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DF662" w14:textId="7959B06A" w:rsidR="00F23594" w:rsidRPr="00BF2143" w:rsidRDefault="001A08AE" w:rsidP="00756B32">
      <w:pPr>
        <w:pStyle w:val="a5"/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Спецификаци</w:t>
      </w:r>
      <w:r w:rsidR="00003555">
        <w:rPr>
          <w:rFonts w:ascii="Times New Roman" w:hAnsi="Times New Roman"/>
        </w:rPr>
        <w:t>я</w:t>
      </w:r>
      <w:r w:rsidR="005F2855" w:rsidRPr="00BF2143">
        <w:rPr>
          <w:rFonts w:ascii="Times New Roman" w:hAnsi="Times New Roman"/>
        </w:rPr>
        <w:t xml:space="preserve"> функциональных требований к структуре </w:t>
      </w:r>
      <w:r w:rsidR="005F2855" w:rsidRPr="00BF2143">
        <w:rPr>
          <w:rFonts w:ascii="Times New Roman" w:hAnsi="Times New Roman"/>
          <w:lang w:val="en-US"/>
        </w:rPr>
        <w:t>XML</w:t>
      </w:r>
      <w:r w:rsidR="005F2855" w:rsidRPr="00BF2143">
        <w:rPr>
          <w:rFonts w:ascii="Times New Roman" w:hAnsi="Times New Roman"/>
        </w:rPr>
        <w:t xml:space="preserve"> схемы машиночитаемой доверенности</w:t>
      </w:r>
    </w:p>
    <w:p w14:paraId="5CEDF663" w14:textId="0F28C3BD" w:rsidR="00F23594" w:rsidRPr="00BF2143" w:rsidRDefault="00907E40" w:rsidP="00756B32">
      <w:pPr>
        <w:pStyle w:val="a5"/>
        <w:spacing w:after="0"/>
        <w:jc w:val="right"/>
        <w:rPr>
          <w:rFonts w:ascii="Times New Roman" w:hAnsi="Times New Roman"/>
          <w:sz w:val="28"/>
        </w:rPr>
      </w:pPr>
      <w:r w:rsidRPr="00BF2143">
        <w:rPr>
          <w:rFonts w:ascii="Times New Roman" w:hAnsi="Times New Roman"/>
          <w:sz w:val="28"/>
        </w:rPr>
        <w:t xml:space="preserve">Версия </w:t>
      </w:r>
      <w:r w:rsidR="00F03E5F" w:rsidRPr="00BF2143">
        <w:rPr>
          <w:rFonts w:ascii="Times New Roman" w:hAnsi="Times New Roman"/>
          <w:sz w:val="28"/>
        </w:rPr>
        <w:t>1</w:t>
      </w:r>
      <w:r w:rsidRPr="00BF2143">
        <w:rPr>
          <w:rFonts w:ascii="Times New Roman" w:hAnsi="Times New Roman"/>
          <w:sz w:val="28"/>
        </w:rPr>
        <w:t>.</w:t>
      </w:r>
      <w:r w:rsidR="002E4F8C">
        <w:rPr>
          <w:rFonts w:ascii="Times New Roman" w:hAnsi="Times New Roman"/>
          <w:sz w:val="28"/>
        </w:rPr>
        <w:t>1</w:t>
      </w:r>
      <w:bookmarkStart w:id="0" w:name="_GoBack"/>
      <w:bookmarkEnd w:id="0"/>
    </w:p>
    <w:p w14:paraId="5CEDF664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5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6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7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8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9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A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B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C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D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E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F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0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1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2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3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4" w14:textId="77777777" w:rsidR="00605C94" w:rsidRPr="00BF2143" w:rsidRDefault="00F23594" w:rsidP="00756B32">
      <w:pPr>
        <w:pStyle w:val="a5"/>
        <w:spacing w:after="0"/>
        <w:rPr>
          <w:rFonts w:ascii="Times New Roman" w:hAnsi="Times New Roman"/>
        </w:rPr>
      </w:pPr>
      <w:r w:rsidRPr="00BF2143">
        <w:rPr>
          <w:rFonts w:ascii="Times New Roman" w:hAnsi="Times New Roman"/>
        </w:rPr>
        <w:br w:type="page"/>
      </w:r>
    </w:p>
    <w:p w14:paraId="5CEDF675" w14:textId="37B129DD" w:rsidR="00605C94" w:rsidRPr="00C5459E" w:rsidRDefault="00605C94" w:rsidP="00E30D7B">
      <w:pPr>
        <w:pStyle w:val="26"/>
        <w:rPr>
          <w:sz w:val="10"/>
          <w:szCs w:val="10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  <w:lang w:eastAsia="en-US"/>
        </w:rPr>
        <w:id w:val="1918588593"/>
        <w:docPartObj>
          <w:docPartGallery w:val="Table of Contents"/>
          <w:docPartUnique/>
        </w:docPartObj>
      </w:sdtPr>
      <w:sdtEndPr/>
      <w:sdtContent>
        <w:p w14:paraId="636A91C6" w14:textId="6B73165C" w:rsidR="00C5459E" w:rsidRPr="00C5459E" w:rsidRDefault="00C5459E">
          <w:pPr>
            <w:pStyle w:val="aff5"/>
            <w:rPr>
              <w:rFonts w:ascii="Times New Roman" w:hAnsi="Times New Roman" w:cs="Times New Roman"/>
              <w:b w:val="0"/>
              <w:color w:val="auto"/>
              <w:sz w:val="36"/>
              <w:szCs w:val="36"/>
            </w:rPr>
          </w:pPr>
          <w:r w:rsidRPr="00C5459E">
            <w:rPr>
              <w:rFonts w:ascii="Times New Roman" w:hAnsi="Times New Roman" w:cs="Times New Roman"/>
              <w:b w:val="0"/>
              <w:color w:val="auto"/>
              <w:sz w:val="36"/>
              <w:szCs w:val="36"/>
            </w:rPr>
            <w:t>Оглавление</w:t>
          </w:r>
        </w:p>
        <w:p w14:paraId="27FB6444" w14:textId="77777777" w:rsidR="005D54CE" w:rsidRDefault="00C5459E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93527875" w:history="1">
            <w:r w:rsidR="005D54CE" w:rsidRPr="0013692C">
              <w:rPr>
                <w:rStyle w:val="af5"/>
              </w:rPr>
              <w:t>Журнал изменений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_Toc93527875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3</w:t>
            </w:r>
            <w:r w:rsidR="005D54CE">
              <w:rPr>
                <w:webHidden/>
              </w:rPr>
              <w:fldChar w:fldCharType="end"/>
            </w:r>
          </w:hyperlink>
        </w:p>
        <w:p w14:paraId="724259E5" w14:textId="77777777" w:rsidR="005D54CE" w:rsidRDefault="002E5D12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76" w:history="1">
            <w:r w:rsidR="005D54CE" w:rsidRPr="0013692C">
              <w:rPr>
                <w:rStyle w:val="af5"/>
              </w:rPr>
              <w:t>1. Общие сведения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_Toc93527876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</w:t>
            </w:r>
            <w:r w:rsidR="005D54CE">
              <w:rPr>
                <w:webHidden/>
              </w:rPr>
              <w:fldChar w:fldCharType="end"/>
            </w:r>
          </w:hyperlink>
        </w:p>
        <w:p w14:paraId="767F942F" w14:textId="77777777" w:rsidR="005D54CE" w:rsidRDefault="002E5D12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77" w:history="1">
            <w:r w:rsidR="005D54CE" w:rsidRPr="0013692C">
              <w:rPr>
                <w:rStyle w:val="af5"/>
              </w:rPr>
              <w:t>1.1.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Назначение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_Toc93527877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</w:t>
            </w:r>
            <w:r w:rsidR="005D54CE">
              <w:rPr>
                <w:webHidden/>
              </w:rPr>
              <w:fldChar w:fldCharType="end"/>
            </w:r>
          </w:hyperlink>
        </w:p>
        <w:p w14:paraId="1764C1CB" w14:textId="77777777" w:rsidR="005D54CE" w:rsidRDefault="002E5D12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78" w:history="1">
            <w:r w:rsidR="005D54CE" w:rsidRPr="0013692C">
              <w:rPr>
                <w:rStyle w:val="af5"/>
              </w:rPr>
              <w:t>1.2.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Область применения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_Toc93527878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</w:t>
            </w:r>
            <w:r w:rsidR="005D54CE">
              <w:rPr>
                <w:webHidden/>
              </w:rPr>
              <w:fldChar w:fldCharType="end"/>
            </w:r>
          </w:hyperlink>
        </w:p>
        <w:p w14:paraId="0F6B3FD2" w14:textId="77777777" w:rsidR="005D54CE" w:rsidRDefault="002E5D12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79" w:history="1">
            <w:r w:rsidR="005D54CE" w:rsidRPr="0013692C">
              <w:rPr>
                <w:rStyle w:val="af5"/>
              </w:rPr>
              <w:t>1.3.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Функции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_Toc93527879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</w:t>
            </w:r>
            <w:r w:rsidR="005D54CE">
              <w:rPr>
                <w:webHidden/>
              </w:rPr>
              <w:fldChar w:fldCharType="end"/>
            </w:r>
          </w:hyperlink>
        </w:p>
        <w:p w14:paraId="207C222C" w14:textId="77777777" w:rsidR="005D54CE" w:rsidRDefault="002E5D12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0" w:history="1">
            <w:r w:rsidR="005D54CE" w:rsidRPr="0013692C">
              <w:rPr>
                <w:rStyle w:val="af5"/>
              </w:rPr>
              <w:t>1.4.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Определения, акронимы и сокращения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_Toc93527880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6</w:t>
            </w:r>
            <w:r w:rsidR="005D54CE">
              <w:rPr>
                <w:webHidden/>
              </w:rPr>
              <w:fldChar w:fldCharType="end"/>
            </w:r>
          </w:hyperlink>
        </w:p>
        <w:p w14:paraId="5537C561" w14:textId="77777777" w:rsidR="005D54CE" w:rsidRDefault="002E5D12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1" w:history="1">
            <w:r w:rsidR="005D54CE" w:rsidRPr="0013692C">
              <w:rPr>
                <w:rStyle w:val="af5"/>
              </w:rPr>
              <w:t>2. Состав сведений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_Toc93527881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</w:t>
            </w:r>
            <w:r w:rsidR="005D54CE">
              <w:rPr>
                <w:webHidden/>
              </w:rPr>
              <w:fldChar w:fldCharType="end"/>
            </w:r>
          </w:hyperlink>
        </w:p>
        <w:p w14:paraId="579BFA72" w14:textId="77777777" w:rsidR="005D54CE" w:rsidRDefault="002E5D12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2" w:history="1">
            <w:r w:rsidR="005D54CE" w:rsidRPr="0013692C">
              <w:rPr>
                <w:rStyle w:val="af5"/>
              </w:rPr>
              <w:t>2.1 Справочник типов документов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_Toc93527882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</w:t>
            </w:r>
            <w:r w:rsidR="005D54CE">
              <w:rPr>
                <w:webHidden/>
              </w:rPr>
              <w:fldChar w:fldCharType="end"/>
            </w:r>
          </w:hyperlink>
        </w:p>
        <w:p w14:paraId="15E3C9F3" w14:textId="77777777" w:rsidR="005D54CE" w:rsidRDefault="002E5D12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3" w:history="1">
            <w:r w:rsidR="005D54CE" w:rsidRPr="0013692C">
              <w:rPr>
                <w:rStyle w:val="af5"/>
              </w:rPr>
              <w:t>2.2.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Атрибуты сообщений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_Toc93527883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8</w:t>
            </w:r>
            <w:r w:rsidR="005D54CE">
              <w:rPr>
                <w:webHidden/>
              </w:rPr>
              <w:fldChar w:fldCharType="end"/>
            </w:r>
          </w:hyperlink>
        </w:p>
        <w:p w14:paraId="5EC71D48" w14:textId="77777777" w:rsidR="005D54CE" w:rsidRDefault="002E5D12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4" w:history="1">
            <w:r w:rsidR="005D54CE" w:rsidRPr="0013692C">
              <w:rPr>
                <w:rStyle w:val="af5"/>
              </w:rPr>
              <w:t>2.2.1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объектов взаимодействия при работе с Электронной Доверенностью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_Toc93527884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9</w:t>
            </w:r>
            <w:r w:rsidR="005D54CE">
              <w:rPr>
                <w:webHidden/>
              </w:rPr>
              <w:fldChar w:fldCharType="end"/>
            </w:r>
          </w:hyperlink>
        </w:p>
        <w:p w14:paraId="17BB413B" w14:textId="77777777" w:rsidR="005D54CE" w:rsidRDefault="002E5D12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5" w:history="1">
            <w:r w:rsidR="005D54CE" w:rsidRPr="0013692C">
              <w:rPr>
                <w:rStyle w:val="af5"/>
              </w:rPr>
              <w:t>2.2.2.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процесса обмена «Электронная Доверенность»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_Toc93527885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29</w:t>
            </w:r>
            <w:r w:rsidR="005D54CE">
              <w:rPr>
                <w:webHidden/>
              </w:rPr>
              <w:fldChar w:fldCharType="end"/>
            </w:r>
          </w:hyperlink>
        </w:p>
        <w:p w14:paraId="05C22165" w14:textId="77777777" w:rsidR="005D54CE" w:rsidRDefault="002E5D12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6" w:history="1">
            <w:r w:rsidR="005D54CE" w:rsidRPr="0013692C">
              <w:rPr>
                <w:rStyle w:val="af5"/>
              </w:rPr>
              <w:t>2.2.3.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процесса обмена «Отзыв Электронной Доверенности»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_Toc93527886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37</w:t>
            </w:r>
            <w:r w:rsidR="005D54CE">
              <w:rPr>
                <w:webHidden/>
              </w:rPr>
              <w:fldChar w:fldCharType="end"/>
            </w:r>
          </w:hyperlink>
        </w:p>
        <w:p w14:paraId="0387D292" w14:textId="77777777" w:rsidR="005D54CE" w:rsidRDefault="002E5D12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7" w:history="1">
            <w:r w:rsidR="005D54CE" w:rsidRPr="0013692C">
              <w:rPr>
                <w:rStyle w:val="af5"/>
              </w:rPr>
              <w:t>2.2.4.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процесса «Запрос списка Доверенностей»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_Toc93527887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41</w:t>
            </w:r>
            <w:r w:rsidR="005D54CE">
              <w:rPr>
                <w:webHidden/>
              </w:rPr>
              <w:fldChar w:fldCharType="end"/>
            </w:r>
          </w:hyperlink>
        </w:p>
        <w:p w14:paraId="0CA5EB55" w14:textId="77777777" w:rsidR="005D54CE" w:rsidRDefault="002E5D12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8" w:history="1">
            <w:r w:rsidR="005D54CE" w:rsidRPr="0013692C">
              <w:rPr>
                <w:rStyle w:val="af5"/>
              </w:rPr>
              <w:t>2.2.5.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процесса обмена «Запрос Доверенности»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_Toc93527888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50</w:t>
            </w:r>
            <w:r w:rsidR="005D54CE">
              <w:rPr>
                <w:webHidden/>
              </w:rPr>
              <w:fldChar w:fldCharType="end"/>
            </w:r>
          </w:hyperlink>
        </w:p>
        <w:p w14:paraId="5441C982" w14:textId="77777777" w:rsidR="005D54CE" w:rsidRDefault="002E5D12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9" w:history="1">
            <w:r w:rsidR="005D54CE" w:rsidRPr="0013692C">
              <w:rPr>
                <w:rStyle w:val="af5"/>
              </w:rPr>
              <w:t>2.2.6.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процесса обмена «Запрос справочника Полномочий»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_Toc93527889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55</w:t>
            </w:r>
            <w:r w:rsidR="005D54CE">
              <w:rPr>
                <w:webHidden/>
              </w:rPr>
              <w:fldChar w:fldCharType="end"/>
            </w:r>
          </w:hyperlink>
        </w:p>
        <w:p w14:paraId="7ADC71D1" w14:textId="77777777" w:rsidR="005D54CE" w:rsidRDefault="002E5D12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0" w:history="1">
            <w:r w:rsidR="005D54CE" w:rsidRPr="0013692C">
              <w:rPr>
                <w:rStyle w:val="af5"/>
              </w:rPr>
              <w:t>3.Обеспечение юридической значимости электронной доверенности и отзыва электронной доверенности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_Toc93527890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60</w:t>
            </w:r>
            <w:r w:rsidR="005D54CE">
              <w:rPr>
                <w:webHidden/>
              </w:rPr>
              <w:fldChar w:fldCharType="end"/>
            </w:r>
          </w:hyperlink>
        </w:p>
        <w:p w14:paraId="760746D9" w14:textId="77777777" w:rsidR="005D54CE" w:rsidRDefault="002E5D12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1" w:history="1">
            <w:r w:rsidR="005D54CE" w:rsidRPr="0013692C">
              <w:rPr>
                <w:rStyle w:val="af5"/>
              </w:rPr>
              <w:t>3.1.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Используемые стандарты, форматы и алгоритмы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_Toc93527891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60</w:t>
            </w:r>
            <w:r w:rsidR="005D54CE">
              <w:rPr>
                <w:webHidden/>
              </w:rPr>
              <w:fldChar w:fldCharType="end"/>
            </w:r>
          </w:hyperlink>
        </w:p>
        <w:p w14:paraId="1035F0A4" w14:textId="77777777" w:rsidR="005D54CE" w:rsidRDefault="002E5D12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2" w:history="1">
            <w:r w:rsidR="005D54CE" w:rsidRPr="0013692C">
              <w:rPr>
                <w:rStyle w:val="af5"/>
              </w:rPr>
              <w:t>3.2.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Структура подписанной электронной доверенности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_Toc93527892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60</w:t>
            </w:r>
            <w:r w:rsidR="005D54CE">
              <w:rPr>
                <w:webHidden/>
              </w:rPr>
              <w:fldChar w:fldCharType="end"/>
            </w:r>
          </w:hyperlink>
        </w:p>
        <w:p w14:paraId="005D7629" w14:textId="77777777" w:rsidR="005D54CE" w:rsidRDefault="002E5D12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3" w:history="1">
            <w:r w:rsidR="005D54CE" w:rsidRPr="0013692C">
              <w:rPr>
                <w:rStyle w:val="af5"/>
              </w:rPr>
              <w:t>3.3.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Пример подписанной электронной доверенности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_Toc93527893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61</w:t>
            </w:r>
            <w:r w:rsidR="005D54CE">
              <w:rPr>
                <w:webHidden/>
              </w:rPr>
              <w:fldChar w:fldCharType="end"/>
            </w:r>
          </w:hyperlink>
        </w:p>
        <w:p w14:paraId="1C8AA750" w14:textId="77777777" w:rsidR="005D54CE" w:rsidRDefault="002E5D12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4" w:history="1">
            <w:r w:rsidR="005D54CE" w:rsidRPr="0013692C">
              <w:rPr>
                <w:rStyle w:val="af5"/>
              </w:rPr>
              <w:t>3.4.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Пример подписанной электронной доверенности с ссылкой на родительскую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_Toc93527894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70</w:t>
            </w:r>
            <w:r w:rsidR="005D54CE">
              <w:rPr>
                <w:webHidden/>
              </w:rPr>
              <w:fldChar w:fldCharType="end"/>
            </w:r>
          </w:hyperlink>
        </w:p>
        <w:p w14:paraId="0E41662F" w14:textId="77777777" w:rsidR="005D54CE" w:rsidRDefault="002E5D12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5" w:history="1">
            <w:r w:rsidR="005D54CE" w:rsidRPr="0013692C">
              <w:rPr>
                <w:rStyle w:val="af5"/>
              </w:rPr>
              <w:t>Справочники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_Toc93527895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79</w:t>
            </w:r>
            <w:r w:rsidR="005D54CE">
              <w:rPr>
                <w:webHidden/>
              </w:rPr>
              <w:fldChar w:fldCharType="end"/>
            </w:r>
          </w:hyperlink>
        </w:p>
        <w:p w14:paraId="7DF9CAD3" w14:textId="77777777" w:rsidR="005D54CE" w:rsidRDefault="002E5D12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6" w:history="1">
            <w:r w:rsidR="005D54CE" w:rsidRPr="0013692C">
              <w:rPr>
                <w:rStyle w:val="af5"/>
              </w:rPr>
              <w:t>Справочник «Владелец процесса»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_Toc93527896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79</w:t>
            </w:r>
            <w:r w:rsidR="005D54CE">
              <w:rPr>
                <w:webHidden/>
              </w:rPr>
              <w:fldChar w:fldCharType="end"/>
            </w:r>
          </w:hyperlink>
        </w:p>
        <w:p w14:paraId="72E6F1DE" w14:textId="77777777" w:rsidR="005D54CE" w:rsidRDefault="002E5D12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7" w:history="1">
            <w:r w:rsidR="005D54CE" w:rsidRPr="0013692C">
              <w:rPr>
                <w:rStyle w:val="af5"/>
              </w:rPr>
              <w:t>Справочник «Доверитель»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_Toc93527897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79</w:t>
            </w:r>
            <w:r w:rsidR="005D54CE">
              <w:rPr>
                <w:webHidden/>
              </w:rPr>
              <w:fldChar w:fldCharType="end"/>
            </w:r>
          </w:hyperlink>
        </w:p>
        <w:p w14:paraId="20D9BD2C" w14:textId="77777777" w:rsidR="005D54CE" w:rsidRDefault="002E5D12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8" w:history="1">
            <w:r w:rsidR="005D54CE" w:rsidRPr="0013692C">
              <w:rPr>
                <w:rStyle w:val="af5"/>
              </w:rPr>
              <w:t>Справочник «Уполномоченный»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_Toc93527898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79</w:t>
            </w:r>
            <w:r w:rsidR="005D54CE">
              <w:rPr>
                <w:webHidden/>
              </w:rPr>
              <w:fldChar w:fldCharType="end"/>
            </w:r>
          </w:hyperlink>
        </w:p>
        <w:p w14:paraId="5C3B0DA2" w14:textId="77777777" w:rsidR="005D54CE" w:rsidRDefault="002E5D12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9" w:history="1">
            <w:r w:rsidR="005D54CE" w:rsidRPr="0013692C">
              <w:rPr>
                <w:rStyle w:val="af5"/>
              </w:rPr>
              <w:t>Пример Справочника «Полномочия»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_Toc93527899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79</w:t>
            </w:r>
            <w:r w:rsidR="005D54CE">
              <w:rPr>
                <w:webHidden/>
              </w:rPr>
              <w:fldChar w:fldCharType="end"/>
            </w:r>
          </w:hyperlink>
        </w:p>
        <w:p w14:paraId="6086F915" w14:textId="77777777" w:rsidR="005D54CE" w:rsidRDefault="002E5D12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900" w:history="1">
            <w:r w:rsidR="005D54CE" w:rsidRPr="0013692C">
              <w:rPr>
                <w:rStyle w:val="af5"/>
              </w:rPr>
              <w:t>Справочник «Статус обработки МЧД»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_Toc93527900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80</w:t>
            </w:r>
            <w:r w:rsidR="005D54CE">
              <w:rPr>
                <w:webHidden/>
              </w:rPr>
              <w:fldChar w:fldCharType="end"/>
            </w:r>
          </w:hyperlink>
        </w:p>
        <w:p w14:paraId="0A675158" w14:textId="00A23FB8" w:rsidR="00C5459E" w:rsidRDefault="00C5459E">
          <w:r>
            <w:rPr>
              <w:b/>
              <w:bCs/>
            </w:rPr>
            <w:fldChar w:fldCharType="end"/>
          </w:r>
        </w:p>
      </w:sdtContent>
    </w:sdt>
    <w:p w14:paraId="5CEDF69D" w14:textId="533CED5B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9E" w14:textId="77777777" w:rsidR="0077031F" w:rsidRPr="00BF2143" w:rsidRDefault="0077031F" w:rsidP="00756B32">
      <w:pPr>
        <w:pStyle w:val="2"/>
        <w:spacing w:before="0" w:after="0"/>
        <w:rPr>
          <w:rFonts w:ascii="Times New Roman" w:hAnsi="Times New Roman"/>
        </w:rPr>
        <w:sectPr w:rsidR="0077031F" w:rsidRPr="00BF2143">
          <w:headerReference w:type="default" r:id="rId13"/>
          <w:footerReference w:type="default" r:id="rId14"/>
          <w:pgSz w:w="11907" w:h="16840" w:code="9"/>
          <w:pgMar w:top="1418" w:right="851" w:bottom="851" w:left="1418" w:header="567" w:footer="567" w:gutter="0"/>
          <w:cols w:space="720"/>
        </w:sectPr>
      </w:pPr>
    </w:p>
    <w:p w14:paraId="090582D6" w14:textId="0F059E58" w:rsidR="00463146" w:rsidRPr="00AD040D" w:rsidRDefault="00463146" w:rsidP="00E30D7B">
      <w:pPr>
        <w:pStyle w:val="26"/>
        <w:rPr>
          <w:sz w:val="2"/>
          <w:szCs w:val="2"/>
        </w:rPr>
      </w:pPr>
    </w:p>
    <w:p w14:paraId="5CEDF6B9" w14:textId="5B16F98D" w:rsidR="0077031F" w:rsidRPr="00AD040D" w:rsidRDefault="00AD040D" w:rsidP="00AD040D">
      <w:pPr>
        <w:pStyle w:val="2"/>
        <w:rPr>
          <w:rFonts w:ascii="Times New Roman" w:hAnsi="Times New Roman"/>
          <w:sz w:val="24"/>
          <w:szCs w:val="24"/>
        </w:rPr>
      </w:pPr>
      <w:bookmarkStart w:id="1" w:name="_Toc93527875"/>
      <w:r w:rsidRPr="00AD040D">
        <w:rPr>
          <w:rFonts w:ascii="Times New Roman" w:hAnsi="Times New Roman"/>
          <w:sz w:val="24"/>
          <w:szCs w:val="24"/>
        </w:rPr>
        <w:t>Журнал изменений</w:t>
      </w:r>
      <w:bookmarkEnd w:id="1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04"/>
        <w:gridCol w:w="1152"/>
        <w:gridCol w:w="3744"/>
        <w:gridCol w:w="2304"/>
      </w:tblGrid>
      <w:tr w:rsidR="00AD040D" w:rsidRPr="00BF2143" w14:paraId="058C75B9" w14:textId="77777777" w:rsidTr="00AD040D">
        <w:tc>
          <w:tcPr>
            <w:tcW w:w="2304" w:type="dxa"/>
          </w:tcPr>
          <w:p w14:paraId="667D4A88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Дата</w:t>
            </w:r>
          </w:p>
        </w:tc>
        <w:tc>
          <w:tcPr>
            <w:tcW w:w="1152" w:type="dxa"/>
          </w:tcPr>
          <w:p w14:paraId="6FA13AC4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Версия</w:t>
            </w:r>
          </w:p>
        </w:tc>
        <w:tc>
          <w:tcPr>
            <w:tcW w:w="3744" w:type="dxa"/>
          </w:tcPr>
          <w:p w14:paraId="1758589B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Описание</w:t>
            </w:r>
          </w:p>
        </w:tc>
        <w:tc>
          <w:tcPr>
            <w:tcW w:w="2304" w:type="dxa"/>
          </w:tcPr>
          <w:p w14:paraId="334BFF43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Автор</w:t>
            </w:r>
          </w:p>
        </w:tc>
      </w:tr>
      <w:tr w:rsidR="00AD040D" w:rsidRPr="00BF2143" w14:paraId="5DEBFD63" w14:textId="77777777" w:rsidTr="00AD040D">
        <w:tc>
          <w:tcPr>
            <w:tcW w:w="2304" w:type="dxa"/>
          </w:tcPr>
          <w:p w14:paraId="788CFF83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fldChar w:fldCharType="begin"/>
            </w:r>
            <w:r w:rsidRPr="00BF2143">
              <w:instrText xml:space="preserve"> CREATEDATE  \@ "dd.MM.yyyy" </w:instrText>
            </w:r>
            <w:r w:rsidRPr="00BF2143">
              <w:fldChar w:fldCharType="separate"/>
            </w:r>
            <w:r w:rsidR="00650632">
              <w:rPr>
                <w:noProof/>
              </w:rPr>
              <w:t>17.11.2021</w:t>
            </w:r>
            <w:r w:rsidRPr="00BF2143">
              <w:fldChar w:fldCharType="end"/>
            </w:r>
          </w:p>
        </w:tc>
        <w:tc>
          <w:tcPr>
            <w:tcW w:w="1152" w:type="dxa"/>
          </w:tcPr>
          <w:p w14:paraId="54334577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>
              <w:t>0.9</w:t>
            </w:r>
          </w:p>
        </w:tc>
        <w:tc>
          <w:tcPr>
            <w:tcW w:w="3744" w:type="dxa"/>
          </w:tcPr>
          <w:p w14:paraId="4DFCD041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t>Создан новый документ</w:t>
            </w:r>
          </w:p>
        </w:tc>
        <w:tc>
          <w:tcPr>
            <w:tcW w:w="2304" w:type="dxa"/>
          </w:tcPr>
          <w:p w14:paraId="76CE2846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t>Мухина О.А.</w:t>
            </w:r>
          </w:p>
        </w:tc>
      </w:tr>
      <w:tr w:rsidR="00AD040D" w:rsidRPr="00BF2143" w14:paraId="05CC3BA5" w14:textId="77777777" w:rsidTr="00AD040D">
        <w:tc>
          <w:tcPr>
            <w:tcW w:w="2304" w:type="dxa"/>
          </w:tcPr>
          <w:p w14:paraId="4164B7D3" w14:textId="77777777" w:rsidR="00AD040D" w:rsidRPr="00CF24BC" w:rsidRDefault="00AD040D" w:rsidP="00AD040D">
            <w:pPr>
              <w:pStyle w:val="tabletext0"/>
              <w:spacing w:after="0"/>
              <w:ind w:left="0"/>
            </w:pPr>
            <w:r>
              <w:t>07.09.2021</w:t>
            </w:r>
          </w:p>
        </w:tc>
        <w:tc>
          <w:tcPr>
            <w:tcW w:w="1152" w:type="dxa"/>
          </w:tcPr>
          <w:p w14:paraId="4FECF2F7" w14:textId="6AAA895E" w:rsidR="00AD040D" w:rsidRPr="001A08AE" w:rsidRDefault="00E42CCD" w:rsidP="00AD040D">
            <w:pPr>
              <w:pStyle w:val="tabletext0"/>
              <w:spacing w:after="0"/>
              <w:ind w:left="0"/>
            </w:pPr>
            <w:r>
              <w:t>0.91</w:t>
            </w:r>
          </w:p>
        </w:tc>
        <w:tc>
          <w:tcPr>
            <w:tcW w:w="3744" w:type="dxa"/>
          </w:tcPr>
          <w:p w14:paraId="5031DB5A" w14:textId="77777777" w:rsidR="00AD040D" w:rsidRPr="001A08AE" w:rsidRDefault="00AD040D" w:rsidP="00AD040D">
            <w:pPr>
              <w:pStyle w:val="tabletext0"/>
              <w:spacing w:after="0"/>
              <w:ind w:left="0"/>
            </w:pPr>
            <w:r>
              <w:t>Добавлены разделы обеспечения юр. значимости</w:t>
            </w:r>
            <w:r w:rsidRPr="00BF2143">
              <w:rPr>
                <w:lang w:val="en-US"/>
              </w:rPr>
              <w:t> </w:t>
            </w:r>
            <w:r>
              <w:t>МЧД и Эл</w:t>
            </w:r>
            <w:proofErr w:type="gramStart"/>
            <w:r>
              <w:t>.д</w:t>
            </w:r>
            <w:proofErr w:type="gramEnd"/>
            <w:r>
              <w:t>окументов</w:t>
            </w:r>
          </w:p>
        </w:tc>
        <w:tc>
          <w:tcPr>
            <w:tcW w:w="2304" w:type="dxa"/>
          </w:tcPr>
          <w:p w14:paraId="23B8DB92" w14:textId="77777777" w:rsidR="00AD040D" w:rsidRPr="001A08AE" w:rsidRDefault="00AD040D" w:rsidP="00AD040D">
            <w:pPr>
              <w:pStyle w:val="tabletext0"/>
              <w:spacing w:after="0"/>
              <w:ind w:left="0"/>
            </w:pPr>
            <w:r>
              <w:t>Коньков С.А.</w:t>
            </w:r>
          </w:p>
        </w:tc>
      </w:tr>
      <w:tr w:rsidR="00AD040D" w:rsidRPr="00BF2143" w14:paraId="5DC5EE15" w14:textId="77777777" w:rsidTr="00AD040D">
        <w:tc>
          <w:tcPr>
            <w:tcW w:w="2304" w:type="dxa"/>
          </w:tcPr>
          <w:p w14:paraId="0718E6FC" w14:textId="5260557E" w:rsidR="00AD040D" w:rsidRPr="00BF2143" w:rsidRDefault="00E42CCD" w:rsidP="00AD040D">
            <w:pPr>
              <w:pStyle w:val="Tabletext"/>
              <w:spacing w:after="0"/>
              <w:ind w:left="0"/>
            </w:pPr>
            <w:r>
              <w:t>24.09.2021</w:t>
            </w:r>
          </w:p>
        </w:tc>
        <w:tc>
          <w:tcPr>
            <w:tcW w:w="1152" w:type="dxa"/>
          </w:tcPr>
          <w:p w14:paraId="6162144E" w14:textId="2B64BAD5" w:rsidR="00AD040D" w:rsidRPr="00BF2143" w:rsidRDefault="00E42CCD" w:rsidP="00AD040D">
            <w:pPr>
              <w:pStyle w:val="Tabletext"/>
              <w:spacing w:after="0"/>
              <w:ind w:left="0"/>
            </w:pPr>
            <w:r>
              <w:t>0.92</w:t>
            </w:r>
          </w:p>
        </w:tc>
        <w:tc>
          <w:tcPr>
            <w:tcW w:w="3744" w:type="dxa"/>
          </w:tcPr>
          <w:p w14:paraId="0AB1EE79" w14:textId="14E7EB9A" w:rsidR="00AD040D" w:rsidRPr="00BF2143" w:rsidRDefault="0037630F" w:rsidP="0037630F">
            <w:pPr>
              <w:pStyle w:val="Tabletext"/>
              <w:spacing w:after="0"/>
              <w:ind w:left="0"/>
            </w:pPr>
            <w:r>
              <w:t xml:space="preserve">В </w:t>
            </w:r>
            <w:r w:rsidR="00E42CCD">
              <w:t>блок «Доверитель» добавлены поля: «Нотариус» и «На основании»</w:t>
            </w:r>
            <w:r>
              <w:t xml:space="preserve">. Расширен атрибутивный состав </w:t>
            </w:r>
            <w:r w:rsidRPr="00BF2143">
              <w:t>powerOfAttorneyList</w:t>
            </w:r>
            <w:r>
              <w:t>.</w:t>
            </w:r>
          </w:p>
        </w:tc>
        <w:tc>
          <w:tcPr>
            <w:tcW w:w="2304" w:type="dxa"/>
          </w:tcPr>
          <w:p w14:paraId="67164E47" w14:textId="30FC417F" w:rsidR="00AD040D" w:rsidRPr="00BF2143" w:rsidRDefault="00E42CCD" w:rsidP="00AD040D">
            <w:pPr>
              <w:pStyle w:val="Tabletext"/>
              <w:spacing w:after="0"/>
              <w:ind w:left="0"/>
            </w:pPr>
            <w:r>
              <w:t>Мухина О.А.</w:t>
            </w:r>
          </w:p>
        </w:tc>
      </w:tr>
      <w:tr w:rsidR="00AD040D" w:rsidRPr="00BF2143" w14:paraId="440A1BF4" w14:textId="77777777" w:rsidTr="00AD040D">
        <w:tc>
          <w:tcPr>
            <w:tcW w:w="2304" w:type="dxa"/>
          </w:tcPr>
          <w:p w14:paraId="0D4B71E0" w14:textId="776393D9" w:rsidR="00AD040D" w:rsidRPr="00BF2143" w:rsidRDefault="00CC6EF8" w:rsidP="005E0A40">
            <w:pPr>
              <w:pStyle w:val="Tabletext"/>
              <w:spacing w:after="0"/>
              <w:ind w:left="0"/>
            </w:pPr>
            <w:r>
              <w:t>1</w:t>
            </w:r>
            <w:r w:rsidR="005E0A40">
              <w:t>5</w:t>
            </w:r>
            <w:r>
              <w:t>.10.2021</w:t>
            </w:r>
          </w:p>
        </w:tc>
        <w:tc>
          <w:tcPr>
            <w:tcW w:w="1152" w:type="dxa"/>
          </w:tcPr>
          <w:p w14:paraId="225C547A" w14:textId="7EF25812" w:rsidR="00AD040D" w:rsidRPr="00BF2143" w:rsidRDefault="00CC6EF8" w:rsidP="00AD040D">
            <w:pPr>
              <w:pStyle w:val="Tabletext"/>
              <w:spacing w:after="0"/>
              <w:ind w:left="0"/>
            </w:pPr>
            <w:r>
              <w:t>0.93</w:t>
            </w:r>
          </w:p>
        </w:tc>
        <w:tc>
          <w:tcPr>
            <w:tcW w:w="3744" w:type="dxa"/>
          </w:tcPr>
          <w:p w14:paraId="5B4FB9D5" w14:textId="77777777" w:rsidR="00AD040D" w:rsidRDefault="00CC6EF8" w:rsidP="00AD040D">
            <w:pPr>
              <w:pStyle w:val="Tabletext"/>
              <w:spacing w:after="0"/>
              <w:ind w:left="0"/>
            </w:pPr>
            <w:r>
              <w:t xml:space="preserve">Для </w:t>
            </w:r>
            <w:r w:rsidRPr="00BF2143">
              <w:rPr>
                <w:lang w:val="en-US"/>
              </w:rPr>
              <w:t>authorityListResponse</w:t>
            </w:r>
            <w:r>
              <w:t xml:space="preserve"> удален признак передоверия, добавлена родительская мнемоника, даты </w:t>
            </w:r>
            <w:proofErr w:type="gramStart"/>
            <w:r>
              <w:t>с</w:t>
            </w:r>
            <w:proofErr w:type="gramEnd"/>
            <w:r>
              <w:t xml:space="preserve"> и по.</w:t>
            </w:r>
          </w:p>
          <w:p w14:paraId="28AC36CC" w14:textId="77777777" w:rsidR="00CC6EF8" w:rsidRDefault="00CC6EF8" w:rsidP="00AD040D">
            <w:pPr>
              <w:pStyle w:val="Tabletext"/>
              <w:spacing w:after="0"/>
              <w:ind w:left="0"/>
            </w:pPr>
            <w:r>
              <w:t>Актуализирован пример справочника полномочий. Добавлен справочник статусов обработки документа</w:t>
            </w:r>
            <w:r w:rsidR="005E0A40">
              <w:t xml:space="preserve">. </w:t>
            </w:r>
          </w:p>
          <w:p w14:paraId="2D5A7F14" w14:textId="4A8484E0" w:rsidR="005E0A40" w:rsidRDefault="005E0A40" w:rsidP="005E0A40">
            <w:pPr>
              <w:pStyle w:val="Tabletext"/>
              <w:spacing w:after="0"/>
              <w:ind w:left="0"/>
            </w:pPr>
            <w:r>
              <w:t xml:space="preserve">powerOfAttorneyListRequest - удалены дата регистрации </w:t>
            </w:r>
            <w:proofErr w:type="gramStart"/>
            <w:r>
              <w:t>с</w:t>
            </w:r>
            <w:proofErr w:type="gramEnd"/>
            <w:r>
              <w:t xml:space="preserve"> и </w:t>
            </w:r>
            <w:proofErr w:type="gramStart"/>
            <w:r>
              <w:t>по</w:t>
            </w:r>
            <w:proofErr w:type="gramEnd"/>
            <w:r>
              <w:t>, добавлен атрибут «Все МЧД»;</w:t>
            </w:r>
          </w:p>
          <w:p w14:paraId="03C9F8E3" w14:textId="617F5F44" w:rsidR="005E0A40" w:rsidRDefault="005E0A40" w:rsidP="005E0A40">
            <w:pPr>
              <w:pStyle w:val="Tabletext"/>
              <w:spacing w:after="0"/>
              <w:ind w:left="0"/>
            </w:pPr>
            <w:r>
              <w:t>powerOfAttorneyLis</w:t>
            </w:r>
            <w:r>
              <w:rPr>
                <w:lang w:val="en-US"/>
              </w:rPr>
              <w:t>t</w:t>
            </w:r>
            <w:r>
              <w:t xml:space="preserve"> – добавлен Владелец;</w:t>
            </w:r>
          </w:p>
          <w:p w14:paraId="765DCF0A" w14:textId="3BAD4C96" w:rsidR="005E0A40" w:rsidRPr="002A0A5F" w:rsidRDefault="005E0A40" w:rsidP="005E0A40">
            <w:pPr>
              <w:pStyle w:val="Tabletext"/>
              <w:spacing w:after="0"/>
              <w:ind w:left="0"/>
            </w:pPr>
            <w:r w:rsidRPr="005E0A40">
              <w:rPr>
                <w:lang w:val="en-US"/>
              </w:rPr>
              <w:t>powerOfAttorneyRequest</w:t>
            </w:r>
            <w:r w:rsidRPr="002A0A5F">
              <w:t xml:space="preserve"> </w:t>
            </w:r>
            <w:r>
              <w:t>и</w:t>
            </w:r>
            <w:r w:rsidRPr="002A0A5F">
              <w:t xml:space="preserve"> </w:t>
            </w:r>
            <w:r w:rsidRPr="005E0A40">
              <w:rPr>
                <w:lang w:val="en-US"/>
              </w:rPr>
              <w:t>revocationPowerOfAttorney</w:t>
            </w:r>
            <w:r w:rsidRPr="002A0A5F">
              <w:t xml:space="preserve"> – </w:t>
            </w:r>
            <w:r>
              <w:t>удален</w:t>
            </w:r>
            <w:r w:rsidRPr="002A0A5F">
              <w:t xml:space="preserve"> </w:t>
            </w:r>
            <w:r>
              <w:t>Владелец</w:t>
            </w:r>
            <w:r w:rsidRPr="002A0A5F">
              <w:t>;</w:t>
            </w:r>
          </w:p>
          <w:p w14:paraId="4B218557" w14:textId="49608634" w:rsidR="005E0A40" w:rsidRPr="00C269AB" w:rsidRDefault="005E0A40" w:rsidP="005E0A40">
            <w:pPr>
              <w:pStyle w:val="Tabletext"/>
              <w:spacing w:after="0"/>
              <w:ind w:left="0"/>
            </w:pPr>
            <w:r>
              <w:t>authorityListResponse –добавлено «Наименование полномочия»</w:t>
            </w:r>
            <w:r w:rsidR="00C269AB">
              <w:t>. Для физ</w:t>
            </w:r>
            <w:proofErr w:type="gramStart"/>
            <w:r w:rsidR="00C269AB">
              <w:t>.л</w:t>
            </w:r>
            <w:proofErr w:type="gramEnd"/>
            <w:r w:rsidR="00C269AB">
              <w:t xml:space="preserve">ица Владельца процесса добавлен тег «Код подчиненности». Переименованы </w:t>
            </w:r>
            <w:r w:rsidR="00C269AB">
              <w:rPr>
                <w:lang w:val="en-US"/>
              </w:rPr>
              <w:t>XML</w:t>
            </w:r>
            <w:r w:rsidR="00C269AB">
              <w:t xml:space="preserve"> файлы запроса/ответа Классификатора полномочий</w:t>
            </w:r>
            <w:r w:rsidR="00171AB1">
              <w:t xml:space="preserve">. Для </w:t>
            </w:r>
            <w:r w:rsidR="00171AB1" w:rsidRPr="00BF2143">
              <w:rPr>
                <w:rStyle w:val="pt-a1-000032"/>
              </w:rPr>
              <w:t>powerOfAttorneyResponse</w:t>
            </w:r>
            <w:r w:rsidR="00171AB1">
              <w:rPr>
                <w:rStyle w:val="pt-a1-000032"/>
              </w:rPr>
              <w:t xml:space="preserve"> добавлена дополнительная информация.</w:t>
            </w:r>
          </w:p>
        </w:tc>
        <w:tc>
          <w:tcPr>
            <w:tcW w:w="2304" w:type="dxa"/>
          </w:tcPr>
          <w:p w14:paraId="60053D36" w14:textId="4D193694" w:rsidR="00AD040D" w:rsidRPr="00BF2143" w:rsidRDefault="00CC6EF8" w:rsidP="00AD040D">
            <w:pPr>
              <w:pStyle w:val="Tabletext"/>
              <w:spacing w:after="0"/>
              <w:ind w:left="0"/>
            </w:pPr>
            <w:r>
              <w:t>Мухина О.А.</w:t>
            </w:r>
          </w:p>
        </w:tc>
      </w:tr>
      <w:tr w:rsidR="00650F20" w:rsidRPr="00BF2143" w14:paraId="07AC819D" w14:textId="77777777" w:rsidTr="00AD040D">
        <w:tc>
          <w:tcPr>
            <w:tcW w:w="2304" w:type="dxa"/>
          </w:tcPr>
          <w:p w14:paraId="3575E3E8" w14:textId="1FA1A64D" w:rsidR="00650F20" w:rsidRDefault="00650F20" w:rsidP="005E0A40">
            <w:pPr>
              <w:pStyle w:val="Tabletext"/>
              <w:spacing w:after="0"/>
              <w:ind w:left="0"/>
            </w:pPr>
            <w:r>
              <w:t>22.11.2021</w:t>
            </w:r>
          </w:p>
        </w:tc>
        <w:tc>
          <w:tcPr>
            <w:tcW w:w="1152" w:type="dxa"/>
          </w:tcPr>
          <w:p w14:paraId="06B50504" w14:textId="51A1C9AD" w:rsidR="00650F20" w:rsidRDefault="00650F20" w:rsidP="00AD040D">
            <w:pPr>
              <w:pStyle w:val="Tabletext"/>
              <w:spacing w:after="0"/>
              <w:ind w:left="0"/>
            </w:pPr>
            <w:r>
              <w:t>0.94</w:t>
            </w:r>
          </w:p>
        </w:tc>
        <w:tc>
          <w:tcPr>
            <w:tcW w:w="3744" w:type="dxa"/>
          </w:tcPr>
          <w:p w14:paraId="66A605E7" w14:textId="77777777" w:rsidR="007361B8" w:rsidRDefault="00650F20" w:rsidP="00AD040D">
            <w:pPr>
              <w:pStyle w:val="Tabletext"/>
              <w:spacing w:after="0"/>
              <w:ind w:left="0"/>
            </w:pPr>
            <w:r>
              <w:t xml:space="preserve">В </w:t>
            </w:r>
            <w:r w:rsidRPr="00BF2143">
              <w:t>powerOfAttorneyRequest</w:t>
            </w:r>
            <w:r>
              <w:t xml:space="preserve"> внесен блок информации о подписи. </w:t>
            </w:r>
          </w:p>
          <w:p w14:paraId="645BE704" w14:textId="0A3D6383" w:rsidR="00650F20" w:rsidRDefault="00650F20" w:rsidP="00AD040D">
            <w:pPr>
              <w:pStyle w:val="Tabletext"/>
              <w:spacing w:after="0"/>
              <w:ind w:left="0"/>
            </w:pPr>
            <w:r>
              <w:t>Добавлено пояснения для Уполномоченного Сертификата п.2.2.1.5.</w:t>
            </w:r>
          </w:p>
          <w:p w14:paraId="6A68177F" w14:textId="77777777" w:rsidR="007361B8" w:rsidRDefault="007361B8" w:rsidP="00AD040D">
            <w:pPr>
              <w:pStyle w:val="Tabletext"/>
              <w:spacing w:after="0"/>
              <w:ind w:left="0"/>
            </w:pPr>
            <w:r>
              <w:t xml:space="preserve">Добавлены примеры </w:t>
            </w:r>
            <w:r>
              <w:rPr>
                <w:lang w:val="en-US"/>
              </w:rPr>
              <w:t>XML</w:t>
            </w:r>
            <w:r>
              <w:t xml:space="preserve"> сообщений в виде файлов.</w:t>
            </w:r>
          </w:p>
          <w:p w14:paraId="698E13BD" w14:textId="5FF3F317" w:rsidR="007361B8" w:rsidRPr="007361B8" w:rsidRDefault="007361B8" w:rsidP="00AD040D">
            <w:pPr>
              <w:pStyle w:val="Tabletext"/>
              <w:spacing w:after="0"/>
              <w:ind w:left="0"/>
            </w:pPr>
            <w:proofErr w:type="gramStart"/>
            <w:r>
              <w:t>Для документ удостоверяющий личность (</w:t>
            </w:r>
            <w:r w:rsidRPr="004C4E69">
              <w:rPr>
                <w:sz w:val="21"/>
                <w:szCs w:val="21"/>
                <w:lang w:eastAsia="ru-RU"/>
              </w:rPr>
              <w:t>personDocument</w:t>
            </w:r>
            <w:r>
              <w:t>) код и наименование подразделения, выдавшего документ разделены на отдельные поля.</w:t>
            </w:r>
            <w:proofErr w:type="gramEnd"/>
            <w:r>
              <w:t xml:space="preserve"> В результате скорректировано сообщение - </w:t>
            </w:r>
            <w:r w:rsidRPr="00BF2143">
              <w:t>powerOfAttorney</w:t>
            </w:r>
          </w:p>
        </w:tc>
        <w:tc>
          <w:tcPr>
            <w:tcW w:w="2304" w:type="dxa"/>
          </w:tcPr>
          <w:p w14:paraId="0A9816BA" w14:textId="65B9629B" w:rsidR="00650F20" w:rsidRDefault="00650F20" w:rsidP="00AD040D">
            <w:pPr>
              <w:pStyle w:val="Tabletext"/>
              <w:spacing w:after="0"/>
              <w:ind w:left="0"/>
            </w:pPr>
            <w:r>
              <w:t>Мухина О.А.</w:t>
            </w:r>
          </w:p>
        </w:tc>
      </w:tr>
      <w:tr w:rsidR="00497910" w:rsidRPr="00BF2143" w14:paraId="13AEB392" w14:textId="77777777" w:rsidTr="00AD040D">
        <w:tc>
          <w:tcPr>
            <w:tcW w:w="2304" w:type="dxa"/>
          </w:tcPr>
          <w:p w14:paraId="50A41AD7" w14:textId="18BD23C2" w:rsidR="00497910" w:rsidRPr="00497910" w:rsidRDefault="00497910" w:rsidP="005E0A40">
            <w:pPr>
              <w:pStyle w:val="Tabletext"/>
              <w:spacing w:after="0"/>
              <w:ind w:left="0"/>
            </w:pPr>
            <w:r>
              <w:rPr>
                <w:lang w:val="en-US"/>
              </w:rPr>
              <w:t>22</w:t>
            </w:r>
            <w:r>
              <w:t>.12.2021</w:t>
            </w:r>
          </w:p>
        </w:tc>
        <w:tc>
          <w:tcPr>
            <w:tcW w:w="1152" w:type="dxa"/>
          </w:tcPr>
          <w:p w14:paraId="0974C07C" w14:textId="5F08FA5C" w:rsidR="00497910" w:rsidRPr="00DA7383" w:rsidRDefault="00DA7383" w:rsidP="00DA7383">
            <w:pPr>
              <w:ind w:left="-36"/>
            </w:pPr>
            <w:r>
              <w:t>0.95</w:t>
            </w:r>
          </w:p>
        </w:tc>
        <w:tc>
          <w:tcPr>
            <w:tcW w:w="3744" w:type="dxa"/>
          </w:tcPr>
          <w:p w14:paraId="3468BCAA" w14:textId="55680898" w:rsidR="00497910" w:rsidRDefault="00921F20" w:rsidP="00AD040D">
            <w:pPr>
              <w:pStyle w:val="Tabletext"/>
              <w:spacing w:after="0"/>
              <w:ind w:left="0"/>
            </w:pPr>
            <w:r>
              <w:t xml:space="preserve">Добавлено упоминание </w:t>
            </w:r>
            <w:r w:rsidR="006E516B">
              <w:t>типа взаимодействия</w:t>
            </w:r>
            <w:r>
              <w:t xml:space="preserve"> </w:t>
            </w:r>
            <w:r>
              <w:rPr>
                <w:lang w:val="en-US"/>
              </w:rPr>
              <w:t>org</w:t>
            </w:r>
            <w:r w:rsidR="006E516B">
              <w:t xml:space="preserve"> (организация)</w:t>
            </w:r>
            <w:r w:rsidRPr="00921F20">
              <w:t xml:space="preserve"> </w:t>
            </w:r>
            <w:r>
              <w:t>СЭДО</w:t>
            </w:r>
          </w:p>
          <w:p w14:paraId="348CE63B" w14:textId="77777777" w:rsidR="00921F20" w:rsidRDefault="00921F20" w:rsidP="00921F20">
            <w:pPr>
              <w:pStyle w:val="Tabletext"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t xml:space="preserve">Разделено поле на 2 в </w:t>
            </w:r>
            <w:r w:rsidRPr="004C4E69">
              <w:rPr>
                <w:sz w:val="21"/>
                <w:szCs w:val="21"/>
                <w:lang w:eastAsia="ru-RU"/>
              </w:rPr>
              <w:t>personDocument</w:t>
            </w:r>
          </w:p>
          <w:p w14:paraId="67377F2B" w14:textId="77777777" w:rsidR="00921F20" w:rsidRDefault="00921F20" w:rsidP="00921F20">
            <w:pPr>
              <w:pStyle w:val="Tabletext"/>
              <w:spacing w:after="0"/>
              <w:ind w:left="0"/>
              <w:rPr>
                <w:rStyle w:val="pt-a1-000032"/>
              </w:rPr>
            </w:pPr>
            <w:r>
              <w:t xml:space="preserve">Добавлена дата регистрации в </w:t>
            </w:r>
            <w:r w:rsidRPr="00BF2143">
              <w:rPr>
                <w:rStyle w:val="pt-a1-000032"/>
              </w:rPr>
              <w:t>registerPowerOfAttorneyResult</w:t>
            </w:r>
          </w:p>
          <w:p w14:paraId="1139B60B" w14:textId="77777777" w:rsidR="00921F20" w:rsidRDefault="00921F20" w:rsidP="00921F20">
            <w:pPr>
              <w:pStyle w:val="Tabletext"/>
              <w:spacing w:after="0"/>
              <w:ind w:left="0"/>
              <w:rPr>
                <w:rStyle w:val="pt-a1-000032"/>
              </w:rPr>
            </w:pPr>
            <w:r>
              <w:t>Добавлена</w:t>
            </w:r>
            <w:r w:rsidRPr="00FB09CC">
              <w:t xml:space="preserve"> </w:t>
            </w:r>
            <w:r>
              <w:t>дата</w:t>
            </w:r>
            <w:r w:rsidRPr="00FB09CC">
              <w:t xml:space="preserve"> </w:t>
            </w:r>
            <w:r>
              <w:t>отзыва</w:t>
            </w:r>
            <w:r w:rsidRPr="00FB09CC">
              <w:t xml:space="preserve"> </w:t>
            </w:r>
            <w:r>
              <w:t>в</w:t>
            </w:r>
            <w:r w:rsidRPr="00FB09CC">
              <w:t xml:space="preserve"> </w:t>
            </w:r>
            <w:r w:rsidRPr="00921F20">
              <w:rPr>
                <w:rStyle w:val="pt-a1-000032"/>
                <w:lang w:val="en-US"/>
              </w:rPr>
              <w:t>revocationPowerOfAttorneyResult</w:t>
            </w:r>
          </w:p>
          <w:p w14:paraId="0879F417" w14:textId="24185272" w:rsidR="00921F20" w:rsidRPr="00921F20" w:rsidRDefault="00C82A9F" w:rsidP="00921F20">
            <w:pPr>
              <w:pStyle w:val="Tabletext"/>
              <w:spacing w:after="0"/>
              <w:ind w:left="0"/>
            </w:pPr>
            <w:r>
              <w:t xml:space="preserve">Добавлено описание полномочия в </w:t>
            </w:r>
            <w:r w:rsidRPr="00E001C5">
              <w:rPr>
                <w:lang w:val="en-US"/>
              </w:rPr>
              <w:lastRenderedPageBreak/>
              <w:t>dicAuthorityListResponse</w:t>
            </w:r>
          </w:p>
        </w:tc>
        <w:tc>
          <w:tcPr>
            <w:tcW w:w="2304" w:type="dxa"/>
          </w:tcPr>
          <w:p w14:paraId="4995D239" w14:textId="5FE23DCD" w:rsidR="00497910" w:rsidRDefault="00497910" w:rsidP="00AD040D">
            <w:pPr>
              <w:pStyle w:val="Tabletext"/>
              <w:spacing w:after="0"/>
              <w:ind w:left="0"/>
            </w:pPr>
            <w:r>
              <w:lastRenderedPageBreak/>
              <w:t>Мухина О.А.</w:t>
            </w:r>
          </w:p>
        </w:tc>
      </w:tr>
      <w:tr w:rsidR="00DA7383" w:rsidRPr="00BF2143" w14:paraId="392EA8DD" w14:textId="77777777" w:rsidTr="00AD040D">
        <w:tc>
          <w:tcPr>
            <w:tcW w:w="2304" w:type="dxa"/>
          </w:tcPr>
          <w:p w14:paraId="620A491D" w14:textId="4E10FACE" w:rsidR="00DA7383" w:rsidRPr="00DA7383" w:rsidRDefault="00DA7383" w:rsidP="005E0A40">
            <w:pPr>
              <w:pStyle w:val="Tabletext"/>
              <w:spacing w:after="0"/>
              <w:ind w:left="0"/>
            </w:pPr>
            <w:r>
              <w:lastRenderedPageBreak/>
              <w:t>19.01.2022</w:t>
            </w:r>
          </w:p>
        </w:tc>
        <w:tc>
          <w:tcPr>
            <w:tcW w:w="1152" w:type="dxa"/>
          </w:tcPr>
          <w:p w14:paraId="3FA3D220" w14:textId="767986CB" w:rsidR="00DA7383" w:rsidRDefault="00DA7383" w:rsidP="00AD040D">
            <w:pPr>
              <w:pStyle w:val="Tabletext"/>
              <w:spacing w:after="0"/>
              <w:ind w:left="0"/>
            </w:pPr>
            <w:r>
              <w:t>1</w:t>
            </w:r>
          </w:p>
        </w:tc>
        <w:tc>
          <w:tcPr>
            <w:tcW w:w="3744" w:type="dxa"/>
          </w:tcPr>
          <w:p w14:paraId="7AB25E09" w14:textId="7D1083BA" w:rsidR="00DA7383" w:rsidRDefault="00DA7383" w:rsidP="00AD040D">
            <w:pPr>
              <w:pStyle w:val="Tabletext"/>
              <w:spacing w:after="0"/>
              <w:ind w:left="0"/>
            </w:pPr>
            <w:r>
              <w:t>Добавлено пояснение разделения Владельца – физ</w:t>
            </w:r>
            <w:proofErr w:type="gramStart"/>
            <w:r>
              <w:t>.л</w:t>
            </w:r>
            <w:proofErr w:type="gramEnd"/>
            <w:r>
              <w:t>ица на Страхователя и Добровольно застрахованного.</w:t>
            </w:r>
          </w:p>
          <w:p w14:paraId="0AC0E162" w14:textId="6E986C37" w:rsidR="00DA7383" w:rsidRDefault="00DA7383" w:rsidP="00AD040D">
            <w:pPr>
              <w:pStyle w:val="Tabletext"/>
              <w:spacing w:after="0"/>
              <w:ind w:left="0"/>
            </w:pPr>
            <w:r>
              <w:t>Документ переведен в Продуктивную версию</w:t>
            </w:r>
          </w:p>
        </w:tc>
        <w:tc>
          <w:tcPr>
            <w:tcW w:w="2304" w:type="dxa"/>
          </w:tcPr>
          <w:p w14:paraId="24931238" w14:textId="11931842" w:rsidR="00DA7383" w:rsidRDefault="00DA7383" w:rsidP="00AD040D">
            <w:pPr>
              <w:pStyle w:val="Tabletext"/>
              <w:spacing w:after="0"/>
              <w:ind w:left="0"/>
            </w:pPr>
            <w:r>
              <w:t>Мухина О.А.</w:t>
            </w:r>
          </w:p>
        </w:tc>
      </w:tr>
      <w:tr w:rsidR="00262F12" w:rsidRPr="00BF2143" w14:paraId="073933D4" w14:textId="77777777" w:rsidTr="00AD040D">
        <w:tc>
          <w:tcPr>
            <w:tcW w:w="2304" w:type="dxa"/>
          </w:tcPr>
          <w:p w14:paraId="69237898" w14:textId="388602DD" w:rsidR="00262F12" w:rsidRDefault="00262F12" w:rsidP="005E0A40">
            <w:pPr>
              <w:pStyle w:val="Tabletext"/>
              <w:spacing w:after="0"/>
              <w:ind w:left="0"/>
            </w:pPr>
            <w:r>
              <w:t>15.06.2022</w:t>
            </w:r>
          </w:p>
        </w:tc>
        <w:tc>
          <w:tcPr>
            <w:tcW w:w="1152" w:type="dxa"/>
          </w:tcPr>
          <w:p w14:paraId="10D657B5" w14:textId="0828B0A1" w:rsidR="00262F12" w:rsidRDefault="00262F12" w:rsidP="00AD040D">
            <w:pPr>
              <w:pStyle w:val="Tabletext"/>
              <w:spacing w:after="0"/>
              <w:ind w:left="0"/>
            </w:pPr>
            <w:r>
              <w:t>1.1</w:t>
            </w:r>
          </w:p>
        </w:tc>
        <w:tc>
          <w:tcPr>
            <w:tcW w:w="3744" w:type="dxa"/>
          </w:tcPr>
          <w:p w14:paraId="1EDF4695" w14:textId="77777777" w:rsidR="00262F12" w:rsidRDefault="00497966" w:rsidP="00AD040D">
            <w:pPr>
              <w:pStyle w:val="Tabletext"/>
              <w:spacing w:after="0"/>
              <w:ind w:left="0"/>
            </w:pPr>
            <w:r>
              <w:t xml:space="preserve">Исправлена диаграмма элемента </w:t>
            </w:r>
            <w:r w:rsidRPr="00ED4C2E">
              <w:t>powerOfAttorney</w:t>
            </w:r>
            <w:r>
              <w:t>.</w:t>
            </w:r>
          </w:p>
          <w:p w14:paraId="4C088ABB" w14:textId="00D09950" w:rsidR="00497966" w:rsidRDefault="00497966" w:rsidP="00AD040D">
            <w:pPr>
              <w:pStyle w:val="Tabletext"/>
              <w:spacing w:after="0"/>
              <w:ind w:left="0"/>
            </w:pPr>
            <w:r>
              <w:t>Исправлен атрибутивный состав «Доверитель» (Убран Признак подписания нотариусом).</w:t>
            </w:r>
          </w:p>
          <w:p w14:paraId="2ACD6D61" w14:textId="4C796DFD" w:rsidR="00497966" w:rsidRDefault="00497966" w:rsidP="00AD040D">
            <w:pPr>
              <w:pStyle w:val="Tabletext"/>
              <w:spacing w:after="0"/>
              <w:ind w:left="0"/>
            </w:pPr>
            <w:r>
              <w:t>Исправлено описание атрибута Статус и Статус доверенности в атрибутивном составе «</w:t>
            </w:r>
            <w:r w:rsidRPr="00BF2143">
              <w:t>Ответ о получении Отзыва Эл</w:t>
            </w:r>
            <w:r>
              <w:t xml:space="preserve">ектронной </w:t>
            </w:r>
            <w:r w:rsidRPr="00BF2143">
              <w:t>Доверенности</w:t>
            </w:r>
            <w:r>
              <w:t>».</w:t>
            </w:r>
          </w:p>
          <w:p w14:paraId="697D587A" w14:textId="7C7BEF59" w:rsidR="00497966" w:rsidRDefault="00497966" w:rsidP="00AD040D">
            <w:pPr>
              <w:pStyle w:val="Tabletext"/>
              <w:spacing w:after="0"/>
              <w:ind w:left="0"/>
            </w:pPr>
            <w:r>
              <w:t>Исправлена нумерация в атрибутивном составе «Ответ на запрос Электронной Доверенности».</w:t>
            </w:r>
          </w:p>
          <w:p w14:paraId="09EF713B" w14:textId="743256AD" w:rsidR="00497966" w:rsidRDefault="00497966" w:rsidP="00497966">
            <w:pPr>
              <w:pStyle w:val="Tabletext"/>
              <w:spacing w:after="0"/>
              <w:ind w:left="0"/>
            </w:pPr>
            <w:r>
              <w:t xml:space="preserve">Исправлена диаграмма </w:t>
            </w:r>
            <w:proofErr w:type="gramStart"/>
            <w:r>
              <w:t>в</w:t>
            </w:r>
            <w:proofErr w:type="gramEnd"/>
            <w:r>
              <w:t xml:space="preserve"> «Схема сведений элемента </w:t>
            </w:r>
            <w:r w:rsidRPr="00F83FA6">
              <w:t>powerOfAttorneyResponse</w:t>
            </w:r>
            <w:r>
              <w:t>»</w:t>
            </w:r>
          </w:p>
        </w:tc>
        <w:tc>
          <w:tcPr>
            <w:tcW w:w="2304" w:type="dxa"/>
          </w:tcPr>
          <w:p w14:paraId="41D799EF" w14:textId="3D1ED168" w:rsidR="00262F12" w:rsidRDefault="00497966" w:rsidP="00AD040D">
            <w:pPr>
              <w:pStyle w:val="Tabletext"/>
              <w:spacing w:after="0"/>
              <w:ind w:left="0"/>
            </w:pPr>
            <w:r>
              <w:t>Степанова Е.А.</w:t>
            </w:r>
          </w:p>
        </w:tc>
      </w:tr>
    </w:tbl>
    <w:p w14:paraId="1165A01E" w14:textId="08B82ACC" w:rsidR="00A535ED" w:rsidRPr="00D5227B" w:rsidRDefault="0077031F" w:rsidP="00C82A9F">
      <w:pPr>
        <w:pStyle w:val="a5"/>
        <w:spacing w:after="0"/>
        <w:rPr>
          <w:sz w:val="2"/>
          <w:szCs w:val="2"/>
        </w:rPr>
      </w:pPr>
      <w:r w:rsidRPr="00BF2143">
        <w:rPr>
          <w:rFonts w:ascii="Times New Roman" w:hAnsi="Times New Roman"/>
        </w:rPr>
        <w:br w:type="page"/>
      </w:r>
    </w:p>
    <w:p w14:paraId="67813676" w14:textId="0767EACE" w:rsidR="00D5227B" w:rsidRPr="00D5227B" w:rsidRDefault="00D5227B" w:rsidP="00D5227B">
      <w:pPr>
        <w:pStyle w:val="10"/>
        <w:rPr>
          <w:rFonts w:ascii="Times New Roman" w:hAnsi="Times New Roman"/>
        </w:rPr>
      </w:pPr>
      <w:bookmarkStart w:id="2" w:name="_Toc93527876"/>
      <w:bookmarkStart w:id="3" w:name="_Toc535663734"/>
      <w:bookmarkStart w:id="4" w:name="_Toc81991500"/>
      <w:r w:rsidRPr="00D5227B">
        <w:rPr>
          <w:rFonts w:ascii="Times New Roman" w:hAnsi="Times New Roman"/>
        </w:rPr>
        <w:lastRenderedPageBreak/>
        <w:t>1. Общие сведения</w:t>
      </w:r>
      <w:bookmarkEnd w:id="2"/>
    </w:p>
    <w:p w14:paraId="5CEDF6C9" w14:textId="77777777" w:rsidR="00F23594" w:rsidRPr="00BF2143" w:rsidRDefault="00F23594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5" w:name="_Toc93527877"/>
      <w:r w:rsidRPr="00BF2143">
        <w:rPr>
          <w:rFonts w:ascii="Times New Roman" w:hAnsi="Times New Roman"/>
        </w:rPr>
        <w:t>Назначение</w:t>
      </w:r>
      <w:bookmarkEnd w:id="3"/>
      <w:bookmarkEnd w:id="4"/>
      <w:bookmarkEnd w:id="5"/>
    </w:p>
    <w:p w14:paraId="5CEDF6CA" w14:textId="229E60D8" w:rsidR="00802BB9" w:rsidRPr="00BF2143" w:rsidRDefault="004312F7" w:rsidP="00DD5781">
      <w:pPr>
        <w:spacing w:after="0"/>
        <w:ind w:left="0" w:firstLine="567"/>
        <w:jc w:val="both"/>
      </w:pPr>
      <w:r w:rsidRPr="00BF2143">
        <w:t xml:space="preserve">Настоящий документ описывает </w:t>
      </w:r>
      <w:r w:rsidR="00711321" w:rsidRPr="00BF2143">
        <w:t xml:space="preserve">вид сведений, формируемых в формате </w:t>
      </w:r>
      <w:r w:rsidR="00711321" w:rsidRPr="00BF2143">
        <w:rPr>
          <w:lang w:val="en-US"/>
        </w:rPr>
        <w:t>XML</w:t>
      </w:r>
      <w:r w:rsidR="009A2F77" w:rsidRPr="00BF2143">
        <w:t>-файла</w:t>
      </w:r>
      <w:r w:rsidR="00D70352" w:rsidRPr="00BF2143">
        <w:t xml:space="preserve"> (</w:t>
      </w:r>
      <w:r w:rsidR="00EF73D7">
        <w:t>сообщения</w:t>
      </w:r>
      <w:r w:rsidR="00D70352" w:rsidRPr="00BF2143">
        <w:t>)</w:t>
      </w:r>
      <w:r w:rsidR="009A2F77" w:rsidRPr="00BF2143">
        <w:t>. Используется для предоставления</w:t>
      </w:r>
      <w:r w:rsidR="00490BF5" w:rsidRPr="00BF2143">
        <w:t xml:space="preserve"> машиночитаемых </w:t>
      </w:r>
      <w:r w:rsidR="00802BB9" w:rsidRPr="00BF2143">
        <w:t>доверенностей в электронной форме, подтверждающих полномочия физического лица</w:t>
      </w:r>
      <w:r w:rsidR="00424DD6" w:rsidRPr="00BF2143">
        <w:t xml:space="preserve"> </w:t>
      </w:r>
      <w:r w:rsidR="00802BB9" w:rsidRPr="00BF2143">
        <w:t xml:space="preserve">действовать от имени </w:t>
      </w:r>
      <w:r w:rsidR="00424DD6" w:rsidRPr="00BF2143">
        <w:t xml:space="preserve">физического лица, </w:t>
      </w:r>
      <w:r w:rsidR="00802BB9" w:rsidRPr="00BF2143">
        <w:t>индивидуального предпринимателя или юридического лица</w:t>
      </w:r>
      <w:r w:rsidR="00424DD6" w:rsidRPr="00BF2143">
        <w:t>.</w:t>
      </w:r>
    </w:p>
    <w:p w14:paraId="5CEDF6CB" w14:textId="77777777" w:rsidR="00F23594" w:rsidRPr="00BF2143" w:rsidRDefault="00F23594" w:rsidP="00DD5781">
      <w:pPr>
        <w:pStyle w:val="2"/>
        <w:numPr>
          <w:ilvl w:val="1"/>
          <w:numId w:val="1"/>
        </w:numPr>
        <w:spacing w:before="0" w:after="0"/>
        <w:jc w:val="both"/>
        <w:rPr>
          <w:rFonts w:ascii="Times New Roman" w:hAnsi="Times New Roman"/>
        </w:rPr>
      </w:pPr>
      <w:bookmarkStart w:id="6" w:name="_Toc535663735"/>
      <w:bookmarkStart w:id="7" w:name="_Toc81991501"/>
      <w:bookmarkStart w:id="8" w:name="_Toc93527878"/>
      <w:r w:rsidRPr="00BF2143">
        <w:rPr>
          <w:rFonts w:ascii="Times New Roman" w:hAnsi="Times New Roman"/>
        </w:rPr>
        <w:t>Область применения</w:t>
      </w:r>
      <w:bookmarkEnd w:id="6"/>
      <w:bookmarkEnd w:id="7"/>
      <w:bookmarkEnd w:id="8"/>
    </w:p>
    <w:p w14:paraId="5CEDF6CC" w14:textId="77777777" w:rsidR="00D70203" w:rsidRPr="00BF2143" w:rsidRDefault="00D70203" w:rsidP="00DD5781">
      <w:pPr>
        <w:spacing w:after="0"/>
        <w:ind w:left="0" w:firstLine="567"/>
        <w:jc w:val="both"/>
      </w:pPr>
      <w:bookmarkStart w:id="9" w:name="_Toc535663736"/>
      <w:r w:rsidRPr="00BF2143">
        <w:rPr>
          <w:bCs/>
          <w:shd w:val="clear" w:color="auto" w:fill="FFFFFF"/>
        </w:rPr>
        <w:t xml:space="preserve">Представление доверенности осуществляется посредством ее включения в пакет электронных документов. </w:t>
      </w:r>
      <w:r w:rsidRPr="00BF2143">
        <w:t>Машиночитаемые доверенности, используемые для подтверждения полномочий в электронной форме (далее – доверенность), оформляются и отменяются в соответствии с требованиями действующего гражданского законодательства Российской Федерации.</w:t>
      </w:r>
    </w:p>
    <w:p w14:paraId="5CEDF6CD" w14:textId="356F8CB0" w:rsidR="00D70203" w:rsidRDefault="00D70203" w:rsidP="00DD5781">
      <w:pPr>
        <w:spacing w:after="0"/>
        <w:ind w:left="0" w:firstLine="567"/>
        <w:jc w:val="both"/>
        <w:rPr>
          <w:bCs/>
          <w:shd w:val="clear" w:color="auto" w:fill="FFFFFF"/>
        </w:rPr>
      </w:pPr>
      <w:r w:rsidRPr="00BF2143">
        <w:rPr>
          <w:bCs/>
          <w:shd w:val="clear" w:color="auto" w:fill="FFFFFF"/>
        </w:rPr>
        <w:t xml:space="preserve">Документ о полномочиях должен быть </w:t>
      </w:r>
      <w:r w:rsidR="00F76E14" w:rsidRPr="00BF2143">
        <w:rPr>
          <w:bCs/>
          <w:shd w:val="clear" w:color="auto" w:fill="FFFFFF"/>
        </w:rPr>
        <w:t>с четко установленным сроком действия</w:t>
      </w:r>
      <w:r w:rsidR="00E312C1">
        <w:rPr>
          <w:bCs/>
          <w:shd w:val="clear" w:color="auto" w:fill="FFFFFF"/>
        </w:rPr>
        <w:t xml:space="preserve">. </w:t>
      </w:r>
      <w:r w:rsidR="00F76E14" w:rsidRPr="00BF2143">
        <w:rPr>
          <w:bCs/>
          <w:shd w:val="clear" w:color="auto" w:fill="FFFFFF"/>
        </w:rPr>
        <w:t>Доверенность должна быть п</w:t>
      </w:r>
      <w:r w:rsidRPr="00BF2143">
        <w:rPr>
          <w:bCs/>
          <w:shd w:val="clear" w:color="auto" w:fill="FFFFFF"/>
        </w:rPr>
        <w:t>одписан</w:t>
      </w:r>
      <w:r w:rsidR="00F76E14" w:rsidRPr="00BF2143">
        <w:rPr>
          <w:bCs/>
          <w:shd w:val="clear" w:color="auto" w:fill="FFFFFF"/>
        </w:rPr>
        <w:t>а</w:t>
      </w:r>
      <w:r w:rsidRPr="00BF2143">
        <w:rPr>
          <w:bCs/>
          <w:shd w:val="clear" w:color="auto" w:fill="FFFFFF"/>
        </w:rPr>
        <w:t xml:space="preserve"> </w:t>
      </w:r>
      <w:r w:rsidR="00DD5781" w:rsidRPr="00BF2143">
        <w:rPr>
          <w:bCs/>
          <w:shd w:val="clear" w:color="auto" w:fill="FFFFFF"/>
        </w:rPr>
        <w:t xml:space="preserve">личной </w:t>
      </w:r>
      <w:r w:rsidRPr="00BF2143">
        <w:rPr>
          <w:bCs/>
          <w:shd w:val="clear" w:color="auto" w:fill="FFFFFF"/>
        </w:rPr>
        <w:t>квалифицированной электронной подписью</w:t>
      </w:r>
      <w:r w:rsidR="00424DD6" w:rsidRPr="00BF2143">
        <w:rPr>
          <w:bCs/>
          <w:shd w:val="clear" w:color="auto" w:fill="FFFFFF"/>
        </w:rPr>
        <w:t xml:space="preserve"> </w:t>
      </w:r>
      <w:r w:rsidRPr="00BF2143">
        <w:rPr>
          <w:bCs/>
          <w:shd w:val="clear" w:color="auto" w:fill="FFFFFF"/>
        </w:rPr>
        <w:t xml:space="preserve"> </w:t>
      </w:r>
      <w:r w:rsidR="00424DD6" w:rsidRPr="00BF2143">
        <w:rPr>
          <w:bCs/>
          <w:shd w:val="clear" w:color="auto" w:fill="FFFFFF"/>
        </w:rPr>
        <w:t xml:space="preserve">доверителя или </w:t>
      </w:r>
      <w:r w:rsidR="00DD5781" w:rsidRPr="00BF2143">
        <w:rPr>
          <w:bCs/>
          <w:shd w:val="clear" w:color="auto" w:fill="FFFFFF"/>
        </w:rPr>
        <w:t>электронной подписью организации с указанием ее руководителя</w:t>
      </w:r>
      <w:r w:rsidR="00424DD6" w:rsidRPr="00BF2143">
        <w:rPr>
          <w:bCs/>
          <w:shd w:val="clear" w:color="auto" w:fill="FFFFFF"/>
        </w:rPr>
        <w:t xml:space="preserve">. </w:t>
      </w:r>
      <w:r w:rsidR="00735DE9" w:rsidRPr="00BF2143">
        <w:rPr>
          <w:bCs/>
          <w:shd w:val="clear" w:color="auto" w:fill="FFFFFF"/>
        </w:rPr>
        <w:t>На основании Доверенности устанавливается</w:t>
      </w:r>
      <w:r w:rsidR="00424DD6" w:rsidRPr="00BF2143">
        <w:rPr>
          <w:bCs/>
          <w:shd w:val="clear" w:color="auto" w:fill="FFFFFF"/>
        </w:rPr>
        <w:t xml:space="preserve"> порядок</w:t>
      </w:r>
      <w:r w:rsidRPr="00BF2143">
        <w:rPr>
          <w:bCs/>
          <w:shd w:val="clear" w:color="auto" w:fill="FFFFFF"/>
        </w:rPr>
        <w:t xml:space="preserve"> </w:t>
      </w:r>
      <w:r w:rsidR="00735DE9" w:rsidRPr="00BF2143">
        <w:rPr>
          <w:bCs/>
          <w:shd w:val="clear" w:color="auto" w:fill="FFFFFF"/>
        </w:rPr>
        <w:t>и полномочия принятия</w:t>
      </w:r>
      <w:r w:rsidRPr="00BF2143">
        <w:rPr>
          <w:bCs/>
          <w:shd w:val="clear" w:color="auto" w:fill="FFFFFF"/>
        </w:rPr>
        <w:t xml:space="preserve"> соответствующих решений </w:t>
      </w:r>
      <w:r w:rsidR="00735DE9" w:rsidRPr="00BF2143">
        <w:rPr>
          <w:bCs/>
          <w:shd w:val="clear" w:color="auto" w:fill="FFFFFF"/>
        </w:rPr>
        <w:t>уполномоченн</w:t>
      </w:r>
      <w:r w:rsidR="003304B5" w:rsidRPr="00BF2143">
        <w:rPr>
          <w:bCs/>
          <w:shd w:val="clear" w:color="auto" w:fill="FFFFFF"/>
        </w:rPr>
        <w:t>ым</w:t>
      </w:r>
      <w:r w:rsidR="00735DE9" w:rsidRPr="00BF2143">
        <w:rPr>
          <w:bCs/>
          <w:shd w:val="clear" w:color="auto" w:fill="FFFFFF"/>
        </w:rPr>
        <w:t xml:space="preserve"> </w:t>
      </w:r>
      <w:r w:rsidRPr="00BF2143">
        <w:rPr>
          <w:bCs/>
          <w:shd w:val="clear" w:color="auto" w:fill="FFFFFF"/>
        </w:rPr>
        <w:t>должностн</w:t>
      </w:r>
      <w:r w:rsidR="003304B5" w:rsidRPr="00BF2143">
        <w:rPr>
          <w:bCs/>
          <w:shd w:val="clear" w:color="auto" w:fill="FFFFFF"/>
        </w:rPr>
        <w:t>ым</w:t>
      </w:r>
      <w:r w:rsidRPr="00BF2143">
        <w:rPr>
          <w:bCs/>
          <w:shd w:val="clear" w:color="auto" w:fill="FFFFFF"/>
        </w:rPr>
        <w:t xml:space="preserve"> л</w:t>
      </w:r>
      <w:r w:rsidR="003304B5" w:rsidRPr="00BF2143">
        <w:rPr>
          <w:bCs/>
          <w:shd w:val="clear" w:color="auto" w:fill="FFFFFF"/>
        </w:rPr>
        <w:t>ицом</w:t>
      </w:r>
      <w:r w:rsidR="00735DE9" w:rsidRPr="00BF2143">
        <w:rPr>
          <w:bCs/>
          <w:shd w:val="clear" w:color="auto" w:fill="FFFFFF"/>
        </w:rPr>
        <w:t>.</w:t>
      </w:r>
    </w:p>
    <w:p w14:paraId="4A448D49" w14:textId="10BBF880" w:rsidR="00E312C1" w:rsidRDefault="00E312C1" w:rsidP="00DD5781">
      <w:pPr>
        <w:spacing w:after="0"/>
        <w:ind w:left="0" w:firstLine="567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>Возможно передоверие полномочия, указанного в Доверенности, но только для Уполномоченных, использующих личную электронную подпись (физ</w:t>
      </w:r>
      <w:proofErr w:type="gramStart"/>
      <w:r>
        <w:rPr>
          <w:bCs/>
          <w:shd w:val="clear" w:color="auto" w:fill="FFFFFF"/>
        </w:rPr>
        <w:t>.л</w:t>
      </w:r>
      <w:proofErr w:type="gramEnd"/>
      <w:r>
        <w:rPr>
          <w:bCs/>
          <w:shd w:val="clear" w:color="auto" w:fill="FFFFFF"/>
        </w:rPr>
        <w:t>иц).</w:t>
      </w:r>
    </w:p>
    <w:p w14:paraId="56A19AC9" w14:textId="420FEC5C" w:rsidR="00E312C1" w:rsidRPr="00BF2143" w:rsidRDefault="00E312C1" w:rsidP="00DD5781">
      <w:pPr>
        <w:spacing w:after="0"/>
        <w:ind w:left="0" w:firstLine="567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Отзыв Доверенности допустим как Доверителем, Владельцем процесса, Администратором, так и Уполномоченным, согласно установленному регламенту. Отзыв осуществляется текущей датой, с указанием признака отзыва текущего документа или всей цепочки Доверенностей, а также </w:t>
      </w:r>
      <w:r w:rsidRPr="00262F12">
        <w:rPr>
          <w:bCs/>
          <w:shd w:val="clear" w:color="auto" w:fill="FFFFFF"/>
        </w:rPr>
        <w:t>при необходимости причины</w:t>
      </w:r>
      <w:r>
        <w:rPr>
          <w:bCs/>
          <w:shd w:val="clear" w:color="auto" w:fill="FFFFFF"/>
        </w:rPr>
        <w:t>. Уполномоченным отзывается Документ, в рамках которого ему делегированы полномочия.</w:t>
      </w:r>
    </w:p>
    <w:p w14:paraId="5CEDF6D1" w14:textId="77777777" w:rsidR="00FD7E1F" w:rsidRPr="00BF2143" w:rsidRDefault="00FD7E1F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10" w:name="_Ref78205294"/>
      <w:bookmarkStart w:id="11" w:name="_Toc81991502"/>
      <w:bookmarkStart w:id="12" w:name="_Toc93527879"/>
      <w:r w:rsidRPr="00BF2143">
        <w:rPr>
          <w:rFonts w:ascii="Times New Roman" w:hAnsi="Times New Roman"/>
        </w:rPr>
        <w:t>Функции</w:t>
      </w:r>
      <w:bookmarkEnd w:id="10"/>
      <w:bookmarkEnd w:id="11"/>
      <w:bookmarkEnd w:id="12"/>
    </w:p>
    <w:p w14:paraId="5CEDF6D2" w14:textId="5E8C77F8" w:rsidR="00FD7E1F" w:rsidRPr="00BF2143" w:rsidRDefault="00735DE9" w:rsidP="00756B32">
      <w:pPr>
        <w:spacing w:after="0"/>
      </w:pPr>
      <w:r w:rsidRPr="00BF2143">
        <w:t>Для целей исполнения требований можно разделить процесс работы с Доверенностью на следующие функции</w:t>
      </w:r>
      <w:r w:rsidR="00FD7E1F" w:rsidRPr="00BF2143">
        <w:t>:</w:t>
      </w:r>
    </w:p>
    <w:p w14:paraId="5CEDF6D3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Создание Доверенности</w:t>
      </w:r>
    </w:p>
    <w:p w14:paraId="5CEDF6D4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Хранение Доверенности</w:t>
      </w:r>
    </w:p>
    <w:p w14:paraId="5CEDF6D5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Отзыв Доверенности</w:t>
      </w:r>
    </w:p>
    <w:p w14:paraId="5CEDF6D6" w14:textId="0CEAABAD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Использование (</w:t>
      </w:r>
      <w:r w:rsidR="0012363F" w:rsidRPr="00BF2143">
        <w:t>запрос) данных Доверенностей</w:t>
      </w:r>
    </w:p>
    <w:p w14:paraId="5CEDF6D7" w14:textId="77777777" w:rsidR="00FD7E1F" w:rsidRPr="00497966" w:rsidRDefault="00FD7E1F" w:rsidP="00AD2A9A">
      <w:pPr>
        <w:pStyle w:val="afa"/>
        <w:numPr>
          <w:ilvl w:val="0"/>
          <w:numId w:val="10"/>
        </w:numPr>
        <w:spacing w:after="0"/>
      </w:pPr>
      <w:r w:rsidRPr="00497966">
        <w:t>Ведение справочника-классификатора полномочий</w:t>
      </w:r>
    </w:p>
    <w:p w14:paraId="5CEDF6D8" w14:textId="77777777" w:rsidR="00FD7E1F" w:rsidRPr="00497966" w:rsidRDefault="00FD7E1F" w:rsidP="00AD2A9A">
      <w:pPr>
        <w:pStyle w:val="afa"/>
        <w:numPr>
          <w:ilvl w:val="0"/>
          <w:numId w:val="10"/>
        </w:numPr>
        <w:spacing w:after="0"/>
      </w:pPr>
      <w:r w:rsidRPr="00497966">
        <w:t>Изменение справочника-классификатора полномочий</w:t>
      </w:r>
    </w:p>
    <w:p w14:paraId="5CEDF6DD" w14:textId="5DE1ABC5" w:rsidR="008B2849" w:rsidRPr="00BF2143" w:rsidRDefault="008B2849" w:rsidP="00756B32">
      <w:pPr>
        <w:pStyle w:val="affe"/>
        <w:spacing w:line="240" w:lineRule="auto"/>
        <w:jc w:val="center"/>
        <w:rPr>
          <w:b w:val="0"/>
        </w:rPr>
      </w:pPr>
      <w:r w:rsidRPr="00BF2143">
        <w:br w:type="page"/>
      </w:r>
    </w:p>
    <w:p w14:paraId="5CEDF6DE" w14:textId="77777777" w:rsidR="00F23594" w:rsidRPr="00BF2143" w:rsidRDefault="00F23594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13" w:name="_Toc81991503"/>
      <w:bookmarkStart w:id="14" w:name="_Toc93527880"/>
      <w:r w:rsidRPr="00BF2143">
        <w:rPr>
          <w:rFonts w:ascii="Times New Roman" w:hAnsi="Times New Roman"/>
        </w:rPr>
        <w:lastRenderedPageBreak/>
        <w:t>Определения, акронимы и сокращения</w:t>
      </w:r>
      <w:bookmarkEnd w:id="9"/>
      <w:bookmarkEnd w:id="13"/>
      <w:bookmarkEnd w:id="14"/>
    </w:p>
    <w:p w14:paraId="5CEDF6DF" w14:textId="0D942700" w:rsidR="00EF46E9" w:rsidRPr="00BF2143" w:rsidRDefault="00EF46E9" w:rsidP="00756B32">
      <w:pPr>
        <w:pStyle w:val="affe"/>
        <w:keepNext/>
        <w:spacing w:line="240" w:lineRule="auto"/>
        <w:jc w:val="right"/>
        <w:rPr>
          <w:lang w:val="ru-RU"/>
        </w:rPr>
      </w:pPr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</w:t>
      </w:r>
      <w:r w:rsidR="002E5D12">
        <w:rPr>
          <w:noProof/>
        </w:rPr>
        <w:fldChar w:fldCharType="end"/>
      </w:r>
      <w:r w:rsidR="00286341" w:rsidRPr="00BF2143">
        <w:rPr>
          <w:noProof/>
          <w:lang w:val="ru-RU"/>
        </w:rPr>
        <w:t xml:space="preserve"> Определения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7512"/>
      </w:tblGrid>
      <w:tr w:rsidR="004312F7" w:rsidRPr="00BF2143" w14:paraId="5CEDF6E2" w14:textId="77777777" w:rsidTr="00D5227B">
        <w:trPr>
          <w:trHeight w:val="407"/>
        </w:trPr>
        <w:tc>
          <w:tcPr>
            <w:tcW w:w="2235" w:type="dxa"/>
          </w:tcPr>
          <w:p w14:paraId="5CEDF6E0" w14:textId="77777777" w:rsidR="004312F7" w:rsidRPr="00BF2143" w:rsidRDefault="004312F7" w:rsidP="00756B32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Термин/сокращение</w:t>
            </w:r>
          </w:p>
        </w:tc>
        <w:tc>
          <w:tcPr>
            <w:tcW w:w="7512" w:type="dxa"/>
          </w:tcPr>
          <w:p w14:paraId="5CEDF6E1" w14:textId="77777777" w:rsidR="004312F7" w:rsidRPr="00BF2143" w:rsidRDefault="004312F7" w:rsidP="00756B32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Описание</w:t>
            </w:r>
          </w:p>
        </w:tc>
      </w:tr>
      <w:tr w:rsidR="00497910" w:rsidRPr="00497910" w14:paraId="71816C7D" w14:textId="77777777" w:rsidTr="00D5227B">
        <w:trPr>
          <w:trHeight w:val="419"/>
        </w:trPr>
        <w:tc>
          <w:tcPr>
            <w:tcW w:w="2235" w:type="dxa"/>
          </w:tcPr>
          <w:p w14:paraId="49CB095B" w14:textId="6885B58C" w:rsidR="00497910" w:rsidRPr="00BF2143" w:rsidRDefault="00497910" w:rsidP="00D5227B">
            <w:pPr>
              <w:spacing w:after="0"/>
              <w:ind w:left="426"/>
            </w:pPr>
            <w:r w:rsidRPr="00BF2143">
              <w:t>API</w:t>
            </w:r>
          </w:p>
        </w:tc>
        <w:tc>
          <w:tcPr>
            <w:tcW w:w="7512" w:type="dxa"/>
          </w:tcPr>
          <w:p w14:paraId="0D32D0D0" w14:textId="6C929A6B" w:rsidR="00497910" w:rsidRPr="00497910" w:rsidRDefault="00497910" w:rsidP="00D5227B">
            <w:pPr>
              <w:spacing w:after="0"/>
              <w:ind w:left="175"/>
            </w:pPr>
            <w:r w:rsidRPr="00BF2143">
              <w:t>Программный интерфейс (взаимодействие приложение-приложение)</w:t>
            </w:r>
          </w:p>
        </w:tc>
      </w:tr>
      <w:tr w:rsidR="00497910" w:rsidRPr="00497910" w14:paraId="398F8FE7" w14:textId="77777777" w:rsidTr="00D5227B">
        <w:trPr>
          <w:trHeight w:val="419"/>
        </w:trPr>
        <w:tc>
          <w:tcPr>
            <w:tcW w:w="2235" w:type="dxa"/>
          </w:tcPr>
          <w:p w14:paraId="0D2BE8B5" w14:textId="26795417" w:rsidR="00497910" w:rsidRPr="00BF2143" w:rsidRDefault="00497910" w:rsidP="00D5227B">
            <w:pPr>
              <w:spacing w:after="0"/>
              <w:ind w:left="426"/>
            </w:pPr>
            <w:r w:rsidRPr="00BF2143">
              <w:rPr>
                <w:lang w:val="en-US"/>
              </w:rPr>
              <w:t xml:space="preserve">REST </w:t>
            </w:r>
          </w:p>
        </w:tc>
        <w:tc>
          <w:tcPr>
            <w:tcW w:w="7512" w:type="dxa"/>
          </w:tcPr>
          <w:p w14:paraId="688B0D71" w14:textId="179BB4C6" w:rsidR="00497910" w:rsidRPr="00497910" w:rsidRDefault="00497910" w:rsidP="00D5227B">
            <w:pPr>
              <w:spacing w:after="0"/>
              <w:ind w:left="175"/>
            </w:pPr>
            <w:r w:rsidRPr="00BF2143">
              <w:t>Передача</w:t>
            </w:r>
            <w:r w:rsidRPr="00BF2143">
              <w:rPr>
                <w:lang w:val="en-US"/>
              </w:rPr>
              <w:t xml:space="preserve"> </w:t>
            </w:r>
            <w:r w:rsidRPr="00BF2143">
              <w:t>репрезентативного</w:t>
            </w:r>
            <w:r w:rsidRPr="00BF2143">
              <w:rPr>
                <w:lang w:val="en-US"/>
              </w:rPr>
              <w:t xml:space="preserve"> </w:t>
            </w:r>
            <w:r w:rsidRPr="00BF2143">
              <w:t>состояния</w:t>
            </w:r>
            <w:r w:rsidRPr="00BF2143">
              <w:rPr>
                <w:lang w:val="en-US"/>
              </w:rPr>
              <w:t xml:space="preserve"> (Representational State Transfer)</w:t>
            </w:r>
          </w:p>
        </w:tc>
      </w:tr>
      <w:tr w:rsidR="00497910" w:rsidRPr="00497910" w14:paraId="3B1F7AF9" w14:textId="77777777" w:rsidTr="00D5227B">
        <w:trPr>
          <w:trHeight w:val="419"/>
        </w:trPr>
        <w:tc>
          <w:tcPr>
            <w:tcW w:w="2235" w:type="dxa"/>
          </w:tcPr>
          <w:p w14:paraId="53906151" w14:textId="018D6832" w:rsidR="00497910" w:rsidRPr="00BF2143" w:rsidRDefault="00497910" w:rsidP="00D5227B">
            <w:pPr>
              <w:spacing w:after="0"/>
              <w:ind w:left="426"/>
            </w:pPr>
            <w:r w:rsidRPr="00BF2143">
              <w:t>SOAP</w:t>
            </w:r>
          </w:p>
        </w:tc>
        <w:tc>
          <w:tcPr>
            <w:tcW w:w="7512" w:type="dxa"/>
          </w:tcPr>
          <w:p w14:paraId="64F23671" w14:textId="28E309E7" w:rsidR="00497910" w:rsidRPr="00497910" w:rsidRDefault="00497910" w:rsidP="00D5227B">
            <w:pPr>
              <w:spacing w:after="0"/>
              <w:ind w:left="175"/>
            </w:pPr>
            <w:r w:rsidRPr="00BF2143">
              <w:t>Simple Object Access Protocol - протокол обмена структурированными сообщениями в распределённой вычислительной среде.</w:t>
            </w:r>
          </w:p>
        </w:tc>
      </w:tr>
      <w:tr w:rsidR="00497910" w:rsidRPr="00497910" w14:paraId="5138DFB8" w14:textId="77777777" w:rsidTr="00D5227B">
        <w:trPr>
          <w:trHeight w:val="419"/>
        </w:trPr>
        <w:tc>
          <w:tcPr>
            <w:tcW w:w="2235" w:type="dxa"/>
          </w:tcPr>
          <w:p w14:paraId="353973F4" w14:textId="21D167FD" w:rsidR="00497910" w:rsidRPr="00BF2143" w:rsidRDefault="00497910" w:rsidP="00D5227B">
            <w:pPr>
              <w:spacing w:after="0"/>
              <w:ind w:left="426"/>
            </w:pPr>
            <w:r w:rsidRPr="00BF2143">
              <w:rPr>
                <w:shd w:val="clear" w:color="auto" w:fill="FFFFFF"/>
                <w:lang w:val="en-US"/>
              </w:rPr>
              <w:t>UUID</w:t>
            </w:r>
          </w:p>
        </w:tc>
        <w:tc>
          <w:tcPr>
            <w:tcW w:w="7512" w:type="dxa"/>
          </w:tcPr>
          <w:p w14:paraId="782226D6" w14:textId="798F0DC7" w:rsidR="00497910" w:rsidRPr="00497910" w:rsidRDefault="00497910" w:rsidP="00D5227B">
            <w:pPr>
              <w:spacing w:after="0"/>
              <w:ind w:left="175"/>
            </w:pPr>
            <w:r w:rsidRPr="00BF2143">
              <w:rPr>
                <w:shd w:val="clear" w:color="auto" w:fill="FFFFFF"/>
              </w:rPr>
              <w:t>стандарт </w:t>
            </w:r>
            <w:hyperlink r:id="rId15" w:tooltip="Идентификация (информационные системы)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идентификации</w:t>
              </w:r>
            </w:hyperlink>
            <w:r w:rsidRPr="00BF2143">
              <w:rPr>
                <w:shd w:val="clear" w:color="auto" w:fill="FFFFFF"/>
              </w:rPr>
              <w:t>, используемый в создании </w:t>
            </w:r>
            <w:hyperlink r:id="rId16" w:tooltip="Программное обеспечение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программного обеспечения</w:t>
              </w:r>
            </w:hyperlink>
            <w:r w:rsidRPr="00BF2143">
              <w:rPr>
                <w:shd w:val="clear" w:color="auto" w:fill="FFFFFF"/>
              </w:rPr>
              <w:t>, стандартизированный </w:t>
            </w:r>
            <w:hyperlink r:id="rId17" w:tooltip="Open Software Foundation (страница отсутствует)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Open Software Foundation</w:t>
              </w:r>
            </w:hyperlink>
            <w:r w:rsidRPr="00BF2143">
              <w:rPr>
                <w:shd w:val="clear" w:color="auto" w:fill="FFFFFF"/>
              </w:rPr>
              <w:t> (OSF) как часть DCE — </w:t>
            </w:r>
            <w:hyperlink r:id="rId18" w:tooltip="Распределённая вычислительная среда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среды распределённых вычислений</w:t>
              </w:r>
            </w:hyperlink>
            <w:r w:rsidRPr="00BF2143">
              <w:rPr>
                <w:shd w:val="clear" w:color="auto" w:fill="FFFFFF"/>
              </w:rPr>
              <w:t xml:space="preserve">. Используется </w:t>
            </w:r>
            <w:r w:rsidRPr="00BF2143">
              <w:rPr>
                <w:color w:val="202122"/>
                <w:shd w:val="clear" w:color="auto" w:fill="FFFFFF"/>
              </w:rPr>
              <w:t>для идентификации чего-либо с приемлемым уровнем уверенности, что данный идентификатор непреднамеренно никогда не будет использован для чего-то ещё.</w:t>
            </w:r>
          </w:p>
        </w:tc>
      </w:tr>
      <w:tr w:rsidR="00497910" w:rsidRPr="002E4F8C" w14:paraId="5CEDF6E5" w14:textId="77777777" w:rsidTr="00D5227B">
        <w:trPr>
          <w:trHeight w:val="419"/>
        </w:trPr>
        <w:tc>
          <w:tcPr>
            <w:tcW w:w="2235" w:type="dxa"/>
          </w:tcPr>
          <w:p w14:paraId="5CEDF6E3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WSDL</w:t>
            </w:r>
          </w:p>
        </w:tc>
        <w:tc>
          <w:tcPr>
            <w:tcW w:w="7512" w:type="dxa"/>
          </w:tcPr>
          <w:p w14:paraId="5CEDF6E4" w14:textId="77777777" w:rsidR="00497910" w:rsidRPr="00BF2143" w:rsidRDefault="00497910" w:rsidP="00D5227B">
            <w:pPr>
              <w:spacing w:after="0"/>
              <w:ind w:left="175"/>
              <w:rPr>
                <w:lang w:val="en-US"/>
              </w:rPr>
            </w:pPr>
            <w:r w:rsidRPr="00BF2143">
              <w:rPr>
                <w:lang w:val="en-US"/>
              </w:rPr>
              <w:t xml:space="preserve">Web Services Description Language — </w:t>
            </w:r>
            <w:r w:rsidRPr="00BF2143">
              <w:t>язык</w:t>
            </w:r>
            <w:r w:rsidRPr="00BF2143">
              <w:rPr>
                <w:lang w:val="en-US"/>
              </w:rPr>
              <w:t xml:space="preserve"> </w:t>
            </w:r>
            <w:r w:rsidRPr="00BF2143">
              <w:t>описания</w:t>
            </w:r>
            <w:r w:rsidRPr="00BF2143">
              <w:rPr>
                <w:lang w:val="en-US"/>
              </w:rPr>
              <w:t xml:space="preserve"> </w:t>
            </w:r>
            <w:r w:rsidRPr="00BF2143">
              <w:t>веб</w:t>
            </w:r>
            <w:r w:rsidRPr="00BF2143">
              <w:rPr>
                <w:lang w:val="en-US"/>
              </w:rPr>
              <w:t>-</w:t>
            </w:r>
            <w:r w:rsidRPr="00BF2143">
              <w:t>сервисов</w:t>
            </w:r>
            <w:r w:rsidRPr="00BF2143">
              <w:rPr>
                <w:lang w:val="en-US"/>
              </w:rPr>
              <w:t>.</w:t>
            </w:r>
          </w:p>
        </w:tc>
      </w:tr>
      <w:tr w:rsidR="00497910" w:rsidRPr="002E4F8C" w14:paraId="26081E56" w14:textId="77777777" w:rsidTr="00D5227B">
        <w:trPr>
          <w:trHeight w:val="419"/>
        </w:trPr>
        <w:tc>
          <w:tcPr>
            <w:tcW w:w="2235" w:type="dxa"/>
          </w:tcPr>
          <w:p w14:paraId="6F954C22" w14:textId="61342551" w:rsidR="00497910" w:rsidRPr="00BF2143" w:rsidRDefault="00497910" w:rsidP="00D5227B">
            <w:pPr>
              <w:spacing w:after="0"/>
              <w:ind w:left="426"/>
            </w:pPr>
            <w:r w:rsidRPr="00BF2143">
              <w:t>XML</w:t>
            </w:r>
          </w:p>
        </w:tc>
        <w:tc>
          <w:tcPr>
            <w:tcW w:w="7512" w:type="dxa"/>
          </w:tcPr>
          <w:p w14:paraId="4D969CBF" w14:textId="28887CE1" w:rsidR="00497910" w:rsidRPr="00497910" w:rsidRDefault="00497910" w:rsidP="00D5227B">
            <w:pPr>
              <w:spacing w:after="0"/>
              <w:ind w:left="175"/>
              <w:rPr>
                <w:lang w:val="en-US"/>
              </w:rPr>
            </w:pPr>
            <w:proofErr w:type="gramStart"/>
            <w:r w:rsidRPr="00BF2143">
              <w:rPr>
                <w:lang w:val="en-US"/>
              </w:rPr>
              <w:t>extensible</w:t>
            </w:r>
            <w:proofErr w:type="gramEnd"/>
            <w:r w:rsidRPr="00BF2143">
              <w:rPr>
                <w:lang w:val="en-US"/>
              </w:rPr>
              <w:t xml:space="preserve"> Markup Language — </w:t>
            </w:r>
            <w:r w:rsidRPr="00BF2143">
              <w:t>расширяемый</w:t>
            </w:r>
            <w:r w:rsidRPr="00BF2143">
              <w:rPr>
                <w:lang w:val="en-US"/>
              </w:rPr>
              <w:t xml:space="preserve"> </w:t>
            </w:r>
            <w:r w:rsidRPr="00BF2143">
              <w:t>язык</w:t>
            </w:r>
            <w:r w:rsidRPr="00BF2143">
              <w:rPr>
                <w:lang w:val="en-US"/>
              </w:rPr>
              <w:t xml:space="preserve"> </w:t>
            </w:r>
            <w:r w:rsidRPr="00BF2143">
              <w:t>разметки</w:t>
            </w:r>
            <w:r w:rsidRPr="00BF2143">
              <w:rPr>
                <w:lang w:val="en-US"/>
              </w:rPr>
              <w:t>.</w:t>
            </w:r>
          </w:p>
        </w:tc>
      </w:tr>
      <w:tr w:rsidR="00497910" w:rsidRPr="00BF2143" w14:paraId="5CEDF6E8" w14:textId="77777777" w:rsidTr="00D5227B">
        <w:trPr>
          <w:trHeight w:val="419"/>
        </w:trPr>
        <w:tc>
          <w:tcPr>
            <w:tcW w:w="2235" w:type="dxa"/>
          </w:tcPr>
          <w:p w14:paraId="5CEDF6E6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XSD</w:t>
            </w:r>
          </w:p>
        </w:tc>
        <w:tc>
          <w:tcPr>
            <w:tcW w:w="7512" w:type="dxa"/>
          </w:tcPr>
          <w:p w14:paraId="5CEDF6E7" w14:textId="77777777" w:rsidR="00497910" w:rsidRPr="00BF2143" w:rsidRDefault="00497910" w:rsidP="00D5227B">
            <w:pPr>
              <w:spacing w:after="0"/>
              <w:ind w:left="175"/>
            </w:pPr>
            <w:r w:rsidRPr="00BF2143">
              <w:t>XML Schema definition - язык описания структуры XML документа.</w:t>
            </w:r>
          </w:p>
        </w:tc>
      </w:tr>
      <w:tr w:rsidR="00497910" w:rsidRPr="00BF2143" w14:paraId="5CEDF6EB" w14:textId="77777777" w:rsidTr="00D5227B">
        <w:trPr>
          <w:trHeight w:val="419"/>
        </w:trPr>
        <w:tc>
          <w:tcPr>
            <w:tcW w:w="2235" w:type="dxa"/>
          </w:tcPr>
          <w:p w14:paraId="5CEDF6E9" w14:textId="7DE807B5" w:rsidR="00497910" w:rsidRPr="00BF2143" w:rsidRDefault="00497910" w:rsidP="00D5227B">
            <w:pPr>
              <w:spacing w:after="0"/>
              <w:ind w:left="426"/>
            </w:pPr>
            <w:r w:rsidRPr="00BF2143">
              <w:t>БП</w:t>
            </w:r>
          </w:p>
        </w:tc>
        <w:tc>
          <w:tcPr>
            <w:tcW w:w="7512" w:type="dxa"/>
          </w:tcPr>
          <w:p w14:paraId="5CEDF6EA" w14:textId="497C9D3E" w:rsidR="00497910" w:rsidRPr="00BF2143" w:rsidRDefault="00497910" w:rsidP="00D5227B">
            <w:pPr>
              <w:spacing w:after="0"/>
              <w:ind w:left="175"/>
            </w:pPr>
            <w:r w:rsidRPr="00BF2143">
              <w:t>Бизнес-процесс</w:t>
            </w:r>
          </w:p>
        </w:tc>
      </w:tr>
      <w:tr w:rsidR="00497910" w:rsidRPr="00497910" w14:paraId="5CEDF6EE" w14:textId="77777777" w:rsidTr="00D5227B">
        <w:trPr>
          <w:trHeight w:val="419"/>
        </w:trPr>
        <w:tc>
          <w:tcPr>
            <w:tcW w:w="2235" w:type="dxa"/>
          </w:tcPr>
          <w:p w14:paraId="5CEDF6EC" w14:textId="47B8B188" w:rsidR="00497910" w:rsidRPr="00BF2143" w:rsidRDefault="00497910" w:rsidP="00D5227B">
            <w:pPr>
              <w:spacing w:after="0"/>
              <w:ind w:left="426"/>
            </w:pPr>
            <w:r w:rsidRPr="00BF2143">
              <w:t>Владелец процесса</w:t>
            </w:r>
          </w:p>
        </w:tc>
        <w:tc>
          <w:tcPr>
            <w:tcW w:w="7512" w:type="dxa"/>
          </w:tcPr>
          <w:p w14:paraId="137F7A16" w14:textId="77777777" w:rsidR="00497910" w:rsidRPr="00650632" w:rsidRDefault="00497910" w:rsidP="00497910">
            <w:pPr>
              <w:spacing w:after="0"/>
              <w:ind w:left="175"/>
            </w:pPr>
            <w:r w:rsidRPr="00BF2143">
              <w:rPr>
                <w:bCs/>
                <w:shd w:val="clear" w:color="auto" w:fill="FFFFFF"/>
              </w:rPr>
              <w:t>Владелец полномочий, указываемых в Доверенности. Это сторона взаимодействия, в целях которой Уполномоченный действует</w:t>
            </w:r>
            <w:proofErr w:type="gramStart"/>
            <w:r>
              <w:rPr>
                <w:bCs/>
                <w:shd w:val="clear" w:color="auto" w:fill="FFFFFF"/>
              </w:rPr>
              <w:t>.</w:t>
            </w:r>
            <w:proofErr w:type="gramEnd"/>
            <w:r>
              <w:rPr>
                <w:bCs/>
                <w:shd w:val="clear" w:color="auto" w:fill="FFFFFF"/>
              </w:rPr>
              <w:t xml:space="preserve"> </w:t>
            </w:r>
            <w:r w:rsidRPr="00BF2143">
              <w:rPr>
                <w:bCs/>
                <w:shd w:val="clear" w:color="auto" w:fill="FFFFFF"/>
              </w:rPr>
              <w:t>(</w:t>
            </w:r>
            <w:proofErr w:type="gramStart"/>
            <w:r w:rsidRPr="00BF2143">
              <w:rPr>
                <w:bCs/>
                <w:shd w:val="clear" w:color="auto" w:fill="FFFFFF"/>
              </w:rPr>
              <w:t>с</w:t>
            </w:r>
            <w:proofErr w:type="gramEnd"/>
            <w:r w:rsidRPr="00BF2143">
              <w:rPr>
                <w:bCs/>
                <w:shd w:val="clear" w:color="auto" w:fill="FFFFFF"/>
              </w:rPr>
              <w:t>м.</w:t>
            </w:r>
            <w:r w:rsidRPr="00BF2143">
              <w:rPr>
                <w:bCs/>
                <w:shd w:val="clear" w:color="auto" w:fill="FFFFFF"/>
              </w:rPr>
              <w:fldChar w:fldCharType="begin"/>
            </w:r>
            <w:r w:rsidRPr="00BF2143">
              <w:rPr>
                <w:bCs/>
                <w:shd w:val="clear" w:color="auto" w:fill="FFFFFF"/>
              </w:rPr>
              <w:instrText xml:space="preserve"> REF _Ref77675740 \h  \* MERGEFORMAT </w:instrText>
            </w:r>
            <w:r w:rsidRPr="00BF2143">
              <w:rPr>
                <w:bCs/>
                <w:shd w:val="clear" w:color="auto" w:fill="FFFFFF"/>
              </w:rPr>
            </w:r>
            <w:r w:rsidRPr="00BF2143">
              <w:rPr>
                <w:bCs/>
                <w:shd w:val="clear" w:color="auto" w:fill="FFFFFF"/>
              </w:rPr>
              <w:fldChar w:fldCharType="separate"/>
            </w:r>
            <w:r w:rsidRPr="00650632">
              <w:t>Справочники</w:t>
            </w:r>
          </w:p>
          <w:p w14:paraId="1C7B6301" w14:textId="77777777" w:rsidR="00497910" w:rsidRPr="00BF2143" w:rsidRDefault="00497910" w:rsidP="00497910">
            <w:pPr>
              <w:spacing w:after="0"/>
              <w:ind w:left="175"/>
            </w:pPr>
            <w:r w:rsidRPr="00BF2143">
              <w:rPr>
                <w:noProof/>
              </w:rPr>
              <w:t>Справочник</w:t>
            </w:r>
            <w:r w:rsidRPr="00BF2143">
              <w:t xml:space="preserve"> «Владелец процесса»</w:t>
            </w:r>
          </w:p>
          <w:p w14:paraId="5CEDF6ED" w14:textId="4491DC01" w:rsidR="00497910" w:rsidRPr="00003555" w:rsidRDefault="00497910" w:rsidP="00D5227B">
            <w:pPr>
              <w:spacing w:after="0"/>
              <w:ind w:left="175"/>
            </w:pPr>
            <w:proofErr w:type="gramStart"/>
            <w:r w:rsidRPr="00BF2143">
              <w:t xml:space="preserve">Таблица </w:t>
            </w:r>
            <w:r>
              <w:t>52</w:t>
            </w:r>
            <w:r w:rsidRPr="00BF2143">
              <w:t xml:space="preserve"> Справочник «Владелец процесса»</w:t>
            </w:r>
            <w:r w:rsidRPr="00BF2143">
              <w:rPr>
                <w:bCs/>
                <w:shd w:val="clear" w:color="auto" w:fill="FFFFFF"/>
              </w:rPr>
              <w:fldChar w:fldCharType="end"/>
            </w:r>
            <w:r w:rsidRPr="00BF2143">
              <w:rPr>
                <w:bCs/>
                <w:shd w:val="clear" w:color="auto" w:fill="FFFFFF"/>
              </w:rPr>
              <w:t>).</w:t>
            </w:r>
            <w:proofErr w:type="gramEnd"/>
          </w:p>
        </w:tc>
      </w:tr>
      <w:tr w:rsidR="00497910" w:rsidRPr="00BF2143" w14:paraId="5CEDF6F4" w14:textId="77777777" w:rsidTr="00D5227B">
        <w:trPr>
          <w:trHeight w:val="419"/>
        </w:trPr>
        <w:tc>
          <w:tcPr>
            <w:tcW w:w="2235" w:type="dxa"/>
          </w:tcPr>
          <w:p w14:paraId="5CEDF6F2" w14:textId="23576EC2" w:rsidR="00497910" w:rsidRPr="00BF2143" w:rsidRDefault="00497910" w:rsidP="00D5227B">
            <w:pPr>
              <w:spacing w:after="0"/>
              <w:ind w:left="426"/>
            </w:pPr>
            <w:r w:rsidRPr="00BF2143">
              <w:t>Доверенность</w:t>
            </w:r>
          </w:p>
        </w:tc>
        <w:tc>
          <w:tcPr>
            <w:tcW w:w="7512" w:type="dxa"/>
          </w:tcPr>
          <w:p w14:paraId="5CEDF6F3" w14:textId="6C40BBF3" w:rsidR="00497910" w:rsidRPr="00BF2143" w:rsidRDefault="00497910" w:rsidP="00D5227B">
            <w:pPr>
              <w:spacing w:after="0"/>
              <w:ind w:left="175"/>
            </w:pPr>
            <w:r w:rsidRPr="00BF2143">
              <w:t>Уполномочие, выдаваемое одним лицом другому лицу или другим лицам для представительства перед третьими лицами.</w:t>
            </w:r>
          </w:p>
        </w:tc>
      </w:tr>
      <w:tr w:rsidR="00497910" w:rsidRPr="00BF2143" w14:paraId="5CEDF6F7" w14:textId="77777777" w:rsidTr="00D5227B">
        <w:trPr>
          <w:trHeight w:val="419"/>
        </w:trPr>
        <w:tc>
          <w:tcPr>
            <w:tcW w:w="2235" w:type="dxa"/>
          </w:tcPr>
          <w:p w14:paraId="5CEDF6F5" w14:textId="17F6538C" w:rsidR="00497910" w:rsidRPr="00BF2143" w:rsidRDefault="00497910" w:rsidP="00D5227B">
            <w:pPr>
              <w:spacing w:after="0"/>
              <w:ind w:left="426"/>
            </w:pPr>
            <w:r w:rsidRPr="00BF2143">
              <w:t>Доверитель</w:t>
            </w:r>
          </w:p>
        </w:tc>
        <w:tc>
          <w:tcPr>
            <w:tcW w:w="7512" w:type="dxa"/>
          </w:tcPr>
          <w:p w14:paraId="5CEDF6F6" w14:textId="5FEFF0D5" w:rsidR="00497910" w:rsidRPr="00BF2143" w:rsidRDefault="00497910" w:rsidP="00D5227B">
            <w:pPr>
              <w:spacing w:after="0"/>
              <w:ind w:left="175"/>
            </w:pPr>
            <w:r w:rsidRPr="00BF2143">
              <w:rPr>
                <w:shd w:val="clear" w:color="auto" w:fill="FFFFFF"/>
              </w:rPr>
              <w:t>Лицо, выступающее одной из сторон делегирования полномочий в доверенности в качестве представляемого (автора доверенности) (см.</w:t>
            </w:r>
            <w:r w:rsidRPr="00BF2143">
              <w:rPr>
                <w:shd w:val="clear" w:color="auto" w:fill="FFFFFF"/>
              </w:rPr>
              <w:fldChar w:fldCharType="begin"/>
            </w:r>
            <w:r w:rsidRPr="00BF2143">
              <w:rPr>
                <w:shd w:val="clear" w:color="auto" w:fill="FFFFFF"/>
              </w:rPr>
              <w:instrText xml:space="preserve"> REF _Ref77675764 \h  \* MERGEFORMAT </w:instrText>
            </w:r>
            <w:r w:rsidRPr="00BF2143">
              <w:rPr>
                <w:shd w:val="clear" w:color="auto" w:fill="FFFFFF"/>
              </w:rPr>
            </w:r>
            <w:r w:rsidRPr="00BF2143">
              <w:rPr>
                <w:shd w:val="clear" w:color="auto" w:fill="FFFFFF"/>
              </w:rPr>
              <w:fldChar w:fldCharType="separate"/>
            </w:r>
            <w:r w:rsidRPr="00BF2143">
              <w:t xml:space="preserve">Таблица </w:t>
            </w:r>
            <w:r>
              <w:rPr>
                <w:noProof/>
              </w:rPr>
              <w:t>53</w:t>
            </w:r>
            <w:r w:rsidRPr="00BF2143">
              <w:t xml:space="preserve"> Справочник «Доверитель»</w:t>
            </w:r>
            <w:r w:rsidRPr="00BF2143">
              <w:rPr>
                <w:shd w:val="clear" w:color="auto" w:fill="FFFFFF"/>
              </w:rPr>
              <w:fldChar w:fldCharType="end"/>
            </w:r>
            <w:r w:rsidRPr="00BF2143">
              <w:rPr>
                <w:shd w:val="clear" w:color="auto" w:fill="FFFFFF"/>
              </w:rPr>
              <w:t>)</w:t>
            </w:r>
          </w:p>
        </w:tc>
      </w:tr>
      <w:tr w:rsidR="00497910" w:rsidRPr="00BF2143" w14:paraId="128144CB" w14:textId="77777777" w:rsidTr="00D5227B">
        <w:trPr>
          <w:trHeight w:val="419"/>
        </w:trPr>
        <w:tc>
          <w:tcPr>
            <w:tcW w:w="2235" w:type="dxa"/>
          </w:tcPr>
          <w:p w14:paraId="6CC7B09F" w14:textId="53CB0C5D" w:rsidR="00497910" w:rsidRPr="00BF2143" w:rsidRDefault="00497910" w:rsidP="00D5227B">
            <w:pPr>
              <w:spacing w:after="0"/>
              <w:ind w:left="426"/>
            </w:pPr>
            <w:r w:rsidRPr="00BF2143">
              <w:t>ЕГРН</w:t>
            </w:r>
          </w:p>
        </w:tc>
        <w:tc>
          <w:tcPr>
            <w:tcW w:w="7512" w:type="dxa"/>
          </w:tcPr>
          <w:p w14:paraId="43CFB5E1" w14:textId="2FA62BEB" w:rsidR="00497910" w:rsidRPr="00BF2143" w:rsidRDefault="00497910" w:rsidP="00D5227B">
            <w:pPr>
              <w:spacing w:after="0"/>
              <w:ind w:left="175"/>
              <w:rPr>
                <w:shd w:val="clear" w:color="auto" w:fill="FFFFFF"/>
              </w:rPr>
            </w:pPr>
            <w:r w:rsidRPr="00BF2143">
              <w:t>Единый государственный реестр налогоплательщиков</w:t>
            </w:r>
          </w:p>
        </w:tc>
      </w:tr>
      <w:tr w:rsidR="00497910" w:rsidRPr="00BF2143" w14:paraId="781D0E3E" w14:textId="77777777" w:rsidTr="00D5227B">
        <w:trPr>
          <w:trHeight w:val="419"/>
        </w:trPr>
        <w:tc>
          <w:tcPr>
            <w:tcW w:w="2235" w:type="dxa"/>
          </w:tcPr>
          <w:p w14:paraId="76D90952" w14:textId="620C7B6A" w:rsidR="00497910" w:rsidRPr="00497910" w:rsidRDefault="00497910" w:rsidP="00D5227B">
            <w:pPr>
              <w:spacing w:after="0"/>
              <w:ind w:left="426"/>
              <w:rPr>
                <w:shd w:val="clear" w:color="auto" w:fill="FFFFFF"/>
              </w:rPr>
            </w:pPr>
            <w:r w:rsidRPr="00BF2143">
              <w:t>ИНН</w:t>
            </w:r>
          </w:p>
        </w:tc>
        <w:tc>
          <w:tcPr>
            <w:tcW w:w="7512" w:type="dxa"/>
          </w:tcPr>
          <w:p w14:paraId="7F47949C" w14:textId="13E77FE1" w:rsidR="00497910" w:rsidRPr="00497910" w:rsidRDefault="00497910" w:rsidP="00D5227B">
            <w:pPr>
              <w:spacing w:after="0"/>
              <w:ind w:left="175"/>
              <w:rPr>
                <w:shd w:val="clear" w:color="auto" w:fill="FFFFFF"/>
              </w:rPr>
            </w:pPr>
            <w:r w:rsidRPr="00BF2143">
              <w:t>Идентификационный номер налогоплательщика</w:t>
            </w:r>
          </w:p>
        </w:tc>
      </w:tr>
      <w:tr w:rsidR="00497910" w:rsidRPr="00BF2143" w14:paraId="5CEDF6FA" w14:textId="77777777" w:rsidTr="00D5227B">
        <w:trPr>
          <w:trHeight w:val="419"/>
        </w:trPr>
        <w:tc>
          <w:tcPr>
            <w:tcW w:w="2235" w:type="dxa"/>
          </w:tcPr>
          <w:p w14:paraId="5CEDF6F8" w14:textId="76E7CDB9" w:rsidR="00497910" w:rsidRPr="00BF2143" w:rsidRDefault="00497910" w:rsidP="00D5227B">
            <w:pPr>
              <w:spacing w:after="0"/>
              <w:ind w:left="426"/>
            </w:pPr>
            <w:r w:rsidRPr="00BF2143">
              <w:t>ИП</w:t>
            </w:r>
          </w:p>
        </w:tc>
        <w:tc>
          <w:tcPr>
            <w:tcW w:w="7512" w:type="dxa"/>
          </w:tcPr>
          <w:p w14:paraId="5CEDF6F9" w14:textId="35CC1689" w:rsidR="00497910" w:rsidRPr="00BF2143" w:rsidRDefault="00497910" w:rsidP="00D5227B">
            <w:pPr>
              <w:spacing w:after="0"/>
              <w:ind w:left="175"/>
            </w:pPr>
            <w:r w:rsidRPr="00BF2143">
              <w:t>Индивидуальный предприниматель</w:t>
            </w:r>
          </w:p>
        </w:tc>
      </w:tr>
      <w:tr w:rsidR="00497910" w:rsidRPr="00BF2143" w14:paraId="5ED15A62" w14:textId="77777777" w:rsidTr="00D5227B">
        <w:trPr>
          <w:trHeight w:val="419"/>
        </w:trPr>
        <w:tc>
          <w:tcPr>
            <w:tcW w:w="2235" w:type="dxa"/>
          </w:tcPr>
          <w:p w14:paraId="06791E1E" w14:textId="6FF71B12" w:rsidR="00497910" w:rsidRPr="00BF2143" w:rsidRDefault="00497910" w:rsidP="00D5227B">
            <w:pPr>
              <w:spacing w:after="0"/>
              <w:ind w:left="426"/>
            </w:pPr>
            <w:r w:rsidRPr="00BF2143">
              <w:t>Машиночитаемая доверенность (МЧД)</w:t>
            </w:r>
          </w:p>
        </w:tc>
        <w:tc>
          <w:tcPr>
            <w:tcW w:w="7512" w:type="dxa"/>
          </w:tcPr>
          <w:p w14:paraId="6F85105B" w14:textId="75D66471" w:rsidR="00497910" w:rsidRPr="00BF2143" w:rsidRDefault="00497910" w:rsidP="00D5227B">
            <w:pPr>
              <w:spacing w:after="0"/>
              <w:ind w:left="175"/>
            </w:pPr>
            <w:r w:rsidRPr="00BF2143">
              <w:rPr>
                <w:bCs/>
                <w:shd w:val="clear" w:color="auto" w:fill="FFFFFF"/>
              </w:rPr>
              <w:t>Доверенность,</w:t>
            </w:r>
            <w:r w:rsidRPr="00BF2143">
              <w:rPr>
                <w:shd w:val="clear" w:color="auto" w:fill="FFFFFF"/>
              </w:rPr>
              <w:t> созданная в электронной форме и подписанная электронной подписью представителя ЮЛ/ИП, имеющего право на выполнение действий от такого ЮЛ/ИП без </w:t>
            </w:r>
            <w:r w:rsidRPr="00BF2143">
              <w:rPr>
                <w:bCs/>
                <w:shd w:val="clear" w:color="auto" w:fill="FFFFFF"/>
              </w:rPr>
              <w:t>доверенности</w:t>
            </w:r>
            <w:r w:rsidRPr="00BF2143">
              <w:rPr>
                <w:shd w:val="clear" w:color="auto" w:fill="FFFFFF"/>
              </w:rPr>
              <w:t> (уполномоченный представитель ЮЛ/ИП).</w:t>
            </w:r>
          </w:p>
        </w:tc>
      </w:tr>
      <w:tr w:rsidR="00497910" w:rsidRPr="00BF2143" w14:paraId="1DD83A7C" w14:textId="77777777" w:rsidTr="00D5227B">
        <w:trPr>
          <w:trHeight w:val="419"/>
        </w:trPr>
        <w:tc>
          <w:tcPr>
            <w:tcW w:w="2235" w:type="dxa"/>
          </w:tcPr>
          <w:p w14:paraId="20854E06" w14:textId="1B21ACBC" w:rsidR="00497910" w:rsidRPr="00BF2143" w:rsidRDefault="00497910" w:rsidP="00D5227B">
            <w:pPr>
              <w:spacing w:after="0"/>
              <w:ind w:left="426"/>
            </w:pPr>
            <w:r w:rsidRPr="00BF2143">
              <w:t>Метка времени</w:t>
            </w:r>
          </w:p>
        </w:tc>
        <w:tc>
          <w:tcPr>
            <w:tcW w:w="7512" w:type="dxa"/>
          </w:tcPr>
          <w:p w14:paraId="350F0FA7" w14:textId="06E893D9" w:rsidR="00497910" w:rsidRPr="00BF2143" w:rsidRDefault="00497910" w:rsidP="00D5227B">
            <w:pPr>
              <w:spacing w:after="0"/>
              <w:ind w:left="175"/>
            </w:pPr>
            <w:r w:rsidRPr="00BF2143">
              <w:t>Достоверная информация в электронной форме о дате и времени подписания электронного документа, включенная в электронную подпись.</w:t>
            </w:r>
          </w:p>
        </w:tc>
      </w:tr>
      <w:tr w:rsidR="00497910" w:rsidRPr="00BF2143" w14:paraId="73905DB0" w14:textId="77777777" w:rsidTr="00D5227B">
        <w:trPr>
          <w:trHeight w:val="419"/>
        </w:trPr>
        <w:tc>
          <w:tcPr>
            <w:tcW w:w="2235" w:type="dxa"/>
          </w:tcPr>
          <w:p w14:paraId="658E3BAB" w14:textId="5CF3888C" w:rsidR="00497910" w:rsidRPr="00BF2143" w:rsidRDefault="00497910" w:rsidP="00D5227B">
            <w:pPr>
              <w:spacing w:after="0"/>
              <w:ind w:left="426"/>
            </w:pPr>
            <w:r w:rsidRPr="00BF2143">
              <w:t>ОГРН</w:t>
            </w:r>
          </w:p>
        </w:tc>
        <w:tc>
          <w:tcPr>
            <w:tcW w:w="7512" w:type="dxa"/>
          </w:tcPr>
          <w:p w14:paraId="1C93F7A6" w14:textId="05CA476B" w:rsidR="00497910" w:rsidRPr="00BF2143" w:rsidRDefault="00497910" w:rsidP="00D5227B">
            <w:pPr>
              <w:spacing w:after="0"/>
              <w:ind w:left="175"/>
            </w:pPr>
            <w:r w:rsidRPr="00BF2143">
              <w:t>Основной государственный регистрационный номер</w:t>
            </w:r>
          </w:p>
        </w:tc>
      </w:tr>
      <w:tr w:rsidR="00497910" w:rsidRPr="00BF2143" w14:paraId="5CEDF6FD" w14:textId="77777777" w:rsidTr="00D5227B">
        <w:trPr>
          <w:trHeight w:val="419"/>
        </w:trPr>
        <w:tc>
          <w:tcPr>
            <w:tcW w:w="2235" w:type="dxa"/>
          </w:tcPr>
          <w:p w14:paraId="5CEDF6FB" w14:textId="1DF22ECC" w:rsidR="00497910" w:rsidRPr="00BF2143" w:rsidRDefault="00497910" w:rsidP="00D5227B">
            <w:pPr>
              <w:spacing w:after="0"/>
              <w:ind w:left="426"/>
            </w:pPr>
            <w:r w:rsidRPr="00BF2143">
              <w:t>Обезличенная подпись</w:t>
            </w:r>
          </w:p>
        </w:tc>
        <w:tc>
          <w:tcPr>
            <w:tcW w:w="7512" w:type="dxa"/>
          </w:tcPr>
          <w:p w14:paraId="5CEDF6FC" w14:textId="6EFA04E0" w:rsidR="00497910" w:rsidRPr="00BF2143" w:rsidRDefault="00497910" w:rsidP="00D5227B">
            <w:pPr>
              <w:spacing w:after="0"/>
              <w:ind w:left="175"/>
            </w:pPr>
            <w:r w:rsidRPr="00BF2143">
              <w:t>Сертификат электронной подписи без указания физического лица, которое является ответственным за хранение ключа. Активность сертификата утверждается приказом руководителя организации.</w:t>
            </w:r>
          </w:p>
        </w:tc>
      </w:tr>
      <w:tr w:rsidR="00497910" w:rsidRPr="00BF2143" w14:paraId="31903CFD" w14:textId="77777777" w:rsidTr="00D5227B">
        <w:trPr>
          <w:trHeight w:val="419"/>
        </w:trPr>
        <w:tc>
          <w:tcPr>
            <w:tcW w:w="2235" w:type="dxa"/>
          </w:tcPr>
          <w:p w14:paraId="2B58582A" w14:textId="2E3A5FE4" w:rsidR="00497910" w:rsidRPr="00BF2143" w:rsidRDefault="00497910" w:rsidP="00D5227B">
            <w:pPr>
              <w:spacing w:after="0"/>
              <w:ind w:left="426"/>
            </w:pPr>
            <w:r w:rsidRPr="00BF2143">
              <w:t>СНИЛС</w:t>
            </w:r>
          </w:p>
        </w:tc>
        <w:tc>
          <w:tcPr>
            <w:tcW w:w="7512" w:type="dxa"/>
          </w:tcPr>
          <w:p w14:paraId="773B1B38" w14:textId="4AB229BC" w:rsidR="00497910" w:rsidRPr="00BF2143" w:rsidRDefault="00497910" w:rsidP="00D5227B">
            <w:pPr>
              <w:spacing w:after="0"/>
              <w:ind w:left="175"/>
            </w:pPr>
            <w:r w:rsidRPr="00BF2143">
              <w:t>Страховой номер индивидуального лицевого счета застрахованного лица в системе персонифицированного учета Пенсионного фонда России</w:t>
            </w:r>
          </w:p>
        </w:tc>
      </w:tr>
      <w:tr w:rsidR="00497910" w:rsidRPr="00BF2143" w14:paraId="5CEDF703" w14:textId="77777777" w:rsidTr="00D5227B">
        <w:trPr>
          <w:trHeight w:val="419"/>
        </w:trPr>
        <w:tc>
          <w:tcPr>
            <w:tcW w:w="2235" w:type="dxa"/>
          </w:tcPr>
          <w:p w14:paraId="5CEDF701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ФИО</w:t>
            </w:r>
          </w:p>
        </w:tc>
        <w:tc>
          <w:tcPr>
            <w:tcW w:w="7512" w:type="dxa"/>
          </w:tcPr>
          <w:p w14:paraId="5CEDF702" w14:textId="77777777" w:rsidR="00497910" w:rsidRPr="00BF2143" w:rsidRDefault="00497910" w:rsidP="00D5227B">
            <w:pPr>
              <w:spacing w:after="0"/>
              <w:ind w:left="175"/>
            </w:pPr>
            <w:r w:rsidRPr="00BF2143">
              <w:t>Фамилия, имя, отчество</w:t>
            </w:r>
          </w:p>
        </w:tc>
      </w:tr>
      <w:tr w:rsidR="00497910" w:rsidRPr="00BF2143" w14:paraId="57086F45" w14:textId="77777777" w:rsidTr="00D5227B">
        <w:trPr>
          <w:trHeight w:val="419"/>
        </w:trPr>
        <w:tc>
          <w:tcPr>
            <w:tcW w:w="2235" w:type="dxa"/>
          </w:tcPr>
          <w:p w14:paraId="4B352EAC" w14:textId="685007BD" w:rsidR="00497910" w:rsidRPr="00BF2143" w:rsidRDefault="00497910" w:rsidP="00D5227B">
            <w:pPr>
              <w:spacing w:after="0"/>
              <w:ind w:left="426"/>
            </w:pPr>
            <w:r w:rsidRPr="00BF2143">
              <w:t>ФЛ</w:t>
            </w:r>
          </w:p>
        </w:tc>
        <w:tc>
          <w:tcPr>
            <w:tcW w:w="7512" w:type="dxa"/>
          </w:tcPr>
          <w:p w14:paraId="524C5FEA" w14:textId="6145DC96" w:rsidR="00497910" w:rsidRPr="00BF2143" w:rsidRDefault="00497910" w:rsidP="00D5227B">
            <w:pPr>
              <w:spacing w:after="0"/>
              <w:ind w:left="175"/>
            </w:pPr>
            <w:r w:rsidRPr="00BF2143">
              <w:t>Физическое лицо</w:t>
            </w:r>
          </w:p>
        </w:tc>
      </w:tr>
      <w:tr w:rsidR="00497910" w:rsidRPr="00BF2143" w14:paraId="5CEDF706" w14:textId="77777777" w:rsidTr="00D5227B">
        <w:trPr>
          <w:trHeight w:val="419"/>
        </w:trPr>
        <w:tc>
          <w:tcPr>
            <w:tcW w:w="2235" w:type="dxa"/>
          </w:tcPr>
          <w:p w14:paraId="5CEDF704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ФСС России</w:t>
            </w:r>
          </w:p>
        </w:tc>
        <w:tc>
          <w:tcPr>
            <w:tcW w:w="7512" w:type="dxa"/>
          </w:tcPr>
          <w:p w14:paraId="5CEDF705" w14:textId="58632D75" w:rsidR="00497910" w:rsidRPr="00BF2143" w:rsidRDefault="00497910" w:rsidP="00D5227B">
            <w:pPr>
              <w:spacing w:after="0"/>
              <w:ind w:left="175"/>
            </w:pPr>
            <w:r w:rsidRPr="00BF2143">
              <w:t>Фонд социального страхования России</w:t>
            </w:r>
          </w:p>
        </w:tc>
      </w:tr>
      <w:tr w:rsidR="00497910" w:rsidRPr="00BF2143" w14:paraId="5CEDF70C" w14:textId="77777777" w:rsidTr="00D5227B">
        <w:trPr>
          <w:trHeight w:val="419"/>
        </w:trPr>
        <w:tc>
          <w:tcPr>
            <w:tcW w:w="2235" w:type="dxa"/>
          </w:tcPr>
          <w:p w14:paraId="5CEDF70A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ЮЛ</w:t>
            </w:r>
          </w:p>
        </w:tc>
        <w:tc>
          <w:tcPr>
            <w:tcW w:w="7512" w:type="dxa"/>
          </w:tcPr>
          <w:p w14:paraId="5CEDF70B" w14:textId="77777777" w:rsidR="00497910" w:rsidRPr="00BF2143" w:rsidRDefault="00497910" w:rsidP="00D5227B">
            <w:pPr>
              <w:spacing w:after="0"/>
              <w:ind w:left="175"/>
            </w:pPr>
            <w:r w:rsidRPr="00BF2143">
              <w:t>Юридическое лицо</w:t>
            </w:r>
          </w:p>
        </w:tc>
      </w:tr>
      <w:tr w:rsidR="00497910" w:rsidRPr="00BF2143" w14:paraId="5CEDF71B" w14:textId="77777777" w:rsidTr="00D5227B">
        <w:trPr>
          <w:trHeight w:val="419"/>
        </w:trPr>
        <w:tc>
          <w:tcPr>
            <w:tcW w:w="2235" w:type="dxa"/>
          </w:tcPr>
          <w:p w14:paraId="5CEDF719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Уполномоченный</w:t>
            </w:r>
          </w:p>
        </w:tc>
        <w:tc>
          <w:tcPr>
            <w:tcW w:w="7512" w:type="dxa"/>
          </w:tcPr>
          <w:p w14:paraId="5CEDF71A" w14:textId="48954D75" w:rsidR="00497910" w:rsidRPr="00BF2143" w:rsidRDefault="00497910" w:rsidP="00D5227B">
            <w:pPr>
              <w:spacing w:after="0"/>
              <w:ind w:left="175"/>
              <w:rPr>
                <w:bCs/>
                <w:shd w:val="clear" w:color="auto" w:fill="FFFFFF"/>
              </w:rPr>
            </w:pPr>
            <w:r w:rsidRPr="00BF2143">
              <w:rPr>
                <w:bCs/>
                <w:shd w:val="clear" w:color="auto" w:fill="FFFFFF"/>
              </w:rPr>
              <w:t>Лицо, выступающее одной из сторон делегирования полномочий в доверенности в качестве доверенного лица (представителя, поверенного).</w:t>
            </w:r>
          </w:p>
        </w:tc>
      </w:tr>
    </w:tbl>
    <w:p w14:paraId="2583F6FC" w14:textId="21B6A881" w:rsidR="00D5227B" w:rsidRPr="00D5227B" w:rsidRDefault="00D5227B" w:rsidP="00D5227B">
      <w:pPr>
        <w:pStyle w:val="1"/>
        <w:numPr>
          <w:ilvl w:val="0"/>
          <w:numId w:val="0"/>
        </w:numPr>
        <w:rPr>
          <w:sz w:val="2"/>
          <w:szCs w:val="2"/>
        </w:rPr>
      </w:pPr>
      <w:bookmarkStart w:id="15" w:name="_Toc81991504"/>
      <w:bookmarkStart w:id="16" w:name="_Ref76981694"/>
    </w:p>
    <w:bookmarkEnd w:id="15"/>
    <w:p w14:paraId="550A8D37" w14:textId="77777777" w:rsidR="00D5227B" w:rsidRDefault="00D5227B" w:rsidP="00756B32">
      <w:pPr>
        <w:spacing w:after="0"/>
        <w:rPr>
          <w:rStyle w:val="pt-a1-000032"/>
        </w:rPr>
      </w:pPr>
    </w:p>
    <w:p w14:paraId="61966CF8" w14:textId="77777777" w:rsidR="00415055" w:rsidRDefault="00415055" w:rsidP="00D5227B">
      <w:pPr>
        <w:pStyle w:val="10"/>
        <w:rPr>
          <w:rStyle w:val="pt-a1-000032"/>
          <w:rFonts w:ascii="Times New Roman" w:hAnsi="Times New Roman"/>
          <w:szCs w:val="24"/>
        </w:rPr>
      </w:pPr>
      <w:bookmarkStart w:id="17" w:name="_Toc93527881"/>
    </w:p>
    <w:p w14:paraId="10D85505" w14:textId="7CD6801B" w:rsidR="00D5227B" w:rsidRPr="00D5227B" w:rsidRDefault="00D5227B" w:rsidP="00D5227B">
      <w:pPr>
        <w:pStyle w:val="10"/>
        <w:rPr>
          <w:rStyle w:val="pt-a1-000032"/>
          <w:rFonts w:ascii="Times New Roman" w:hAnsi="Times New Roman"/>
          <w:szCs w:val="24"/>
        </w:rPr>
      </w:pPr>
      <w:r w:rsidRPr="00D5227B">
        <w:rPr>
          <w:rStyle w:val="pt-a1-000032"/>
          <w:rFonts w:ascii="Times New Roman" w:hAnsi="Times New Roman"/>
          <w:szCs w:val="24"/>
        </w:rPr>
        <w:t>2. Состав сведений</w:t>
      </w:r>
      <w:bookmarkEnd w:id="17"/>
    </w:p>
    <w:p w14:paraId="564252B8" w14:textId="5FF0E157" w:rsidR="00D5227B" w:rsidRPr="00D5227B" w:rsidRDefault="00D5227B" w:rsidP="00D5227B">
      <w:pPr>
        <w:pStyle w:val="2"/>
        <w:rPr>
          <w:rStyle w:val="pt-a1-000032"/>
          <w:rFonts w:ascii="Times New Roman" w:hAnsi="Times New Roman"/>
        </w:rPr>
      </w:pPr>
      <w:bookmarkStart w:id="18" w:name="_Toc93527882"/>
      <w:r w:rsidRPr="00D5227B">
        <w:rPr>
          <w:rStyle w:val="pt-a1-000032"/>
          <w:rFonts w:ascii="Times New Roman" w:hAnsi="Times New Roman"/>
        </w:rPr>
        <w:t>2.1 Справочник типов документов</w:t>
      </w:r>
      <w:bookmarkEnd w:id="18"/>
    </w:p>
    <w:p w14:paraId="266F8544" w14:textId="6B040C65" w:rsidR="009063D8" w:rsidRPr="00BF2143" w:rsidRDefault="00EF73D7" w:rsidP="00756B32">
      <w:pPr>
        <w:spacing w:after="0"/>
        <w:rPr>
          <w:rStyle w:val="pt-a1-000032"/>
        </w:rPr>
      </w:pPr>
      <w:r>
        <w:rPr>
          <w:rStyle w:val="pt-a1-000032"/>
        </w:rPr>
        <w:t>Сообщения</w:t>
      </w:r>
      <w:r w:rsidR="009063D8" w:rsidRPr="00BF2143">
        <w:rPr>
          <w:rStyle w:val="pt-a1-000032"/>
        </w:rPr>
        <w:t xml:space="preserve"> разделены с учетом функциональности:</w:t>
      </w:r>
    </w:p>
    <w:p w14:paraId="1F583794" w14:textId="77777777" w:rsidR="009063D8" w:rsidRPr="00FB569C" w:rsidRDefault="009063D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Доверенность – предназначена для делегирования полномочий</w:t>
      </w:r>
    </w:p>
    <w:p w14:paraId="34E5A7C6" w14:textId="77777777" w:rsidR="00650632" w:rsidRPr="00443A30" w:rsidRDefault="001D5281" w:rsidP="00650632">
      <w:pPr>
        <w:pStyle w:val="pt-a0-000031"/>
        <w:numPr>
          <w:ilvl w:val="1"/>
          <w:numId w:val="8"/>
        </w:numPr>
        <w:shd w:val="clear" w:color="auto" w:fill="FFFFFF"/>
        <w:jc w:val="both"/>
        <w:rPr>
          <w:b/>
          <w:i/>
        </w:rPr>
      </w:pPr>
      <w:proofErr w:type="gramStart"/>
      <w:r>
        <w:rPr>
          <w:rStyle w:val="pt-a1-000032"/>
          <w:b/>
          <w:sz w:val="20"/>
          <w:szCs w:val="20"/>
        </w:rPr>
        <w:t>Электронная Доверенность</w:t>
      </w:r>
      <w:r w:rsidR="00246B60" w:rsidRPr="00FB569C">
        <w:rPr>
          <w:rStyle w:val="pt-a1-000032"/>
          <w:b/>
          <w:sz w:val="20"/>
          <w:szCs w:val="20"/>
        </w:rPr>
        <w:t xml:space="preserve"> </w:t>
      </w:r>
      <w:r w:rsidR="00EF6989" w:rsidRPr="00FB569C">
        <w:rPr>
          <w:rStyle w:val="pt-a1-000032"/>
          <w:b/>
          <w:sz w:val="20"/>
          <w:szCs w:val="20"/>
        </w:rPr>
        <w:t>–</w:t>
      </w:r>
      <w:r w:rsidR="00246B60" w:rsidRPr="00FB569C">
        <w:rPr>
          <w:rStyle w:val="pt-a1-000032"/>
          <w:b/>
          <w:sz w:val="20"/>
          <w:szCs w:val="20"/>
        </w:rPr>
        <w:t xml:space="preserve"> powerOfAttorney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9063D8" w:rsidRPr="00FB569C">
        <w:rPr>
          <w:rStyle w:val="pt-a1-000032"/>
          <w:b/>
          <w:sz w:val="20"/>
          <w:szCs w:val="20"/>
        </w:rPr>
        <w:t xml:space="preserve"> (</w:t>
      </w:r>
      <w:r w:rsidR="009063D8" w:rsidRPr="00FB569C">
        <w:rPr>
          <w:rStyle w:val="pt-a1-000032"/>
          <w:b/>
          <w:sz w:val="20"/>
          <w:szCs w:val="20"/>
        </w:rPr>
        <w:fldChar w:fldCharType="begin"/>
      </w:r>
      <w:r w:rsidR="009063D8" w:rsidRPr="00FB569C">
        <w:rPr>
          <w:rStyle w:val="pt-a1-000032"/>
          <w:b/>
          <w:sz w:val="20"/>
          <w:szCs w:val="20"/>
        </w:rPr>
        <w:instrText xml:space="preserve"> REF _Ref77338541 \h  \* MERGEFORMAT </w:instrText>
      </w:r>
      <w:r w:rsidR="009063D8" w:rsidRPr="00FB569C">
        <w:rPr>
          <w:rStyle w:val="pt-a1-000032"/>
          <w:b/>
          <w:sz w:val="20"/>
          <w:szCs w:val="20"/>
        </w:rPr>
      </w:r>
      <w:r w:rsidR="009063D8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Тип </w:t>
      </w:r>
      <w:r w:rsidR="00650632" w:rsidRPr="00650632">
        <w:rPr>
          <w:b/>
          <w:noProof/>
          <w:sz w:val="20"/>
          <w:szCs w:val="20"/>
        </w:rPr>
        <w:t>документа</w:t>
      </w:r>
      <w:r w:rsidR="00650632" w:rsidRPr="00443A30">
        <w:rPr>
          <w:b/>
          <w:i/>
        </w:rPr>
        <w:t xml:space="preserve"> СЭДО – 200 (Создание Доверенности)</w:t>
      </w:r>
      <w:proofErr w:type="gramEnd"/>
    </w:p>
    <w:p w14:paraId="1658F33F" w14:textId="3E2C2B18" w:rsidR="009063D8" w:rsidRPr="00FB569C" w:rsidRDefault="00650632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proofErr w:type="gramStart"/>
      <w:r w:rsidRPr="00BF2143">
        <w:t xml:space="preserve">Таблица </w:t>
      </w:r>
      <w:r>
        <w:rPr>
          <w:noProof/>
        </w:rPr>
        <w:t>28</w:t>
      </w:r>
      <w:r w:rsidR="009063D8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 xml:space="preserve">) </w:t>
      </w:r>
      <w:proofErr w:type="gramEnd"/>
    </w:p>
    <w:p w14:paraId="4891F3AE" w14:textId="77777777" w:rsidR="00650632" w:rsidRPr="00443A30" w:rsidRDefault="001C3ABF" w:rsidP="00650632">
      <w:pPr>
        <w:pStyle w:val="pt-a0-000031"/>
        <w:numPr>
          <w:ilvl w:val="1"/>
          <w:numId w:val="8"/>
        </w:numPr>
        <w:shd w:val="clear" w:color="auto" w:fill="FFFFFF"/>
        <w:jc w:val="both"/>
        <w:rPr>
          <w:b/>
          <w:i/>
        </w:rPr>
      </w:pPr>
      <w:proofErr w:type="gramStart"/>
      <w:r w:rsidRPr="00FB569C">
        <w:rPr>
          <w:rStyle w:val="pt-a1-000032"/>
          <w:b/>
          <w:sz w:val="20"/>
          <w:szCs w:val="20"/>
        </w:rPr>
        <w:t>Ответ о получении результата обработки регистрации</w:t>
      </w:r>
      <w:r w:rsidR="002B3DF0">
        <w:rPr>
          <w:rStyle w:val="pt-a1-000032"/>
          <w:b/>
          <w:sz w:val="20"/>
          <w:szCs w:val="20"/>
        </w:rPr>
        <w:t xml:space="preserve"> Электронной Доверенности</w:t>
      </w:r>
      <w:r w:rsidRPr="00FB569C">
        <w:rPr>
          <w:rStyle w:val="pt-a1-000032"/>
          <w:b/>
          <w:sz w:val="20"/>
          <w:szCs w:val="20"/>
        </w:rPr>
        <w:t xml:space="preserve">  </w:t>
      </w:r>
      <w:r w:rsidR="00246B60" w:rsidRPr="00FB569C">
        <w:rPr>
          <w:rStyle w:val="pt-a1-000032"/>
          <w:b/>
          <w:sz w:val="20"/>
          <w:szCs w:val="20"/>
        </w:rPr>
        <w:t>- registerPowerOfAttorneyResult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9063D8" w:rsidRPr="00FB569C">
        <w:rPr>
          <w:rStyle w:val="pt-a1-000032"/>
          <w:b/>
          <w:sz w:val="20"/>
          <w:szCs w:val="20"/>
        </w:rPr>
        <w:t xml:space="preserve"> (</w:t>
      </w:r>
      <w:r w:rsidR="001754CD" w:rsidRPr="00FB569C">
        <w:rPr>
          <w:rStyle w:val="pt-a1-000032"/>
          <w:b/>
          <w:sz w:val="20"/>
          <w:szCs w:val="20"/>
        </w:rPr>
        <w:fldChar w:fldCharType="begin"/>
      </w:r>
      <w:r w:rsidR="001754CD" w:rsidRPr="00FB569C">
        <w:rPr>
          <w:rStyle w:val="pt-a1-000032"/>
          <w:b/>
          <w:sz w:val="20"/>
          <w:szCs w:val="20"/>
        </w:rPr>
        <w:instrText xml:space="preserve"> REF _Ref77347983 \h  \* MERGEFORMAT </w:instrText>
      </w:r>
      <w:r w:rsidR="001754CD" w:rsidRPr="00FB569C">
        <w:rPr>
          <w:rStyle w:val="pt-a1-000032"/>
          <w:b/>
          <w:sz w:val="20"/>
          <w:szCs w:val="20"/>
        </w:rPr>
      </w:r>
      <w:r w:rsidR="001754CD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Тип </w:t>
      </w:r>
      <w:r w:rsidR="00650632" w:rsidRPr="00650632">
        <w:rPr>
          <w:b/>
          <w:noProof/>
          <w:sz w:val="20"/>
          <w:szCs w:val="20"/>
        </w:rPr>
        <w:t>документа</w:t>
      </w:r>
      <w:r w:rsidR="00650632" w:rsidRPr="00443A30">
        <w:rPr>
          <w:b/>
          <w:i/>
        </w:rPr>
        <w:t xml:space="preserve"> СЭДО – </w:t>
      </w:r>
      <w:r w:rsidR="00650632">
        <w:rPr>
          <w:b/>
          <w:i/>
        </w:rPr>
        <w:t>206</w:t>
      </w:r>
      <w:r w:rsidR="00650632" w:rsidRPr="00443A30">
        <w:rPr>
          <w:b/>
          <w:i/>
        </w:rPr>
        <w:t xml:space="preserve"> (</w:t>
      </w:r>
      <w:r w:rsidR="00650632">
        <w:rPr>
          <w:b/>
          <w:i/>
        </w:rPr>
        <w:t>Результат создания Доверенности</w:t>
      </w:r>
      <w:r w:rsidR="00650632" w:rsidRPr="00443A30">
        <w:rPr>
          <w:b/>
          <w:i/>
        </w:rPr>
        <w:t>)</w:t>
      </w:r>
      <w:proofErr w:type="gramEnd"/>
    </w:p>
    <w:p w14:paraId="78456ECA" w14:textId="2629BCA1" w:rsidR="009063D8" w:rsidRPr="00FB569C" w:rsidRDefault="00650632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proofErr w:type="gramStart"/>
      <w:r w:rsidRPr="00BF2143">
        <w:t xml:space="preserve">Таблица </w:t>
      </w:r>
      <w:r>
        <w:rPr>
          <w:noProof/>
        </w:rPr>
        <w:t>30</w:t>
      </w:r>
      <w:r w:rsidR="001754CD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>)</w:t>
      </w:r>
      <w:proofErr w:type="gramEnd"/>
    </w:p>
    <w:p w14:paraId="42E63BFD" w14:textId="77777777" w:rsidR="009063D8" w:rsidRPr="00FB569C" w:rsidRDefault="009063D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Отзыв – документ запускает процесс отмены ранее выданных полномочий по Доверенности</w:t>
      </w:r>
    </w:p>
    <w:p w14:paraId="15982710" w14:textId="7C189A02" w:rsidR="009063D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Отзыв </w:t>
      </w:r>
      <w:r w:rsidR="009063D8" w:rsidRPr="00FB569C">
        <w:rPr>
          <w:rStyle w:val="pt-a1-000032"/>
          <w:b/>
          <w:sz w:val="20"/>
          <w:szCs w:val="20"/>
        </w:rPr>
        <w:t>Эл</w:t>
      </w:r>
      <w:r w:rsidR="002B3DF0">
        <w:rPr>
          <w:rStyle w:val="pt-a1-000032"/>
          <w:b/>
          <w:sz w:val="20"/>
          <w:szCs w:val="20"/>
        </w:rPr>
        <w:t xml:space="preserve">ектронной </w:t>
      </w:r>
      <w:r w:rsidRPr="00FB569C">
        <w:rPr>
          <w:rStyle w:val="pt-a1-000032"/>
          <w:b/>
          <w:sz w:val="20"/>
          <w:szCs w:val="20"/>
        </w:rPr>
        <w:t>Доверенности</w:t>
      </w:r>
      <w:r w:rsidR="00246B60" w:rsidRPr="00FB569C">
        <w:rPr>
          <w:rStyle w:val="pt-a1-000032"/>
          <w:b/>
          <w:sz w:val="20"/>
          <w:szCs w:val="20"/>
        </w:rPr>
        <w:t xml:space="preserve"> - revocationPowerOfAttorney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9063D8" w:rsidRPr="00FB569C">
        <w:rPr>
          <w:rStyle w:val="pt-a1-000032"/>
          <w:b/>
          <w:sz w:val="20"/>
          <w:szCs w:val="20"/>
        </w:rPr>
        <w:t xml:space="preserve"> (</w:t>
      </w:r>
      <w:r w:rsidR="009063D8" w:rsidRPr="00FB569C">
        <w:rPr>
          <w:rStyle w:val="pt-a1-000032"/>
          <w:b/>
          <w:sz w:val="20"/>
          <w:szCs w:val="20"/>
        </w:rPr>
        <w:fldChar w:fldCharType="begin"/>
      </w:r>
      <w:r w:rsidR="009063D8" w:rsidRPr="00FB569C">
        <w:rPr>
          <w:rStyle w:val="pt-a1-000032"/>
          <w:b/>
          <w:sz w:val="20"/>
          <w:szCs w:val="20"/>
        </w:rPr>
        <w:instrText xml:space="preserve"> REF _Ref77338800 \h  \* MERGEFORMAT </w:instrText>
      </w:r>
      <w:r w:rsidR="009063D8" w:rsidRPr="00FB569C">
        <w:rPr>
          <w:rStyle w:val="pt-a1-000032"/>
          <w:b/>
          <w:sz w:val="20"/>
          <w:szCs w:val="20"/>
        </w:rPr>
      </w:r>
      <w:r w:rsidR="009063D8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Таблица </w:t>
      </w:r>
      <w:r w:rsidR="00650632" w:rsidRPr="00650632">
        <w:rPr>
          <w:b/>
          <w:noProof/>
          <w:sz w:val="20"/>
          <w:szCs w:val="20"/>
        </w:rPr>
        <w:t>33</w:t>
      </w:r>
      <w:r w:rsidR="009063D8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>)</w:t>
      </w:r>
    </w:p>
    <w:p w14:paraId="45DE79B9" w14:textId="77777777" w:rsidR="00650632" w:rsidRPr="00443A30" w:rsidRDefault="001C3ABF" w:rsidP="00650632">
      <w:pPr>
        <w:pStyle w:val="pt-a0-000031"/>
        <w:numPr>
          <w:ilvl w:val="1"/>
          <w:numId w:val="8"/>
        </w:numPr>
        <w:shd w:val="clear" w:color="auto" w:fill="FFFFFF"/>
        <w:jc w:val="both"/>
        <w:rPr>
          <w:b/>
          <w:i/>
        </w:rPr>
      </w:pPr>
      <w:proofErr w:type="gramStart"/>
      <w:r w:rsidRPr="00FB569C">
        <w:rPr>
          <w:rStyle w:val="pt-a1-000032"/>
          <w:b/>
          <w:sz w:val="20"/>
          <w:szCs w:val="20"/>
        </w:rPr>
        <w:t xml:space="preserve">Ответ о получении результата обработки регистрации </w:t>
      </w:r>
      <w:r w:rsidR="002B3DF0">
        <w:rPr>
          <w:rStyle w:val="pt-a1-000032"/>
          <w:b/>
          <w:sz w:val="20"/>
          <w:szCs w:val="20"/>
        </w:rPr>
        <w:t>Отзыва Электронной Доверенности</w:t>
      </w:r>
      <w:r w:rsidRPr="00FB569C">
        <w:rPr>
          <w:rStyle w:val="pt-a1-000032"/>
          <w:b/>
          <w:sz w:val="20"/>
          <w:szCs w:val="20"/>
        </w:rPr>
        <w:t xml:space="preserve"> </w:t>
      </w:r>
      <w:r w:rsidR="00246B60" w:rsidRPr="00FB569C">
        <w:rPr>
          <w:rStyle w:val="pt-a1-000032"/>
          <w:b/>
          <w:sz w:val="20"/>
          <w:szCs w:val="20"/>
        </w:rPr>
        <w:t>– revocationPowerOfAttorneyResult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246B60" w:rsidRPr="00FB569C">
        <w:rPr>
          <w:rStyle w:val="pt-a1-000032"/>
          <w:b/>
          <w:sz w:val="20"/>
          <w:szCs w:val="20"/>
        </w:rPr>
        <w:t xml:space="preserve"> (</w:t>
      </w:r>
      <w:r w:rsidR="00246B60" w:rsidRPr="00FB569C">
        <w:rPr>
          <w:rStyle w:val="pt-a1-000032"/>
          <w:b/>
          <w:sz w:val="20"/>
          <w:szCs w:val="20"/>
        </w:rPr>
        <w:fldChar w:fldCharType="begin"/>
      </w:r>
      <w:r w:rsidR="00246B60" w:rsidRPr="00FB569C">
        <w:rPr>
          <w:rStyle w:val="pt-a1-000032"/>
          <w:b/>
          <w:sz w:val="20"/>
          <w:szCs w:val="20"/>
        </w:rPr>
        <w:instrText xml:space="preserve"> REF _Ref78200200 \h  \* MERGEFORMAT </w:instrText>
      </w:r>
      <w:r w:rsidR="00246B60" w:rsidRPr="00FB569C">
        <w:rPr>
          <w:rStyle w:val="pt-a1-000032"/>
          <w:b/>
          <w:sz w:val="20"/>
          <w:szCs w:val="20"/>
        </w:rPr>
      </w:r>
      <w:r w:rsidR="00246B60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Тип </w:t>
      </w:r>
      <w:r w:rsidR="00650632" w:rsidRPr="00650632">
        <w:rPr>
          <w:b/>
          <w:noProof/>
          <w:sz w:val="20"/>
          <w:szCs w:val="20"/>
        </w:rPr>
        <w:t>документа</w:t>
      </w:r>
      <w:r w:rsidR="00650632" w:rsidRPr="00443A30">
        <w:rPr>
          <w:b/>
          <w:i/>
        </w:rPr>
        <w:t xml:space="preserve"> СЭДО – 20</w:t>
      </w:r>
      <w:r w:rsidR="00650632">
        <w:rPr>
          <w:b/>
          <w:i/>
        </w:rPr>
        <w:t>7</w:t>
      </w:r>
      <w:r w:rsidR="00650632" w:rsidRPr="00443A30">
        <w:rPr>
          <w:b/>
          <w:i/>
        </w:rPr>
        <w:t xml:space="preserve"> (</w:t>
      </w:r>
      <w:r w:rsidR="00650632">
        <w:rPr>
          <w:b/>
          <w:i/>
        </w:rPr>
        <w:t>Результат отзыва Доверенности</w:t>
      </w:r>
      <w:r w:rsidR="00650632" w:rsidRPr="00443A30">
        <w:rPr>
          <w:b/>
          <w:i/>
        </w:rPr>
        <w:t>)</w:t>
      </w:r>
      <w:proofErr w:type="gramEnd"/>
    </w:p>
    <w:p w14:paraId="0C305CC9" w14:textId="65D77313" w:rsidR="009063D8" w:rsidRPr="00FB569C" w:rsidRDefault="00650632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proofErr w:type="gramStart"/>
      <w:r w:rsidRPr="00BF2143">
        <w:t xml:space="preserve">Таблица </w:t>
      </w:r>
      <w:r>
        <w:rPr>
          <w:noProof/>
        </w:rPr>
        <w:t>35</w:t>
      </w:r>
      <w:r w:rsidR="00246B60" w:rsidRPr="00FB569C">
        <w:rPr>
          <w:rStyle w:val="pt-a1-000032"/>
          <w:b/>
          <w:sz w:val="20"/>
          <w:szCs w:val="20"/>
        </w:rPr>
        <w:fldChar w:fldCharType="end"/>
      </w:r>
      <w:r w:rsidR="00246B60" w:rsidRPr="00FB569C">
        <w:rPr>
          <w:rStyle w:val="pt-a1-000032"/>
          <w:b/>
          <w:sz w:val="20"/>
          <w:szCs w:val="20"/>
        </w:rPr>
        <w:t>)</w:t>
      </w:r>
      <w:proofErr w:type="gramEnd"/>
    </w:p>
    <w:p w14:paraId="7103F82D" w14:textId="77777777" w:rsidR="00825D48" w:rsidRPr="00FB569C" w:rsidRDefault="00825D4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Запрос списка Доверенностей</w:t>
      </w:r>
    </w:p>
    <w:p w14:paraId="4054C085" w14:textId="2A87B485" w:rsidR="00825D4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Запрос списка </w:t>
      </w:r>
      <w:r w:rsidR="00825D48" w:rsidRPr="00FB569C">
        <w:rPr>
          <w:rStyle w:val="pt-a1-000032"/>
          <w:b/>
          <w:sz w:val="20"/>
          <w:szCs w:val="20"/>
        </w:rPr>
        <w:t>Доверенностей</w:t>
      </w:r>
      <w:r w:rsidR="00246B60" w:rsidRPr="00FB569C">
        <w:rPr>
          <w:rStyle w:val="pt-a1-000032"/>
          <w:b/>
          <w:sz w:val="20"/>
          <w:szCs w:val="20"/>
        </w:rPr>
        <w:t xml:space="preserve"> -</w:t>
      </w:r>
      <w:r w:rsidR="00080A00" w:rsidRPr="00FB569C">
        <w:rPr>
          <w:rStyle w:val="pt-a1-000032"/>
          <w:b/>
          <w:sz w:val="20"/>
          <w:szCs w:val="20"/>
        </w:rPr>
        <w:t xml:space="preserve"> powerOfAttorneyListRequest.</w:t>
      </w:r>
      <w:r w:rsidR="00080A00" w:rsidRPr="00FB569C">
        <w:rPr>
          <w:rStyle w:val="pt-a1-000032"/>
          <w:b/>
          <w:sz w:val="20"/>
          <w:szCs w:val="20"/>
          <w:lang w:val="en-US"/>
        </w:rPr>
        <w:t>xml</w:t>
      </w:r>
      <w:r w:rsidR="00825D48" w:rsidRPr="00FB569C">
        <w:rPr>
          <w:rStyle w:val="pt-a1-000032"/>
          <w:b/>
          <w:sz w:val="20"/>
          <w:szCs w:val="20"/>
        </w:rPr>
        <w:t xml:space="preserve"> (</w:t>
      </w:r>
      <w:r w:rsidR="00825D48" w:rsidRPr="00FB569C">
        <w:rPr>
          <w:rStyle w:val="pt-a1-000032"/>
          <w:b/>
          <w:sz w:val="20"/>
          <w:szCs w:val="20"/>
        </w:rPr>
        <w:fldChar w:fldCharType="begin"/>
      </w:r>
      <w:r w:rsidR="00825D48" w:rsidRPr="00FB569C">
        <w:rPr>
          <w:rStyle w:val="pt-a1-000032"/>
          <w:b/>
          <w:sz w:val="20"/>
          <w:szCs w:val="20"/>
        </w:rPr>
        <w:instrText xml:space="preserve"> REF _Ref77338829 \h  \* MERGEFORMAT </w:instrText>
      </w:r>
      <w:r w:rsidR="00825D48" w:rsidRPr="00FB569C">
        <w:rPr>
          <w:rStyle w:val="pt-a1-000032"/>
          <w:b/>
          <w:sz w:val="20"/>
          <w:szCs w:val="20"/>
        </w:rPr>
      </w:r>
      <w:r w:rsidR="00825D48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Таблица </w:t>
      </w:r>
      <w:r w:rsidR="00650632" w:rsidRPr="00650632">
        <w:rPr>
          <w:b/>
          <w:noProof/>
          <w:sz w:val="20"/>
          <w:szCs w:val="20"/>
        </w:rPr>
        <w:t>37</w:t>
      </w:r>
      <w:r w:rsidR="00825D48" w:rsidRPr="00FB569C">
        <w:rPr>
          <w:rStyle w:val="pt-a1-000032"/>
          <w:b/>
          <w:sz w:val="20"/>
          <w:szCs w:val="20"/>
        </w:rPr>
        <w:fldChar w:fldCharType="end"/>
      </w:r>
      <w:r w:rsidR="00825D48" w:rsidRPr="00FB569C">
        <w:rPr>
          <w:rStyle w:val="pt-a1-000032"/>
          <w:b/>
          <w:sz w:val="20"/>
          <w:szCs w:val="20"/>
        </w:rPr>
        <w:t>)</w:t>
      </w:r>
    </w:p>
    <w:p w14:paraId="0E6A96FF" w14:textId="3216637C" w:rsidR="00825D4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Ответ на запрос списка Доверенностей</w:t>
      </w:r>
      <w:r w:rsidR="00246B60" w:rsidRPr="00FB569C">
        <w:rPr>
          <w:rStyle w:val="pt-a1-000032"/>
          <w:b/>
          <w:sz w:val="20"/>
          <w:szCs w:val="20"/>
        </w:rPr>
        <w:t xml:space="preserve"> -</w:t>
      </w:r>
      <w:r w:rsidR="00080A00" w:rsidRPr="00FB569C">
        <w:rPr>
          <w:rStyle w:val="pt-a1-000032"/>
          <w:b/>
          <w:sz w:val="20"/>
          <w:szCs w:val="20"/>
        </w:rPr>
        <w:t xml:space="preserve"> powerOfAttorneyList.</w:t>
      </w:r>
      <w:r w:rsidR="00080A00" w:rsidRPr="00FB569C">
        <w:rPr>
          <w:rStyle w:val="pt-a1-000032"/>
          <w:b/>
          <w:sz w:val="20"/>
          <w:szCs w:val="20"/>
          <w:lang w:val="en-US"/>
        </w:rPr>
        <w:t>xml</w:t>
      </w:r>
      <w:r w:rsidR="00246B60" w:rsidRPr="00FB569C">
        <w:rPr>
          <w:rStyle w:val="pt-a1-000032"/>
          <w:b/>
          <w:sz w:val="20"/>
          <w:szCs w:val="20"/>
        </w:rPr>
        <w:t xml:space="preserve"> </w:t>
      </w:r>
      <w:r w:rsidR="00825D48" w:rsidRPr="00FB569C">
        <w:rPr>
          <w:rStyle w:val="pt-a1-000032"/>
          <w:b/>
          <w:sz w:val="20"/>
          <w:szCs w:val="20"/>
        </w:rPr>
        <w:t>(</w:t>
      </w:r>
      <w:r w:rsidR="00825D48" w:rsidRPr="00FB569C">
        <w:rPr>
          <w:rStyle w:val="pt-a1-000032"/>
          <w:b/>
          <w:sz w:val="20"/>
          <w:szCs w:val="20"/>
        </w:rPr>
        <w:fldChar w:fldCharType="begin"/>
      </w:r>
      <w:r w:rsidR="00825D48" w:rsidRPr="00FB569C">
        <w:rPr>
          <w:rStyle w:val="pt-a1-000032"/>
          <w:b/>
          <w:sz w:val="20"/>
          <w:szCs w:val="20"/>
        </w:rPr>
        <w:instrText xml:space="preserve"> REF _Ref77348591 \h  \* MERGEFORMAT </w:instrText>
      </w:r>
      <w:r w:rsidR="00825D48" w:rsidRPr="00FB569C">
        <w:rPr>
          <w:rStyle w:val="pt-a1-000032"/>
          <w:b/>
          <w:sz w:val="20"/>
          <w:szCs w:val="20"/>
        </w:rPr>
      </w:r>
      <w:r w:rsidR="00825D48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Таблица </w:t>
      </w:r>
      <w:r w:rsidR="00650632" w:rsidRPr="00650632">
        <w:rPr>
          <w:b/>
          <w:noProof/>
          <w:sz w:val="20"/>
          <w:szCs w:val="20"/>
        </w:rPr>
        <w:t>39</w:t>
      </w:r>
      <w:r w:rsidR="00825D48" w:rsidRPr="00FB569C">
        <w:rPr>
          <w:rStyle w:val="pt-a1-000032"/>
          <w:b/>
          <w:sz w:val="20"/>
          <w:szCs w:val="20"/>
        </w:rPr>
        <w:fldChar w:fldCharType="end"/>
      </w:r>
      <w:r w:rsidR="00825D48" w:rsidRPr="00FB569C">
        <w:rPr>
          <w:rStyle w:val="pt-a1-000032"/>
          <w:b/>
          <w:sz w:val="20"/>
          <w:szCs w:val="20"/>
        </w:rPr>
        <w:t>)</w:t>
      </w:r>
    </w:p>
    <w:p w14:paraId="12239EAF" w14:textId="2587591C" w:rsidR="009063D8" w:rsidRPr="00FB569C" w:rsidRDefault="009063D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Запрос </w:t>
      </w:r>
      <w:r w:rsidR="001C3ABF" w:rsidRPr="00FB569C">
        <w:rPr>
          <w:rStyle w:val="pt-a1-000032"/>
          <w:b/>
          <w:sz w:val="20"/>
          <w:szCs w:val="20"/>
        </w:rPr>
        <w:t>Доверенности</w:t>
      </w:r>
    </w:p>
    <w:p w14:paraId="7B8B59B7" w14:textId="3AF75888" w:rsidR="009063D8" w:rsidRPr="00FB569C" w:rsidRDefault="009063D8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Запрос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Доверенности</w:t>
      </w:r>
      <w:r w:rsidR="00246B60" w:rsidRPr="00FB569C">
        <w:rPr>
          <w:rStyle w:val="pt-a1-000032"/>
          <w:b/>
          <w:sz w:val="20"/>
          <w:szCs w:val="20"/>
        </w:rPr>
        <w:t xml:space="preserve"> - powerOfAttorneyRequest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Pr="00FB569C">
        <w:rPr>
          <w:rStyle w:val="pt-a1-000032"/>
          <w:b/>
          <w:sz w:val="20"/>
          <w:szCs w:val="20"/>
        </w:rPr>
        <w:t xml:space="preserve"> (</w:t>
      </w:r>
      <w:r w:rsidRPr="00FB569C">
        <w:rPr>
          <w:rStyle w:val="pt-a1-000032"/>
          <w:b/>
          <w:sz w:val="20"/>
          <w:szCs w:val="20"/>
        </w:rPr>
        <w:fldChar w:fldCharType="begin"/>
      </w:r>
      <w:r w:rsidRPr="00FB569C">
        <w:rPr>
          <w:rStyle w:val="pt-a1-000032"/>
          <w:b/>
          <w:sz w:val="20"/>
          <w:szCs w:val="20"/>
        </w:rPr>
        <w:instrText xml:space="preserve"> REF _Ref77338815 \h  \* MERGEFORMAT </w:instrText>
      </w:r>
      <w:r w:rsidRPr="00FB569C">
        <w:rPr>
          <w:rStyle w:val="pt-a1-000032"/>
          <w:b/>
          <w:sz w:val="20"/>
          <w:szCs w:val="20"/>
        </w:rPr>
      </w:r>
      <w:r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Таблица </w:t>
      </w:r>
      <w:r w:rsidR="00650632" w:rsidRPr="00650632">
        <w:rPr>
          <w:b/>
          <w:noProof/>
          <w:sz w:val="20"/>
          <w:szCs w:val="20"/>
        </w:rPr>
        <w:t>41</w:t>
      </w:r>
      <w:r w:rsidRPr="00FB569C">
        <w:rPr>
          <w:rStyle w:val="pt-a1-000032"/>
          <w:b/>
          <w:sz w:val="20"/>
          <w:szCs w:val="20"/>
        </w:rPr>
        <w:fldChar w:fldCharType="end"/>
      </w:r>
      <w:r w:rsidRPr="00FB569C">
        <w:rPr>
          <w:rStyle w:val="pt-a1-000032"/>
          <w:b/>
          <w:sz w:val="20"/>
          <w:szCs w:val="20"/>
        </w:rPr>
        <w:t xml:space="preserve">) </w:t>
      </w:r>
    </w:p>
    <w:p w14:paraId="63FD4CDE" w14:textId="77777777" w:rsidR="00650632" w:rsidRPr="00443A30" w:rsidRDefault="009063D8" w:rsidP="00650632">
      <w:pPr>
        <w:pStyle w:val="pt-a0-000031"/>
        <w:numPr>
          <w:ilvl w:val="1"/>
          <w:numId w:val="8"/>
        </w:numPr>
        <w:shd w:val="clear" w:color="auto" w:fill="FFFFFF"/>
        <w:jc w:val="both"/>
        <w:rPr>
          <w:b/>
          <w:i/>
        </w:rPr>
      </w:pPr>
      <w:proofErr w:type="gramStart"/>
      <w:r w:rsidRPr="00FB569C">
        <w:rPr>
          <w:rStyle w:val="pt-a1-000032"/>
          <w:b/>
          <w:sz w:val="20"/>
          <w:szCs w:val="20"/>
        </w:rPr>
        <w:t>Ответ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на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запрос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Доверенности.</w:t>
      </w:r>
      <w:r w:rsidRPr="00FB569C">
        <w:rPr>
          <w:rStyle w:val="pt-a1-000032"/>
          <w:b/>
          <w:sz w:val="20"/>
          <w:szCs w:val="20"/>
          <w:lang w:val="en-US"/>
        </w:rPr>
        <w:t>xml</w:t>
      </w:r>
      <w:r w:rsidR="00246B60" w:rsidRPr="00FB569C">
        <w:rPr>
          <w:rStyle w:val="pt-a1-000032"/>
          <w:b/>
          <w:sz w:val="20"/>
          <w:szCs w:val="20"/>
        </w:rPr>
        <w:t xml:space="preserve"> - powerOfAttorneyResponse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Pr="00FB569C">
        <w:rPr>
          <w:rStyle w:val="pt-a1-000032"/>
          <w:b/>
          <w:sz w:val="20"/>
          <w:szCs w:val="20"/>
        </w:rPr>
        <w:t xml:space="preserve"> (</w:t>
      </w:r>
      <w:r w:rsidRPr="00FB569C">
        <w:rPr>
          <w:rStyle w:val="pt-a1-000032"/>
          <w:b/>
          <w:sz w:val="20"/>
          <w:szCs w:val="20"/>
        </w:rPr>
        <w:fldChar w:fldCharType="begin"/>
      </w:r>
      <w:r w:rsidRPr="00FB569C">
        <w:rPr>
          <w:rStyle w:val="pt-a1-000032"/>
          <w:b/>
          <w:sz w:val="20"/>
          <w:szCs w:val="20"/>
        </w:rPr>
        <w:instrText xml:space="preserve"> REF _Ref77338541 \h </w:instrText>
      </w:r>
      <w:r w:rsidR="00F11D08" w:rsidRPr="00FB569C">
        <w:rPr>
          <w:rStyle w:val="pt-a1-000032"/>
          <w:b/>
          <w:sz w:val="20"/>
          <w:szCs w:val="20"/>
        </w:rPr>
        <w:instrText xml:space="preserve"> \* MERGEFORMAT </w:instrText>
      </w:r>
      <w:r w:rsidRPr="00FB569C">
        <w:rPr>
          <w:rStyle w:val="pt-a1-000032"/>
          <w:b/>
          <w:sz w:val="20"/>
          <w:szCs w:val="20"/>
        </w:rPr>
      </w:r>
      <w:r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Тип </w:t>
      </w:r>
      <w:r w:rsidR="00650632" w:rsidRPr="00650632">
        <w:rPr>
          <w:b/>
          <w:noProof/>
          <w:sz w:val="20"/>
          <w:szCs w:val="20"/>
        </w:rPr>
        <w:t>документа</w:t>
      </w:r>
      <w:r w:rsidR="00650632" w:rsidRPr="00443A30">
        <w:rPr>
          <w:b/>
          <w:i/>
        </w:rPr>
        <w:t xml:space="preserve"> СЭДО – 200 (Создание Доверенности)</w:t>
      </w:r>
      <w:proofErr w:type="gramEnd"/>
    </w:p>
    <w:p w14:paraId="2BFDBFE3" w14:textId="424E49C8" w:rsidR="009063D8" w:rsidRPr="00FB569C" w:rsidRDefault="00650632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proofErr w:type="gramStart"/>
      <w:r w:rsidRPr="00BF2143">
        <w:t xml:space="preserve">Таблица </w:t>
      </w:r>
      <w:r>
        <w:rPr>
          <w:noProof/>
        </w:rPr>
        <w:t>28</w:t>
      </w:r>
      <w:r w:rsidR="009063D8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>)</w:t>
      </w:r>
      <w:proofErr w:type="gramEnd"/>
    </w:p>
    <w:p w14:paraId="48FAC69B" w14:textId="0C85919E" w:rsidR="001C3ABF" w:rsidRPr="00FB569C" w:rsidRDefault="001C3ABF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Запрос списка полномочий (справочник-классификатор)</w:t>
      </w:r>
      <w:r w:rsidR="00D704AA" w:rsidRPr="00FB569C">
        <w:rPr>
          <w:rStyle w:val="pt-a1-000032"/>
          <w:b/>
          <w:sz w:val="20"/>
          <w:szCs w:val="20"/>
        </w:rPr>
        <w:t xml:space="preserve"> </w:t>
      </w:r>
    </w:p>
    <w:p w14:paraId="57A21554" w14:textId="736DDE1B" w:rsidR="001C3ABF" w:rsidRPr="00FB569C" w:rsidRDefault="001C3ABF" w:rsidP="00C269AB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b/>
          <w:sz w:val="20"/>
          <w:szCs w:val="20"/>
        </w:rPr>
        <w:t>Запрос справочника Полномочий</w:t>
      </w:r>
      <w:r w:rsidRPr="00FB569C">
        <w:rPr>
          <w:rStyle w:val="pt-a1-000032"/>
          <w:b/>
          <w:sz w:val="20"/>
          <w:szCs w:val="20"/>
        </w:rPr>
        <w:t xml:space="preserve">  - </w:t>
      </w:r>
      <w:r w:rsidR="00C269AB" w:rsidRPr="00C269AB">
        <w:rPr>
          <w:rStyle w:val="pt-a1-000032"/>
          <w:b/>
          <w:sz w:val="20"/>
          <w:szCs w:val="20"/>
        </w:rPr>
        <w:t>dicAuthorityListRequest</w:t>
      </w:r>
      <w:r w:rsidRPr="00FB569C">
        <w:rPr>
          <w:rStyle w:val="pt-a1-000032"/>
          <w:b/>
          <w:sz w:val="20"/>
          <w:szCs w:val="20"/>
        </w:rPr>
        <w:t>.</w:t>
      </w:r>
      <w:r w:rsidRPr="00FB569C">
        <w:rPr>
          <w:rStyle w:val="pt-a1-000032"/>
          <w:b/>
          <w:sz w:val="20"/>
          <w:szCs w:val="20"/>
          <w:lang w:val="en-US"/>
        </w:rPr>
        <w:t>xml</w:t>
      </w:r>
      <w:r w:rsidRPr="00FB569C">
        <w:rPr>
          <w:rStyle w:val="pt-a1-000032"/>
          <w:b/>
          <w:sz w:val="20"/>
          <w:szCs w:val="20"/>
        </w:rPr>
        <w:t xml:space="preserve">       </w:t>
      </w:r>
    </w:p>
    <w:p w14:paraId="00191C60" w14:textId="3B99DDA2" w:rsidR="001C3ABF" w:rsidRPr="00FB569C" w:rsidRDefault="001C3ABF" w:rsidP="00C269AB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Справочник Полномочий - </w:t>
      </w:r>
      <w:r w:rsidR="00C269AB" w:rsidRPr="00C269AB">
        <w:rPr>
          <w:rStyle w:val="pt-a1-000032"/>
          <w:b/>
          <w:sz w:val="20"/>
          <w:szCs w:val="20"/>
          <w:lang w:val="en-US"/>
        </w:rPr>
        <w:t>dicAuthorityListResponse</w:t>
      </w:r>
      <w:r w:rsidRPr="00FB569C">
        <w:rPr>
          <w:rStyle w:val="pt-a1-000032"/>
          <w:b/>
          <w:sz w:val="20"/>
          <w:szCs w:val="20"/>
        </w:rPr>
        <w:t>.</w:t>
      </w:r>
      <w:r w:rsidRPr="00FB569C">
        <w:rPr>
          <w:rStyle w:val="pt-a1-000032"/>
          <w:b/>
          <w:sz w:val="20"/>
          <w:szCs w:val="20"/>
          <w:lang w:val="en-US"/>
        </w:rPr>
        <w:t>xml</w:t>
      </w:r>
    </w:p>
    <w:p w14:paraId="74196336" w14:textId="7B301D75" w:rsidR="001C3ABF" w:rsidRPr="00BF2143" w:rsidRDefault="001C3ABF" w:rsidP="00756B32">
      <w:pPr>
        <w:spacing w:after="0"/>
      </w:pPr>
      <w:r w:rsidRPr="007604D4">
        <w:t xml:space="preserve">При участии СЭДО в процессе обмена </w:t>
      </w:r>
      <w:r w:rsidR="00084E12" w:rsidRPr="007604D4">
        <w:t xml:space="preserve">вышеперечисленными файлами </w:t>
      </w:r>
      <w:r w:rsidRPr="007604D4">
        <w:t xml:space="preserve">используется </w:t>
      </w:r>
      <w:r w:rsidR="00084E12" w:rsidRPr="007604D4">
        <w:t xml:space="preserve">функционал, описанный в советующих Спецификациях </w:t>
      </w:r>
      <w:r w:rsidR="00084E12" w:rsidRPr="007604D4">
        <w:rPr>
          <w:lang w:val="en-US"/>
        </w:rPr>
        <w:t>XML</w:t>
      </w:r>
      <w:r w:rsidR="00084E12" w:rsidRPr="007604D4">
        <w:t xml:space="preserve"> файлов СЭДО.</w:t>
      </w:r>
    </w:p>
    <w:p w14:paraId="073D9329" w14:textId="60433D45" w:rsidR="003408B8" w:rsidRPr="00BF2143" w:rsidRDefault="003408B8" w:rsidP="00756B32">
      <w:pPr>
        <w:widowControl/>
        <w:spacing w:after="0"/>
        <w:ind w:left="0"/>
      </w:pPr>
      <w:r w:rsidRPr="00BF2143">
        <w:br w:type="page"/>
      </w:r>
    </w:p>
    <w:p w14:paraId="7AEB323E" w14:textId="4DF7B2E0" w:rsidR="009063D8" w:rsidRPr="00BF2143" w:rsidRDefault="009063D8" w:rsidP="009930DB">
      <w:pPr>
        <w:pStyle w:val="2"/>
        <w:numPr>
          <w:ilvl w:val="1"/>
          <w:numId w:val="37"/>
        </w:numPr>
        <w:spacing w:before="0" w:after="0"/>
        <w:rPr>
          <w:rStyle w:val="pt-a1-000032"/>
          <w:rFonts w:ascii="Times New Roman" w:hAnsi="Times New Roman"/>
        </w:rPr>
      </w:pPr>
      <w:bookmarkStart w:id="19" w:name="_Toc81991505"/>
      <w:bookmarkStart w:id="20" w:name="_Toc93527883"/>
      <w:r w:rsidRPr="00BF2143">
        <w:rPr>
          <w:rStyle w:val="pt-a1-000032"/>
          <w:rFonts w:ascii="Times New Roman" w:hAnsi="Times New Roman"/>
        </w:rPr>
        <w:lastRenderedPageBreak/>
        <w:t xml:space="preserve">Атрибуты </w:t>
      </w:r>
      <w:bookmarkEnd w:id="19"/>
      <w:r w:rsidR="00EF73D7">
        <w:rPr>
          <w:rStyle w:val="pt-a1-000032"/>
          <w:rFonts w:ascii="Times New Roman" w:hAnsi="Times New Roman"/>
        </w:rPr>
        <w:t>сообщений</w:t>
      </w:r>
      <w:bookmarkEnd w:id="20"/>
    </w:p>
    <w:p w14:paraId="3587873F" w14:textId="77777777" w:rsidR="00995515" w:rsidRPr="00BF2143" w:rsidRDefault="00995515" w:rsidP="00995515"/>
    <w:p w14:paraId="034958DE" w14:textId="3C9C1952" w:rsidR="00995515" w:rsidRPr="00BF2143" w:rsidRDefault="00995515" w:rsidP="00995515">
      <w:r w:rsidRPr="00BF2143">
        <w:t xml:space="preserve">При взаимодействии пользователей с объектами функционала перечисленного ранее в пункте </w:t>
      </w:r>
      <w:r w:rsidRPr="00BF2143">
        <w:fldChar w:fldCharType="begin"/>
      </w:r>
      <w:r w:rsidRPr="00BF2143">
        <w:instrText xml:space="preserve"> REF _Ref78205294 \n \h </w:instrText>
      </w:r>
      <w:r w:rsidR="00BF2143">
        <w:instrText xml:space="preserve"> \* MERGEFORMAT </w:instrText>
      </w:r>
      <w:r w:rsidRPr="00BF2143">
        <w:fldChar w:fldCharType="separate"/>
      </w:r>
      <w:r w:rsidR="00650632">
        <w:t>1.3</w:t>
      </w:r>
      <w:r w:rsidRPr="00BF2143">
        <w:fldChar w:fldCharType="end"/>
      </w:r>
      <w:r w:rsidRPr="00BF2143">
        <w:t xml:space="preserve"> участников процесса можно подразделить на 3 типа:</w:t>
      </w:r>
    </w:p>
    <w:p w14:paraId="1CBC465D" w14:textId="76AE1C89" w:rsidR="00995515" w:rsidRPr="00BF2143" w:rsidRDefault="00995515" w:rsidP="009930DB">
      <w:pPr>
        <w:pStyle w:val="afa"/>
        <w:numPr>
          <w:ilvl w:val="0"/>
          <w:numId w:val="23"/>
        </w:numPr>
      </w:pPr>
      <w:r w:rsidRPr="00BF2143">
        <w:rPr>
          <w:b/>
        </w:rPr>
        <w:t>Владелец процесса</w:t>
      </w:r>
      <w:r w:rsidRPr="00BF2143">
        <w:t xml:space="preserve"> – </w:t>
      </w:r>
      <w:r w:rsidR="00834762" w:rsidRPr="00BF2143">
        <w:t>владелец</w:t>
      </w:r>
      <w:r w:rsidRPr="00BF2143">
        <w:t xml:space="preserve"> </w:t>
      </w:r>
      <w:r w:rsidR="00834762" w:rsidRPr="00BF2143">
        <w:t>полномочий, которые</w:t>
      </w:r>
      <w:r w:rsidRPr="00BF2143">
        <w:t xml:space="preserve"> являются результатом выдачи Электронной Доверенности</w:t>
      </w:r>
    </w:p>
    <w:p w14:paraId="6F964C93" w14:textId="51602F22" w:rsidR="00995515" w:rsidRPr="00BF2143" w:rsidRDefault="00995515" w:rsidP="009930DB">
      <w:pPr>
        <w:pStyle w:val="afa"/>
        <w:numPr>
          <w:ilvl w:val="0"/>
          <w:numId w:val="23"/>
        </w:numPr>
      </w:pPr>
      <w:r w:rsidRPr="00BF2143">
        <w:rPr>
          <w:b/>
        </w:rPr>
        <w:t>Доверитель</w:t>
      </w:r>
      <w:r w:rsidRPr="00BF2143">
        <w:t xml:space="preserve"> – физическое лицо, официально уполномоченный Владельцем процесса на основании Приказа, Доверенности или иного утвержденного документа, распоряжающегося полномочиями и делегирующего их</w:t>
      </w:r>
    </w:p>
    <w:p w14:paraId="600F98A7" w14:textId="00915AD1" w:rsidR="00995515" w:rsidRPr="00BF2143" w:rsidRDefault="00995515" w:rsidP="009930DB">
      <w:pPr>
        <w:pStyle w:val="afa"/>
        <w:numPr>
          <w:ilvl w:val="0"/>
          <w:numId w:val="23"/>
        </w:numPr>
      </w:pPr>
      <w:r w:rsidRPr="00BF2143">
        <w:rPr>
          <w:b/>
        </w:rPr>
        <w:t>Уполномоченный</w:t>
      </w:r>
      <w:r w:rsidRPr="00BF2143">
        <w:t xml:space="preserve"> – </w:t>
      </w:r>
      <w:r w:rsidR="00834762" w:rsidRPr="00BF2143">
        <w:t xml:space="preserve">организация или физическое </w:t>
      </w:r>
      <w:r w:rsidR="00673E91" w:rsidRPr="00BF2143">
        <w:t>лицо,</w:t>
      </w:r>
      <w:r w:rsidRPr="00BF2143">
        <w:t xml:space="preserve"> </w:t>
      </w:r>
      <w:r w:rsidR="00834762" w:rsidRPr="00BF2143">
        <w:t>принимающее</w:t>
      </w:r>
      <w:r w:rsidRPr="00BF2143">
        <w:t xml:space="preserve"> на себя ответственность действовать от лица Доверителя в рамках вверяемых ему полномочий.</w:t>
      </w:r>
    </w:p>
    <w:p w14:paraId="2B5C5E32" w14:textId="77777777" w:rsidR="00995515" w:rsidRPr="00BF2143" w:rsidRDefault="00995515" w:rsidP="00995515"/>
    <w:p w14:paraId="1E733240" w14:textId="6043459C" w:rsidR="00995515" w:rsidRPr="00BF2143" w:rsidRDefault="00E42CCD" w:rsidP="00995515">
      <w:pPr>
        <w:keepNext/>
        <w:spacing w:after="0"/>
        <w:jc w:val="center"/>
      </w:pPr>
      <w:r w:rsidRPr="00BF2143">
        <w:object w:dxaOrig="10684" w:dyaOrig="8011" w14:anchorId="38A525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9pt;height:361.7pt" o:ole="">
            <v:imagedata r:id="rId19" o:title=""/>
          </v:shape>
          <o:OLEObject Type="Embed" ProgID="Visio.Drawing.11" ShapeID="_x0000_i1025" DrawAspect="Content" ObjectID="_1716877588" r:id="rId20"/>
        </w:object>
      </w:r>
    </w:p>
    <w:p w14:paraId="119663A2" w14:textId="77777777" w:rsidR="00995515" w:rsidRPr="00BF2143" w:rsidRDefault="00995515" w:rsidP="00995515">
      <w:pPr>
        <w:jc w:val="center"/>
      </w:pPr>
      <w:r w:rsidRPr="00BF2143">
        <w:t xml:space="preserve">Рисунок </w:t>
      </w:r>
      <w:fldSimple w:instr=" SEQ Рисунок \* ARABIC ">
        <w:r w:rsidR="00650632">
          <w:rPr>
            <w:noProof/>
          </w:rPr>
          <w:t>1</w:t>
        </w:r>
      </w:fldSimple>
      <w:r w:rsidRPr="00BF2143">
        <w:t xml:space="preserve"> Схема использования функций</w:t>
      </w:r>
    </w:p>
    <w:p w14:paraId="79236B02" w14:textId="77777777" w:rsidR="00995515" w:rsidRDefault="00995515" w:rsidP="00995515">
      <w:pPr>
        <w:jc w:val="center"/>
      </w:pPr>
    </w:p>
    <w:p w14:paraId="47723ECB" w14:textId="77777777" w:rsidR="00653749" w:rsidRDefault="00653749" w:rsidP="00995515">
      <w:pPr>
        <w:jc w:val="center"/>
      </w:pPr>
    </w:p>
    <w:p w14:paraId="04DFC49F" w14:textId="77777777" w:rsidR="00653749" w:rsidRDefault="00653749" w:rsidP="00995515">
      <w:pPr>
        <w:jc w:val="center"/>
      </w:pPr>
    </w:p>
    <w:p w14:paraId="1786B732" w14:textId="77777777" w:rsidR="00653749" w:rsidRDefault="00653749" w:rsidP="00995515">
      <w:pPr>
        <w:jc w:val="center"/>
      </w:pPr>
    </w:p>
    <w:p w14:paraId="720E49C7" w14:textId="77777777" w:rsidR="00995515" w:rsidRPr="00BF2143" w:rsidRDefault="00995515" w:rsidP="00995515">
      <w:pPr>
        <w:jc w:val="center"/>
        <w:sectPr w:rsidR="00995515" w:rsidRPr="00BF2143">
          <w:pgSz w:w="11907" w:h="16840" w:code="9"/>
          <w:pgMar w:top="1418" w:right="851" w:bottom="851" w:left="1418" w:header="567" w:footer="567" w:gutter="0"/>
          <w:cols w:space="720"/>
        </w:sectPr>
      </w:pPr>
    </w:p>
    <w:p w14:paraId="09D88F9C" w14:textId="5C3369A4" w:rsidR="0017710C" w:rsidRPr="00BF2143" w:rsidRDefault="0017710C" w:rsidP="009930DB">
      <w:pPr>
        <w:pStyle w:val="3"/>
        <w:numPr>
          <w:ilvl w:val="2"/>
          <w:numId w:val="38"/>
        </w:numPr>
        <w:ind w:left="1276"/>
        <w:rPr>
          <w:rFonts w:ascii="Times New Roman" w:hAnsi="Times New Roman"/>
        </w:rPr>
      </w:pPr>
      <w:bookmarkStart w:id="21" w:name="_Toc81991506"/>
      <w:bookmarkStart w:id="22" w:name="_Toc93527884"/>
      <w:r w:rsidRPr="00BF2143">
        <w:rPr>
          <w:rFonts w:ascii="Times New Roman" w:hAnsi="Times New Roman"/>
        </w:rPr>
        <w:lastRenderedPageBreak/>
        <w:t>Описание объектов взаимодействия при работе с Электронной Доверенностью</w:t>
      </w:r>
      <w:bookmarkEnd w:id="21"/>
      <w:bookmarkEnd w:id="22"/>
    </w:p>
    <w:p w14:paraId="4A9E2FEE" w14:textId="0DF99295" w:rsidR="008924D9" w:rsidRDefault="00DF7612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Атрибутивный состав сведений </w:t>
      </w:r>
      <w:r w:rsidR="00CE56FF">
        <w:rPr>
          <w:rFonts w:ascii="Times New Roman" w:hAnsi="Times New Roman"/>
          <w:i/>
        </w:rPr>
        <w:t>системной информации</w:t>
      </w:r>
      <w:r>
        <w:rPr>
          <w:rFonts w:ascii="Times New Roman" w:hAnsi="Times New Roman"/>
          <w:i/>
        </w:rPr>
        <w:t>, составляющих</w:t>
      </w:r>
      <w:r w:rsidR="008924D9">
        <w:rPr>
          <w:rFonts w:ascii="Times New Roman" w:hAnsi="Times New Roman"/>
          <w:i/>
        </w:rPr>
        <w:t xml:space="preserve"> документ</w:t>
      </w:r>
    </w:p>
    <w:p w14:paraId="103B14FB" w14:textId="6654160E" w:rsidR="008924D9" w:rsidRPr="00BF2143" w:rsidRDefault="008924D9" w:rsidP="008924D9">
      <w:pPr>
        <w:pStyle w:val="affe"/>
        <w:keepNext/>
        <w:jc w:val="right"/>
      </w:pPr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</w:t>
      </w:r>
      <w:r w:rsidR="002E5D12">
        <w:rPr>
          <w:noProof/>
        </w:rPr>
        <w:fldChar w:fldCharType="end"/>
      </w:r>
      <w:r w:rsidRPr="00BF2143">
        <w:rPr>
          <w:lang w:val="ru-RU"/>
        </w:rPr>
        <w:t xml:space="preserve"> </w:t>
      </w:r>
      <w:r w:rsidR="00BB1EF9">
        <w:rPr>
          <w:lang w:val="ru-RU"/>
        </w:rPr>
        <w:t>Системная информация</w:t>
      </w:r>
      <w:r>
        <w:rPr>
          <w:lang w:val="ru-RU"/>
        </w:rPr>
        <w:t xml:space="preserve">  (</w:t>
      </w:r>
      <w:r w:rsidRPr="008924D9">
        <w:rPr>
          <w:lang w:val="en-US"/>
        </w:rPr>
        <w:t>systemInfo</w:t>
      </w:r>
      <w:r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417"/>
        <w:gridCol w:w="1843"/>
        <w:gridCol w:w="1701"/>
        <w:gridCol w:w="992"/>
        <w:gridCol w:w="1701"/>
      </w:tblGrid>
      <w:tr w:rsidR="008924D9" w:rsidRPr="00BF2143" w14:paraId="5FF8423E" w14:textId="77777777" w:rsidTr="00C94E3C">
        <w:tc>
          <w:tcPr>
            <w:tcW w:w="568" w:type="dxa"/>
            <w:tcBorders>
              <w:bottom w:val="single" w:sz="4" w:space="0" w:color="auto"/>
            </w:tcBorders>
          </w:tcPr>
          <w:p w14:paraId="45A0A392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EAFEF55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E7D5ACE" w14:textId="77777777" w:rsidR="008924D9" w:rsidRPr="001F4990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A118341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E5162C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B9093B6" w14:textId="77777777" w:rsidR="008924D9" w:rsidRPr="00C94E3C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47FA560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8924D9" w:rsidRPr="00BF2143" w14:paraId="067975BE" w14:textId="77777777" w:rsidTr="00C94E3C">
        <w:tc>
          <w:tcPr>
            <w:tcW w:w="568" w:type="dxa"/>
            <w:shd w:val="clear" w:color="auto" w:fill="FFFFFF" w:themeFill="background1"/>
          </w:tcPr>
          <w:p w14:paraId="2A291569" w14:textId="77777777" w:rsidR="008924D9" w:rsidRPr="00BF2143" w:rsidRDefault="008924D9" w:rsidP="008924D9">
            <w:pPr>
              <w:pStyle w:val="afa"/>
              <w:widowControl/>
              <w:numPr>
                <w:ilvl w:val="0"/>
                <w:numId w:val="9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5271F29" w14:textId="64947925" w:rsidR="008924D9" w:rsidRPr="007112AF" w:rsidRDefault="008924D9" w:rsidP="008924D9">
            <w:pPr>
              <w:spacing w:after="0"/>
              <w:ind w:left="0"/>
              <w:rPr>
                <w:b/>
              </w:rPr>
            </w:pPr>
            <w:r w:rsidRPr="002A1EF7">
              <w:rPr>
                <w:b/>
              </w:rPr>
              <w:t>Версия схемы файла</w:t>
            </w:r>
          </w:p>
        </w:tc>
        <w:tc>
          <w:tcPr>
            <w:tcW w:w="1417" w:type="dxa"/>
            <w:shd w:val="clear" w:color="auto" w:fill="FFFFFF" w:themeFill="background1"/>
          </w:tcPr>
          <w:p w14:paraId="48E31C58" w14:textId="1782115F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924D9">
              <w:rPr>
                <w:sz w:val="21"/>
                <w:szCs w:val="21"/>
                <w:lang w:eastAsia="ru-RU"/>
              </w:rPr>
              <w:t>specVersion</w:t>
            </w:r>
          </w:p>
        </w:tc>
        <w:tc>
          <w:tcPr>
            <w:tcW w:w="1843" w:type="dxa"/>
            <w:shd w:val="clear" w:color="auto" w:fill="FFFFFF" w:themeFill="background1"/>
          </w:tcPr>
          <w:p w14:paraId="4BC33B80" w14:textId="77777777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BCE8E0B" w14:textId="77777777" w:rsidR="008924D9" w:rsidRPr="007112AF" w:rsidRDefault="008924D9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5E2C0F17" w14:textId="6DB31FE0" w:rsidR="008924D9" w:rsidRPr="00BE602E" w:rsidRDefault="00BE602E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5B4BD00D" w14:textId="6908AFE9" w:rsidR="008924D9" w:rsidRPr="00BF2143" w:rsidRDefault="00620F38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</w:t>
            </w:r>
          </w:p>
        </w:tc>
      </w:tr>
      <w:tr w:rsidR="008924D9" w:rsidRPr="00BF2143" w14:paraId="46DB59F7" w14:textId="77777777" w:rsidTr="00C94E3C">
        <w:tc>
          <w:tcPr>
            <w:tcW w:w="568" w:type="dxa"/>
            <w:shd w:val="clear" w:color="auto" w:fill="FFFFFF" w:themeFill="background1"/>
          </w:tcPr>
          <w:p w14:paraId="7CA6A687" w14:textId="77777777" w:rsidR="008924D9" w:rsidRPr="00BF2143" w:rsidRDefault="008924D9" w:rsidP="00C94E3C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04F8534" w14:textId="2F12C1DB" w:rsidR="008924D9" w:rsidRPr="007112AF" w:rsidRDefault="008924D9" w:rsidP="00C94E3C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Информация о системе, в которой сформирован файл</w:t>
            </w:r>
          </w:p>
        </w:tc>
        <w:tc>
          <w:tcPr>
            <w:tcW w:w="1417" w:type="dxa"/>
            <w:shd w:val="clear" w:color="auto" w:fill="FFFFFF" w:themeFill="background1"/>
          </w:tcPr>
          <w:p w14:paraId="25B5CE9E" w14:textId="29853337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924D9">
              <w:rPr>
                <w:sz w:val="21"/>
                <w:szCs w:val="21"/>
                <w:lang w:eastAsia="ru-RU"/>
              </w:rPr>
              <w:t>software</w:t>
            </w:r>
          </w:p>
        </w:tc>
        <w:tc>
          <w:tcPr>
            <w:tcW w:w="1843" w:type="dxa"/>
            <w:shd w:val="clear" w:color="auto" w:fill="FFFFFF" w:themeFill="background1"/>
          </w:tcPr>
          <w:p w14:paraId="4AC45C1D" w14:textId="77777777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A0EA0C5" w14:textId="77777777" w:rsidR="008924D9" w:rsidRPr="007112AF" w:rsidRDefault="008924D9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4E3A9668" w14:textId="0BDAD508" w:rsidR="008924D9" w:rsidRPr="00E33296" w:rsidRDefault="00BE602E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38A902C0" w14:textId="0D515D1B" w:rsidR="008924D9" w:rsidRPr="00620F38" w:rsidRDefault="00620F38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20F38">
              <w:rPr>
                <w:i/>
                <w:sz w:val="21"/>
                <w:szCs w:val="21"/>
                <w:lang w:eastAsia="ru-RU"/>
              </w:rPr>
              <w:t>1</w:t>
            </w:r>
          </w:p>
        </w:tc>
      </w:tr>
      <w:tr w:rsidR="008924D9" w:rsidRPr="00BF2143" w14:paraId="7D5779AC" w14:textId="77777777" w:rsidTr="00C94E3C">
        <w:tc>
          <w:tcPr>
            <w:tcW w:w="568" w:type="dxa"/>
            <w:shd w:val="clear" w:color="auto" w:fill="FFFFFF" w:themeFill="background1"/>
          </w:tcPr>
          <w:p w14:paraId="681726E1" w14:textId="77777777" w:rsidR="008924D9" w:rsidRPr="00BF2143" w:rsidRDefault="008924D9" w:rsidP="00C94E3C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B3B70E2" w14:textId="36DAAE81" w:rsidR="008924D9" w:rsidRPr="00BF2143" w:rsidRDefault="008924D9" w:rsidP="00C94E3C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Версия формата</w:t>
            </w:r>
          </w:p>
        </w:tc>
        <w:tc>
          <w:tcPr>
            <w:tcW w:w="1417" w:type="dxa"/>
            <w:shd w:val="clear" w:color="auto" w:fill="FFFFFF" w:themeFill="background1"/>
          </w:tcPr>
          <w:p w14:paraId="12668491" w14:textId="06B83375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924D9">
              <w:rPr>
                <w:sz w:val="21"/>
                <w:szCs w:val="21"/>
                <w:lang w:eastAsia="ru-RU"/>
              </w:rPr>
              <w:t>softwareVersion</w:t>
            </w:r>
          </w:p>
        </w:tc>
        <w:tc>
          <w:tcPr>
            <w:tcW w:w="1843" w:type="dxa"/>
            <w:shd w:val="clear" w:color="auto" w:fill="FFFFFF" w:themeFill="background1"/>
          </w:tcPr>
          <w:p w14:paraId="01F868D3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1DA1855" w14:textId="77777777" w:rsidR="008924D9" w:rsidRPr="00BF2143" w:rsidRDefault="008924D9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16E438C5" w14:textId="652B42BC" w:rsidR="008924D9" w:rsidRPr="00BF2143" w:rsidRDefault="00BE602E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4C629769" w14:textId="056D9806" w:rsidR="008924D9" w:rsidRPr="00620F38" w:rsidRDefault="00620F38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20F38">
              <w:rPr>
                <w:i/>
                <w:sz w:val="21"/>
                <w:szCs w:val="21"/>
                <w:lang w:eastAsia="ru-RU"/>
              </w:rPr>
              <w:t>1</w:t>
            </w:r>
          </w:p>
        </w:tc>
      </w:tr>
    </w:tbl>
    <w:p w14:paraId="2FD9FCAD" w14:textId="77777777" w:rsidR="008924D9" w:rsidRDefault="008924D9" w:rsidP="008924D9"/>
    <w:p w14:paraId="42DF1112" w14:textId="537C9F06" w:rsidR="00BB1EF9" w:rsidRPr="00865B28" w:rsidRDefault="00BB1EF9" w:rsidP="00BB1EF9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системной информации элемента</w:t>
      </w:r>
    </w:p>
    <w:p w14:paraId="5460F619" w14:textId="75A8DAC9" w:rsidR="00DF7612" w:rsidRDefault="00DF7612" w:rsidP="00DF7612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</w:t>
      </w:r>
      <w:r w:rsidR="002E5D12">
        <w:rPr>
          <w:noProof/>
        </w:rPr>
        <w:fldChar w:fldCharType="end"/>
      </w:r>
      <w:r>
        <w:rPr>
          <w:lang w:val="ru-RU"/>
        </w:rPr>
        <w:t xml:space="preserve"> </w:t>
      </w:r>
      <w:r w:rsidRPr="00EA7CB1">
        <w:rPr>
          <w:lang w:val="ru-RU"/>
        </w:rPr>
        <w:t>Схема сведений элемента SystemInfo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9A134C" w:rsidRPr="0046112B" w14:paraId="61414F95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09B86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B39B2" w14:textId="05797AAA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216C7F" wp14:editId="5C7812E3">
                  <wp:extent cx="2752090" cy="22860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09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134C" w:rsidRPr="002E4F8C" w14:paraId="3E272376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6F2E1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05CDC" w14:textId="77777777" w:rsidR="009A134C" w:rsidRPr="009A134C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9A134C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9A134C" w:rsidRPr="0046112B" w14:paraId="3B48D13D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840E7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ED25B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>SystemInfoType</w:t>
            </w:r>
          </w:p>
        </w:tc>
      </w:tr>
      <w:tr w:rsidR="009A134C" w:rsidRPr="0046112B" w14:paraId="7FC9A41D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FE560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9A134C" w:rsidRPr="0046112B" w14:paraId="413C3357" w14:textId="77777777" w:rsidTr="002C240A">
              <w:tc>
                <w:tcPr>
                  <w:tcW w:w="0" w:type="auto"/>
                </w:tcPr>
                <w:p w14:paraId="725F9A5E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8B20A26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3D8A5AC9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9A134C" w:rsidRPr="0046112B" w14:paraId="5E5321BE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9D73B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705"/>
            </w:tblGrid>
            <w:tr w:rsidR="009A134C" w:rsidRPr="0046112B" w14:paraId="5D193FB9" w14:textId="77777777" w:rsidTr="002C240A">
              <w:tc>
                <w:tcPr>
                  <w:tcW w:w="0" w:type="auto"/>
                </w:tcPr>
                <w:p w14:paraId="0FB2E574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9A134C" w:rsidRPr="0046112B" w14:paraId="3C6396FD" w14:textId="77777777" w:rsidTr="002C240A">
              <w:tc>
                <w:tcPr>
                  <w:tcW w:w="0" w:type="auto"/>
                </w:tcPr>
                <w:p w14:paraId="2CAE78F8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Информация о системе, в которой сформирована доверенность</w:t>
                  </w:r>
                </w:p>
              </w:tc>
            </w:tr>
          </w:tbl>
          <w:p w14:paraId="53A43A08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9A134C" w:rsidRPr="0046112B" w14:paraId="6D2B9570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251E3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C3F78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"systemInfo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"c:SystemInfoType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Информация о системе, в которой сформирована доверенность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05901926" w14:textId="77777777" w:rsidR="009A134C" w:rsidRDefault="009A134C" w:rsidP="008924D9"/>
    <w:p w14:paraId="1AB2611E" w14:textId="77777777" w:rsidR="00CE56FF" w:rsidRDefault="00CE56FF" w:rsidP="008924D9"/>
    <w:p w14:paraId="11081BC7" w14:textId="77777777" w:rsidR="002337D0" w:rsidRPr="00CE56FF" w:rsidRDefault="002337D0" w:rsidP="002337D0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CE56FF">
        <w:rPr>
          <w:rFonts w:ascii="Times New Roman" w:hAnsi="Times New Roman"/>
          <w:i/>
        </w:rPr>
        <w:t>Атрибутивный состав «Главной информации»</w:t>
      </w:r>
    </w:p>
    <w:p w14:paraId="7F1E58A9" w14:textId="77777777" w:rsidR="002337D0" w:rsidRDefault="002337D0" w:rsidP="002337D0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</w:t>
      </w:r>
      <w:r w:rsidR="002E5D12">
        <w:rPr>
          <w:noProof/>
        </w:rPr>
        <w:fldChar w:fldCharType="end"/>
      </w:r>
      <w:r>
        <w:rPr>
          <w:lang w:val="ru-RU"/>
        </w:rPr>
        <w:t xml:space="preserve"> Главная информация (</w:t>
      </w:r>
      <w:r w:rsidRPr="00834FB1">
        <w:rPr>
          <w:lang w:val="ru-RU"/>
        </w:rPr>
        <w:t>generalInfo</w:t>
      </w:r>
      <w:r>
        <w:rPr>
          <w:lang w:val="ru-RU"/>
        </w:rPr>
        <w:t>)</w:t>
      </w:r>
    </w:p>
    <w:tbl>
      <w:tblPr>
        <w:tblStyle w:val="affb"/>
        <w:tblW w:w="100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70"/>
        <w:gridCol w:w="1707"/>
        <w:gridCol w:w="1280"/>
        <w:gridCol w:w="2560"/>
        <w:gridCol w:w="995"/>
        <w:gridCol w:w="1138"/>
        <w:gridCol w:w="1814"/>
      </w:tblGrid>
      <w:tr w:rsidR="002337D0" w:rsidRPr="00BF2143" w14:paraId="3DFFF9CE" w14:textId="77777777" w:rsidTr="002337D0">
        <w:tc>
          <w:tcPr>
            <w:tcW w:w="570" w:type="dxa"/>
            <w:tcBorders>
              <w:bottom w:val="single" w:sz="4" w:space="0" w:color="auto"/>
            </w:tcBorders>
          </w:tcPr>
          <w:p w14:paraId="4A3C5483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707" w:type="dxa"/>
            <w:tcBorders>
              <w:bottom w:val="single" w:sz="4" w:space="0" w:color="auto"/>
            </w:tcBorders>
          </w:tcPr>
          <w:p w14:paraId="07830EDE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14:paraId="49DE15FE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560" w:type="dxa"/>
            <w:tcBorders>
              <w:bottom w:val="single" w:sz="4" w:space="0" w:color="auto"/>
            </w:tcBorders>
          </w:tcPr>
          <w:p w14:paraId="67FE85B7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14:paraId="2A5CB285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</w:t>
            </w:r>
            <w:r w:rsidRPr="00BF2143">
              <w:rPr>
                <w:sz w:val="21"/>
                <w:szCs w:val="21"/>
                <w:lang w:eastAsia="ru-RU"/>
              </w:rPr>
              <w:lastRenderedPageBreak/>
              <w:t>ьности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14:paraId="41396784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lastRenderedPageBreak/>
              <w:t xml:space="preserve">Тип </w:t>
            </w: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14:paraId="52450C91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2337D0" w:rsidRPr="00BF2143" w14:paraId="05D6E753" w14:textId="77777777" w:rsidTr="002337D0">
        <w:tc>
          <w:tcPr>
            <w:tcW w:w="57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01F3997" w14:textId="77777777" w:rsidR="002337D0" w:rsidRPr="00BF2143" w:rsidRDefault="002337D0" w:rsidP="002337D0">
            <w:pPr>
              <w:pStyle w:val="afa"/>
              <w:widowControl/>
              <w:numPr>
                <w:ilvl w:val="0"/>
                <w:numId w:val="24"/>
              </w:numPr>
              <w:spacing w:after="0"/>
              <w:ind w:left="-81" w:firstLine="65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9494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68F122F4" w14:textId="77777777" w:rsidR="002337D0" w:rsidRPr="00BF2143" w:rsidRDefault="002337D0" w:rsidP="002337D0">
            <w:pPr>
              <w:widowControl/>
              <w:spacing w:after="0"/>
              <w:ind w:left="0"/>
              <w:rPr>
                <w:b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1"/>
                <w:lang w:eastAsia="ru-RU"/>
              </w:rPr>
              <w:t>Номер документа</w:t>
            </w:r>
            <w:r>
              <w:rPr>
                <w:b/>
                <w:sz w:val="22"/>
                <w:szCs w:val="21"/>
                <w:lang w:eastAsia="ru-RU"/>
              </w:rPr>
              <w:t xml:space="preserve"> (</w:t>
            </w:r>
            <w:r w:rsidRPr="005D4CC7">
              <w:rPr>
                <w:b/>
                <w:sz w:val="22"/>
                <w:szCs w:val="21"/>
                <w:lang w:eastAsia="ru-RU"/>
              </w:rPr>
              <w:t>generalInfo</w:t>
            </w:r>
            <w:r>
              <w:rPr>
                <w:b/>
                <w:sz w:val="22"/>
                <w:szCs w:val="21"/>
                <w:lang w:eastAsia="ru-RU"/>
              </w:rPr>
              <w:t>)</w:t>
            </w:r>
          </w:p>
        </w:tc>
      </w:tr>
      <w:tr w:rsidR="002337D0" w:rsidRPr="00BF2143" w14:paraId="5F6CB5CC" w14:textId="77777777" w:rsidTr="002337D0">
        <w:tc>
          <w:tcPr>
            <w:tcW w:w="570" w:type="dxa"/>
            <w:shd w:val="clear" w:color="auto" w:fill="FFFFFF" w:themeFill="background1"/>
          </w:tcPr>
          <w:p w14:paraId="20751839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472EF79B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Идентификатор документа</w:t>
            </w:r>
            <w:r>
              <w:rPr>
                <w:b/>
              </w:rPr>
              <w:t xml:space="preserve"> (МЧД)</w:t>
            </w:r>
          </w:p>
        </w:tc>
        <w:tc>
          <w:tcPr>
            <w:tcW w:w="1280" w:type="dxa"/>
            <w:shd w:val="clear" w:color="auto" w:fill="FFFFFF" w:themeFill="background1"/>
          </w:tcPr>
          <w:p w14:paraId="6FDDD849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5D4CC7"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560" w:type="dxa"/>
            <w:shd w:val="clear" w:color="auto" w:fill="FFFFFF" w:themeFill="background1"/>
          </w:tcPr>
          <w:p w14:paraId="2CBF66B3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45D3B65F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995" w:type="dxa"/>
            <w:shd w:val="clear" w:color="auto" w:fill="FFFFFF" w:themeFill="background1"/>
          </w:tcPr>
          <w:p w14:paraId="66083014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8" w:type="dxa"/>
            <w:shd w:val="clear" w:color="auto" w:fill="FFFFFF" w:themeFill="background1"/>
          </w:tcPr>
          <w:p w14:paraId="632959BD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814" w:type="dxa"/>
            <w:shd w:val="clear" w:color="auto" w:fill="FFFFFF" w:themeFill="background1"/>
          </w:tcPr>
          <w:p w14:paraId="446485C5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2337D0" w:rsidRPr="00BF2143" w14:paraId="6C861746" w14:textId="77777777" w:rsidTr="002337D0">
        <w:tc>
          <w:tcPr>
            <w:tcW w:w="570" w:type="dxa"/>
            <w:shd w:val="clear" w:color="auto" w:fill="FFFFFF" w:themeFill="background1"/>
          </w:tcPr>
          <w:p w14:paraId="68874E24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29CD9EA9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Дата начала</w:t>
            </w:r>
          </w:p>
        </w:tc>
        <w:tc>
          <w:tcPr>
            <w:tcW w:w="1280" w:type="dxa"/>
            <w:shd w:val="clear" w:color="auto" w:fill="FFFFFF" w:themeFill="background1"/>
          </w:tcPr>
          <w:p w14:paraId="504C7C3B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2560" w:type="dxa"/>
            <w:shd w:val="clear" w:color="auto" w:fill="FFFFFF" w:themeFill="background1"/>
          </w:tcPr>
          <w:p w14:paraId="2146BE2D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Дата начала срока действия доверенности в формате - </w:t>
            </w:r>
            <w:r w:rsidRPr="00BF2143">
              <w:rPr>
                <w:sz w:val="21"/>
                <w:szCs w:val="21"/>
                <w:lang w:val="en-US" w:eastAsia="ru-RU"/>
              </w:rPr>
              <w:t>DD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YYYY</w:t>
            </w:r>
            <w:r w:rsidRPr="00BF2143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val="en-US" w:eastAsia="ru-RU"/>
              </w:rPr>
              <w:t>HH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SS</w:t>
            </w:r>
          </w:p>
        </w:tc>
        <w:tc>
          <w:tcPr>
            <w:tcW w:w="995" w:type="dxa"/>
            <w:shd w:val="clear" w:color="auto" w:fill="FFFFFF" w:themeFill="background1"/>
          </w:tcPr>
          <w:p w14:paraId="31FA768D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8" w:type="dxa"/>
            <w:shd w:val="clear" w:color="auto" w:fill="FFFFFF" w:themeFill="background1"/>
          </w:tcPr>
          <w:p w14:paraId="70A2CD85" w14:textId="77777777" w:rsidR="002337D0" w:rsidRPr="006D5388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814" w:type="dxa"/>
            <w:shd w:val="clear" w:color="auto" w:fill="FFFFFF" w:themeFill="background1"/>
          </w:tcPr>
          <w:p w14:paraId="30B36067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 xml:space="preserve">05.07.2022 </w:t>
            </w:r>
            <w:r w:rsidRPr="000A2858">
              <w:rPr>
                <w:i/>
                <w:sz w:val="21"/>
                <w:szCs w:val="21"/>
                <w:lang w:eastAsia="ru-RU"/>
              </w:rPr>
              <w:t>00:00:00</w:t>
            </w:r>
          </w:p>
        </w:tc>
      </w:tr>
      <w:tr w:rsidR="002337D0" w:rsidRPr="00BF2143" w14:paraId="16C1A441" w14:textId="77777777" w:rsidTr="002337D0">
        <w:tc>
          <w:tcPr>
            <w:tcW w:w="570" w:type="dxa"/>
            <w:shd w:val="clear" w:color="auto" w:fill="FFFFFF" w:themeFill="background1"/>
          </w:tcPr>
          <w:p w14:paraId="6F37B9AF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47DB65EF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Дата окончания</w:t>
            </w:r>
          </w:p>
        </w:tc>
        <w:tc>
          <w:tcPr>
            <w:tcW w:w="1280" w:type="dxa"/>
            <w:shd w:val="clear" w:color="auto" w:fill="FFFFFF" w:themeFill="background1"/>
          </w:tcPr>
          <w:p w14:paraId="46E2694D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2560" w:type="dxa"/>
            <w:shd w:val="clear" w:color="auto" w:fill="FFFFFF" w:themeFill="background1"/>
          </w:tcPr>
          <w:p w14:paraId="76EE82E4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Дата окончания срока действия доверенности в формате - </w:t>
            </w:r>
            <w:r w:rsidRPr="00BF2143">
              <w:rPr>
                <w:sz w:val="21"/>
                <w:szCs w:val="21"/>
                <w:lang w:val="en-US" w:eastAsia="ru-RU"/>
              </w:rPr>
              <w:t>DD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YYYY</w:t>
            </w:r>
            <w:r w:rsidRPr="00BF2143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val="en-US" w:eastAsia="ru-RU"/>
              </w:rPr>
              <w:t>HH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SS</w:t>
            </w:r>
          </w:p>
        </w:tc>
        <w:tc>
          <w:tcPr>
            <w:tcW w:w="995" w:type="dxa"/>
            <w:shd w:val="clear" w:color="auto" w:fill="FFFFFF" w:themeFill="background1"/>
          </w:tcPr>
          <w:p w14:paraId="37204F74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8" w:type="dxa"/>
            <w:shd w:val="clear" w:color="auto" w:fill="FFFFFF" w:themeFill="background1"/>
          </w:tcPr>
          <w:p w14:paraId="6D94DAE5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814" w:type="dxa"/>
            <w:shd w:val="clear" w:color="auto" w:fill="FFFFFF" w:themeFill="background1"/>
          </w:tcPr>
          <w:p w14:paraId="029E8785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 xml:space="preserve">05.07.2023 </w:t>
            </w:r>
            <w:r w:rsidRPr="000A2858">
              <w:rPr>
                <w:i/>
                <w:sz w:val="21"/>
                <w:szCs w:val="21"/>
                <w:lang w:eastAsia="ru-RU"/>
              </w:rPr>
              <w:t>00:00:00</w:t>
            </w:r>
          </w:p>
        </w:tc>
      </w:tr>
      <w:tr w:rsidR="002337D0" w:rsidRPr="00BF2143" w14:paraId="165BA9EE" w14:textId="77777777" w:rsidTr="002337D0">
        <w:tc>
          <w:tcPr>
            <w:tcW w:w="570" w:type="dxa"/>
            <w:shd w:val="clear" w:color="auto" w:fill="FFFFFF" w:themeFill="background1"/>
          </w:tcPr>
          <w:p w14:paraId="1DC7082A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779106BA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Примечание</w:t>
            </w:r>
          </w:p>
        </w:tc>
        <w:tc>
          <w:tcPr>
            <w:tcW w:w="1280" w:type="dxa"/>
            <w:shd w:val="clear" w:color="auto" w:fill="FFFFFF" w:themeFill="background1"/>
          </w:tcPr>
          <w:p w14:paraId="11BBF4C0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2560" w:type="dxa"/>
            <w:shd w:val="clear" w:color="auto" w:fill="FFFFFF" w:themeFill="background1"/>
          </w:tcPr>
          <w:p w14:paraId="72A921DE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Комментарий</w:t>
            </w:r>
          </w:p>
        </w:tc>
        <w:tc>
          <w:tcPr>
            <w:tcW w:w="995" w:type="dxa"/>
            <w:shd w:val="clear" w:color="auto" w:fill="FFFFFF" w:themeFill="background1"/>
          </w:tcPr>
          <w:p w14:paraId="5D8543B9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8" w:type="dxa"/>
            <w:shd w:val="clear" w:color="auto" w:fill="FFFFFF" w:themeFill="background1"/>
          </w:tcPr>
          <w:p w14:paraId="5C83F6A2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14" w:type="dxa"/>
            <w:shd w:val="clear" w:color="auto" w:fill="FFFFFF" w:themeFill="background1"/>
          </w:tcPr>
          <w:p w14:paraId="4D998A4E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</w:tbl>
    <w:p w14:paraId="5592CFE6" w14:textId="77777777" w:rsidR="002337D0" w:rsidRDefault="002337D0" w:rsidP="002337D0">
      <w:pPr>
        <w:pStyle w:val="afa"/>
      </w:pPr>
    </w:p>
    <w:p w14:paraId="7C3E8C7C" w14:textId="77777777" w:rsidR="002337D0" w:rsidRDefault="002337D0" w:rsidP="002337D0">
      <w:pPr>
        <w:pStyle w:val="afa"/>
      </w:pPr>
    </w:p>
    <w:p w14:paraId="08F30E62" w14:textId="06BE7FCE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главной информации</w:t>
      </w:r>
    </w:p>
    <w:p w14:paraId="641C438D" w14:textId="77777777" w:rsidR="00710A9B" w:rsidRDefault="00710A9B" w:rsidP="00710A9B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5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0D5EBD">
        <w:rPr>
          <w:lang w:val="ru-RU"/>
        </w:rPr>
        <w:t>GeneralInfoType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00E935D7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9B183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BB5C6" w14:textId="4C33F5E3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FA620EB" wp14:editId="3D6E515B">
                  <wp:extent cx="3333750" cy="344932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3449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2E4F8C" w14:paraId="4105C320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3227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E1344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1E65E5A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B734A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292C8" w14:textId="77777777" w:rsidR="008B0F93" w:rsidRPr="00BB04FE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E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GeneralInfoType</w:t>
              </w:r>
            </w:hyperlink>
          </w:p>
        </w:tc>
      </w:tr>
      <w:tr w:rsidR="008B0F93" w:rsidRPr="00BB04FE" w14:paraId="50CB537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7760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4D3B0E66" w14:textId="77777777" w:rsidTr="003A1E63">
              <w:tc>
                <w:tcPr>
                  <w:tcW w:w="0" w:type="auto"/>
                </w:tcPr>
                <w:p w14:paraId="72E7E63F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4578FAD1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DA43D2A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25814295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EDD8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4FB81" w14:textId="77777777" w:rsidR="008B0F93" w:rsidRPr="00BB04FE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63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64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startDate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65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endDate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66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comment</w:t>
              </w:r>
            </w:hyperlink>
          </w:p>
        </w:tc>
      </w:tr>
      <w:tr w:rsidR="008B0F93" w:rsidRPr="00BB04FE" w14:paraId="69EDBA60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402E0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585"/>
            </w:tblGrid>
            <w:tr w:rsidR="008B0F93" w:rsidRPr="00BB04FE" w14:paraId="245B46CB" w14:textId="77777777" w:rsidTr="003A1E63">
              <w:tc>
                <w:tcPr>
                  <w:tcW w:w="0" w:type="auto"/>
                </w:tcPr>
                <w:p w14:paraId="484F46C8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08F3B268" w14:textId="77777777" w:rsidTr="003A1E63">
              <w:tc>
                <w:tcPr>
                  <w:tcW w:w="0" w:type="auto"/>
                </w:tcPr>
                <w:p w14:paraId="5CB78EF2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Основные реквизиты доверенности</w:t>
                  </w:r>
                </w:p>
              </w:tc>
            </w:tr>
          </w:tbl>
          <w:p w14:paraId="0810071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2E4F8C" w14:paraId="35F8665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3E2B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D919F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"generalInfo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"GeneralInfoType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Основные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реквизиты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07906D5" w14:textId="77777777" w:rsidR="00710A9B" w:rsidRPr="008B0F93" w:rsidRDefault="00710A9B" w:rsidP="00CE56FF">
      <w:pPr>
        <w:pStyle w:val="afa"/>
        <w:rPr>
          <w:lang w:val="en-US"/>
        </w:rPr>
      </w:pPr>
    </w:p>
    <w:p w14:paraId="0E07C630" w14:textId="77777777" w:rsidR="00710A9B" w:rsidRPr="008B0F93" w:rsidRDefault="00710A9B" w:rsidP="00CE56FF">
      <w:pPr>
        <w:pStyle w:val="afa"/>
        <w:rPr>
          <w:lang w:val="en-US"/>
        </w:rPr>
      </w:pPr>
    </w:p>
    <w:p w14:paraId="5B4AEABD" w14:textId="77777777" w:rsidR="00710A9B" w:rsidRPr="008B0F93" w:rsidRDefault="00710A9B" w:rsidP="00CE56FF">
      <w:pPr>
        <w:pStyle w:val="afa"/>
        <w:rPr>
          <w:lang w:val="en-US"/>
        </w:rPr>
      </w:pPr>
    </w:p>
    <w:p w14:paraId="540A1B14" w14:textId="52C3CA25" w:rsidR="0017710C" w:rsidRPr="00AD040D" w:rsidRDefault="0017710C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AD040D">
        <w:rPr>
          <w:rFonts w:ascii="Times New Roman" w:hAnsi="Times New Roman"/>
          <w:i/>
        </w:rPr>
        <w:t>Атрибутивный состав «Владелец процесса»</w:t>
      </w:r>
    </w:p>
    <w:p w14:paraId="775DCFCE" w14:textId="2B533DAB" w:rsidR="0017710C" w:rsidRPr="00BF2143" w:rsidRDefault="0017710C" w:rsidP="00AD040D">
      <w:pPr>
        <w:pStyle w:val="affe"/>
        <w:keepNext/>
        <w:jc w:val="right"/>
      </w:pPr>
      <w:bookmarkStart w:id="23" w:name="_Ref78206954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6</w:t>
      </w:r>
      <w:r w:rsidR="002E5D12">
        <w:rPr>
          <w:noProof/>
        </w:rPr>
        <w:fldChar w:fldCharType="end"/>
      </w:r>
      <w:r w:rsidRPr="00BF2143">
        <w:rPr>
          <w:lang w:val="ru-RU"/>
        </w:rPr>
        <w:t xml:space="preserve"> Владелец процесса</w:t>
      </w:r>
      <w:bookmarkEnd w:id="23"/>
      <w:r w:rsidR="00AB0B18">
        <w:rPr>
          <w:lang w:val="ru-RU"/>
        </w:rPr>
        <w:t xml:space="preserve"> (</w:t>
      </w:r>
      <w:r w:rsidR="00B82D13" w:rsidRPr="00B82D13">
        <w:rPr>
          <w:lang w:val="en-US"/>
        </w:rPr>
        <w:t>OwnerType</w:t>
      </w:r>
      <w:r w:rsidR="00AB0B18"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417"/>
        <w:gridCol w:w="1843"/>
        <w:gridCol w:w="1701"/>
        <w:gridCol w:w="992"/>
        <w:gridCol w:w="1701"/>
      </w:tblGrid>
      <w:tr w:rsidR="001F4990" w:rsidRPr="00BF2143" w14:paraId="753A862E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3970D252" w14:textId="77777777" w:rsidR="001F4990" w:rsidRPr="00BF2143" w:rsidRDefault="001F4990" w:rsidP="00632067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8417353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A20341A" w14:textId="6236F492" w:rsidR="001F4990" w:rsidRPr="001F4990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1F20155" w14:textId="68A3AC91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29ECF9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81E3FCC" w14:textId="6C330424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F74F727" w14:textId="380D0FA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F4990" w:rsidRPr="00BF2143" w14:paraId="7678268E" w14:textId="77777777" w:rsidTr="00AB0B18">
        <w:tc>
          <w:tcPr>
            <w:tcW w:w="568" w:type="dxa"/>
            <w:shd w:val="clear" w:color="auto" w:fill="FFFFFF" w:themeFill="background1"/>
          </w:tcPr>
          <w:p w14:paraId="273898CF" w14:textId="77777777" w:rsidR="001F4990" w:rsidRPr="00BF2143" w:rsidRDefault="001F4990" w:rsidP="00632067">
            <w:pPr>
              <w:pStyle w:val="afa"/>
              <w:widowControl/>
              <w:numPr>
                <w:ilvl w:val="0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shd w:val="clear" w:color="auto" w:fill="FFFFFF" w:themeFill="background1"/>
          </w:tcPr>
          <w:p w14:paraId="414B07D4" w14:textId="62B2B2CB" w:rsidR="001F4990" w:rsidRPr="00BF2143" w:rsidRDefault="001F4990" w:rsidP="00AD040D">
            <w:pPr>
              <w:widowControl/>
              <w:spacing w:after="0"/>
              <w:ind w:left="493"/>
              <w:rPr>
                <w:i/>
                <w:sz w:val="22"/>
                <w:szCs w:val="21"/>
                <w:lang w:eastAsia="ru-RU"/>
              </w:rPr>
            </w:pPr>
            <w:r w:rsidRPr="00BF2143">
              <w:rPr>
                <w:b/>
                <w:sz w:val="22"/>
              </w:rPr>
              <w:t>Юр</w:t>
            </w:r>
            <w:proofErr w:type="gramStart"/>
            <w:r w:rsidRPr="00BF2143">
              <w:rPr>
                <w:b/>
                <w:sz w:val="22"/>
              </w:rPr>
              <w:t>.л</w:t>
            </w:r>
            <w:proofErr w:type="gramEnd"/>
            <w:r w:rsidRPr="00BF2143">
              <w:rPr>
                <w:b/>
                <w:sz w:val="22"/>
              </w:rPr>
              <w:t>ицо</w:t>
            </w:r>
            <w:r w:rsidR="00AB0B18">
              <w:rPr>
                <w:b/>
                <w:sz w:val="22"/>
              </w:rPr>
              <w:t xml:space="preserve"> (</w:t>
            </w:r>
            <w:r w:rsidR="00AB0B18" w:rsidRPr="00AB0B18">
              <w:rPr>
                <w:b/>
                <w:sz w:val="22"/>
              </w:rPr>
              <w:t>legalOrganization</w:t>
            </w:r>
            <w:r w:rsidR="00AB0B18">
              <w:rPr>
                <w:b/>
                <w:sz w:val="22"/>
              </w:rPr>
              <w:t>)</w:t>
            </w:r>
          </w:p>
        </w:tc>
      </w:tr>
      <w:tr w:rsidR="001F4990" w:rsidRPr="00BF2143" w14:paraId="7E135809" w14:textId="77777777" w:rsidTr="00AB0B18">
        <w:tc>
          <w:tcPr>
            <w:tcW w:w="568" w:type="dxa"/>
            <w:shd w:val="clear" w:color="auto" w:fill="FFFFFF" w:themeFill="background1"/>
          </w:tcPr>
          <w:p w14:paraId="7A6C0DEB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E5EE5A3" w14:textId="77777777" w:rsidR="001F4990" w:rsidRPr="007112AF" w:rsidRDefault="001F4990" w:rsidP="00AD040D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Наименование</w:t>
            </w:r>
          </w:p>
        </w:tc>
        <w:tc>
          <w:tcPr>
            <w:tcW w:w="1417" w:type="dxa"/>
            <w:shd w:val="clear" w:color="auto" w:fill="FFFFFF" w:themeFill="background1"/>
          </w:tcPr>
          <w:p w14:paraId="2A1682BD" w14:textId="072CD928" w:rsidR="001F4990" w:rsidRPr="007112AF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fullName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399C5C08" w14:textId="61197E7E" w:rsidR="001F4990" w:rsidRPr="007112AF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E837320" w14:textId="77777777" w:rsidR="001F4990" w:rsidRPr="007112AF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6B287C8" w14:textId="6E533600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org:fullName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53E472C2" w14:textId="55B523D2" w:rsidR="001F4990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ООО «АТС»</w:t>
            </w:r>
          </w:p>
        </w:tc>
      </w:tr>
      <w:tr w:rsidR="00E33296" w:rsidRPr="00BF2143" w14:paraId="0943FC9B" w14:textId="77777777" w:rsidTr="00AB0B18">
        <w:tc>
          <w:tcPr>
            <w:tcW w:w="568" w:type="dxa"/>
            <w:shd w:val="clear" w:color="auto" w:fill="FFFFFF" w:themeFill="background1"/>
          </w:tcPr>
          <w:p w14:paraId="34412DDF" w14:textId="77777777" w:rsidR="00E33296" w:rsidRPr="00BF2143" w:rsidRDefault="00E33296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3899336" w14:textId="1E42D682" w:rsidR="00E33296" w:rsidRPr="007112AF" w:rsidRDefault="00E33296" w:rsidP="00AD040D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Адрес</w:t>
            </w:r>
          </w:p>
        </w:tc>
        <w:tc>
          <w:tcPr>
            <w:tcW w:w="1417" w:type="dxa"/>
            <w:shd w:val="clear" w:color="auto" w:fill="FFFFFF" w:themeFill="background1"/>
          </w:tcPr>
          <w:p w14:paraId="0FE1583C" w14:textId="77777777" w:rsidR="00E33296" w:rsidRPr="007112AF" w:rsidRDefault="00114205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jurAddress</w:t>
            </w:r>
          </w:p>
        </w:tc>
        <w:tc>
          <w:tcPr>
            <w:tcW w:w="1843" w:type="dxa"/>
            <w:shd w:val="clear" w:color="auto" w:fill="FFFFFF" w:themeFill="background1"/>
          </w:tcPr>
          <w:p w14:paraId="5302B290" w14:textId="77777777" w:rsidR="00E33296" w:rsidRPr="007112AF" w:rsidRDefault="00E3329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9892411" w14:textId="40EAD3FC" w:rsidR="00E33296" w:rsidRPr="003C02D4" w:rsidRDefault="003C02D4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shd w:val="clear" w:color="auto" w:fill="FFFFFF" w:themeFill="background1"/>
          </w:tcPr>
          <w:p w14:paraId="0D396D48" w14:textId="77777777" w:rsidR="00E33296" w:rsidRPr="00E33296" w:rsidRDefault="0011420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6F22131C" w14:textId="2329C98E" w:rsidR="00E33296" w:rsidRPr="00E33296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620F38">
              <w:rPr>
                <w:i/>
                <w:sz w:val="21"/>
                <w:szCs w:val="21"/>
                <w:lang w:eastAsia="ru-RU"/>
              </w:rPr>
              <w:t>111222</w:t>
            </w:r>
            <w:r>
              <w:rPr>
                <w:i/>
                <w:sz w:val="21"/>
                <w:szCs w:val="21"/>
                <w:lang w:eastAsia="ru-RU"/>
              </w:rPr>
              <w:t>, г</w:t>
            </w:r>
            <w:proofErr w:type="gramStart"/>
            <w:r>
              <w:rPr>
                <w:i/>
                <w:sz w:val="21"/>
                <w:szCs w:val="21"/>
                <w:lang w:eastAsia="ru-RU"/>
              </w:rPr>
              <w:t>.М</w:t>
            </w:r>
            <w:proofErr w:type="gramEnd"/>
            <w:r>
              <w:rPr>
                <w:i/>
                <w:sz w:val="21"/>
                <w:szCs w:val="21"/>
                <w:lang w:eastAsia="ru-RU"/>
              </w:rPr>
              <w:t>осква, ул.Петрова, д.5</w:t>
            </w:r>
          </w:p>
        </w:tc>
      </w:tr>
      <w:tr w:rsidR="001F4990" w:rsidRPr="00BF2143" w14:paraId="2B6B6114" w14:textId="77777777" w:rsidTr="00AB0B18">
        <w:tc>
          <w:tcPr>
            <w:tcW w:w="568" w:type="dxa"/>
            <w:shd w:val="clear" w:color="auto" w:fill="FFFFFF" w:themeFill="background1"/>
          </w:tcPr>
          <w:p w14:paraId="4725501F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D7FA307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  <w:shd w:val="clear" w:color="auto" w:fill="FFFFFF" w:themeFill="background1"/>
          </w:tcPr>
          <w:p w14:paraId="3A746E81" w14:textId="1079BB79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shd w:val="clear" w:color="auto" w:fill="FFFFFF" w:themeFill="background1"/>
          </w:tcPr>
          <w:p w14:paraId="249E47B8" w14:textId="3CA253C5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7322134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02DB6753" w14:textId="5AA880D0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org:inn</w:t>
            </w:r>
          </w:p>
        </w:tc>
        <w:tc>
          <w:tcPr>
            <w:tcW w:w="1701" w:type="dxa"/>
            <w:shd w:val="clear" w:color="auto" w:fill="FFFFFF" w:themeFill="background1"/>
          </w:tcPr>
          <w:p w14:paraId="0930AD0C" w14:textId="15260BC1" w:rsidR="001F4990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112233445566</w:t>
            </w:r>
          </w:p>
        </w:tc>
      </w:tr>
      <w:tr w:rsidR="001F4990" w:rsidRPr="00BF2143" w14:paraId="33952623" w14:textId="77777777" w:rsidTr="00AB0B18">
        <w:tc>
          <w:tcPr>
            <w:tcW w:w="568" w:type="dxa"/>
            <w:shd w:val="clear" w:color="auto" w:fill="FFFFFF" w:themeFill="background1"/>
          </w:tcPr>
          <w:p w14:paraId="51780D30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59ECAE0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КПП</w:t>
            </w:r>
          </w:p>
        </w:tc>
        <w:tc>
          <w:tcPr>
            <w:tcW w:w="1417" w:type="dxa"/>
            <w:shd w:val="clear" w:color="auto" w:fill="FFFFFF" w:themeFill="background1"/>
          </w:tcPr>
          <w:p w14:paraId="2866E969" w14:textId="4CD84D9A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kpp</w:t>
            </w:r>
          </w:p>
        </w:tc>
        <w:tc>
          <w:tcPr>
            <w:tcW w:w="1843" w:type="dxa"/>
            <w:shd w:val="clear" w:color="auto" w:fill="FFFFFF" w:themeFill="background1"/>
          </w:tcPr>
          <w:p w14:paraId="37D99E16" w14:textId="1FC01EB6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2927A00" w14:textId="375DA492" w:rsidR="001F4990" w:rsidRPr="00BF2143" w:rsidRDefault="003C02D4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shd w:val="clear" w:color="auto" w:fill="FFFFFF" w:themeFill="background1"/>
          </w:tcPr>
          <w:p w14:paraId="3E54E45B" w14:textId="1FC0A7F4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org:kpp</w:t>
            </w:r>
          </w:p>
        </w:tc>
        <w:tc>
          <w:tcPr>
            <w:tcW w:w="1701" w:type="dxa"/>
            <w:shd w:val="clear" w:color="auto" w:fill="FFFFFF" w:themeFill="background1"/>
          </w:tcPr>
          <w:p w14:paraId="385F1AD5" w14:textId="6F9DA34F" w:rsidR="001F4990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</w:t>
            </w:r>
          </w:p>
        </w:tc>
      </w:tr>
      <w:tr w:rsidR="001F4990" w:rsidRPr="00BF2143" w14:paraId="61E2D1E6" w14:textId="77777777" w:rsidTr="00AB0B18">
        <w:tc>
          <w:tcPr>
            <w:tcW w:w="568" w:type="dxa"/>
            <w:shd w:val="clear" w:color="auto" w:fill="FFFFFF" w:themeFill="background1"/>
          </w:tcPr>
          <w:p w14:paraId="7BE4CE80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3D2F0C6" w14:textId="1F96F011" w:rsidR="001F4990" w:rsidRPr="00BF2143" w:rsidRDefault="00BE602E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Представительство</w:t>
            </w:r>
          </w:p>
        </w:tc>
        <w:tc>
          <w:tcPr>
            <w:tcW w:w="1417" w:type="dxa"/>
            <w:shd w:val="clear" w:color="auto" w:fill="FFFFFF" w:themeFill="background1"/>
          </w:tcPr>
          <w:p w14:paraId="3A1D82E5" w14:textId="74D5EFB2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foreign</w:t>
            </w:r>
          </w:p>
        </w:tc>
        <w:tc>
          <w:tcPr>
            <w:tcW w:w="1843" w:type="dxa"/>
            <w:shd w:val="clear" w:color="auto" w:fill="FFFFFF" w:themeFill="background1"/>
          </w:tcPr>
          <w:p w14:paraId="1E6BA18A" w14:textId="0F152AF4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/Н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ет</w:t>
            </w:r>
          </w:p>
          <w:p w14:paraId="2220FB29" w14:textId="0399BA9E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6500712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1B39F8D7" w14:textId="16A45AFC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701" w:type="dxa"/>
            <w:shd w:val="clear" w:color="auto" w:fill="FFFFFF" w:themeFill="background1"/>
          </w:tcPr>
          <w:p w14:paraId="272C19B4" w14:textId="2A09FD2E" w:rsidR="001F4990" w:rsidRPr="005606F5" w:rsidRDefault="005606F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>
              <w:rPr>
                <w:i/>
                <w:sz w:val="21"/>
                <w:szCs w:val="21"/>
                <w:lang w:val="en-US" w:eastAsia="ru-RU"/>
              </w:rPr>
              <w:t>true</w:t>
            </w:r>
          </w:p>
        </w:tc>
      </w:tr>
      <w:tr w:rsidR="001F4990" w:rsidRPr="00BF2143" w14:paraId="7C2AF7FA" w14:textId="77777777" w:rsidTr="00AB0B18">
        <w:tc>
          <w:tcPr>
            <w:tcW w:w="568" w:type="dxa"/>
            <w:shd w:val="clear" w:color="auto" w:fill="FFFFFF" w:themeFill="background1"/>
          </w:tcPr>
          <w:p w14:paraId="559B57A5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37E2EC8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</w:t>
            </w:r>
          </w:p>
        </w:tc>
        <w:tc>
          <w:tcPr>
            <w:tcW w:w="1417" w:type="dxa"/>
            <w:shd w:val="clear" w:color="auto" w:fill="FFFFFF" w:themeFill="background1"/>
          </w:tcPr>
          <w:p w14:paraId="63953721" w14:textId="35334FA4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ogrn</w:t>
            </w:r>
          </w:p>
        </w:tc>
        <w:tc>
          <w:tcPr>
            <w:tcW w:w="1843" w:type="dxa"/>
            <w:shd w:val="clear" w:color="auto" w:fill="FFFFFF" w:themeFill="background1"/>
          </w:tcPr>
          <w:p w14:paraId="5AD58054" w14:textId="1DA3419F" w:rsidR="001F4990" w:rsidRPr="00BF2143" w:rsidRDefault="001F4990" w:rsidP="00E42CC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Зависит от Флага «Представительство»</w:t>
            </w:r>
            <w:r w:rsidR="002A3D57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- при его наличии исключается из обязательных параметров</w:t>
            </w:r>
          </w:p>
        </w:tc>
        <w:tc>
          <w:tcPr>
            <w:tcW w:w="1701" w:type="dxa"/>
            <w:shd w:val="clear" w:color="auto" w:fill="FFFFFF" w:themeFill="background1"/>
          </w:tcPr>
          <w:p w14:paraId="4BA8EFE8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5DC670B3" w14:textId="372FA9D8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org:ogrn</w:t>
            </w:r>
          </w:p>
        </w:tc>
        <w:tc>
          <w:tcPr>
            <w:tcW w:w="1701" w:type="dxa"/>
            <w:shd w:val="clear" w:color="auto" w:fill="FFFFFF" w:themeFill="background1"/>
          </w:tcPr>
          <w:p w14:paraId="62502F7B" w14:textId="393A65F0" w:rsidR="001F4990" w:rsidRPr="00FB09CC" w:rsidRDefault="00620F38" w:rsidP="00FB09CC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1122334455667</w:t>
            </w:r>
          </w:p>
        </w:tc>
      </w:tr>
      <w:tr w:rsidR="001F4990" w:rsidRPr="00BF2143" w14:paraId="3FB9BBD0" w14:textId="77777777" w:rsidTr="00AB0B18">
        <w:tc>
          <w:tcPr>
            <w:tcW w:w="568" w:type="dxa"/>
            <w:shd w:val="clear" w:color="auto" w:fill="FFFFFF" w:themeFill="background1"/>
          </w:tcPr>
          <w:p w14:paraId="1778242A" w14:textId="77777777" w:rsidR="001F4990" w:rsidRPr="00BF2143" w:rsidRDefault="001F4990" w:rsidP="00632067">
            <w:pPr>
              <w:pStyle w:val="afa"/>
              <w:widowControl/>
              <w:numPr>
                <w:ilvl w:val="0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shd w:val="clear" w:color="auto" w:fill="FFFFFF" w:themeFill="background1"/>
          </w:tcPr>
          <w:p w14:paraId="771019C6" w14:textId="6CA532F7" w:rsidR="001F4990" w:rsidRPr="00BF2143" w:rsidRDefault="001F4990" w:rsidP="00AD040D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 xml:space="preserve">ицо, зарегистрированное как предприниматель </w:t>
            </w:r>
            <w:r w:rsidR="00AB0B18">
              <w:rPr>
                <w:b/>
                <w:sz w:val="22"/>
                <w:szCs w:val="22"/>
              </w:rPr>
              <w:t xml:space="preserve"> (</w:t>
            </w:r>
            <w:r w:rsidR="00AB0B18" w:rsidRPr="00AB0B18">
              <w:rPr>
                <w:b/>
                <w:sz w:val="22"/>
                <w:szCs w:val="22"/>
              </w:rPr>
              <w:t>legalPerson</w:t>
            </w:r>
            <w:r w:rsidR="00AB0B18">
              <w:rPr>
                <w:b/>
                <w:sz w:val="22"/>
                <w:szCs w:val="22"/>
              </w:rPr>
              <w:t>)</w:t>
            </w:r>
          </w:p>
        </w:tc>
      </w:tr>
      <w:tr w:rsidR="00AB0B18" w:rsidRPr="00BF2143" w14:paraId="1DCB39AD" w14:textId="77777777" w:rsidTr="00AB0B18">
        <w:tc>
          <w:tcPr>
            <w:tcW w:w="568" w:type="dxa"/>
            <w:shd w:val="clear" w:color="auto" w:fill="FFFFFF" w:themeFill="background1"/>
          </w:tcPr>
          <w:p w14:paraId="5366F034" w14:textId="77777777" w:rsidR="00AB0B18" w:rsidRPr="00BF2143" w:rsidRDefault="00AB0B18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F19EC55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3EC73A9C" w14:textId="53D685EC" w:rsidR="00AB0B18" w:rsidRPr="00BF2143" w:rsidRDefault="00094E7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lastName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108C52DF" w14:textId="7665E9CC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253EE41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0199D10C" w14:textId="260EB8CE" w:rsidR="00AB0B18" w:rsidRPr="00BF2143" w:rsidRDefault="00094E76" w:rsidP="00094E76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 xml:space="preserve">per:lastName </w:t>
            </w:r>
          </w:p>
        </w:tc>
        <w:tc>
          <w:tcPr>
            <w:tcW w:w="1701" w:type="dxa"/>
            <w:shd w:val="clear" w:color="auto" w:fill="FFFFFF" w:themeFill="background1"/>
          </w:tcPr>
          <w:p w14:paraId="18E82B20" w14:textId="6190A551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Иванов</w:t>
            </w:r>
          </w:p>
        </w:tc>
      </w:tr>
      <w:tr w:rsidR="00AB0B18" w:rsidRPr="00BF2143" w14:paraId="6674519F" w14:textId="77777777" w:rsidTr="00AB0B18">
        <w:tc>
          <w:tcPr>
            <w:tcW w:w="568" w:type="dxa"/>
            <w:shd w:val="clear" w:color="auto" w:fill="FFFFFF" w:themeFill="background1"/>
          </w:tcPr>
          <w:p w14:paraId="18706D87" w14:textId="77777777" w:rsidR="00AB0B18" w:rsidRPr="00BF2143" w:rsidRDefault="00AB0B18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C26990E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417" w:type="dxa"/>
            <w:shd w:val="clear" w:color="auto" w:fill="FFFFFF" w:themeFill="background1"/>
          </w:tcPr>
          <w:p w14:paraId="7CE21DBE" w14:textId="0CC3C9CD" w:rsidR="00AB0B18" w:rsidRPr="00BF2143" w:rsidRDefault="00094E7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firstName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5FCA6CB9" w14:textId="7C20441E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3B9EFB6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5568CA68" w14:textId="1DD47494" w:rsidR="00AB0B18" w:rsidRPr="00BF2143" w:rsidRDefault="00094E7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3F2E18A5" w14:textId="2B37B48E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Илья</w:t>
            </w:r>
          </w:p>
        </w:tc>
      </w:tr>
      <w:tr w:rsidR="00AB0B18" w:rsidRPr="00BF2143" w14:paraId="69FB7AD2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76C3F3E" w14:textId="77777777" w:rsidR="00AB0B18" w:rsidRPr="00BF2143" w:rsidRDefault="00AB0B18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C2F861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12AFB86" w14:textId="46481E9E" w:rsidR="00AB0B18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middleName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8BF6653" w14:textId="099C02FB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1C543C3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1C426BB" w14:textId="11B88947" w:rsidR="00AB0B18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7C55FDC" w14:textId="5D9FCB18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Аркадьевич</w:t>
            </w:r>
          </w:p>
        </w:tc>
      </w:tr>
      <w:tr w:rsidR="002A3D57" w:rsidRPr="00BF2143" w14:paraId="1B65BA8D" w14:textId="77777777" w:rsidTr="00AB0B18">
        <w:tc>
          <w:tcPr>
            <w:tcW w:w="568" w:type="dxa"/>
            <w:shd w:val="clear" w:color="auto" w:fill="FFFFFF" w:themeFill="background1"/>
          </w:tcPr>
          <w:p w14:paraId="6FA3CCE3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9F8114E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050622A8" w14:textId="0548B396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birthDate</w:t>
            </w:r>
          </w:p>
        </w:tc>
        <w:tc>
          <w:tcPr>
            <w:tcW w:w="1843" w:type="dxa"/>
            <w:shd w:val="clear" w:color="auto" w:fill="FFFFFF" w:themeFill="background1"/>
          </w:tcPr>
          <w:p w14:paraId="3CBCCC4E" w14:textId="29002131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1F6A6A0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763F424" w14:textId="74AFCDA9" w:rsidR="002A3D57" w:rsidRPr="00BF2143" w:rsidRDefault="00D176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shd w:val="clear" w:color="auto" w:fill="FFFFFF" w:themeFill="background1"/>
          </w:tcPr>
          <w:p w14:paraId="5E631D3E" w14:textId="115F87D4" w:rsidR="002A3D57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04.12.1982</w:t>
            </w:r>
          </w:p>
        </w:tc>
      </w:tr>
      <w:tr w:rsidR="002A3D57" w:rsidRPr="00BF2143" w14:paraId="4131A183" w14:textId="77777777" w:rsidTr="00AB0B18">
        <w:tc>
          <w:tcPr>
            <w:tcW w:w="568" w:type="dxa"/>
            <w:shd w:val="clear" w:color="auto" w:fill="FFFFFF" w:themeFill="background1"/>
          </w:tcPr>
          <w:p w14:paraId="28B283B3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37320A6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417" w:type="dxa"/>
            <w:shd w:val="clear" w:color="auto" w:fill="FFFFFF" w:themeFill="background1"/>
          </w:tcPr>
          <w:p w14:paraId="6C781122" w14:textId="5A22E715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snils</w:t>
            </w:r>
          </w:p>
        </w:tc>
        <w:tc>
          <w:tcPr>
            <w:tcW w:w="1843" w:type="dxa"/>
            <w:shd w:val="clear" w:color="auto" w:fill="FFFFFF" w:themeFill="background1"/>
          </w:tcPr>
          <w:p w14:paraId="52B86A1A" w14:textId="576C2FF1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07CB5392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0182431" w14:textId="09F90400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shd w:val="clear" w:color="auto" w:fill="FFFFFF" w:themeFill="background1"/>
          </w:tcPr>
          <w:p w14:paraId="1E51BFA3" w14:textId="24E32360" w:rsidR="002A3D57" w:rsidRPr="00BF2143" w:rsidRDefault="00C64DF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345345654</w:t>
            </w:r>
            <w:r w:rsidR="00620F38">
              <w:rPr>
                <w:i/>
                <w:sz w:val="21"/>
                <w:szCs w:val="21"/>
                <w:lang w:eastAsia="ru-RU"/>
              </w:rPr>
              <w:t>89</w:t>
            </w:r>
          </w:p>
        </w:tc>
      </w:tr>
      <w:tr w:rsidR="002A3D57" w:rsidRPr="00BF2143" w14:paraId="15E07202" w14:textId="77777777" w:rsidTr="00AB0B18">
        <w:tc>
          <w:tcPr>
            <w:tcW w:w="568" w:type="dxa"/>
            <w:shd w:val="clear" w:color="auto" w:fill="FFFFFF" w:themeFill="background1"/>
          </w:tcPr>
          <w:p w14:paraId="280DFB81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B764055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  <w:shd w:val="clear" w:color="auto" w:fill="FFFFFF" w:themeFill="background1"/>
          </w:tcPr>
          <w:p w14:paraId="191DC38D" w14:textId="3AAA0B11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shd w:val="clear" w:color="auto" w:fill="FFFFFF" w:themeFill="background1"/>
          </w:tcPr>
          <w:p w14:paraId="428EC6C2" w14:textId="5536245C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A6BDE0F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107903C" w14:textId="2F5508E3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  <w:shd w:val="clear" w:color="auto" w:fill="FFFFFF" w:themeFill="background1"/>
          </w:tcPr>
          <w:p w14:paraId="1732E0A2" w14:textId="69D7AB66" w:rsidR="002A3D57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665544332211</w:t>
            </w:r>
          </w:p>
        </w:tc>
      </w:tr>
      <w:tr w:rsidR="002A3D57" w:rsidRPr="00BF2143" w14:paraId="63642B20" w14:textId="77777777" w:rsidTr="00AB0B18">
        <w:tc>
          <w:tcPr>
            <w:tcW w:w="568" w:type="dxa"/>
            <w:shd w:val="clear" w:color="auto" w:fill="FFFFFF" w:themeFill="background1"/>
          </w:tcPr>
          <w:p w14:paraId="5E827152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D423247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ОГРНИП</w:t>
            </w:r>
          </w:p>
        </w:tc>
        <w:tc>
          <w:tcPr>
            <w:tcW w:w="1417" w:type="dxa"/>
            <w:shd w:val="clear" w:color="auto" w:fill="FFFFFF" w:themeFill="background1"/>
          </w:tcPr>
          <w:p w14:paraId="2D8EBD8D" w14:textId="52089885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ogrnip</w:t>
            </w:r>
          </w:p>
        </w:tc>
        <w:tc>
          <w:tcPr>
            <w:tcW w:w="1843" w:type="dxa"/>
            <w:shd w:val="clear" w:color="auto" w:fill="FFFFFF" w:themeFill="background1"/>
          </w:tcPr>
          <w:p w14:paraId="7F8F9F50" w14:textId="106001A9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3DFB1E1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68D1F58" w14:textId="61EC5AB3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org:ogrnip</w:t>
            </w:r>
          </w:p>
        </w:tc>
        <w:tc>
          <w:tcPr>
            <w:tcW w:w="1701" w:type="dxa"/>
            <w:shd w:val="clear" w:color="auto" w:fill="FFFFFF" w:themeFill="background1"/>
          </w:tcPr>
          <w:p w14:paraId="77B7DB47" w14:textId="11D74C29" w:rsidR="002A3D57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123456789876543</w:t>
            </w:r>
          </w:p>
        </w:tc>
      </w:tr>
      <w:tr w:rsidR="002A3D57" w:rsidRPr="00BF2143" w14:paraId="30D98D4B" w14:textId="77777777" w:rsidTr="00E3430B"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D75FE4" w14:textId="77777777" w:rsidR="002A3D57" w:rsidRPr="00BF2143" w:rsidRDefault="002A3D57" w:rsidP="00632067">
            <w:pPr>
              <w:pStyle w:val="afa"/>
              <w:widowControl/>
              <w:numPr>
                <w:ilvl w:val="0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25866B92" w14:textId="1CECD74A" w:rsidR="002A3D57" w:rsidRPr="00BF2143" w:rsidRDefault="002A3D57" w:rsidP="00AD040D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>ицо</w:t>
            </w:r>
            <w:r>
              <w:rPr>
                <w:b/>
                <w:sz w:val="22"/>
                <w:szCs w:val="22"/>
              </w:rPr>
              <w:t xml:space="preserve"> (</w:t>
            </w:r>
            <w:r w:rsidRPr="00AB0B18">
              <w:rPr>
                <w:b/>
                <w:sz w:val="22"/>
                <w:szCs w:val="22"/>
              </w:rPr>
              <w:t>person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2A3D57" w:rsidRPr="00BF2143" w14:paraId="3660D0CF" w14:textId="77777777" w:rsidTr="00E3430B">
        <w:tc>
          <w:tcPr>
            <w:tcW w:w="568" w:type="dxa"/>
            <w:shd w:val="clear" w:color="auto" w:fill="D9D9D9" w:themeFill="background1" w:themeFillShade="D9"/>
          </w:tcPr>
          <w:p w14:paraId="250E3424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5E2ABB11" w14:textId="2857759D" w:rsidR="002A3D57" w:rsidRPr="00FB09CC" w:rsidRDefault="00632067" w:rsidP="00FB09CC">
            <w:pPr>
              <w:spacing w:after="0"/>
              <w:ind w:left="0"/>
              <w:rPr>
                <w:b/>
                <w:lang w:val="en-US"/>
              </w:rPr>
            </w:pPr>
            <w:r w:rsidRPr="00C95899">
              <w:rPr>
                <w:b/>
              </w:rPr>
              <w:t>Страхователь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37BA771F" w14:textId="4CFE4BE4" w:rsidR="002A3D57" w:rsidRPr="00C95899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95899">
              <w:rPr>
                <w:color w:val="000000"/>
              </w:rPr>
              <w:t>insurer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618EE14E" w14:textId="77777777" w:rsidR="00F47ACE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proofErr w:type="gramStart"/>
            <w:r w:rsidRPr="00C95899">
              <w:rPr>
                <w:i/>
                <w:sz w:val="21"/>
                <w:szCs w:val="21"/>
                <w:lang w:eastAsia="ru-RU"/>
              </w:rPr>
              <w:t>Заполняется если доверие полномочий осуществляется</w:t>
            </w:r>
            <w:proofErr w:type="gramEnd"/>
            <w:r w:rsidRPr="00C95899">
              <w:rPr>
                <w:i/>
                <w:sz w:val="21"/>
                <w:szCs w:val="21"/>
                <w:lang w:eastAsia="ru-RU"/>
              </w:rPr>
              <w:t xml:space="preserve"> в рамках страхователя</w:t>
            </w:r>
          </w:p>
          <w:p w14:paraId="010362EF" w14:textId="1FAB0C9D" w:rsidR="00E3430B" w:rsidRPr="00C95899" w:rsidRDefault="00E3430B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fldChar w:fldCharType="begin"/>
            </w:r>
            <w:r>
              <w:rPr>
                <w:i/>
                <w:sz w:val="21"/>
                <w:szCs w:val="21"/>
                <w:lang w:eastAsia="ru-RU"/>
              </w:rPr>
              <w:instrText xml:space="preserve"> REF _Ref85630756 \h </w:instrText>
            </w:r>
            <w:r>
              <w:rPr>
                <w:i/>
                <w:sz w:val="21"/>
                <w:szCs w:val="21"/>
                <w:lang w:eastAsia="ru-RU"/>
              </w:rPr>
            </w:r>
            <w:r>
              <w:rPr>
                <w:i/>
                <w:sz w:val="21"/>
                <w:szCs w:val="21"/>
                <w:lang w:eastAsia="ru-RU"/>
              </w:rPr>
              <w:fldChar w:fldCharType="separate"/>
            </w:r>
            <w:r w:rsidR="00650632" w:rsidRPr="007112AF">
              <w:t xml:space="preserve">Таблица </w:t>
            </w:r>
            <w:r w:rsidR="00650632">
              <w:rPr>
                <w:noProof/>
              </w:rPr>
              <w:t>23</w:t>
            </w:r>
            <w:r>
              <w:rPr>
                <w:i/>
                <w:sz w:val="21"/>
                <w:szCs w:val="21"/>
                <w:lang w:eastAsia="ru-RU"/>
              </w:rPr>
              <w:fldChar w:fldCharType="end"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9F72065" w14:textId="52B250B4" w:rsidR="002A3D5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EDE7BDD" w14:textId="21BD14FD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18A2BE07" w14:textId="6A4F4A33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632067" w:rsidRPr="00BF2143" w14:paraId="3A2292F7" w14:textId="77777777" w:rsidTr="00E3430B">
        <w:tc>
          <w:tcPr>
            <w:tcW w:w="568" w:type="dxa"/>
            <w:shd w:val="clear" w:color="auto" w:fill="D9D9D9" w:themeFill="background1" w:themeFillShade="D9"/>
          </w:tcPr>
          <w:p w14:paraId="08F70C18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0897A726" w14:textId="06973022" w:rsidR="00632067" w:rsidRPr="00C95899" w:rsidRDefault="00C95899" w:rsidP="00AD040D">
            <w:pPr>
              <w:spacing w:after="0"/>
              <w:ind w:left="0"/>
              <w:rPr>
                <w:b/>
              </w:rPr>
            </w:pPr>
            <w:r w:rsidRPr="00C95899">
              <w:rPr>
                <w:b/>
              </w:rPr>
              <w:t>Добровольно застрахованный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3CF419A6" w14:textId="6D15850D" w:rsidR="00632067" w:rsidRPr="00C95899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95899">
              <w:rPr>
                <w:color w:val="000000"/>
              </w:rPr>
              <w:t>volunteer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71BA6980" w14:textId="77777777" w:rsidR="00632067" w:rsidRDefault="00632067" w:rsidP="002337D0">
            <w:pPr>
              <w:widowControl/>
              <w:spacing w:after="0"/>
              <w:ind w:left="0"/>
              <w:rPr>
                <w:i/>
              </w:rPr>
            </w:pPr>
            <w:proofErr w:type="gramStart"/>
            <w:r w:rsidRPr="00C95899">
              <w:rPr>
                <w:i/>
              </w:rPr>
              <w:t xml:space="preserve">Заполняется если доверие полномочий </w:t>
            </w:r>
            <w:r w:rsidRPr="00C95899">
              <w:rPr>
                <w:i/>
              </w:rPr>
              <w:lastRenderedPageBreak/>
              <w:t>осуществляется</w:t>
            </w:r>
            <w:proofErr w:type="gramEnd"/>
            <w:r w:rsidRPr="00C95899">
              <w:rPr>
                <w:i/>
              </w:rPr>
              <w:t xml:space="preserve"> в рамках добровольца</w:t>
            </w:r>
          </w:p>
          <w:p w14:paraId="7B88BBA9" w14:textId="176E422C" w:rsidR="00E3430B" w:rsidRPr="00C95899" w:rsidRDefault="00E3430B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fldChar w:fldCharType="begin"/>
            </w:r>
            <w:r>
              <w:rPr>
                <w:i/>
                <w:sz w:val="21"/>
                <w:szCs w:val="21"/>
                <w:lang w:eastAsia="ru-RU"/>
              </w:rPr>
              <w:instrText xml:space="preserve"> REF _Ref85630756 \h </w:instrText>
            </w:r>
            <w:r>
              <w:rPr>
                <w:i/>
                <w:sz w:val="21"/>
                <w:szCs w:val="21"/>
                <w:lang w:eastAsia="ru-RU"/>
              </w:rPr>
            </w:r>
            <w:r>
              <w:rPr>
                <w:i/>
                <w:sz w:val="21"/>
                <w:szCs w:val="21"/>
                <w:lang w:eastAsia="ru-RU"/>
              </w:rPr>
              <w:fldChar w:fldCharType="separate"/>
            </w:r>
            <w:r w:rsidR="00650632" w:rsidRPr="007112AF">
              <w:t xml:space="preserve">Таблица </w:t>
            </w:r>
            <w:r w:rsidR="00650632">
              <w:rPr>
                <w:noProof/>
              </w:rPr>
              <w:t>23</w:t>
            </w:r>
            <w:r>
              <w:rPr>
                <w:i/>
                <w:sz w:val="21"/>
                <w:szCs w:val="21"/>
                <w:lang w:eastAsia="ru-RU"/>
              </w:rPr>
              <w:fldChar w:fldCharType="end"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79431BD" w14:textId="1DCEF24B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lastRenderedPageBreak/>
              <w:t>Нет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B44F65B" w14:textId="77777777" w:rsidR="00632067" w:rsidRPr="00B82D1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3FABBA9B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632067" w:rsidRPr="00BF2143" w14:paraId="346F84FA" w14:textId="77777777" w:rsidTr="00AB0B18">
        <w:tc>
          <w:tcPr>
            <w:tcW w:w="568" w:type="dxa"/>
            <w:shd w:val="clear" w:color="auto" w:fill="FFFFFF" w:themeFill="background1"/>
          </w:tcPr>
          <w:p w14:paraId="3B376CDE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858480E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3B29C468" w14:textId="2D01645A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lastName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4DD11EE5" w14:textId="0778AA4B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A9B20EA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72A76AA0" w14:textId="41A3BD4F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5C4A9629" w14:textId="6A0705B1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Романов</w:t>
            </w:r>
          </w:p>
        </w:tc>
      </w:tr>
      <w:tr w:rsidR="00632067" w:rsidRPr="00BF2143" w14:paraId="60A86777" w14:textId="77777777" w:rsidTr="00AB0B18">
        <w:tc>
          <w:tcPr>
            <w:tcW w:w="568" w:type="dxa"/>
            <w:shd w:val="clear" w:color="auto" w:fill="FFFFFF" w:themeFill="background1"/>
          </w:tcPr>
          <w:p w14:paraId="354D3BBE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EF9C874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417" w:type="dxa"/>
            <w:shd w:val="clear" w:color="auto" w:fill="FFFFFF" w:themeFill="background1"/>
          </w:tcPr>
          <w:p w14:paraId="30751353" w14:textId="264615ED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firstName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7F8C0193" w14:textId="4C60965C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92552C6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2641F7C1" w14:textId="4C1CE53C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67E53ED5" w14:textId="7FC77F34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Петр</w:t>
            </w:r>
          </w:p>
        </w:tc>
      </w:tr>
      <w:tr w:rsidR="00632067" w:rsidRPr="00BF2143" w14:paraId="4F06DAF2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7962443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5F9E4A0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C2E31D1" w14:textId="3A9BF671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middleName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C49023" w14:textId="16733112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5DA6987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0D217B" w14:textId="7C4837EC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70F3F93" w14:textId="65765CD8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Алексеевич</w:t>
            </w:r>
          </w:p>
        </w:tc>
      </w:tr>
      <w:tr w:rsidR="00632067" w:rsidRPr="00BF2143" w14:paraId="6CB40119" w14:textId="77777777" w:rsidTr="00AB0B18">
        <w:tc>
          <w:tcPr>
            <w:tcW w:w="568" w:type="dxa"/>
            <w:shd w:val="clear" w:color="auto" w:fill="FFFFFF" w:themeFill="background1"/>
          </w:tcPr>
          <w:p w14:paraId="550A4902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69FBC6E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1159F0C4" w14:textId="2881B271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birthDate</w:t>
            </w:r>
          </w:p>
        </w:tc>
        <w:tc>
          <w:tcPr>
            <w:tcW w:w="1843" w:type="dxa"/>
            <w:shd w:val="clear" w:color="auto" w:fill="FFFFFF" w:themeFill="background1"/>
          </w:tcPr>
          <w:p w14:paraId="390C6E40" w14:textId="7339F431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CEE601F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2424DF80" w14:textId="18601511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shd w:val="clear" w:color="auto" w:fill="FFFFFF" w:themeFill="background1"/>
          </w:tcPr>
          <w:p w14:paraId="4FEA5B0E" w14:textId="4169C2B6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25.12.1986</w:t>
            </w:r>
          </w:p>
        </w:tc>
      </w:tr>
      <w:tr w:rsidR="00632067" w:rsidRPr="00BF2143" w14:paraId="23D55E10" w14:textId="77777777" w:rsidTr="00AB0B18">
        <w:tc>
          <w:tcPr>
            <w:tcW w:w="568" w:type="dxa"/>
            <w:shd w:val="clear" w:color="auto" w:fill="FFFFFF" w:themeFill="background1"/>
          </w:tcPr>
          <w:p w14:paraId="509B1431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8627C3B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417" w:type="dxa"/>
            <w:shd w:val="clear" w:color="auto" w:fill="FFFFFF" w:themeFill="background1"/>
          </w:tcPr>
          <w:p w14:paraId="5107FAEE" w14:textId="03BC506E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snils</w:t>
            </w:r>
          </w:p>
        </w:tc>
        <w:tc>
          <w:tcPr>
            <w:tcW w:w="1843" w:type="dxa"/>
            <w:shd w:val="clear" w:color="auto" w:fill="FFFFFF" w:themeFill="background1"/>
          </w:tcPr>
          <w:p w14:paraId="2544DADF" w14:textId="42765782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D8D6504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01BA173" w14:textId="1300231F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shd w:val="clear" w:color="auto" w:fill="FFFFFF" w:themeFill="background1"/>
          </w:tcPr>
          <w:p w14:paraId="146939A6" w14:textId="79D217C4" w:rsidR="00632067" w:rsidRPr="00BF2143" w:rsidRDefault="00C64DF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123598554</w:t>
            </w:r>
            <w:r w:rsidR="00632067">
              <w:rPr>
                <w:i/>
                <w:sz w:val="21"/>
                <w:szCs w:val="21"/>
                <w:lang w:eastAsia="ru-RU"/>
              </w:rPr>
              <w:t>25</w:t>
            </w:r>
          </w:p>
        </w:tc>
      </w:tr>
      <w:tr w:rsidR="00632067" w:rsidRPr="00BF2143" w14:paraId="31B6CFA5" w14:textId="77777777" w:rsidTr="00AB0B18">
        <w:tc>
          <w:tcPr>
            <w:tcW w:w="568" w:type="dxa"/>
            <w:shd w:val="clear" w:color="auto" w:fill="FFFFFF" w:themeFill="background1"/>
          </w:tcPr>
          <w:p w14:paraId="4B864D99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A5BD2DA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  <w:shd w:val="clear" w:color="auto" w:fill="FFFFFF" w:themeFill="background1"/>
          </w:tcPr>
          <w:p w14:paraId="38DD915E" w14:textId="5914C2AE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shd w:val="clear" w:color="auto" w:fill="FFFFFF" w:themeFill="background1"/>
          </w:tcPr>
          <w:p w14:paraId="2FB4E118" w14:textId="3A325B19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92C1EC6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2073F63" w14:textId="3167C113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  <w:shd w:val="clear" w:color="auto" w:fill="FFFFFF" w:themeFill="background1"/>
          </w:tcPr>
          <w:p w14:paraId="3CA56F97" w14:textId="201DD451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</w:t>
            </w:r>
          </w:p>
        </w:tc>
      </w:tr>
    </w:tbl>
    <w:p w14:paraId="073CE8C1" w14:textId="77777777" w:rsidR="0017710C" w:rsidRPr="00BF2143" w:rsidRDefault="0017710C" w:rsidP="00AD040D">
      <w:pPr>
        <w:pStyle w:val="afa"/>
        <w:ind w:left="1728"/>
        <w:rPr>
          <w:i/>
        </w:rPr>
      </w:pPr>
    </w:p>
    <w:p w14:paraId="46B9D861" w14:textId="77777777" w:rsidR="0017710C" w:rsidRDefault="0017710C" w:rsidP="00AD040D">
      <w:pPr>
        <w:pStyle w:val="afa"/>
        <w:ind w:left="1728"/>
        <w:rPr>
          <w:i/>
          <w:sz w:val="24"/>
          <w:szCs w:val="24"/>
        </w:rPr>
      </w:pPr>
    </w:p>
    <w:p w14:paraId="4FC63BBA" w14:textId="4267EAEE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элемента «Владелец»</w:t>
      </w:r>
    </w:p>
    <w:p w14:paraId="39044266" w14:textId="35E4E6A4" w:rsidR="00DF7612" w:rsidRDefault="00DF7612" w:rsidP="00DF7612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7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>
        <w:rPr>
          <w:lang w:val="en-US"/>
        </w:rPr>
        <w:t>OwnerType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22C0D960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DEE81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3A800" w14:textId="36BC2764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78A8786" wp14:editId="1B26B360">
                  <wp:extent cx="3350895" cy="1817370"/>
                  <wp:effectExtent l="0" t="0" r="1905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0895" cy="1817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2E4F8C" w14:paraId="77E735E2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FF564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5DC0B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1CB1F4D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B1F86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5649E" w14:textId="77777777" w:rsidR="008B0F93" w:rsidRPr="00BB04FE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9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OwnerType</w:t>
              </w:r>
            </w:hyperlink>
          </w:p>
        </w:tc>
      </w:tr>
      <w:tr w:rsidR="008B0F93" w:rsidRPr="00BB04FE" w14:paraId="6F09063A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B989A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35C06E91" w14:textId="77777777" w:rsidTr="003A1E63">
              <w:tc>
                <w:tcPr>
                  <w:tcW w:w="0" w:type="auto"/>
                </w:tcPr>
                <w:p w14:paraId="41EA2F60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0285136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325E845F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1C3C641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0D77B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5FA0" w14:textId="77777777" w:rsidR="008B0F93" w:rsidRPr="00BB04FE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78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79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7A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</w:t>
              </w:r>
            </w:hyperlink>
          </w:p>
        </w:tc>
      </w:tr>
      <w:tr w:rsidR="008B0F93" w:rsidRPr="00BB04FE" w14:paraId="6ED2E37A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81CC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391"/>
            </w:tblGrid>
            <w:tr w:rsidR="008B0F93" w:rsidRPr="00BB04FE" w14:paraId="0A0BB9E9" w14:textId="77777777" w:rsidTr="003A1E63">
              <w:tc>
                <w:tcPr>
                  <w:tcW w:w="0" w:type="auto"/>
                </w:tcPr>
                <w:p w14:paraId="24D492AD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21DF984D" w14:textId="77777777" w:rsidTr="003A1E63">
              <w:tc>
                <w:tcPr>
                  <w:tcW w:w="0" w:type="auto"/>
                </w:tcPr>
                <w:p w14:paraId="7EE7E8EC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Владелец доверенности</w:t>
                  </w:r>
                </w:p>
              </w:tc>
            </w:tr>
            <w:tr w:rsidR="008B0F93" w:rsidRPr="00BB04FE" w14:paraId="23F39E15" w14:textId="77777777" w:rsidTr="003A1E63">
              <w:tc>
                <w:tcPr>
                  <w:tcW w:w="0" w:type="auto"/>
                </w:tcPr>
                <w:p w14:paraId="19E29179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46A18AAE" w14:textId="77777777" w:rsidTr="003A1E63">
              <w:tc>
                <w:tcPr>
                  <w:tcW w:w="0" w:type="auto"/>
                </w:tcPr>
                <w:p w14:paraId="54045E46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proofErr w:type="gramStart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Субъект</w:t>
                  </w:r>
                  <w:proofErr w:type="gramEnd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в рамках которого будет действовать доверенность</w:t>
                  </w:r>
                </w:p>
              </w:tc>
            </w:tr>
          </w:tbl>
          <w:p w14:paraId="3E521A97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22454202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DAA3F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8EE2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"owner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"OwnerType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Владелец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proofErr w:type="gramStart"/>
            <w:r w:rsidRPr="00BB04FE">
              <w:rPr>
                <w:rFonts w:ascii="Consolas" w:hAnsi="Consolas" w:cs="Consolas"/>
                <w:color w:val="000000"/>
              </w:rPr>
              <w:t>Субъект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 xml:space="preserve"> в рамках которого будет действовать доверенность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1840CFAA" w14:textId="77777777" w:rsidR="00F11DD3" w:rsidRPr="00632067" w:rsidRDefault="00F11DD3" w:rsidP="00F11DD3">
      <w:pPr>
        <w:pStyle w:val="afc"/>
        <w:ind w:firstLine="0"/>
      </w:pPr>
    </w:p>
    <w:p w14:paraId="56AD79DE" w14:textId="2DE7D33D" w:rsidR="00F11DD3" w:rsidRPr="00632067" w:rsidRDefault="00F11DD3" w:rsidP="00F11DD3">
      <w:pPr>
        <w:keepNext/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</w:rPr>
      </w:pPr>
    </w:p>
    <w:p w14:paraId="29FDCF7B" w14:textId="66A4F88B" w:rsidR="00F11DD3" w:rsidRDefault="00F11DD3" w:rsidP="00F11DD3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8</w:t>
      </w:r>
      <w:r w:rsidR="002E5D12">
        <w:rPr>
          <w:noProof/>
        </w:rPr>
        <w:fldChar w:fldCharType="end"/>
      </w:r>
      <w:r w:rsidRPr="002337D0">
        <w:rPr>
          <w:lang w:val="ru-RU"/>
        </w:rPr>
        <w:t xml:space="preserve"> </w:t>
      </w:r>
      <w:r>
        <w:rPr>
          <w:lang w:val="ru-RU"/>
        </w:rPr>
        <w:t>Схема</w:t>
      </w:r>
      <w:r w:rsidRPr="002337D0">
        <w:rPr>
          <w:lang w:val="ru-RU"/>
        </w:rPr>
        <w:t xml:space="preserve"> </w:t>
      </w:r>
      <w:r>
        <w:rPr>
          <w:lang w:val="ru-RU"/>
        </w:rPr>
        <w:t>сведений</w:t>
      </w:r>
      <w:r w:rsidRPr="002337D0">
        <w:rPr>
          <w:lang w:val="ru-RU"/>
        </w:rPr>
        <w:t xml:space="preserve"> </w:t>
      </w:r>
      <w:r>
        <w:rPr>
          <w:lang w:val="ru-RU"/>
        </w:rPr>
        <w:t>элемента</w:t>
      </w:r>
      <w:r w:rsidRPr="002337D0">
        <w:rPr>
          <w:lang w:val="ru-RU"/>
        </w:rPr>
        <w:t xml:space="preserve"> </w:t>
      </w:r>
      <w:r w:rsidRPr="00F11DD3">
        <w:rPr>
          <w:lang w:val="en-US"/>
        </w:rPr>
        <w:t>OwnerType</w:t>
      </w:r>
      <w:r w:rsidRPr="002337D0">
        <w:rPr>
          <w:lang w:val="ru-RU"/>
        </w:rPr>
        <w:t>/</w:t>
      </w:r>
      <w:r w:rsidRPr="00F11DD3">
        <w:rPr>
          <w:lang w:val="en-US"/>
        </w:rPr>
        <w:t>legalOrganization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632067" w:rsidRPr="00BB04FE" w14:paraId="501E534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48BEC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8A63C" w14:textId="41C9B02F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2B2F959" wp14:editId="24A3FA65">
                  <wp:extent cx="4074160" cy="3455035"/>
                  <wp:effectExtent l="0" t="0" r="254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4160" cy="3455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2067" w:rsidRPr="002E4F8C" w14:paraId="760F1B4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D4121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85845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632067" w:rsidRPr="00BB04FE" w14:paraId="3B65433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5F57E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7AAEE" w14:textId="77777777" w:rsidR="00632067" w:rsidRPr="00BB04FE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1" w:history="1">
              <w:r w:rsidR="00632067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LegalOrganizationType</w:t>
              </w:r>
            </w:hyperlink>
          </w:p>
        </w:tc>
      </w:tr>
      <w:tr w:rsidR="00632067" w:rsidRPr="00BB04FE" w14:paraId="6D83AF8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0EEF3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632067" w:rsidRPr="00BB04FE" w14:paraId="75A9306E" w14:textId="77777777" w:rsidTr="002337D0">
              <w:tc>
                <w:tcPr>
                  <w:tcW w:w="0" w:type="auto"/>
                </w:tcPr>
                <w:p w14:paraId="086BA2D1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451EACB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6B3DF1F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2E4F8C" w14:paraId="67C03AD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0E2D1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A6EFB" w14:textId="77777777" w:rsidR="00632067" w:rsidRPr="00632067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"Link67"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fullName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"Link68"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jurAddress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"Link69"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inn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"Link6A"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kpp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"Link6B"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ogrn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"Link6C"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foreign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</w:p>
        </w:tc>
      </w:tr>
      <w:tr w:rsidR="00632067" w:rsidRPr="00BB04FE" w14:paraId="4457666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D6780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372"/>
            </w:tblGrid>
            <w:tr w:rsidR="00632067" w:rsidRPr="00BB04FE" w14:paraId="345424DD" w14:textId="77777777" w:rsidTr="002337D0">
              <w:tc>
                <w:tcPr>
                  <w:tcW w:w="0" w:type="auto"/>
                </w:tcPr>
                <w:p w14:paraId="359871D7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632067" w:rsidRPr="00BB04FE" w14:paraId="5F02303E" w14:textId="77777777" w:rsidTr="002337D0">
              <w:tc>
                <w:tcPr>
                  <w:tcW w:w="0" w:type="auto"/>
                </w:tcPr>
                <w:p w14:paraId="1B17115F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Юридическое лицо</w:t>
                  </w:r>
                </w:p>
              </w:tc>
            </w:tr>
          </w:tbl>
          <w:p w14:paraId="7201A658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2E4F8C" w14:paraId="7F39C22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0F8A7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FFA16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"legalOrganization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"LegalOrganizationType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Юридическое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лицо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371E01A0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15312564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1F538BD8" w14:textId="41FFD5D9" w:rsidR="00F11DD3" w:rsidRDefault="00F11DD3" w:rsidP="00F11DD3">
      <w:pPr>
        <w:pStyle w:val="affe"/>
        <w:keepNext/>
        <w:jc w:val="right"/>
      </w:pPr>
      <w:bookmarkStart w:id="24" w:name="Link56"/>
      <w:bookmarkEnd w:id="24"/>
      <w:r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9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A85F7A">
        <w:rPr>
          <w:lang w:val="ru-RU"/>
        </w:rPr>
        <w:t>OwnerType/legalPerson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632067" w:rsidRPr="00BB04FE" w14:paraId="3117A62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1817B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12F7D" w14:textId="04B667C1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8A6C5DD" wp14:editId="6F50AAD4">
                  <wp:extent cx="3079115" cy="3830955"/>
                  <wp:effectExtent l="0" t="0" r="6985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115" cy="3830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2067" w:rsidRPr="002E4F8C" w14:paraId="177CBF4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F48A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B5230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632067" w:rsidRPr="00BB04FE" w14:paraId="261DC26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1BC7D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8D0C4" w14:textId="77777777" w:rsidR="00632067" w:rsidRPr="00BB04FE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3" w:history="1">
              <w:r w:rsidR="00632067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LegalPersonType</w:t>
              </w:r>
            </w:hyperlink>
          </w:p>
        </w:tc>
      </w:tr>
      <w:tr w:rsidR="00632067" w:rsidRPr="00BB04FE" w14:paraId="0494CC9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6A82D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632067" w:rsidRPr="00BB04FE" w14:paraId="1B7DFDD7" w14:textId="77777777" w:rsidTr="002337D0">
              <w:tc>
                <w:tcPr>
                  <w:tcW w:w="0" w:type="auto"/>
                </w:tcPr>
                <w:p w14:paraId="205EB53E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C5BDEC4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B7FE584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2E4F8C" w14:paraId="6156F0B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8F227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E9856" w14:textId="77777777" w:rsidR="00632067" w:rsidRPr="00632067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"Link6D"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firstName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"Link6E"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lastName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"Link6F"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middleName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"Link70"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birthDate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"Link71"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snils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"Link72"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inn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"Link73"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ogrnip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</w:p>
        </w:tc>
      </w:tr>
      <w:tr w:rsidR="00632067" w:rsidRPr="00BB04FE" w14:paraId="11A6959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E3FCD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632067" w:rsidRPr="00BB04FE" w14:paraId="695D413F" w14:textId="77777777" w:rsidTr="002337D0">
              <w:tc>
                <w:tcPr>
                  <w:tcW w:w="0" w:type="auto"/>
                </w:tcPr>
                <w:p w14:paraId="3DC27DB4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632067" w:rsidRPr="00BB04FE" w14:paraId="58F31CDF" w14:textId="77777777" w:rsidTr="002337D0">
              <w:tc>
                <w:tcPr>
                  <w:tcW w:w="0" w:type="auto"/>
                </w:tcPr>
                <w:p w14:paraId="399D0C71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ИП</w:t>
                  </w:r>
                </w:p>
              </w:tc>
            </w:tr>
          </w:tbl>
          <w:p w14:paraId="01A77E58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2E4F8C" w14:paraId="7B7FD14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58E5C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32FDC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"legalPerson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"LegalPersonType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ИП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09DE184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73E17651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2AB13C17" w14:textId="6AF6134C" w:rsidR="00F11DD3" w:rsidRPr="002337D0" w:rsidRDefault="00F11DD3" w:rsidP="00F11DD3">
      <w:pPr>
        <w:pStyle w:val="affe"/>
        <w:keepNext/>
        <w:jc w:val="right"/>
        <w:rPr>
          <w:lang w:val="ru-RU"/>
        </w:rPr>
      </w:pPr>
      <w:bookmarkStart w:id="25" w:name="Link57"/>
      <w:bookmarkEnd w:id="25"/>
      <w:r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10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685660">
        <w:rPr>
          <w:lang w:val="ru-RU"/>
        </w:rPr>
        <w:t>OwnerType/person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632067" w:rsidRPr="004D2A88" w14:paraId="1FF4C57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696A4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1E441" w14:textId="73AA6BFE" w:rsidR="003647DA" w:rsidRPr="004D2A88" w:rsidRDefault="00632067" w:rsidP="003647D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E3AB820" wp14:editId="7198793C">
                  <wp:extent cx="3315970" cy="482663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5970" cy="4826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BDE486" w14:textId="499CB0A1" w:rsidR="004D2A88" w:rsidRPr="004D2A88" w:rsidRDefault="004D2A88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2E4F8C" w14:paraId="3E2C281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754F3" w14:textId="43A0EB60" w:rsidR="00632067" w:rsidRPr="004D2A88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693DE8">
              <w:rPr>
                <w:rFonts w:ascii="Segoe UI" w:hAnsi="Segoe UI" w:cs="Segoe UI"/>
                <w:color w:val="808080"/>
                <w:sz w:val="16"/>
                <w:szCs w:val="16"/>
                <w:lang w:val="en-US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29A0A" w14:textId="77777777" w:rsidR="00632067" w:rsidRPr="00415055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ru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fss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integration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types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mchd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v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01</w:t>
            </w:r>
          </w:p>
        </w:tc>
      </w:tr>
      <w:tr w:rsidR="00632067" w:rsidRPr="00693DE8" w14:paraId="74085D4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B6FAC" w14:textId="77777777" w:rsidR="00632067" w:rsidRPr="004D2A88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693DE8">
              <w:rPr>
                <w:rFonts w:ascii="Segoe UI" w:hAnsi="Segoe UI" w:cs="Segoe UI"/>
                <w:color w:val="808080"/>
                <w:sz w:val="16"/>
                <w:szCs w:val="16"/>
                <w:lang w:val="en-US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7E77C" w14:textId="77777777" w:rsidR="00632067" w:rsidRPr="00693DE8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93DE8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extension</w:t>
            </w:r>
            <w:r w:rsidRPr="004D2A88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 </w:t>
            </w:r>
            <w:r w:rsidRPr="00693DE8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of</w:t>
            </w:r>
            <w:r w:rsidRPr="004D2A88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 </w:t>
            </w:r>
            <w:hyperlink w:anchor="Link1D" w:history="1">
              <w:r w:rsidRPr="00693DE8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PersonType</w:t>
              </w:r>
            </w:hyperlink>
          </w:p>
        </w:tc>
      </w:tr>
      <w:tr w:rsidR="00632067" w:rsidRPr="00BB04FE" w14:paraId="7B7777B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E8550" w14:textId="77777777" w:rsidR="00632067" w:rsidRPr="00693DE8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  <w:lang w:val="en-US"/>
              </w:rPr>
            </w:pPr>
            <w:r w:rsidRPr="00693DE8">
              <w:rPr>
                <w:rFonts w:ascii="Segoe UI" w:hAnsi="Segoe UI" w:cs="Segoe UI"/>
                <w:color w:val="808080"/>
                <w:sz w:val="16"/>
                <w:szCs w:val="16"/>
                <w:lang w:val="en-US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632067" w:rsidRPr="00BB04FE" w14:paraId="45BF2B77" w14:textId="77777777" w:rsidTr="002337D0">
              <w:tc>
                <w:tcPr>
                  <w:tcW w:w="0" w:type="auto"/>
                </w:tcPr>
                <w:p w14:paraId="7C7D5441" w14:textId="77777777" w:rsidR="00632067" w:rsidRPr="00693DE8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  <w:lang w:val="en-US"/>
                    </w:rPr>
                  </w:pPr>
                  <w:r w:rsidRPr="00693DE8">
                    <w:rPr>
                      <w:rFonts w:ascii="Segoe UI" w:hAnsi="Segoe UI" w:cs="Segoe UI"/>
                      <w:color w:val="808080"/>
                      <w:sz w:val="16"/>
                      <w:szCs w:val="16"/>
                      <w:lang w:val="en-US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F164E1A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1F33CFC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2E4F8C" w14:paraId="0063592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7D3F0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A63CC" w14:textId="77777777" w:rsidR="00632067" w:rsidRPr="00632067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"Link7B"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firstName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"Link7C"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lastName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"Link7D"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middleName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"Link7E"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birthDate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"Link7F"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snils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"Link80"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inn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"Link81"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insurer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"Link82" </w:instrText>
            </w:r>
            <w:r>
              <w:fldChar w:fldCharType="separate"/>
            </w:r>
            <w:r w:rsidR="00632067" w:rsidRPr="00632067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volunteer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</w:p>
        </w:tc>
      </w:tr>
      <w:tr w:rsidR="00632067" w:rsidRPr="00BB04FE" w14:paraId="01BC524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F46E3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15"/>
            </w:tblGrid>
            <w:tr w:rsidR="00632067" w:rsidRPr="00BB04FE" w14:paraId="3FA8062C" w14:textId="77777777" w:rsidTr="002337D0">
              <w:tc>
                <w:tcPr>
                  <w:tcW w:w="0" w:type="auto"/>
                </w:tcPr>
                <w:p w14:paraId="282F74FE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632067" w:rsidRPr="00BB04FE" w14:paraId="52AE323B" w14:textId="77777777" w:rsidTr="002337D0">
              <w:tc>
                <w:tcPr>
                  <w:tcW w:w="0" w:type="auto"/>
                </w:tcPr>
                <w:p w14:paraId="2C018DEB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Физическое лицо</w:t>
                  </w:r>
                </w:p>
              </w:tc>
            </w:tr>
          </w:tbl>
          <w:p w14:paraId="7FC9F4AB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BB04FE" w14:paraId="7C5D2FD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C9DD9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4893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"person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Физическое лицо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xs:complexContent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xs:extension</w:t>
            </w:r>
            <w:r w:rsidRPr="00BB04FE">
              <w:rPr>
                <w:rFonts w:ascii="Consolas" w:hAnsi="Consolas" w:cs="Consolas"/>
                <w:color w:val="FF0000"/>
              </w:rPr>
              <w:t xml:space="preserve"> base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"PersonType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xs:choice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"insurer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Start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>аполняется если доверие полномочий осуществляется в рамках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00"/>
              </w:rPr>
              <w:lastRenderedPageBreak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"volunteer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Start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>аполняется если доверие полномочий осуществляется в рамках добровольца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"kpsNum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"org:kpsNum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Код подчиненности к территориальному органу ФСС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xs:choice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xs:extension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xs:complexContent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2CDB9047" w14:textId="77777777" w:rsidR="00632067" w:rsidRPr="00632067" w:rsidRDefault="00632067" w:rsidP="00632067">
      <w:pPr>
        <w:rPr>
          <w:lang w:eastAsia="x-none"/>
        </w:rPr>
      </w:pPr>
    </w:p>
    <w:p w14:paraId="64304F51" w14:textId="588657A5" w:rsidR="0017710C" w:rsidRPr="00AD040D" w:rsidRDefault="0017710C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  <w:sz w:val="24"/>
          <w:szCs w:val="24"/>
        </w:rPr>
      </w:pPr>
      <w:r w:rsidRPr="00AD040D">
        <w:rPr>
          <w:rFonts w:ascii="Times New Roman" w:hAnsi="Times New Roman"/>
          <w:i/>
          <w:sz w:val="24"/>
          <w:szCs w:val="24"/>
        </w:rPr>
        <w:t>Атрибутивный состав «Доверитель»</w:t>
      </w:r>
    </w:p>
    <w:p w14:paraId="42E98FD3" w14:textId="32A2E7F8" w:rsidR="0017710C" w:rsidRPr="005D4CC7" w:rsidRDefault="0017710C" w:rsidP="00AD040D">
      <w:pPr>
        <w:pStyle w:val="affe"/>
        <w:keepNext/>
        <w:jc w:val="right"/>
        <w:rPr>
          <w:lang w:val="en-US"/>
        </w:rPr>
      </w:pPr>
      <w:bookmarkStart w:id="26" w:name="_Ref78207101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11</w:t>
      </w:r>
      <w:r w:rsidR="002E5D12">
        <w:rPr>
          <w:noProof/>
        </w:rPr>
        <w:fldChar w:fldCharType="end"/>
      </w:r>
      <w:r w:rsidRPr="00BF2143">
        <w:rPr>
          <w:lang w:val="ru-RU"/>
        </w:rPr>
        <w:t xml:space="preserve"> Доверитель</w:t>
      </w:r>
      <w:bookmarkEnd w:id="26"/>
      <w:r w:rsidR="005D4CC7">
        <w:rPr>
          <w:lang w:val="en-US"/>
        </w:rPr>
        <w:t xml:space="preserve"> (</w:t>
      </w:r>
      <w:r w:rsidR="005D4CC7" w:rsidRPr="005D4CC7">
        <w:rPr>
          <w:lang w:val="en-US"/>
        </w:rPr>
        <w:t>principal</w:t>
      </w:r>
      <w:r w:rsidR="005D4CC7">
        <w:rPr>
          <w:lang w:val="en-US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1417"/>
        <w:gridCol w:w="1843"/>
        <w:gridCol w:w="1701"/>
        <w:gridCol w:w="992"/>
        <w:gridCol w:w="1701"/>
      </w:tblGrid>
      <w:tr w:rsidR="00AB0B18" w:rsidRPr="00BF2143" w14:paraId="67DFF6A2" w14:textId="77777777" w:rsidTr="00AB0B18">
        <w:tc>
          <w:tcPr>
            <w:tcW w:w="709" w:type="dxa"/>
            <w:tcBorders>
              <w:bottom w:val="single" w:sz="4" w:space="0" w:color="auto"/>
            </w:tcBorders>
          </w:tcPr>
          <w:p w14:paraId="008AE658" w14:textId="77777777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BB35F16" w14:textId="77777777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CED0C89" w14:textId="2FA107E5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B53B3C5" w14:textId="3B0DD68F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5247DA2" w14:textId="77777777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248B149" w14:textId="78944BF6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3F48D5C" w14:textId="1E3A6BDD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AB0B18" w:rsidRPr="00BF2143" w14:paraId="005D22DF" w14:textId="77777777" w:rsidTr="00CF44BC">
        <w:tc>
          <w:tcPr>
            <w:tcW w:w="709" w:type="dxa"/>
          </w:tcPr>
          <w:p w14:paraId="6D20F05D" w14:textId="77777777" w:rsidR="00AB0B18" w:rsidRPr="00BF2143" w:rsidRDefault="00AB0B18" w:rsidP="009930DB">
            <w:pPr>
              <w:pStyle w:val="afa"/>
              <w:widowControl/>
              <w:numPr>
                <w:ilvl w:val="0"/>
                <w:numId w:val="25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072" w:type="dxa"/>
            <w:gridSpan w:val="6"/>
          </w:tcPr>
          <w:p w14:paraId="23B20B02" w14:textId="69E2A085" w:rsidR="00AB0B18" w:rsidRPr="00BF2143" w:rsidRDefault="00AB0B18" w:rsidP="00AD040D">
            <w:pPr>
              <w:widowControl/>
              <w:spacing w:after="0"/>
              <w:ind w:left="493"/>
              <w:rPr>
                <w:i/>
                <w:sz w:val="22"/>
                <w:szCs w:val="22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>ицо</w:t>
            </w:r>
            <w:r w:rsidR="00B82D13">
              <w:rPr>
                <w:b/>
                <w:sz w:val="22"/>
                <w:szCs w:val="22"/>
              </w:rPr>
              <w:t xml:space="preserve"> (</w:t>
            </w:r>
            <w:r w:rsidR="00B82D13" w:rsidRPr="00B82D13">
              <w:rPr>
                <w:b/>
                <w:sz w:val="22"/>
                <w:szCs w:val="22"/>
              </w:rPr>
              <w:t>person</w:t>
            </w:r>
            <w:r w:rsidR="00B82D13">
              <w:rPr>
                <w:b/>
                <w:sz w:val="22"/>
                <w:szCs w:val="22"/>
              </w:rPr>
              <w:t>)</w:t>
            </w:r>
          </w:p>
        </w:tc>
      </w:tr>
      <w:tr w:rsidR="00AB0B18" w:rsidRPr="00BF2143" w14:paraId="18D62B33" w14:textId="77777777" w:rsidTr="00AB0B18">
        <w:tc>
          <w:tcPr>
            <w:tcW w:w="709" w:type="dxa"/>
          </w:tcPr>
          <w:p w14:paraId="100F8202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3DFB34A9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417" w:type="dxa"/>
          </w:tcPr>
          <w:p w14:paraId="7DF605D1" w14:textId="6098EF2E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lastName</w:t>
            </w:r>
          </w:p>
        </w:tc>
        <w:tc>
          <w:tcPr>
            <w:tcW w:w="1843" w:type="dxa"/>
          </w:tcPr>
          <w:p w14:paraId="6920067F" w14:textId="79A65ACB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0CA63704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6D10F67A" w14:textId="7DE6F3E5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</w:tcPr>
          <w:p w14:paraId="5F99581D" w14:textId="10C82977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Илюхина</w:t>
            </w:r>
          </w:p>
        </w:tc>
      </w:tr>
      <w:tr w:rsidR="00AB0B18" w:rsidRPr="00BF2143" w14:paraId="68EF6D51" w14:textId="77777777" w:rsidTr="00AB0B18">
        <w:tc>
          <w:tcPr>
            <w:tcW w:w="709" w:type="dxa"/>
          </w:tcPr>
          <w:p w14:paraId="6B44151F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2DEB3F0C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417" w:type="dxa"/>
          </w:tcPr>
          <w:p w14:paraId="52ED26D1" w14:textId="46150293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firstName</w:t>
            </w:r>
          </w:p>
        </w:tc>
        <w:tc>
          <w:tcPr>
            <w:tcW w:w="1843" w:type="dxa"/>
          </w:tcPr>
          <w:p w14:paraId="34DE81B5" w14:textId="624A2EAA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5722C821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4B6AFC72" w14:textId="0F8C15F0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</w:tcPr>
          <w:p w14:paraId="6C648FD9" w14:textId="09F8F21E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Вера</w:t>
            </w:r>
          </w:p>
        </w:tc>
      </w:tr>
      <w:tr w:rsidR="00AB0B18" w:rsidRPr="00BF2143" w14:paraId="44D2BB0A" w14:textId="77777777" w:rsidTr="00AB0B18">
        <w:tc>
          <w:tcPr>
            <w:tcW w:w="709" w:type="dxa"/>
          </w:tcPr>
          <w:p w14:paraId="4441B56F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27DA4A94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417" w:type="dxa"/>
          </w:tcPr>
          <w:p w14:paraId="17735C5D" w14:textId="3D80DCDD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middleName</w:t>
            </w:r>
          </w:p>
        </w:tc>
        <w:tc>
          <w:tcPr>
            <w:tcW w:w="1843" w:type="dxa"/>
          </w:tcPr>
          <w:p w14:paraId="7C6BCEC7" w14:textId="6EF711D0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4EE89F47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</w:tcPr>
          <w:p w14:paraId="1C82298A" w14:textId="5153BC08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</w:tcPr>
          <w:p w14:paraId="4D3351B7" w14:textId="29B5AE42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Александровна</w:t>
            </w:r>
          </w:p>
        </w:tc>
      </w:tr>
      <w:tr w:rsidR="00AB0B18" w:rsidRPr="00BF2143" w14:paraId="1D0C7B2A" w14:textId="77777777" w:rsidTr="00AB0B18">
        <w:tc>
          <w:tcPr>
            <w:tcW w:w="709" w:type="dxa"/>
          </w:tcPr>
          <w:p w14:paraId="635E3523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30297CFF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417" w:type="dxa"/>
          </w:tcPr>
          <w:p w14:paraId="2360AD64" w14:textId="26685AF3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birthDate</w:t>
            </w:r>
          </w:p>
        </w:tc>
        <w:tc>
          <w:tcPr>
            <w:tcW w:w="1843" w:type="dxa"/>
          </w:tcPr>
          <w:p w14:paraId="42AD1116" w14:textId="3FAB22BE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047559A7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7E0D2A3A" w14:textId="2E7B72AD" w:rsidR="00AB0B18" w:rsidRPr="00D17657" w:rsidRDefault="00D176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</w:tcPr>
          <w:p w14:paraId="24FD1B49" w14:textId="39EADBD7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15.10.1990</w:t>
            </w:r>
          </w:p>
        </w:tc>
      </w:tr>
      <w:tr w:rsidR="00AB0B18" w:rsidRPr="00BF2143" w14:paraId="383B406B" w14:textId="77777777" w:rsidTr="00AB0B18">
        <w:tc>
          <w:tcPr>
            <w:tcW w:w="709" w:type="dxa"/>
          </w:tcPr>
          <w:p w14:paraId="02DDC437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10BD302D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417" w:type="dxa"/>
          </w:tcPr>
          <w:p w14:paraId="4A2B54A1" w14:textId="2DF563B0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snils</w:t>
            </w:r>
          </w:p>
        </w:tc>
        <w:tc>
          <w:tcPr>
            <w:tcW w:w="1843" w:type="dxa"/>
          </w:tcPr>
          <w:p w14:paraId="44EDD8AF" w14:textId="4EE88B0D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739E941A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2E660F52" w14:textId="5022FE55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</w:tcPr>
          <w:p w14:paraId="25A4A42E" w14:textId="1C28F8C9" w:rsidR="00AB0B18" w:rsidRPr="00BF2143" w:rsidRDefault="00C64DF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123356587</w:t>
            </w:r>
            <w:r w:rsidR="00620F38">
              <w:rPr>
                <w:i/>
                <w:sz w:val="21"/>
                <w:szCs w:val="21"/>
                <w:lang w:eastAsia="ru-RU"/>
              </w:rPr>
              <w:t>21</w:t>
            </w:r>
          </w:p>
        </w:tc>
      </w:tr>
      <w:tr w:rsidR="00AB0B18" w:rsidRPr="00BF2143" w14:paraId="425402A3" w14:textId="77777777" w:rsidTr="00AB0B18">
        <w:tc>
          <w:tcPr>
            <w:tcW w:w="709" w:type="dxa"/>
          </w:tcPr>
          <w:p w14:paraId="54231C31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61FD5D0A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</w:tcPr>
          <w:p w14:paraId="58543DB5" w14:textId="23D54766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inn</w:t>
            </w:r>
          </w:p>
        </w:tc>
        <w:tc>
          <w:tcPr>
            <w:tcW w:w="1843" w:type="dxa"/>
          </w:tcPr>
          <w:p w14:paraId="4FE72F49" w14:textId="7B5A7555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730DD783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264E946E" w14:textId="0F11A7DD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</w:tcPr>
          <w:p w14:paraId="7511AE2E" w14:textId="7DB60ED2" w:rsidR="00AB0B18" w:rsidRPr="00BF2143" w:rsidRDefault="00106B9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</w:t>
            </w:r>
          </w:p>
        </w:tc>
      </w:tr>
    </w:tbl>
    <w:p w14:paraId="62AED7C7" w14:textId="502FD148" w:rsidR="0017710C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lastRenderedPageBreak/>
        <w:t>Схема сведений элемента «Доверитель»</w:t>
      </w:r>
    </w:p>
    <w:p w14:paraId="5D36C1CC" w14:textId="73486B6F" w:rsidR="00DF7612" w:rsidRDefault="00DF7612" w:rsidP="00DF7612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12</w:t>
      </w:r>
      <w:r w:rsidR="002E5D12">
        <w:rPr>
          <w:noProof/>
        </w:rPr>
        <w:fldChar w:fldCharType="end"/>
      </w:r>
      <w:r w:rsidRPr="004C4E69">
        <w:rPr>
          <w:lang w:val="ru-RU"/>
        </w:rPr>
        <w:t xml:space="preserve"> </w:t>
      </w:r>
      <w:r>
        <w:rPr>
          <w:lang w:val="ru-RU"/>
        </w:rPr>
        <w:t xml:space="preserve">Схема сведений элемента </w:t>
      </w:r>
      <w:r w:rsidRPr="003B33AD">
        <w:rPr>
          <w:lang w:val="ru-RU"/>
        </w:rPr>
        <w:t>PrincipalType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DF7612" w:rsidRPr="0046112B" w14:paraId="7CD47BAC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521AD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9CB2E" w14:textId="7E72D6FA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B6BAC34" wp14:editId="56510D2A">
                  <wp:extent cx="2294890" cy="1294130"/>
                  <wp:effectExtent l="0" t="0" r="0" b="127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4890" cy="129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612" w:rsidRPr="002E4F8C" w14:paraId="0D2FE23C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97F20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EE263" w14:textId="77777777" w:rsidR="00DF7612" w:rsidRPr="00A311DF" w:rsidRDefault="00DF7612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DF7612" w:rsidRPr="0046112B" w14:paraId="2500CFDA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CB5A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DF7612" w:rsidRPr="0046112B" w14:paraId="1DBD3EBB" w14:textId="77777777" w:rsidTr="002C240A">
              <w:tc>
                <w:tcPr>
                  <w:tcW w:w="0" w:type="auto"/>
                </w:tcPr>
                <w:p w14:paraId="7CB3EDF8" w14:textId="77777777" w:rsidR="00DF7612" w:rsidRPr="0046112B" w:rsidRDefault="00DF7612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DF7612" w:rsidRPr="0046112B" w14:paraId="56C4F04C" w14:textId="77777777" w:rsidTr="002C240A">
              <w:tc>
                <w:tcPr>
                  <w:tcW w:w="0" w:type="auto"/>
                </w:tcPr>
                <w:p w14:paraId="001C3FB7" w14:textId="77777777" w:rsidR="00DF7612" w:rsidRPr="0046112B" w:rsidRDefault="00DF7612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Доверитель</w:t>
                  </w:r>
                </w:p>
              </w:tc>
            </w:tr>
          </w:tbl>
          <w:p w14:paraId="5C4382E1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F7612" w:rsidRPr="002E4F8C" w14:paraId="2536B10D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29711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A3BD8" w14:textId="77777777" w:rsidR="00DF7612" w:rsidRPr="00A311DF" w:rsidRDefault="00DF7612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"PrincipalType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Доверитель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Физическое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лицо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"signedByNotary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"xs:boolean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fixed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"true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Признак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подписания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нотариусом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"notaryBasedOn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"xs:string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Основание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подписания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нотариусом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6898E5A0" w14:textId="77777777" w:rsidR="0017710C" w:rsidRPr="008B0F93" w:rsidRDefault="0017710C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6B400609" w14:textId="77777777" w:rsidR="008B0F93" w:rsidRPr="008B0F93" w:rsidRDefault="008B0F93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187FCC35" w14:textId="60158856" w:rsidR="008B0F93" w:rsidRDefault="008B0F93" w:rsidP="008B0F93">
      <w:pPr>
        <w:pStyle w:val="affe"/>
        <w:keepNext/>
        <w:jc w:val="right"/>
      </w:pPr>
      <w:r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13</w:t>
      </w:r>
      <w:r w:rsidR="002E5D12">
        <w:rPr>
          <w:noProof/>
        </w:rPr>
        <w:fldChar w:fldCharType="end"/>
      </w:r>
      <w:r>
        <w:rPr>
          <w:lang w:val="ru-RU"/>
        </w:rPr>
        <w:t xml:space="preserve"> </w:t>
      </w:r>
      <w:r w:rsidRPr="009347E2">
        <w:rPr>
          <w:lang w:val="ru-RU"/>
        </w:rPr>
        <w:t>Схема сведений элемента Principal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7EC8AEF1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C4391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8CC0C" w14:textId="54BBA441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DD21DC0" wp14:editId="5F2CCCDA">
                  <wp:extent cx="2876550" cy="2031365"/>
                  <wp:effectExtent l="0" t="0" r="0" b="6985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6550" cy="2031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2E4F8C" w14:paraId="3452A3D5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C3CE6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92C3B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6C4BD46B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3F86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D289C" w14:textId="77777777" w:rsidR="008B0F93" w:rsidRPr="00BB04FE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7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PrincipalType</w:t>
              </w:r>
            </w:hyperlink>
          </w:p>
        </w:tc>
      </w:tr>
      <w:tr w:rsidR="008B0F93" w:rsidRPr="00BB04FE" w14:paraId="2E52B353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0EE5B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7DC04BB9" w14:textId="77777777" w:rsidTr="003A1E63">
              <w:tc>
                <w:tcPr>
                  <w:tcW w:w="0" w:type="auto"/>
                </w:tcPr>
                <w:p w14:paraId="6E64D8AC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DD9207E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5260320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38BEA930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642A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8EAA6" w14:textId="77777777" w:rsidR="008B0F93" w:rsidRPr="00BB04FE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B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C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signedByNotary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D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notaryBasedOn</w:t>
              </w:r>
            </w:hyperlink>
          </w:p>
        </w:tc>
      </w:tr>
      <w:tr w:rsidR="008B0F93" w:rsidRPr="00BB04FE" w14:paraId="30605E0C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D69D6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8B0F93" w:rsidRPr="00BB04FE" w14:paraId="00F78D07" w14:textId="77777777" w:rsidTr="003A1E63">
              <w:tc>
                <w:tcPr>
                  <w:tcW w:w="0" w:type="auto"/>
                </w:tcPr>
                <w:p w14:paraId="5181F096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31312FEE" w14:textId="77777777" w:rsidTr="003A1E63">
              <w:tc>
                <w:tcPr>
                  <w:tcW w:w="0" w:type="auto"/>
                </w:tcPr>
                <w:p w14:paraId="33E9F38D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Доверитель</w:t>
                  </w:r>
                </w:p>
              </w:tc>
            </w:tr>
          </w:tbl>
          <w:p w14:paraId="47089C4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2E4F8C" w14:paraId="4B42F69F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4B31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79D86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"principal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"PrincipalType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Доверитель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23477E4" w14:textId="77777777" w:rsidR="008B0F93" w:rsidRPr="008B0F93" w:rsidRDefault="008B0F93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647F4662" w14:textId="0E452DBF" w:rsidR="00F11DD3" w:rsidRDefault="00F11DD3" w:rsidP="00F11DD3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14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025076">
        <w:rPr>
          <w:lang w:val="ru-RU"/>
        </w:rPr>
        <w:t>PrincipalType/person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F11DD3" w:rsidRPr="0046112B" w14:paraId="3B6E56A3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542EF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5A9C2" w14:textId="328A0DEB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3DA1B16" wp14:editId="1CEFB1F0">
                  <wp:extent cx="2199640" cy="259651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9640" cy="2596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1DD3" w:rsidRPr="002E4F8C" w14:paraId="6AC95894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E78EB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190B5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F11DD3" w:rsidRPr="0046112B" w14:paraId="09811420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80406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F4759" w14:textId="77777777" w:rsidR="00F11DD3" w:rsidRPr="0046112B" w:rsidRDefault="002E5D12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D" w:history="1">
              <w:r w:rsidR="00F11DD3" w:rsidRPr="0046112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PersonType</w:t>
              </w:r>
            </w:hyperlink>
          </w:p>
        </w:tc>
      </w:tr>
      <w:tr w:rsidR="00F11DD3" w:rsidRPr="0046112B" w14:paraId="0D5942FB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DCD97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F11DD3" w:rsidRPr="0046112B" w14:paraId="02683780" w14:textId="77777777" w:rsidTr="00F11DD3">
              <w:tc>
                <w:tcPr>
                  <w:tcW w:w="0" w:type="auto"/>
                </w:tcPr>
                <w:p w14:paraId="38F4FC03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974D6FC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325D495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46112B" w14:paraId="5A60D38E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B6256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15"/>
            </w:tblGrid>
            <w:tr w:rsidR="00F11DD3" w:rsidRPr="0046112B" w14:paraId="5432A604" w14:textId="77777777" w:rsidTr="00F11DD3">
              <w:tc>
                <w:tcPr>
                  <w:tcW w:w="0" w:type="auto"/>
                </w:tcPr>
                <w:p w14:paraId="16A85E34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F11DD3" w:rsidRPr="0046112B" w14:paraId="47201A46" w14:textId="77777777" w:rsidTr="00F11DD3">
              <w:tc>
                <w:tcPr>
                  <w:tcW w:w="0" w:type="auto"/>
                </w:tcPr>
                <w:p w14:paraId="3617B8FA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Физическое лицо</w:t>
                  </w:r>
                </w:p>
              </w:tc>
            </w:tr>
          </w:tbl>
          <w:p w14:paraId="359CC5E6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2E4F8C" w14:paraId="1329876E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0E7F8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FF8D2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Физическое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лицо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3B3D3318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35DDF909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6143A707" w14:textId="77777777" w:rsidR="00DF7612" w:rsidRPr="00DF7612" w:rsidRDefault="00DF7612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2677C9DB" w14:textId="1A8BC95A" w:rsidR="0017710C" w:rsidRPr="00AD040D" w:rsidRDefault="0017710C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  <w:sz w:val="24"/>
          <w:szCs w:val="24"/>
        </w:rPr>
      </w:pPr>
      <w:r w:rsidRPr="00AD040D">
        <w:rPr>
          <w:rFonts w:ascii="Times New Roman" w:hAnsi="Times New Roman"/>
          <w:i/>
          <w:sz w:val="24"/>
          <w:szCs w:val="24"/>
        </w:rPr>
        <w:t>Атрибутивный состав «Уполномоченный»</w:t>
      </w:r>
    </w:p>
    <w:p w14:paraId="40A05ED0" w14:textId="159FB67E" w:rsidR="0017710C" w:rsidRPr="005D4CC7" w:rsidRDefault="0017710C" w:rsidP="0017710C">
      <w:pPr>
        <w:pStyle w:val="affe"/>
        <w:keepNext/>
        <w:jc w:val="right"/>
        <w:rPr>
          <w:lang w:val="en-US"/>
        </w:rPr>
      </w:pPr>
      <w:bookmarkStart w:id="27" w:name="_Ref78207252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15</w:t>
      </w:r>
      <w:r w:rsidR="002E5D12">
        <w:rPr>
          <w:noProof/>
        </w:rPr>
        <w:fldChar w:fldCharType="end"/>
      </w:r>
      <w:r w:rsidRPr="00BF2143">
        <w:rPr>
          <w:lang w:val="ru-RU"/>
        </w:rPr>
        <w:t xml:space="preserve"> Уполномоченный</w:t>
      </w:r>
      <w:bookmarkEnd w:id="27"/>
      <w:r w:rsidR="005D4CC7">
        <w:rPr>
          <w:lang w:val="en-US"/>
        </w:rPr>
        <w:t xml:space="preserve"> (</w:t>
      </w:r>
      <w:r w:rsidR="005D4CC7" w:rsidRPr="005D4CC7">
        <w:rPr>
          <w:lang w:val="en-US"/>
        </w:rPr>
        <w:t>representative</w:t>
      </w:r>
      <w:r w:rsidR="005D4CC7">
        <w:rPr>
          <w:lang w:val="en-US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AB0B18" w:rsidRPr="00BF2143" w14:paraId="111E868A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1FFD542F" w14:textId="77777777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49355B1" w14:textId="77777777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9C83622" w14:textId="4EB9B0DE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34B5BDA" w14:textId="54DEFE22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D0F95AE" w14:textId="77777777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D69682C" w14:textId="4CF3FC9E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9EE2C1A" w14:textId="12F789AD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AB0B18" w:rsidRPr="00BF2143" w14:paraId="1BEBC215" w14:textId="77777777" w:rsidTr="00CF44BC">
        <w:tc>
          <w:tcPr>
            <w:tcW w:w="568" w:type="dxa"/>
            <w:tcBorders>
              <w:bottom w:val="single" w:sz="4" w:space="0" w:color="auto"/>
            </w:tcBorders>
          </w:tcPr>
          <w:p w14:paraId="4367989A" w14:textId="77777777" w:rsidR="00AB0B18" w:rsidRPr="00BF2143" w:rsidRDefault="00AB0B18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7856258E" w14:textId="1F18E76A" w:rsidR="00AB0B18" w:rsidRPr="00BF2143" w:rsidRDefault="00AB0B18" w:rsidP="00834762">
            <w:pPr>
              <w:widowControl/>
              <w:spacing w:after="0"/>
              <w:ind w:left="493"/>
              <w:rPr>
                <w:b/>
                <w:sz w:val="21"/>
                <w:szCs w:val="21"/>
                <w:lang w:eastAsia="ru-RU"/>
              </w:rPr>
            </w:pPr>
            <w:r w:rsidRPr="00BF2143">
              <w:rPr>
                <w:b/>
                <w:sz w:val="21"/>
                <w:szCs w:val="21"/>
                <w:lang w:eastAsia="ru-RU"/>
              </w:rPr>
              <w:t>Юр</w:t>
            </w:r>
            <w:proofErr w:type="gramStart"/>
            <w:r w:rsidRPr="00BF2143">
              <w:rPr>
                <w:b/>
                <w:sz w:val="21"/>
                <w:szCs w:val="21"/>
                <w:lang w:eastAsia="ru-RU"/>
              </w:rPr>
              <w:t>.л</w:t>
            </w:r>
            <w:proofErr w:type="gramEnd"/>
            <w:r w:rsidRPr="00BF2143">
              <w:rPr>
                <w:b/>
                <w:sz w:val="21"/>
                <w:szCs w:val="21"/>
                <w:lang w:eastAsia="ru-RU"/>
              </w:rPr>
              <w:t>ицо</w:t>
            </w:r>
            <w:r w:rsidR="00B82D13">
              <w:rPr>
                <w:b/>
                <w:sz w:val="21"/>
                <w:szCs w:val="21"/>
                <w:lang w:eastAsia="ru-RU"/>
              </w:rPr>
              <w:t xml:space="preserve"> (</w:t>
            </w:r>
            <w:r w:rsidR="00B82D13" w:rsidRPr="00B82D13">
              <w:rPr>
                <w:b/>
                <w:sz w:val="21"/>
                <w:szCs w:val="21"/>
                <w:lang w:eastAsia="ru-RU"/>
              </w:rPr>
              <w:t>legalOrganization</w:t>
            </w:r>
            <w:r w:rsidR="00B82D13">
              <w:rPr>
                <w:b/>
                <w:sz w:val="21"/>
                <w:szCs w:val="21"/>
                <w:lang w:eastAsia="ru-RU"/>
              </w:rPr>
              <w:t>)</w:t>
            </w:r>
          </w:p>
        </w:tc>
      </w:tr>
      <w:tr w:rsidR="00AB0B18" w:rsidRPr="00BF2143" w14:paraId="4B618A08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3E815F18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429EFCB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D64EB27" w14:textId="2B6C962B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fullName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7E0EA94" w14:textId="2BD033EE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A941391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2E4647B" w14:textId="4E4CFCBA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org:fullName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DBF9FC8" w14:textId="1BC063FB" w:rsidR="00AB0B18" w:rsidRPr="00BF2143" w:rsidRDefault="00106B92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ЗАО «ПИН»</w:t>
            </w:r>
          </w:p>
        </w:tc>
      </w:tr>
      <w:tr w:rsidR="00BF7F54" w:rsidRPr="00BF2143" w14:paraId="7ED1A037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318A2F92" w14:textId="77777777" w:rsidR="00BF7F54" w:rsidRPr="00BF2143" w:rsidRDefault="00BF7F54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D4FC4AA" w14:textId="77777777" w:rsidR="00BF7F54" w:rsidRPr="00BF2143" w:rsidRDefault="00BF7F54" w:rsidP="00834762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Адрес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8387252" w14:textId="59515259" w:rsidR="00BF7F54" w:rsidRPr="006D5388" w:rsidRDefault="00BF7F54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jurAddress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8866EFB" w14:textId="77777777" w:rsidR="00BF7F54" w:rsidRPr="00BF2143" w:rsidRDefault="00BF7F54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85C800D" w14:textId="44DD9725" w:rsidR="00BF7F54" w:rsidRPr="00BF2143" w:rsidRDefault="003C02D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FA97001" w14:textId="337B4938" w:rsidR="00BF7F54" w:rsidRPr="006D5388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23AA4D0" w14:textId="3F657EB4" w:rsidR="00BF7F54" w:rsidRPr="00BF7F54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7F54">
              <w:rPr>
                <w:i/>
                <w:sz w:val="21"/>
                <w:szCs w:val="21"/>
                <w:lang w:eastAsia="ru-RU"/>
              </w:rPr>
              <w:t>873500</w:t>
            </w:r>
            <w:r>
              <w:rPr>
                <w:i/>
                <w:sz w:val="21"/>
                <w:szCs w:val="21"/>
                <w:lang w:eastAsia="ru-RU"/>
              </w:rPr>
              <w:t>, г</w:t>
            </w:r>
            <w:proofErr w:type="gramStart"/>
            <w:r>
              <w:rPr>
                <w:i/>
                <w:sz w:val="21"/>
                <w:szCs w:val="21"/>
                <w:lang w:eastAsia="ru-RU"/>
              </w:rPr>
              <w:t>.В</w:t>
            </w:r>
            <w:proofErr w:type="gramEnd"/>
            <w:r>
              <w:rPr>
                <w:i/>
                <w:sz w:val="21"/>
                <w:szCs w:val="21"/>
                <w:lang w:eastAsia="ru-RU"/>
              </w:rPr>
              <w:t>еликий Новгород, ул.Ленина, д.124, оф.3</w:t>
            </w:r>
          </w:p>
        </w:tc>
      </w:tr>
      <w:tr w:rsidR="00AB0B18" w:rsidRPr="00BF2143" w14:paraId="2165FA05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77F92E98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D7D6752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6F5D24F" w14:textId="196C62B4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F1700F" w14:textId="539E3220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F64BCED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AA4E338" w14:textId="66B48117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org:inn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6B0A2E4" w14:textId="33BA9B2E" w:rsidR="00AB0B18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</w:t>
            </w:r>
          </w:p>
        </w:tc>
      </w:tr>
      <w:tr w:rsidR="00AB0B18" w:rsidRPr="00BF2143" w14:paraId="11641937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0354896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72E9A39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КПП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23C0427" w14:textId="67FE14F1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kpp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1DF86F3" w14:textId="4F9214FD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748F711" w14:textId="7DE4CB37" w:rsidR="00AB0B18" w:rsidRPr="00BF2143" w:rsidRDefault="003C02D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F76A1F0" w14:textId="3E88D6A3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org:kpp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53AF20A" w14:textId="63A32C5A" w:rsidR="00AB0B18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</w:t>
            </w:r>
          </w:p>
        </w:tc>
      </w:tr>
      <w:tr w:rsidR="00AB0B18" w:rsidRPr="00BF2143" w14:paraId="76F314B3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48281392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483918B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Флаг Представительства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3BB87DF" w14:textId="0161168A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foreign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673629B" w14:textId="437828A1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/Н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ет</w:t>
            </w:r>
          </w:p>
          <w:p w14:paraId="139A975F" w14:textId="09184848" w:rsidR="00AB0B18" w:rsidRPr="006D5388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CADE0CB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7F2F01D" w14:textId="1A5CB55A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59597F3" w14:textId="1E2DCA9A" w:rsidR="00AB0B18" w:rsidRPr="00BF2143" w:rsidRDefault="00C64DF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3C02D4">
              <w:rPr>
                <w:i/>
              </w:rPr>
              <w:t>false</w:t>
            </w:r>
          </w:p>
        </w:tc>
      </w:tr>
      <w:tr w:rsidR="00E006A5" w:rsidRPr="00BF2143" w14:paraId="17CBF414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66E058B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5D7A2B4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44C80BC" w14:textId="285AF22D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ogrn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C899ADF" w14:textId="598F8F3F" w:rsidR="00E006A5" w:rsidRPr="00BF2143" w:rsidRDefault="00E006A5" w:rsidP="004B09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Зависит от Флага «Представительство</w:t>
            </w:r>
            <w:r w:rsidR="004B093C">
              <w:rPr>
                <w:sz w:val="21"/>
                <w:szCs w:val="21"/>
                <w:lang w:eastAsia="ru-RU"/>
              </w:rPr>
              <w:t>»</w:t>
            </w:r>
            <w:r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- при его наличии исключается из обязательных параметров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60741CB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A8062D7" w14:textId="17E15411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org:ogrn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F73C7FB" w14:textId="451FF031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12345678987654</w:t>
            </w:r>
          </w:p>
        </w:tc>
      </w:tr>
      <w:tr w:rsidR="00E006A5" w:rsidRPr="00BF2143" w14:paraId="3916670F" w14:textId="77777777" w:rsidTr="00CF44BC">
        <w:tc>
          <w:tcPr>
            <w:tcW w:w="568" w:type="dxa"/>
            <w:tcBorders>
              <w:bottom w:val="single" w:sz="4" w:space="0" w:color="auto"/>
            </w:tcBorders>
          </w:tcPr>
          <w:p w14:paraId="065F5B8A" w14:textId="77777777" w:rsidR="00E006A5" w:rsidRPr="00BF2143" w:rsidRDefault="00E006A5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1347806C" w14:textId="67D13BDD" w:rsidR="00E006A5" w:rsidRPr="00BF2143" w:rsidRDefault="00E006A5" w:rsidP="00834762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>ицо, зарегистриров</w:t>
            </w:r>
            <w:r>
              <w:rPr>
                <w:b/>
                <w:sz w:val="22"/>
                <w:szCs w:val="22"/>
              </w:rPr>
              <w:t>анное как предприниматель (</w:t>
            </w:r>
            <w:r w:rsidRPr="00B82D13">
              <w:rPr>
                <w:b/>
                <w:sz w:val="22"/>
                <w:szCs w:val="22"/>
              </w:rPr>
              <w:t>legalPerson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E006A5" w:rsidRPr="00BF2143" w14:paraId="227814FB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2B7C6A4A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F06696E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FF6DE16" w14:textId="3AA073C9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lastName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40784EB" w14:textId="7A970DBC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F82EAAF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B43DE41" w14:textId="26ED1235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C722812" w14:textId="5D9F843F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Рожкова</w:t>
            </w:r>
          </w:p>
        </w:tc>
      </w:tr>
      <w:tr w:rsidR="00E006A5" w:rsidRPr="00BF2143" w14:paraId="58732728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73C99DDF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8BA7929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B634B33" w14:textId="2991C08A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firstName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4C6EB31" w14:textId="0CB29DFB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3993B7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5E02F5D" w14:textId="20440051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1E48FF3" w14:textId="44D1F518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Елена</w:t>
            </w:r>
          </w:p>
        </w:tc>
      </w:tr>
      <w:tr w:rsidR="00E006A5" w:rsidRPr="00BF2143" w14:paraId="0E2DE95B" w14:textId="77777777" w:rsidTr="00620F38">
        <w:tc>
          <w:tcPr>
            <w:tcW w:w="568" w:type="dxa"/>
            <w:tcBorders>
              <w:bottom w:val="single" w:sz="4" w:space="0" w:color="auto"/>
            </w:tcBorders>
          </w:tcPr>
          <w:p w14:paraId="54B2071E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CC7DEB8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5F08E2AA" w14:textId="2F179BB7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middleName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AB80400" w14:textId="6B48B306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07E2E97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07EA000" w14:textId="0347A23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3CE58B5" w14:textId="38ECCDA9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Петровна</w:t>
            </w:r>
          </w:p>
        </w:tc>
      </w:tr>
      <w:tr w:rsidR="00E006A5" w:rsidRPr="00BF2143" w14:paraId="37BD6CEA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3D34EF9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896F71" w14:textId="2484B4F3" w:rsidR="00E006A5" w:rsidRPr="00BF2143" w:rsidRDefault="00620F38" w:rsidP="00834762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Документ,</w:t>
            </w:r>
            <w:r>
              <w:rPr>
                <w:b/>
              </w:rPr>
              <w:t xml:space="preserve"> у</w:t>
            </w:r>
            <w:r w:rsidR="00E006A5" w:rsidRPr="007112AF">
              <w:rPr>
                <w:b/>
              </w:rPr>
              <w:t>достоверяющий личность (таб.5)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F84F261" w14:textId="22170D8A" w:rsidR="00E006A5" w:rsidRPr="006D5388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14205">
              <w:rPr>
                <w:sz w:val="21"/>
                <w:szCs w:val="21"/>
                <w:lang w:eastAsia="ru-RU"/>
              </w:rPr>
              <w:t>personDocument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A535326" w14:textId="77777777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A99F76" w14:textId="22FE3F22" w:rsidR="00E006A5" w:rsidRPr="00BF2143" w:rsidRDefault="001D1700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B5756B9" w14:textId="694242FA" w:rsidR="00E006A5" w:rsidRPr="006D5388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xs:documentation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A6BD6B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E006A5" w:rsidRPr="00BF2143" w14:paraId="23A88F1A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125DF41F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96AF53F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7E12274" w14:textId="780B2C62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birthDate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74F3D43" w14:textId="72EC8CC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5EE2934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7E1301D" w14:textId="2280B154" w:rsidR="00E006A5" w:rsidRPr="00BF2143" w:rsidRDefault="00D17657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CAF7F03" w14:textId="6F9AB00C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05.01.1975</w:t>
            </w:r>
          </w:p>
        </w:tc>
      </w:tr>
      <w:tr w:rsidR="00E006A5" w:rsidRPr="00BF2143" w14:paraId="1AFBD9A7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14869969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AB81722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7883C04" w14:textId="50790E3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snils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35C197D" w14:textId="12F3A186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F4ABBB6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7D535CE" w14:textId="33840B41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10FECCA" w14:textId="65D4E1C9" w:rsidR="00E006A5" w:rsidRPr="00BF2143" w:rsidRDefault="00C64DF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123852963</w:t>
            </w:r>
            <w:r w:rsidR="00BF7F54">
              <w:rPr>
                <w:i/>
                <w:sz w:val="21"/>
                <w:szCs w:val="21"/>
                <w:lang w:eastAsia="ru-RU"/>
              </w:rPr>
              <w:t>74</w:t>
            </w:r>
          </w:p>
        </w:tc>
      </w:tr>
      <w:tr w:rsidR="00E006A5" w:rsidRPr="00BF2143" w14:paraId="2872FD92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4AD98E18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72D11ED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E2AEA9E" w14:textId="0401C1A5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7157775" w14:textId="307330FB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D948C7C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1E5C7C0" w14:textId="61CEB52C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6DE47BD" w14:textId="43C78DBC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</w:t>
            </w:r>
          </w:p>
        </w:tc>
      </w:tr>
      <w:tr w:rsidR="00E006A5" w:rsidRPr="00BF2143" w14:paraId="0F360043" w14:textId="77777777" w:rsidTr="00AB0B18">
        <w:trPr>
          <w:trHeight w:val="326"/>
        </w:trPr>
        <w:tc>
          <w:tcPr>
            <w:tcW w:w="568" w:type="dxa"/>
            <w:tcBorders>
              <w:bottom w:val="single" w:sz="4" w:space="0" w:color="auto"/>
            </w:tcBorders>
          </w:tcPr>
          <w:p w14:paraId="5E7690B2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599E185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ОГРНИП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AC13957" w14:textId="73A028CF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ogrnip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B6D7185" w14:textId="7377446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0A90316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69C66F" w14:textId="68F63AEE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org:ogrnip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EE841ED" w14:textId="59954534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1234567898765432</w:t>
            </w:r>
          </w:p>
        </w:tc>
      </w:tr>
      <w:tr w:rsidR="00E006A5" w:rsidRPr="00BF2143" w14:paraId="4C40E0AF" w14:textId="77777777" w:rsidTr="00CF44BC">
        <w:tc>
          <w:tcPr>
            <w:tcW w:w="568" w:type="dxa"/>
            <w:tcBorders>
              <w:bottom w:val="single" w:sz="4" w:space="0" w:color="auto"/>
            </w:tcBorders>
          </w:tcPr>
          <w:p w14:paraId="25B4B1AE" w14:textId="77777777" w:rsidR="00E006A5" w:rsidRPr="00BF2143" w:rsidRDefault="00E006A5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2011218D" w14:textId="16DF700B" w:rsidR="00E006A5" w:rsidRPr="00BF2143" w:rsidRDefault="00E006A5" w:rsidP="00834762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</w:rPr>
              <w:t>Физ</w:t>
            </w:r>
            <w:proofErr w:type="gramStart"/>
            <w:r w:rsidRPr="00BF2143">
              <w:rPr>
                <w:b/>
                <w:sz w:val="22"/>
              </w:rPr>
              <w:t>.л</w:t>
            </w:r>
            <w:proofErr w:type="gramEnd"/>
            <w:r w:rsidRPr="00BF2143">
              <w:rPr>
                <w:b/>
                <w:sz w:val="22"/>
              </w:rPr>
              <w:t xml:space="preserve">ицо </w:t>
            </w:r>
            <w:r>
              <w:rPr>
                <w:b/>
                <w:sz w:val="22"/>
              </w:rPr>
              <w:t>(</w:t>
            </w:r>
            <w:r w:rsidRPr="00B82D13">
              <w:rPr>
                <w:b/>
                <w:sz w:val="22"/>
              </w:rPr>
              <w:t>person</w:t>
            </w:r>
            <w:r>
              <w:rPr>
                <w:b/>
                <w:sz w:val="22"/>
              </w:rPr>
              <w:t>)</w:t>
            </w:r>
          </w:p>
        </w:tc>
      </w:tr>
      <w:tr w:rsidR="00E006A5" w:rsidRPr="00BF2143" w14:paraId="0A0A61E6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FF877D5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A1A138D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BBA7F40" w14:textId="582A554F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lastName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56CD4B9" w14:textId="5BFCC911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B29A880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ED6FBE6" w14:textId="053046C6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8323AE7" w14:textId="0A047780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Скороходов</w:t>
            </w:r>
          </w:p>
        </w:tc>
      </w:tr>
      <w:tr w:rsidR="00E006A5" w:rsidRPr="00BF2143" w14:paraId="1972CA06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4B5A6DF3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738E25C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674357E" w14:textId="6B179475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firstName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C50D085" w14:textId="0CB06736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5C43C7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1B4D3A9" w14:textId="2817CCCF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5A0EB61" w14:textId="2658142A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Максим</w:t>
            </w:r>
          </w:p>
        </w:tc>
      </w:tr>
      <w:tr w:rsidR="00E006A5" w:rsidRPr="00BF2143" w14:paraId="20B3CC93" w14:textId="77777777" w:rsidTr="00620F38">
        <w:tc>
          <w:tcPr>
            <w:tcW w:w="568" w:type="dxa"/>
            <w:tcBorders>
              <w:bottom w:val="single" w:sz="4" w:space="0" w:color="auto"/>
            </w:tcBorders>
          </w:tcPr>
          <w:p w14:paraId="63BCFD3A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44B8AFC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4B76E97" w14:textId="02A747C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middleNa</w:t>
            </w:r>
            <w:r w:rsidRPr="006D5388">
              <w:rPr>
                <w:sz w:val="21"/>
                <w:szCs w:val="21"/>
              </w:rPr>
              <w:lastRenderedPageBreak/>
              <w:t>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11FDB7C" w14:textId="1335096E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E33FA23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64BD481" w14:textId="3418E17D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per:midd</w:t>
            </w:r>
            <w:r w:rsidRPr="006D5388">
              <w:rPr>
                <w:i/>
                <w:sz w:val="21"/>
                <w:szCs w:val="21"/>
                <w:lang w:eastAsia="ru-RU"/>
              </w:rPr>
              <w:lastRenderedPageBreak/>
              <w:t>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B10059B" w14:textId="51726F2C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lastRenderedPageBreak/>
              <w:t>Алексеевич</w:t>
            </w:r>
          </w:p>
        </w:tc>
      </w:tr>
      <w:tr w:rsidR="00A471E6" w:rsidRPr="00BF2143" w14:paraId="75FE81D1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4A5E716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9F0B4A" w14:textId="6B84C546" w:rsidR="00A471E6" w:rsidRPr="00BF2143" w:rsidRDefault="00750220" w:rsidP="00834762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Документ, у</w:t>
            </w:r>
            <w:r w:rsidR="00A471E6" w:rsidRPr="007112AF">
              <w:rPr>
                <w:b/>
              </w:rPr>
              <w:t>достоверяющий личность (таб.5)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F80D69E" w14:textId="47651E82" w:rsidR="00A471E6" w:rsidRPr="006D5388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114205">
              <w:rPr>
                <w:sz w:val="21"/>
                <w:szCs w:val="21"/>
                <w:lang w:eastAsia="ru-RU"/>
              </w:rPr>
              <w:t>personDocument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CB66934" w14:textId="77777777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CEEC8D5" w14:textId="75D1CAFB" w:rsidR="00A471E6" w:rsidRPr="00BF2143" w:rsidRDefault="001D1700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9B5E29" w14:textId="6A55B343" w:rsidR="00A471E6" w:rsidRPr="00A471E6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xs:documentation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780902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471E6" w:rsidRPr="00BF2143" w14:paraId="29BDF63E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2CBBDEE6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62D993" w14:textId="77777777" w:rsidR="00A471E6" w:rsidRPr="00BF2143" w:rsidRDefault="00A471E6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0F16557" w14:textId="6678D609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birthDate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141A2D5" w14:textId="3C1A8873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E10BBB0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4D9BF27" w14:textId="6214E4B6" w:rsidR="00A471E6" w:rsidRPr="00BF2143" w:rsidRDefault="00D17657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2FD47F2" w14:textId="2E1FDF0D" w:rsidR="00A471E6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30.03.1977</w:t>
            </w:r>
          </w:p>
        </w:tc>
      </w:tr>
      <w:tr w:rsidR="00A471E6" w:rsidRPr="00BF2143" w14:paraId="52A3FF19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779C6E81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7483DBA" w14:textId="77777777" w:rsidR="00A471E6" w:rsidRPr="00BF2143" w:rsidRDefault="00A471E6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AF1CF5A" w14:textId="44B7FB14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snils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974F3F1" w14:textId="27C991F9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6BF498E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59A694D" w14:textId="4972FD02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375A0BC" w14:textId="5FF27E2C" w:rsidR="00A471E6" w:rsidRPr="00BF2143" w:rsidRDefault="00C64DF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852569574</w:t>
            </w:r>
            <w:r w:rsidR="00BF7F54">
              <w:rPr>
                <w:i/>
                <w:sz w:val="21"/>
                <w:szCs w:val="21"/>
                <w:lang w:eastAsia="ru-RU"/>
              </w:rPr>
              <w:t>25</w:t>
            </w:r>
          </w:p>
        </w:tc>
      </w:tr>
      <w:tr w:rsidR="00A471E6" w:rsidRPr="00BF2143" w14:paraId="53CB2131" w14:textId="77777777" w:rsidTr="00AB0B18">
        <w:tc>
          <w:tcPr>
            <w:tcW w:w="568" w:type="dxa"/>
          </w:tcPr>
          <w:p w14:paraId="787E41C3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1EADD452" w14:textId="77777777" w:rsidR="00A471E6" w:rsidRPr="00BF2143" w:rsidRDefault="00A471E6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133" w:type="dxa"/>
          </w:tcPr>
          <w:p w14:paraId="5E35DB22" w14:textId="6127F6A5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inn</w:t>
            </w:r>
          </w:p>
        </w:tc>
        <w:tc>
          <w:tcPr>
            <w:tcW w:w="1843" w:type="dxa"/>
          </w:tcPr>
          <w:p w14:paraId="0DB718A5" w14:textId="29AC9DFE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44393706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0D4AB2F2" w14:textId="5B611DA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</w:tcPr>
          <w:p w14:paraId="6200CD26" w14:textId="3DC7A346" w:rsidR="00A471E6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112233445566</w:t>
            </w:r>
          </w:p>
        </w:tc>
      </w:tr>
      <w:tr w:rsidR="00A471E6" w:rsidRPr="00BF2143" w14:paraId="6A006867" w14:textId="77777777" w:rsidTr="00CF44BC">
        <w:tc>
          <w:tcPr>
            <w:tcW w:w="568" w:type="dxa"/>
          </w:tcPr>
          <w:p w14:paraId="2D2DE835" w14:textId="77777777" w:rsidR="00A471E6" w:rsidRPr="00BF2143" w:rsidRDefault="00A471E6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</w:tcPr>
          <w:p w14:paraId="70B4FAA4" w14:textId="29A31D1C" w:rsidR="00A471E6" w:rsidRPr="007604D4" w:rsidRDefault="00656A65" w:rsidP="00656A65">
            <w:pPr>
              <w:widowControl/>
              <w:spacing w:after="0"/>
              <w:ind w:left="459"/>
              <w:rPr>
                <w:i/>
                <w:sz w:val="21"/>
                <w:szCs w:val="21"/>
                <w:lang w:eastAsia="ru-RU"/>
              </w:rPr>
            </w:pPr>
            <w:r>
              <w:rPr>
                <w:b/>
              </w:rPr>
              <w:t>Серийный номер Электронного Сертификата</w:t>
            </w:r>
            <w:r w:rsidR="00A471E6">
              <w:rPr>
                <w:b/>
              </w:rPr>
              <w:t xml:space="preserve"> (</w:t>
            </w:r>
            <w:r w:rsidR="00A471E6" w:rsidRPr="00B82D13">
              <w:rPr>
                <w:b/>
              </w:rPr>
              <w:t>certificate</w:t>
            </w:r>
            <w:r w:rsidR="00A471E6">
              <w:rPr>
                <w:b/>
              </w:rPr>
              <w:t>)</w:t>
            </w:r>
          </w:p>
        </w:tc>
      </w:tr>
      <w:tr w:rsidR="00A471E6" w:rsidRPr="00BF2143" w14:paraId="3044335B" w14:textId="77777777" w:rsidTr="00FA0CFA">
        <w:tc>
          <w:tcPr>
            <w:tcW w:w="568" w:type="dxa"/>
          </w:tcPr>
          <w:p w14:paraId="0021BEB4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299DB0EC" w14:textId="73B7BC30" w:rsidR="00A471E6" w:rsidRPr="004B0A15" w:rsidRDefault="003A1E63" w:rsidP="00834762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Содержимое публичного Сертификата</w:t>
            </w:r>
          </w:p>
        </w:tc>
        <w:tc>
          <w:tcPr>
            <w:tcW w:w="1133" w:type="dxa"/>
          </w:tcPr>
          <w:p w14:paraId="20433E4C" w14:textId="0DB13C5B" w:rsidR="00A471E6" w:rsidRPr="004B0A15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E7A81">
              <w:rPr>
                <w:sz w:val="21"/>
                <w:szCs w:val="21"/>
                <w:lang w:eastAsia="ru-RU"/>
              </w:rPr>
              <w:t>certificate</w:t>
            </w:r>
          </w:p>
        </w:tc>
        <w:tc>
          <w:tcPr>
            <w:tcW w:w="1843" w:type="dxa"/>
          </w:tcPr>
          <w:p w14:paraId="219903B0" w14:textId="685841A1" w:rsidR="00D27ED0" w:rsidRPr="00D27ED0" w:rsidRDefault="003A1E63" w:rsidP="00CA59C3">
            <w:pPr>
              <w:widowControl/>
              <w:spacing w:after="0"/>
              <w:ind w:left="0"/>
            </w:pPr>
            <w:r>
              <w:t>Публичный Сертификат</w:t>
            </w:r>
            <w:r w:rsidR="00656A65">
              <w:t xml:space="preserve"> представленный в кодировке base </w:t>
            </w:r>
            <w:r w:rsidRPr="00C64DF8">
              <w:t>64</w:t>
            </w:r>
            <w:r w:rsidR="00CA59C3">
              <w:t xml:space="preserve"> (</w:t>
            </w:r>
            <w:proofErr w:type="gramStart"/>
            <w:r w:rsidR="00CA59C3">
              <w:t>Сертификат</w:t>
            </w:r>
            <w:proofErr w:type="gramEnd"/>
            <w:r w:rsidR="00CA59C3">
              <w:t xml:space="preserve"> полностью закодированный и включенный в Электронную Доверенность)</w:t>
            </w:r>
            <w:r w:rsidR="004D2A30">
              <w:t xml:space="preserve"> </w:t>
            </w:r>
          </w:p>
        </w:tc>
        <w:tc>
          <w:tcPr>
            <w:tcW w:w="1701" w:type="dxa"/>
          </w:tcPr>
          <w:p w14:paraId="062F3069" w14:textId="2735D1BC" w:rsidR="00A471E6" w:rsidRPr="004B0A15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4B0A15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57A9A97C" w14:textId="42D927E1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E7A81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</w:tcPr>
          <w:p w14:paraId="5B60EBD5" w14:textId="45A8CB76" w:rsidR="00A471E6" w:rsidRPr="00BF2143" w:rsidRDefault="00656A6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56A65">
              <w:rPr>
                <w:i/>
                <w:sz w:val="21"/>
                <w:szCs w:val="21"/>
                <w:lang w:eastAsia="ru-RU"/>
              </w:rPr>
              <w:t>9LRcaPeE07C+l6v6CHMRghz0iKXhSw1taPPfigbztD3+AC4iamdMkGp8CHLDAOLJ5W7A8cSkcey2AzLC2yfpsQ==</w:t>
            </w:r>
          </w:p>
        </w:tc>
      </w:tr>
    </w:tbl>
    <w:p w14:paraId="617F3EA0" w14:textId="77777777" w:rsidR="0017710C" w:rsidRDefault="0017710C" w:rsidP="0017710C"/>
    <w:p w14:paraId="35E05EB6" w14:textId="77777777" w:rsidR="007763CA" w:rsidRDefault="007763CA" w:rsidP="0017710C"/>
    <w:p w14:paraId="7B9E32C5" w14:textId="77777777" w:rsidR="007763CA" w:rsidRDefault="007763CA" w:rsidP="0017710C"/>
    <w:p w14:paraId="7F0EBAC8" w14:textId="77777777" w:rsidR="007763CA" w:rsidRDefault="007763CA" w:rsidP="0017710C"/>
    <w:p w14:paraId="73207739" w14:textId="685A4F65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элемента «Уполномоченный»</w:t>
      </w:r>
    </w:p>
    <w:p w14:paraId="33DC43E5" w14:textId="3D02366B" w:rsidR="004C4E69" w:rsidRDefault="004C4E69" w:rsidP="004C4E69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16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620070">
        <w:rPr>
          <w:lang w:val="ru-RU"/>
        </w:rPr>
        <w:t>Representative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062D1D43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80C8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8871" w14:textId="3ED78F19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E27731E" wp14:editId="69460916">
                  <wp:extent cx="3773170" cy="2297430"/>
                  <wp:effectExtent l="0" t="0" r="0" b="762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3170" cy="2297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2E4F8C" w14:paraId="5F133AED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84E63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3E48A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1D2D660C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88A2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92E98" w14:textId="77777777" w:rsidR="008B0F93" w:rsidRPr="00BB04FE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D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RepresentativeType</w:t>
              </w:r>
            </w:hyperlink>
          </w:p>
        </w:tc>
      </w:tr>
      <w:tr w:rsidR="008B0F93" w:rsidRPr="00BB04FE" w14:paraId="364A27C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09241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2F6A8C9D" w14:textId="77777777" w:rsidTr="003A1E63">
              <w:tc>
                <w:tcPr>
                  <w:tcW w:w="0" w:type="auto"/>
                </w:tcPr>
                <w:p w14:paraId="1DE7B4C9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D0F4F85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25A14112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37A43E3D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5E2A0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F754" w14:textId="77777777" w:rsidR="008B0F93" w:rsidRPr="00BB04FE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E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F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90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91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certificate</w:t>
              </w:r>
            </w:hyperlink>
          </w:p>
        </w:tc>
      </w:tr>
      <w:tr w:rsidR="008B0F93" w:rsidRPr="00BB04FE" w14:paraId="32CBC9A6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47337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44"/>
            </w:tblGrid>
            <w:tr w:rsidR="008B0F93" w:rsidRPr="00BB04FE" w14:paraId="5BA7895D" w14:textId="77777777" w:rsidTr="003A1E63">
              <w:tc>
                <w:tcPr>
                  <w:tcW w:w="0" w:type="auto"/>
                </w:tcPr>
                <w:p w14:paraId="66F4E2A4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4E53A00B" w14:textId="77777777" w:rsidTr="003A1E63">
              <w:tc>
                <w:tcPr>
                  <w:tcW w:w="0" w:type="auto"/>
                </w:tcPr>
                <w:p w14:paraId="454DA22E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Уполномоченный</w:t>
                  </w:r>
                </w:p>
              </w:tc>
            </w:tr>
          </w:tbl>
          <w:p w14:paraId="792F9DF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2E4F8C" w14:paraId="77D64812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3B2B4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B9594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"representative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"RepresentativeType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Уполномоченный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46E19A9D" w14:textId="77777777" w:rsidR="004C4E69" w:rsidRPr="00F809C2" w:rsidRDefault="004C4E69" w:rsidP="0017710C">
      <w:pPr>
        <w:rPr>
          <w:lang w:val="en-US"/>
        </w:rPr>
      </w:pPr>
    </w:p>
    <w:p w14:paraId="17D9AAF8" w14:textId="0C0378D2" w:rsidR="00F11DD3" w:rsidRDefault="00F11DD3" w:rsidP="00F11DD3">
      <w:pPr>
        <w:pStyle w:val="affe"/>
        <w:keepNext/>
        <w:jc w:val="right"/>
      </w:pPr>
      <w:r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17</w:t>
      </w:r>
      <w:r w:rsidR="002E5D12">
        <w:rPr>
          <w:noProof/>
        </w:rPr>
        <w:fldChar w:fldCharType="end"/>
      </w:r>
      <w:r w:rsidRPr="00F11DD3">
        <w:rPr>
          <w:lang w:val="en-US"/>
        </w:rPr>
        <w:t xml:space="preserve"> </w:t>
      </w:r>
      <w:r>
        <w:rPr>
          <w:lang w:val="ru-RU"/>
        </w:rPr>
        <w:t>Схема</w:t>
      </w:r>
      <w:r w:rsidRPr="00F11DD3">
        <w:rPr>
          <w:lang w:val="en-US"/>
        </w:rPr>
        <w:t xml:space="preserve"> </w:t>
      </w:r>
      <w:r>
        <w:rPr>
          <w:lang w:val="ru-RU"/>
        </w:rPr>
        <w:t>сведений</w:t>
      </w:r>
      <w:r w:rsidRPr="00F11DD3">
        <w:rPr>
          <w:lang w:val="en-US"/>
        </w:rPr>
        <w:t xml:space="preserve"> </w:t>
      </w:r>
      <w:r>
        <w:rPr>
          <w:lang w:val="ru-RU"/>
        </w:rPr>
        <w:t>элемента</w:t>
      </w:r>
      <w:r w:rsidRPr="00F11DD3">
        <w:rPr>
          <w:lang w:val="en-US"/>
        </w:rPr>
        <w:t xml:space="preserve"> RepresentativeType/legalOrganization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F11DD3" w:rsidRPr="0046112B" w14:paraId="4F2F2868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92252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6887F" w14:textId="433A943A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8E5010C" wp14:editId="4C49B892">
                  <wp:extent cx="3243580" cy="276923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3580" cy="2769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1DD3" w:rsidRPr="002E4F8C" w14:paraId="3F66A2A5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E076E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FE526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F11DD3" w:rsidRPr="0046112B" w14:paraId="161E1C77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A647D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DF35D" w14:textId="77777777" w:rsidR="00F11DD3" w:rsidRPr="0046112B" w:rsidRDefault="002E5D12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1" w:history="1">
              <w:r w:rsidR="00F11DD3" w:rsidRPr="0046112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LegalOrganizationType</w:t>
              </w:r>
            </w:hyperlink>
          </w:p>
        </w:tc>
      </w:tr>
      <w:tr w:rsidR="00F11DD3" w:rsidRPr="0046112B" w14:paraId="12E2CCF2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6C771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F11DD3" w:rsidRPr="0046112B" w14:paraId="46217DE7" w14:textId="77777777" w:rsidTr="00F11DD3">
              <w:tc>
                <w:tcPr>
                  <w:tcW w:w="0" w:type="auto"/>
                </w:tcPr>
                <w:p w14:paraId="7C8DF517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D0078A7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0DE7DBAA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46112B" w14:paraId="7B47C42D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D1EA2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372"/>
            </w:tblGrid>
            <w:tr w:rsidR="00F11DD3" w:rsidRPr="0046112B" w14:paraId="2C97A5FE" w14:textId="77777777" w:rsidTr="00F11DD3">
              <w:tc>
                <w:tcPr>
                  <w:tcW w:w="0" w:type="auto"/>
                </w:tcPr>
                <w:p w14:paraId="3AECE19A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F11DD3" w:rsidRPr="0046112B" w14:paraId="195C90B1" w14:textId="77777777" w:rsidTr="00F11DD3">
              <w:tc>
                <w:tcPr>
                  <w:tcW w:w="0" w:type="auto"/>
                </w:tcPr>
                <w:p w14:paraId="50C7BAF8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Юридическое лицо</w:t>
                  </w:r>
                </w:p>
              </w:tc>
            </w:tr>
          </w:tbl>
          <w:p w14:paraId="0F278C8D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2E4F8C" w14:paraId="21A9FBD1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F314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2FBFD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"legalOrganization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"LegalOrganizationType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Юридическое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лицо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12E51C7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3903F265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444E06D3" w14:textId="71DA16E2" w:rsidR="00F11DD3" w:rsidRDefault="00F11DD3" w:rsidP="00F11DD3">
      <w:pPr>
        <w:pStyle w:val="affe"/>
        <w:keepNext/>
        <w:jc w:val="right"/>
      </w:pPr>
      <w:bookmarkStart w:id="28" w:name="Link98"/>
      <w:bookmarkEnd w:id="28"/>
      <w:r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18</w:t>
      </w:r>
      <w:r w:rsidR="002E5D12">
        <w:rPr>
          <w:noProof/>
        </w:rPr>
        <w:fldChar w:fldCharType="end"/>
      </w:r>
      <w:r w:rsidRPr="00F11DD3">
        <w:rPr>
          <w:lang w:val="en-US"/>
        </w:rPr>
        <w:t xml:space="preserve"> </w:t>
      </w:r>
      <w:r>
        <w:rPr>
          <w:lang w:val="ru-RU"/>
        </w:rPr>
        <w:t>Схема</w:t>
      </w:r>
      <w:r w:rsidRPr="00F11DD3">
        <w:rPr>
          <w:lang w:val="en-US"/>
        </w:rPr>
        <w:t xml:space="preserve"> </w:t>
      </w:r>
      <w:r>
        <w:rPr>
          <w:lang w:val="ru-RU"/>
        </w:rPr>
        <w:t>сведений</w:t>
      </w:r>
      <w:r w:rsidRPr="00F11DD3">
        <w:rPr>
          <w:lang w:val="en-US"/>
        </w:rPr>
        <w:t xml:space="preserve"> </w:t>
      </w:r>
      <w:r>
        <w:rPr>
          <w:lang w:val="ru-RU"/>
        </w:rPr>
        <w:t>элемента</w:t>
      </w:r>
      <w:r w:rsidRPr="00F11DD3">
        <w:rPr>
          <w:lang w:val="en-US"/>
        </w:rPr>
        <w:t xml:space="preserve"> RepresentativeType/legalPerson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5528331B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84CD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7959" w14:textId="2F7AE7A6" w:rsidR="008B0F93" w:rsidRPr="00BB04FE" w:rsidRDefault="00014E1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158BF8" wp14:editId="6AA77991">
                  <wp:extent cx="3143250" cy="397192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250" cy="397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2E4F8C" w14:paraId="63FD0511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D82A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B07F5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60EF646C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83D72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A3EF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extension of </w:t>
            </w:r>
            <w:hyperlink w:anchor="Link13" w:history="1">
              <w:r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LegalPersonType</w:t>
              </w:r>
            </w:hyperlink>
          </w:p>
        </w:tc>
      </w:tr>
      <w:tr w:rsidR="008B0F93" w:rsidRPr="00BB04FE" w14:paraId="08B872FC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C6E61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5A0743CF" w14:textId="77777777" w:rsidTr="003A1E63">
              <w:tc>
                <w:tcPr>
                  <w:tcW w:w="0" w:type="auto"/>
                </w:tcPr>
                <w:p w14:paraId="3B5375B3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0BD7348A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3C14672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2E4F8C" w14:paraId="2FA7B0AC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FF2C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B634" w14:textId="77777777" w:rsidR="008B0F93" w:rsidRPr="008B0F93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"Link6D" </w:instrText>
            </w:r>
            <w:r>
              <w:fldChar w:fldCharType="separate"/>
            </w:r>
            <w:r w:rsidR="008B0F93" w:rsidRPr="008B0F93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firstName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"Link6E" </w:instrText>
            </w:r>
            <w:r>
              <w:fldChar w:fldCharType="separate"/>
            </w:r>
            <w:r w:rsidR="008B0F93" w:rsidRPr="008B0F93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lastName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"Link6F" </w:instrText>
            </w:r>
            <w:r>
              <w:fldChar w:fldCharType="separate"/>
            </w:r>
            <w:r w:rsidR="008B0F93" w:rsidRPr="008B0F93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middleName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"Link70" </w:instrText>
            </w:r>
            <w:r>
              <w:fldChar w:fldCharType="separate"/>
            </w:r>
            <w:r w:rsidR="008B0F93" w:rsidRPr="008B0F93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birthDate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"Link71" </w:instrText>
            </w:r>
            <w:r>
              <w:fldChar w:fldCharType="separate"/>
            </w:r>
            <w:r w:rsidR="008B0F93" w:rsidRPr="008B0F93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snils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"Link72" </w:instrText>
            </w:r>
            <w:r>
              <w:fldChar w:fldCharType="separate"/>
            </w:r>
            <w:r w:rsidR="008B0F93" w:rsidRPr="008B0F93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inn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"Link73" </w:instrText>
            </w:r>
            <w:r>
              <w:fldChar w:fldCharType="separate"/>
            </w:r>
            <w:r w:rsidR="008B0F93" w:rsidRPr="008B0F93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ogrnip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"LinkA9" </w:instrText>
            </w:r>
            <w:r>
              <w:fldChar w:fldCharType="separate"/>
            </w:r>
            <w:r w:rsidR="008B0F93" w:rsidRPr="008B0F93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personDocument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</w:p>
        </w:tc>
      </w:tr>
      <w:tr w:rsidR="008B0F93" w:rsidRPr="00BB04FE" w14:paraId="2E891147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190C6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8B0F93" w:rsidRPr="00BB04FE" w14:paraId="7DDFA062" w14:textId="77777777" w:rsidTr="003A1E63">
              <w:tc>
                <w:tcPr>
                  <w:tcW w:w="0" w:type="auto"/>
                </w:tcPr>
                <w:p w14:paraId="3B8BD10C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5C8193AC" w14:textId="77777777" w:rsidTr="003A1E63">
              <w:tc>
                <w:tcPr>
                  <w:tcW w:w="0" w:type="auto"/>
                </w:tcPr>
                <w:p w14:paraId="0718C671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ИП</w:t>
                  </w:r>
                </w:p>
              </w:tc>
            </w:tr>
          </w:tbl>
          <w:p w14:paraId="720B174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2E4F8C" w14:paraId="794149F1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8AED4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D348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"legalPerson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ИП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base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"LegalPersonType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Документ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удостоверяющий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личность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D2D945F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78A1C9F0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12A16B2E" w14:textId="7BC71A8D" w:rsidR="00F11DD3" w:rsidRDefault="00F11DD3" w:rsidP="00F11DD3">
      <w:pPr>
        <w:pStyle w:val="affe"/>
        <w:keepNext/>
        <w:jc w:val="right"/>
      </w:pPr>
      <w:bookmarkStart w:id="29" w:name="Link99"/>
      <w:bookmarkEnd w:id="29"/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19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6D01F9">
        <w:rPr>
          <w:lang w:val="ru-RU"/>
        </w:rPr>
        <w:t>RepresentativeType/person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745A711F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B040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EC63" w14:textId="62EE3C9F" w:rsidR="008B0F93" w:rsidRPr="00BB04FE" w:rsidRDefault="00014E1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8989001" wp14:editId="3FD953F3">
                  <wp:extent cx="2762250" cy="340995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50" cy="3409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2E4F8C" w14:paraId="2D2164E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2A653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3A5ED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53A711B3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58F7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9E947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extension of </w:t>
            </w:r>
            <w:hyperlink w:anchor="Link1D" w:history="1">
              <w:r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PersonType</w:t>
              </w:r>
            </w:hyperlink>
          </w:p>
        </w:tc>
      </w:tr>
      <w:tr w:rsidR="008B0F93" w:rsidRPr="00BB04FE" w14:paraId="11216729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ECFC0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25F8A191" w14:textId="77777777" w:rsidTr="003A1E63">
              <w:tc>
                <w:tcPr>
                  <w:tcW w:w="0" w:type="auto"/>
                </w:tcPr>
                <w:p w14:paraId="0F54DCC8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45A6AAF0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E5AEC20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2E4F8C" w14:paraId="23B5EA56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F5A13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F5E00" w14:textId="77777777" w:rsidR="008B0F93" w:rsidRPr="008B0F93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"Link7B" </w:instrText>
            </w:r>
            <w:r>
              <w:fldChar w:fldCharType="separate"/>
            </w:r>
            <w:r w:rsidR="008B0F93" w:rsidRPr="008B0F93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firstName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"Link7C" </w:instrText>
            </w:r>
            <w:r>
              <w:fldChar w:fldCharType="separate"/>
            </w:r>
            <w:r w:rsidR="008B0F93" w:rsidRPr="008B0F93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lastName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"Link7D" </w:instrText>
            </w:r>
            <w:r>
              <w:fldChar w:fldCharType="separate"/>
            </w:r>
            <w:r w:rsidR="008B0F93" w:rsidRPr="008B0F93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middleName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"Link7E" </w:instrText>
            </w:r>
            <w:r>
              <w:fldChar w:fldCharType="separate"/>
            </w:r>
            <w:r w:rsidR="008B0F93" w:rsidRPr="008B0F93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birthDate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"Link7F" </w:instrText>
            </w:r>
            <w:r>
              <w:fldChar w:fldCharType="separate"/>
            </w:r>
            <w:r w:rsidR="008B0F93" w:rsidRPr="008B0F93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snils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"Link80" </w:instrText>
            </w:r>
            <w:r>
              <w:fldChar w:fldCharType="separate"/>
            </w:r>
            <w:r w:rsidR="008B0F93" w:rsidRPr="008B0F93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inn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"LinkAA" </w:instrText>
            </w:r>
            <w:r>
              <w:fldChar w:fldCharType="separate"/>
            </w:r>
            <w:r w:rsidR="008B0F93" w:rsidRPr="008B0F93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personDocument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</w:p>
        </w:tc>
      </w:tr>
      <w:tr w:rsidR="008B0F93" w:rsidRPr="00BB04FE" w14:paraId="25BEA61D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BB1E6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15"/>
            </w:tblGrid>
            <w:tr w:rsidR="008B0F93" w:rsidRPr="00BB04FE" w14:paraId="7842489A" w14:textId="77777777" w:rsidTr="003A1E63">
              <w:tc>
                <w:tcPr>
                  <w:tcW w:w="0" w:type="auto"/>
                </w:tcPr>
                <w:p w14:paraId="31147110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6538B0E6" w14:textId="77777777" w:rsidTr="003A1E63">
              <w:tc>
                <w:tcPr>
                  <w:tcW w:w="0" w:type="auto"/>
                </w:tcPr>
                <w:p w14:paraId="21E83B53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Физическое лицо</w:t>
                  </w:r>
                </w:p>
              </w:tc>
            </w:tr>
          </w:tbl>
          <w:p w14:paraId="4AE747EA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2E4F8C" w14:paraId="6A398641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72AA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6AC37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Физическое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лицо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base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Документ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удостоверяющий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личность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525B357E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75507705" w14:textId="3D52C731" w:rsidR="00F11DD3" w:rsidRDefault="00F11DD3" w:rsidP="00F11DD3">
      <w:pPr>
        <w:pStyle w:val="affe"/>
        <w:keepNext/>
        <w:jc w:val="right"/>
      </w:pPr>
      <w:bookmarkStart w:id="30" w:name="Link9A"/>
      <w:bookmarkEnd w:id="30"/>
      <w:r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20</w:t>
      </w:r>
      <w:r w:rsidR="002E5D12">
        <w:rPr>
          <w:noProof/>
        </w:rPr>
        <w:fldChar w:fldCharType="end"/>
      </w:r>
      <w:r w:rsidRPr="00F11DD3">
        <w:rPr>
          <w:lang w:val="en-US"/>
        </w:rPr>
        <w:t xml:space="preserve"> </w:t>
      </w:r>
      <w:r>
        <w:rPr>
          <w:lang w:val="ru-RU"/>
        </w:rPr>
        <w:t>Схема</w:t>
      </w:r>
      <w:r w:rsidRPr="00F11DD3">
        <w:rPr>
          <w:lang w:val="en-US"/>
        </w:rPr>
        <w:t xml:space="preserve"> </w:t>
      </w:r>
      <w:r>
        <w:rPr>
          <w:lang w:val="ru-RU"/>
        </w:rPr>
        <w:t>сведений</w:t>
      </w:r>
      <w:r w:rsidRPr="00F11DD3">
        <w:rPr>
          <w:lang w:val="en-US"/>
        </w:rPr>
        <w:t xml:space="preserve"> </w:t>
      </w:r>
      <w:r>
        <w:rPr>
          <w:lang w:val="ru-RU"/>
        </w:rPr>
        <w:t>элемента</w:t>
      </w:r>
      <w:r w:rsidRPr="00F11DD3">
        <w:rPr>
          <w:lang w:val="en-US"/>
        </w:rPr>
        <w:t xml:space="preserve"> RepresentativeType/certificate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F11DD3" w:rsidRPr="0046112B" w14:paraId="6F3DBF28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560DB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19AD5" w14:textId="1A087253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FAD8171" wp14:editId="678FFDCC">
                  <wp:extent cx="880110" cy="36258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362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1DD3" w:rsidRPr="002E4F8C" w14:paraId="3A46C530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B634F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D9841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F11DD3" w:rsidRPr="0046112B" w14:paraId="7466FD15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9888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367EE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>xs:string</w:t>
            </w:r>
          </w:p>
        </w:tc>
      </w:tr>
      <w:tr w:rsidR="00F11DD3" w:rsidRPr="0046112B" w14:paraId="523A132F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816DA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386"/>
            </w:tblGrid>
            <w:tr w:rsidR="00F11DD3" w:rsidRPr="0046112B" w14:paraId="1E607375" w14:textId="77777777" w:rsidTr="00F11DD3">
              <w:tc>
                <w:tcPr>
                  <w:tcW w:w="0" w:type="auto"/>
                </w:tcPr>
                <w:p w14:paraId="07616537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E74B56A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simple</w:t>
                  </w:r>
                </w:p>
              </w:tc>
            </w:tr>
          </w:tbl>
          <w:p w14:paraId="753A2212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46112B" w14:paraId="01FAB28A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EDBA7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474"/>
            </w:tblGrid>
            <w:tr w:rsidR="00F11DD3" w:rsidRPr="0046112B" w14:paraId="3DC746A4" w14:textId="77777777" w:rsidTr="00F11DD3">
              <w:tc>
                <w:tcPr>
                  <w:tcW w:w="0" w:type="auto"/>
                </w:tcPr>
                <w:p w14:paraId="043D4686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F11DD3" w:rsidRPr="0046112B" w14:paraId="5E949A39" w14:textId="77777777" w:rsidTr="00F11DD3">
              <w:tc>
                <w:tcPr>
                  <w:tcW w:w="0" w:type="auto"/>
                </w:tcPr>
                <w:p w14:paraId="20EDD1C1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Сертификат (base 64)</w:t>
                  </w:r>
                </w:p>
              </w:tc>
            </w:tr>
          </w:tbl>
          <w:p w14:paraId="05ED76FE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2E4F8C" w14:paraId="6276A8C3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F775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4F422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"certificate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"xs:string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Сертификат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(base 64)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D352B62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4F88145E" w14:textId="77777777" w:rsidR="00F11DD3" w:rsidRPr="00F11DD3" w:rsidRDefault="00F11DD3" w:rsidP="0017710C">
      <w:pPr>
        <w:rPr>
          <w:lang w:val="en-US"/>
        </w:rPr>
      </w:pPr>
    </w:p>
    <w:p w14:paraId="32824A3E" w14:textId="77777777" w:rsidR="00F11DD3" w:rsidRPr="00F11DD3" w:rsidRDefault="00F11DD3" w:rsidP="0017710C">
      <w:pPr>
        <w:rPr>
          <w:lang w:val="en-US"/>
        </w:rPr>
      </w:pPr>
    </w:p>
    <w:p w14:paraId="4B66FC2C" w14:textId="77777777" w:rsidR="00F11DD3" w:rsidRPr="00F11DD3" w:rsidRDefault="00F11DD3" w:rsidP="0017710C">
      <w:pPr>
        <w:rPr>
          <w:lang w:val="en-US"/>
        </w:rPr>
      </w:pPr>
    </w:p>
    <w:p w14:paraId="4CAE2063" w14:textId="55127990" w:rsidR="0017710C" w:rsidRPr="007763CA" w:rsidRDefault="007763CA" w:rsidP="007763CA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7763CA">
        <w:rPr>
          <w:rFonts w:ascii="Times New Roman" w:hAnsi="Times New Roman"/>
          <w:i/>
        </w:rPr>
        <w:t>Атрибутивный состав «Документ, удостоверяющий личность»</w:t>
      </w:r>
    </w:p>
    <w:p w14:paraId="4512B7FF" w14:textId="29597453" w:rsidR="00E33296" w:rsidRPr="007112AF" w:rsidRDefault="00E33296" w:rsidP="00E33296">
      <w:pPr>
        <w:pStyle w:val="affe"/>
        <w:keepNext/>
        <w:jc w:val="right"/>
      </w:pPr>
      <w:r w:rsidRPr="007112AF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21</w:t>
      </w:r>
      <w:r w:rsidR="002E5D12">
        <w:rPr>
          <w:noProof/>
        </w:rPr>
        <w:fldChar w:fldCharType="end"/>
      </w:r>
      <w:r w:rsidRPr="007112AF">
        <w:rPr>
          <w:lang w:val="ru-RU"/>
        </w:rPr>
        <w:t xml:space="preserve"> Документ удостоверяющий личность</w:t>
      </w:r>
      <w:r w:rsidR="004C4E69">
        <w:rPr>
          <w:lang w:val="ru-RU"/>
        </w:rPr>
        <w:t xml:space="preserve"> (</w:t>
      </w:r>
      <w:r w:rsidR="004C4E69" w:rsidRPr="004C4E69">
        <w:rPr>
          <w:sz w:val="21"/>
          <w:szCs w:val="21"/>
          <w:lang w:eastAsia="ru-RU"/>
        </w:rPr>
        <w:t>personDocument</w:t>
      </w:r>
      <w:r w:rsidR="004C4E69"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E33296" w:rsidRPr="007112AF" w14:paraId="4D0F352F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31526C49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7112AF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7112AF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210FDAB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0E05819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9A07BCA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B9E3DF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67ED02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FC171A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E33296" w:rsidRPr="007112AF" w14:paraId="18A23C41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5B783CC4" w14:textId="77777777" w:rsidR="00E33296" w:rsidRPr="007112AF" w:rsidRDefault="00E33296" w:rsidP="009930DB">
            <w:pPr>
              <w:pStyle w:val="afa"/>
              <w:widowControl/>
              <w:numPr>
                <w:ilvl w:val="0"/>
                <w:numId w:val="40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2EC00C3D" w14:textId="3C03F617" w:rsidR="00E33296" w:rsidRPr="007112AF" w:rsidRDefault="00620F38" w:rsidP="006F1BA4">
            <w:pPr>
              <w:widowControl/>
              <w:spacing w:after="0"/>
              <w:ind w:left="493"/>
              <w:rPr>
                <w:b/>
                <w:sz w:val="21"/>
                <w:szCs w:val="21"/>
                <w:lang w:eastAsia="ru-RU"/>
              </w:rPr>
            </w:pPr>
            <w:r w:rsidRPr="007112AF">
              <w:rPr>
                <w:b/>
                <w:sz w:val="21"/>
                <w:szCs w:val="21"/>
                <w:lang w:eastAsia="ru-RU"/>
              </w:rPr>
              <w:t>Документ,</w:t>
            </w:r>
            <w:r w:rsidR="00E33296" w:rsidRPr="007112AF">
              <w:rPr>
                <w:b/>
                <w:sz w:val="21"/>
                <w:szCs w:val="21"/>
                <w:lang w:eastAsia="ru-RU"/>
              </w:rPr>
              <w:t xml:space="preserve"> удостоверяющий личность</w:t>
            </w:r>
            <w:r w:rsidR="00114205" w:rsidRPr="007112AF">
              <w:rPr>
                <w:b/>
                <w:sz w:val="21"/>
                <w:szCs w:val="21"/>
                <w:lang w:eastAsia="ru-RU"/>
              </w:rPr>
              <w:t xml:space="preserve"> (personDocument)</w:t>
            </w:r>
          </w:p>
        </w:tc>
      </w:tr>
      <w:tr w:rsidR="00E33296" w:rsidRPr="007112AF" w14:paraId="6A0500AF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22EE5704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C8D0048" w14:textId="5A48AF00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Вид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8509D1A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identityDocument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7A7CB36" w14:textId="16890EC4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B2B8526" w14:textId="50C29F00" w:rsidR="00E33296" w:rsidRPr="007112AF" w:rsidRDefault="004D2A3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F9FD4ED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doc:identityDocument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1B864F0" w14:textId="581EC5CE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Паспорт</w:t>
            </w:r>
          </w:p>
        </w:tc>
      </w:tr>
      <w:tr w:rsidR="00E33296" w:rsidRPr="007112AF" w14:paraId="713B03C5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5CF82DF0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8072D66" w14:textId="767FECAF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Серия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6657A66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series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E155472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559EDD" w14:textId="08084F4F" w:rsidR="00E33296" w:rsidRPr="007112AF" w:rsidRDefault="004B093C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6BC4B17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099A426" w14:textId="2F974CAC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 xml:space="preserve">5269 </w:t>
            </w:r>
          </w:p>
        </w:tc>
      </w:tr>
      <w:tr w:rsidR="00E33296" w:rsidRPr="007112AF" w14:paraId="51A5138F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000C7EBA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A665718" w14:textId="5B671B36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Номер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3283665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number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8BB9FC6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0ED5C06" w14:textId="13A98E77" w:rsidR="00E33296" w:rsidRPr="007112AF" w:rsidRDefault="004D2A3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CF03E01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876E73" w14:textId="5A653E58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589632</w:t>
            </w:r>
          </w:p>
        </w:tc>
      </w:tr>
      <w:tr w:rsidR="00E33296" w:rsidRPr="007112AF" w14:paraId="4CC2C582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44EC305D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4082A57" w14:textId="156BB9CA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Дата выдачи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84D1B2E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issuedDate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11889CF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56B725D" w14:textId="0F4E8172" w:rsidR="00E33296" w:rsidRPr="007112AF" w:rsidRDefault="004D2A3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60F1B0D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xs:date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C8D88B8" w14:textId="7915AA54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12.08.2015</w:t>
            </w:r>
          </w:p>
        </w:tc>
      </w:tr>
      <w:tr w:rsidR="00E33296" w:rsidRPr="00BF2143" w14:paraId="2BBE1835" w14:textId="77777777" w:rsidTr="00FA0CFA">
        <w:tc>
          <w:tcPr>
            <w:tcW w:w="568" w:type="dxa"/>
          </w:tcPr>
          <w:p w14:paraId="671FF96F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50B0FA74" w14:textId="10F401C1" w:rsidR="00E33296" w:rsidRPr="007112AF" w:rsidRDefault="003E0986" w:rsidP="006F1BA4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К</w:t>
            </w:r>
            <w:r w:rsidR="00E33296" w:rsidRPr="007112AF">
              <w:rPr>
                <w:b/>
              </w:rPr>
              <w:t>од органа, выдавшего документ</w:t>
            </w:r>
          </w:p>
        </w:tc>
        <w:tc>
          <w:tcPr>
            <w:tcW w:w="1133" w:type="dxa"/>
          </w:tcPr>
          <w:p w14:paraId="308519E5" w14:textId="761C279E" w:rsidR="00E33296" w:rsidRPr="003E0986" w:rsidRDefault="003E0986" w:rsidP="003E0986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3E0986">
              <w:rPr>
                <w:sz w:val="21"/>
                <w:szCs w:val="21"/>
                <w:lang w:eastAsia="ru-RU"/>
              </w:rPr>
              <w:t>issuedByCode</w:t>
            </w:r>
          </w:p>
        </w:tc>
        <w:tc>
          <w:tcPr>
            <w:tcW w:w="1843" w:type="dxa"/>
          </w:tcPr>
          <w:p w14:paraId="7C9F9A8F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11F969BF" w14:textId="17FE7F9C" w:rsidR="00E33296" w:rsidRPr="007112AF" w:rsidRDefault="004D2A3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</w:tcPr>
          <w:p w14:paraId="285A795D" w14:textId="77777777" w:rsidR="00E33296" w:rsidRPr="00BF2143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</w:tcPr>
          <w:p w14:paraId="31EEA85F" w14:textId="64572B9A" w:rsidR="00E33296" w:rsidRPr="00BF2143" w:rsidRDefault="003E098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271-05</w:t>
            </w:r>
          </w:p>
        </w:tc>
      </w:tr>
      <w:tr w:rsidR="002425C5" w:rsidRPr="00BF2143" w14:paraId="127677C7" w14:textId="77777777" w:rsidTr="00FA0CFA">
        <w:tc>
          <w:tcPr>
            <w:tcW w:w="568" w:type="dxa"/>
          </w:tcPr>
          <w:p w14:paraId="3550C6B2" w14:textId="77777777" w:rsidR="002425C5" w:rsidRPr="007112AF" w:rsidRDefault="002425C5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76E36E0E" w14:textId="1EACACFE" w:rsidR="002425C5" w:rsidRPr="007112AF" w:rsidRDefault="004D2A30" w:rsidP="006F1BA4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Наименование органа выдавшего документ</w:t>
            </w:r>
          </w:p>
        </w:tc>
        <w:tc>
          <w:tcPr>
            <w:tcW w:w="1133" w:type="dxa"/>
          </w:tcPr>
          <w:p w14:paraId="0E0215A9" w14:textId="3C251825" w:rsidR="002425C5" w:rsidRPr="007112AF" w:rsidRDefault="003E098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issuedBy</w:t>
            </w:r>
          </w:p>
        </w:tc>
        <w:tc>
          <w:tcPr>
            <w:tcW w:w="1843" w:type="dxa"/>
          </w:tcPr>
          <w:p w14:paraId="0105B091" w14:textId="77777777" w:rsidR="002425C5" w:rsidRPr="007112AF" w:rsidRDefault="002425C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525358AE" w14:textId="19723833" w:rsidR="002425C5" w:rsidRDefault="004D2A3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</w:tcPr>
          <w:p w14:paraId="627DF948" w14:textId="1CFFBD91" w:rsidR="002425C5" w:rsidRPr="007112AF" w:rsidRDefault="003E098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3E0986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</w:tcPr>
          <w:p w14:paraId="15D11DF2" w14:textId="0FF379DF" w:rsidR="002425C5" w:rsidRDefault="003E0986" w:rsidP="003E0986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Отдел УФМС РФ по г</w:t>
            </w:r>
            <w:proofErr w:type="gramStart"/>
            <w:r>
              <w:rPr>
                <w:i/>
                <w:sz w:val="21"/>
                <w:szCs w:val="21"/>
                <w:lang w:eastAsia="ru-RU"/>
              </w:rPr>
              <w:t>.М</w:t>
            </w:r>
            <w:proofErr w:type="gramEnd"/>
            <w:r>
              <w:rPr>
                <w:i/>
                <w:sz w:val="21"/>
                <w:szCs w:val="21"/>
                <w:lang w:eastAsia="ru-RU"/>
              </w:rPr>
              <w:t xml:space="preserve">оскве </w:t>
            </w:r>
          </w:p>
        </w:tc>
      </w:tr>
    </w:tbl>
    <w:p w14:paraId="541A83CF" w14:textId="77777777" w:rsidR="007763CA" w:rsidRDefault="007763CA">
      <w:pPr>
        <w:widowControl/>
        <w:spacing w:after="0"/>
        <w:ind w:left="0"/>
      </w:pPr>
    </w:p>
    <w:p w14:paraId="183F7C1C" w14:textId="77777777" w:rsidR="007763CA" w:rsidRPr="002E4F8C" w:rsidRDefault="007763CA">
      <w:pPr>
        <w:widowControl/>
        <w:spacing w:after="0"/>
        <w:ind w:left="0"/>
      </w:pPr>
    </w:p>
    <w:p w14:paraId="568904D4" w14:textId="77777777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lastRenderedPageBreak/>
        <w:t>Схема сведений документа, удостоверяющего личность</w:t>
      </w:r>
    </w:p>
    <w:p w14:paraId="0835D87B" w14:textId="6EE5980E" w:rsidR="00F11DD3" w:rsidRDefault="00F11DD3" w:rsidP="00F11DD3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22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C11B2A">
        <w:rPr>
          <w:lang w:val="ru-RU"/>
        </w:rPr>
        <w:t>PersonDocument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C82A9F" w:rsidRPr="00E37FC0" w14:paraId="34891C55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4DA3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75AF3" w14:textId="3FB7D2E6" w:rsidR="00015846" w:rsidRPr="00E37FC0" w:rsidRDefault="00C82A9F" w:rsidP="00B043B9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895631F" wp14:editId="2A99226B">
                  <wp:extent cx="2748915" cy="276606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8915" cy="276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2A9F" w:rsidRPr="002E4F8C" w14:paraId="31E34199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0AC9E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AE4AB" w14:textId="77777777" w:rsidR="00C82A9F" w:rsidRPr="00C82A9F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82A9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82A9F" w:rsidRPr="00E37FC0" w14:paraId="0E183FF4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85D60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32110" w14:textId="77777777" w:rsidR="00C82A9F" w:rsidRPr="00E37FC0" w:rsidRDefault="002E5D12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B" w:history="1">
              <w:r w:rsidR="00C82A9F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PersonDocumentType</w:t>
              </w:r>
            </w:hyperlink>
          </w:p>
        </w:tc>
      </w:tr>
      <w:tr w:rsidR="00C82A9F" w:rsidRPr="00E37FC0" w14:paraId="14BA1413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A1EA6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C82A9F" w:rsidRPr="00E37FC0" w14:paraId="168A0847" w14:textId="77777777" w:rsidTr="00FB09CC">
              <w:tc>
                <w:tcPr>
                  <w:tcW w:w="0" w:type="auto"/>
                </w:tcPr>
                <w:p w14:paraId="4356AA2F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6ECBABC8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C82A9F" w:rsidRPr="00E37FC0" w14:paraId="641CD29C" w14:textId="77777777" w:rsidTr="00FB09CC">
              <w:tc>
                <w:tcPr>
                  <w:tcW w:w="0" w:type="auto"/>
                </w:tcPr>
                <w:p w14:paraId="486C3F91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7BCF8B38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C82A9F" w:rsidRPr="00E37FC0" w14:paraId="7DCEA966" w14:textId="77777777" w:rsidTr="00FB09CC">
              <w:tc>
                <w:tcPr>
                  <w:tcW w:w="0" w:type="auto"/>
                </w:tcPr>
                <w:p w14:paraId="40C8A0D6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BCEF660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C4596E0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82A9F" w:rsidRPr="002E4F8C" w14:paraId="15205F8D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0EAC1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ABD63" w14:textId="77777777" w:rsidR="00C82A9F" w:rsidRPr="00C82A9F" w:rsidRDefault="002E5D12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"Link8B" </w:instrText>
            </w:r>
            <w:r>
              <w:fldChar w:fldCharType="separate"/>
            </w:r>
            <w:r w:rsidR="00C82A9F" w:rsidRPr="00C82A9F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identityDocument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82A9F" w:rsidRPr="00C82A9F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"Link8C" </w:instrText>
            </w:r>
            <w:r>
              <w:fldChar w:fldCharType="separate"/>
            </w:r>
            <w:r w:rsidR="00C82A9F" w:rsidRPr="00C82A9F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series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82A9F" w:rsidRPr="00C82A9F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"Link8D" </w:instrText>
            </w:r>
            <w:r>
              <w:fldChar w:fldCharType="separate"/>
            </w:r>
            <w:r w:rsidR="00C82A9F" w:rsidRPr="00C82A9F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number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82A9F" w:rsidRPr="00C82A9F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"Link8E" </w:instrText>
            </w:r>
            <w:r>
              <w:fldChar w:fldCharType="separate"/>
            </w:r>
            <w:r w:rsidR="00C82A9F" w:rsidRPr="00C82A9F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issuedDate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82A9F" w:rsidRPr="00C82A9F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"Link8F" </w:instrText>
            </w:r>
            <w:r>
              <w:fldChar w:fldCharType="separate"/>
            </w:r>
            <w:r w:rsidR="00C82A9F" w:rsidRPr="00C82A9F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issuedBy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82A9F" w:rsidRPr="00C82A9F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"Link90" </w:instrText>
            </w:r>
            <w:r>
              <w:fldChar w:fldCharType="separate"/>
            </w:r>
            <w:r w:rsidR="00C82A9F" w:rsidRPr="00C82A9F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issuedByCode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</w:p>
        </w:tc>
      </w:tr>
      <w:tr w:rsidR="00C82A9F" w:rsidRPr="00E37FC0" w14:paraId="5981D362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E5CDF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85"/>
            </w:tblGrid>
            <w:tr w:rsidR="00C82A9F" w:rsidRPr="00E37FC0" w14:paraId="07CE19E0" w14:textId="77777777" w:rsidTr="00FB09CC">
              <w:tc>
                <w:tcPr>
                  <w:tcW w:w="0" w:type="auto"/>
                </w:tcPr>
                <w:p w14:paraId="5A3D96C6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C82A9F" w:rsidRPr="00E37FC0" w14:paraId="4B7CF94B" w14:textId="77777777" w:rsidTr="00FB09CC">
              <w:tc>
                <w:tcPr>
                  <w:tcW w:w="0" w:type="auto"/>
                </w:tcPr>
                <w:p w14:paraId="08C36817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proofErr w:type="gramStart"/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Документ</w:t>
                  </w:r>
                  <w:proofErr w:type="gramEnd"/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удостоверяющий личность</w:t>
                  </w:r>
                </w:p>
              </w:tc>
            </w:tr>
          </w:tbl>
          <w:p w14:paraId="1474A244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82A9F" w:rsidRPr="002E4F8C" w14:paraId="7F908BE1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737C8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3E40D" w14:textId="77777777" w:rsidR="00C82A9F" w:rsidRPr="00C82A9F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"personDocument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"PersonDocumentType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E37FC0">
              <w:rPr>
                <w:rFonts w:ascii="Consolas" w:hAnsi="Consolas" w:cs="Consolas"/>
                <w:color w:val="000000"/>
              </w:rPr>
              <w:t>Документ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удостоверяющий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личность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F589F39" w14:textId="77777777" w:rsidR="002337D0" w:rsidRPr="002337D0" w:rsidRDefault="002337D0" w:rsidP="002337D0">
      <w:pPr>
        <w:pStyle w:val="afa"/>
        <w:widowControl/>
        <w:spacing w:after="0"/>
        <w:rPr>
          <w:i/>
          <w:lang w:val="en-US"/>
        </w:rPr>
      </w:pPr>
    </w:p>
    <w:p w14:paraId="6F965B89" w14:textId="343AC4CE" w:rsidR="002337D0" w:rsidRPr="00C95899" w:rsidRDefault="002337D0" w:rsidP="00C95899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C95899">
        <w:rPr>
          <w:rFonts w:ascii="Times New Roman" w:hAnsi="Times New Roman"/>
          <w:i/>
        </w:rPr>
        <w:t>Атрибутивный состав «Физ.лицо</w:t>
      </w:r>
      <w:proofErr w:type="gramStart"/>
      <w:r w:rsidRPr="00C95899">
        <w:rPr>
          <w:rFonts w:ascii="Times New Roman" w:hAnsi="Times New Roman"/>
          <w:i/>
        </w:rPr>
        <w:t>.С</w:t>
      </w:r>
      <w:proofErr w:type="gramEnd"/>
      <w:r w:rsidRPr="00C95899">
        <w:rPr>
          <w:rFonts w:ascii="Times New Roman" w:hAnsi="Times New Roman"/>
          <w:i/>
        </w:rPr>
        <w:t>трахователь»</w:t>
      </w:r>
    </w:p>
    <w:p w14:paraId="76429864" w14:textId="289FE223" w:rsidR="002337D0" w:rsidRPr="007112AF" w:rsidRDefault="002337D0" w:rsidP="002337D0">
      <w:pPr>
        <w:pStyle w:val="affe"/>
        <w:keepNext/>
        <w:jc w:val="right"/>
      </w:pPr>
      <w:bookmarkStart w:id="31" w:name="_Ref85630756"/>
      <w:r w:rsidRPr="007112AF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23</w:t>
      </w:r>
      <w:r w:rsidR="002E5D12">
        <w:rPr>
          <w:noProof/>
        </w:rPr>
        <w:fldChar w:fldCharType="end"/>
      </w:r>
      <w:bookmarkEnd w:id="31"/>
      <w:r w:rsidRPr="007112AF">
        <w:rPr>
          <w:lang w:val="ru-RU"/>
        </w:rPr>
        <w:t xml:space="preserve"> </w:t>
      </w:r>
      <w:r w:rsidR="00C34D90">
        <w:rPr>
          <w:lang w:val="ru-RU"/>
        </w:rPr>
        <w:t>Физ.лицо. Страхователь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2337D0" w:rsidRPr="007112AF" w14:paraId="333EE03E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73DD3DAB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7112AF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7112AF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993C761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5548A44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74904C2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4846D7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AD28111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8AE56A5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2337D0" w:rsidRPr="007112AF" w14:paraId="2EAC0BA4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0E2D7E5F" w14:textId="77777777" w:rsidR="002337D0" w:rsidRPr="007112AF" w:rsidRDefault="002337D0" w:rsidP="002337D0">
            <w:pPr>
              <w:pStyle w:val="afa"/>
              <w:widowControl/>
              <w:numPr>
                <w:ilvl w:val="0"/>
                <w:numId w:val="43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0255BFCF" w14:textId="2CD33B75" w:rsidR="002337D0" w:rsidRPr="00E3430B" w:rsidRDefault="00E3430B" w:rsidP="002337D0">
            <w:pPr>
              <w:widowControl/>
              <w:spacing w:after="0"/>
              <w:ind w:left="493"/>
              <w:rPr>
                <w:b/>
                <w:sz w:val="21"/>
                <w:szCs w:val="21"/>
                <w:lang w:eastAsia="ru-RU"/>
              </w:rPr>
            </w:pPr>
            <w:r>
              <w:rPr>
                <w:b/>
                <w:sz w:val="21"/>
                <w:szCs w:val="21"/>
                <w:lang w:eastAsia="ru-RU"/>
              </w:rPr>
              <w:t>Страхователь</w:t>
            </w:r>
            <w:r w:rsidR="002337D0" w:rsidRPr="00E3430B">
              <w:rPr>
                <w:b/>
                <w:sz w:val="21"/>
                <w:szCs w:val="21"/>
                <w:lang w:eastAsia="ru-RU"/>
              </w:rPr>
              <w:t xml:space="preserve"> (</w:t>
            </w:r>
            <w:r w:rsidR="002337D0" w:rsidRPr="00E3430B">
              <w:rPr>
                <w:b/>
                <w:bCs/>
                <w:color w:val="000000"/>
              </w:rPr>
              <w:t>insurer</w:t>
            </w:r>
            <w:r w:rsidR="002337D0" w:rsidRPr="00E3430B">
              <w:rPr>
                <w:b/>
                <w:sz w:val="21"/>
                <w:szCs w:val="21"/>
                <w:lang w:eastAsia="ru-RU"/>
              </w:rPr>
              <w:t>)</w:t>
            </w:r>
          </w:p>
        </w:tc>
      </w:tr>
      <w:tr w:rsidR="002337D0" w:rsidRPr="007112AF" w14:paraId="4E017AE8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19476933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39B931B" w14:textId="5221C7A3" w:rsidR="002337D0" w:rsidRPr="007112AF" w:rsidRDefault="00C34D90" w:rsidP="002337D0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Регистрационный номер страхователя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2675AE2" w14:textId="19008BD0" w:rsidR="002337D0" w:rsidRPr="00C34D90" w:rsidRDefault="00C34D90" w:rsidP="002337D0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sz w:val="21"/>
                <w:szCs w:val="21"/>
                <w:lang w:val="en-US" w:eastAsia="ru-RU"/>
              </w:rPr>
              <w:t>regNum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2167568" w14:textId="1887C42B" w:rsidR="002337D0" w:rsidRPr="00E3430B" w:rsidRDefault="00C34D90" w:rsidP="00C34D9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E3430B">
              <w:rPr>
                <w:sz w:val="21"/>
                <w:szCs w:val="21"/>
                <w:lang w:eastAsia="ru-RU"/>
              </w:rPr>
              <w:t>Регистрационный номер в Системе Фонда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2A2E070" w14:textId="55658703" w:rsidR="002337D0" w:rsidRPr="00C34D90" w:rsidRDefault="00C34D9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D88F15E" w14:textId="68217E7F" w:rsidR="002337D0" w:rsidRPr="007112AF" w:rsidRDefault="00C34D9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org:regNum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9A08454" w14:textId="32F9589B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2337D0" w:rsidRPr="007112AF" w14:paraId="3E15B22C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29D501CE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33401FEE" w14:textId="68F6DD26" w:rsidR="002337D0" w:rsidRPr="00E3430B" w:rsidRDefault="002337D0" w:rsidP="00E3430B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E3430B">
              <w:rPr>
                <w:i/>
                <w:sz w:val="21"/>
                <w:szCs w:val="21"/>
                <w:lang w:eastAsia="ru-RU"/>
              </w:rPr>
              <w:t xml:space="preserve">       </w:t>
            </w:r>
            <w:r w:rsidR="00E3430B">
              <w:rPr>
                <w:b/>
                <w:sz w:val="21"/>
                <w:szCs w:val="21"/>
                <w:lang w:eastAsia="ru-RU"/>
              </w:rPr>
              <w:t>Добровольно застрахованный</w:t>
            </w:r>
            <w:r w:rsidRPr="00E3430B">
              <w:rPr>
                <w:b/>
                <w:sz w:val="21"/>
                <w:szCs w:val="21"/>
                <w:lang w:eastAsia="ru-RU"/>
              </w:rPr>
              <w:t xml:space="preserve"> (</w:t>
            </w:r>
            <w:r w:rsidRPr="00E3430B">
              <w:rPr>
                <w:b/>
                <w:bCs/>
                <w:color w:val="000000"/>
              </w:rPr>
              <w:t>volunteer</w:t>
            </w:r>
            <w:r w:rsidRPr="00E3430B">
              <w:rPr>
                <w:b/>
                <w:sz w:val="21"/>
                <w:szCs w:val="21"/>
                <w:lang w:eastAsia="ru-RU"/>
              </w:rPr>
              <w:t>)</w:t>
            </w:r>
          </w:p>
        </w:tc>
      </w:tr>
      <w:tr w:rsidR="002337D0" w:rsidRPr="007112AF" w14:paraId="2055F0DD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61610B1D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2F43C29" w14:textId="43AB0148" w:rsidR="002337D0" w:rsidRPr="007112AF" w:rsidRDefault="002337D0" w:rsidP="002337D0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Регистрационный номер страхователя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EB4EEEC" w14:textId="125CFC81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B0B18">
              <w:rPr>
                <w:sz w:val="21"/>
                <w:szCs w:val="21"/>
                <w:lang w:eastAsia="ru-RU"/>
              </w:rPr>
              <w:t>regNum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44F9012" w14:textId="77777777" w:rsidR="002337D0" w:rsidRPr="00E3430B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E3430B">
              <w:rPr>
                <w:sz w:val="21"/>
                <w:szCs w:val="21"/>
                <w:lang w:eastAsia="ru-RU"/>
              </w:rPr>
              <w:t>Регистрационный номер в Системе Фонда</w:t>
            </w:r>
          </w:p>
          <w:p w14:paraId="4B56C6A6" w14:textId="77777777" w:rsidR="002337D0" w:rsidRPr="00E3430B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0E3EC182" w14:textId="77777777" w:rsidR="002337D0" w:rsidRPr="00E3430B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8924FAD" w14:textId="5B0FAC6A" w:rsidR="002337D0" w:rsidRPr="00E3430B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E3430B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0076335" w14:textId="03563DBF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org:regNum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675CD67" w14:textId="54FFB6CA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2337D0" w:rsidRPr="007112AF" w14:paraId="2399AE92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1C061F49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1EAF48F" w14:textId="1E8B76B2" w:rsidR="002337D0" w:rsidRPr="007112AF" w:rsidRDefault="002337D0" w:rsidP="002337D0">
            <w:pPr>
              <w:spacing w:after="0"/>
              <w:ind w:left="0"/>
              <w:rPr>
                <w:b/>
              </w:rPr>
            </w:pPr>
            <w:r w:rsidRPr="00C269AB">
              <w:rPr>
                <w:b/>
              </w:rPr>
              <w:t>Код подчиненности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DB4DEE7" w14:textId="675547E1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269AB">
              <w:rPr>
                <w:sz w:val="21"/>
                <w:szCs w:val="21"/>
                <w:lang w:eastAsia="ru-RU"/>
              </w:rPr>
              <w:t>kpsNum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D80C4D" w14:textId="4DB36BF0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269AB">
              <w:t xml:space="preserve">Код подчиненности к </w:t>
            </w:r>
            <w:r w:rsidRPr="00C269AB">
              <w:lastRenderedPageBreak/>
              <w:t>территориальному органу ФСС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15CAB49" w14:textId="7740B0EC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lastRenderedPageBreak/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B23C3AB" w14:textId="07D04CAB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269AB">
              <w:rPr>
                <w:i/>
                <w:sz w:val="21"/>
                <w:szCs w:val="21"/>
                <w:lang w:eastAsia="ru-RU"/>
              </w:rPr>
              <w:t>org:kpsNum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6166126" w14:textId="53CA257D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786466CD" w14:textId="77777777" w:rsidR="002337D0" w:rsidRDefault="002337D0" w:rsidP="002337D0">
      <w:pPr>
        <w:widowControl/>
        <w:spacing w:after="0"/>
        <w:ind w:left="0"/>
      </w:pPr>
    </w:p>
    <w:p w14:paraId="3EC8AFAC" w14:textId="77777777" w:rsidR="002337D0" w:rsidRPr="002337D0" w:rsidRDefault="002337D0" w:rsidP="002337D0">
      <w:pPr>
        <w:widowControl/>
        <w:spacing w:after="0"/>
        <w:ind w:left="0"/>
      </w:pPr>
    </w:p>
    <w:p w14:paraId="34083439" w14:textId="157BB9B1" w:rsidR="002337D0" w:rsidRPr="00C95899" w:rsidRDefault="002337D0" w:rsidP="00C95899">
      <w:pPr>
        <w:pStyle w:val="4"/>
        <w:rPr>
          <w:rFonts w:ascii="Times New Roman" w:hAnsi="Times New Roman"/>
          <w:i/>
        </w:rPr>
      </w:pPr>
      <w:r w:rsidRPr="00C95899">
        <w:rPr>
          <w:rFonts w:ascii="Times New Roman" w:hAnsi="Times New Roman"/>
          <w:i/>
        </w:rPr>
        <w:t xml:space="preserve">Схема сведений </w:t>
      </w:r>
      <w:r w:rsidR="00C95899">
        <w:rPr>
          <w:rFonts w:ascii="Times New Roman" w:hAnsi="Times New Roman"/>
          <w:i/>
        </w:rPr>
        <w:t>Физ.лицо</w:t>
      </w:r>
      <w:proofErr w:type="gramStart"/>
      <w:r w:rsidR="00C95899">
        <w:rPr>
          <w:rFonts w:ascii="Times New Roman" w:hAnsi="Times New Roman"/>
          <w:i/>
        </w:rPr>
        <w:t>.С</w:t>
      </w:r>
      <w:proofErr w:type="gramEnd"/>
      <w:r w:rsidR="00C95899">
        <w:rPr>
          <w:rFonts w:ascii="Times New Roman" w:hAnsi="Times New Roman"/>
          <w:i/>
        </w:rPr>
        <w:t>трахователь.</w:t>
      </w:r>
    </w:p>
    <w:p w14:paraId="39C84746" w14:textId="32092667" w:rsidR="002337D0" w:rsidRDefault="002337D0" w:rsidP="002337D0">
      <w:pPr>
        <w:pStyle w:val="affe"/>
        <w:keepNext/>
        <w:jc w:val="right"/>
        <w:rPr>
          <w:rFonts w:ascii="Segoe UI" w:hAnsi="Segoe UI" w:cs="Segoe UI"/>
          <w:b w:val="0"/>
          <w:bCs w:val="0"/>
          <w:color w:val="000000"/>
          <w:lang w:val="ru-RU"/>
        </w:rPr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24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</w:t>
      </w:r>
      <w:r w:rsidRPr="002337D0">
        <w:rPr>
          <w:lang w:val="ru-RU"/>
        </w:rPr>
        <w:t xml:space="preserve">элемента </w:t>
      </w:r>
      <w:r w:rsidRPr="002337D0">
        <w:rPr>
          <w:bCs w:val="0"/>
          <w:color w:val="000000"/>
        </w:rPr>
        <w:t>insurer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2337D0" w:rsidRPr="00BB04FE" w14:paraId="0F546DF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620E8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95952" w14:textId="6E794ECC" w:rsidR="000F31A9" w:rsidRPr="00BB04FE" w:rsidRDefault="002337D0" w:rsidP="00B043B9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72FE8E3" wp14:editId="3E8075DC">
                  <wp:extent cx="3113405" cy="76962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3405" cy="76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7D0" w:rsidRPr="002E4F8C" w14:paraId="456FE1F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C5C86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663D0" w14:textId="77777777" w:rsidR="002337D0" w:rsidRPr="002337D0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2337D0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2337D0" w:rsidRPr="00BB04FE" w14:paraId="3DA7509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C1ABD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2337D0" w:rsidRPr="00BB04FE" w14:paraId="23E5D689" w14:textId="77777777" w:rsidTr="002337D0">
              <w:tc>
                <w:tcPr>
                  <w:tcW w:w="0" w:type="auto"/>
                </w:tcPr>
                <w:p w14:paraId="4CDAC157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7F380A08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2337D0" w:rsidRPr="00BB04FE" w14:paraId="4CE63900" w14:textId="77777777" w:rsidTr="002337D0">
              <w:tc>
                <w:tcPr>
                  <w:tcW w:w="0" w:type="auto"/>
                </w:tcPr>
                <w:p w14:paraId="43640263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6EBC67C7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2337D0" w:rsidRPr="00BB04FE" w14:paraId="02C844CF" w14:textId="77777777" w:rsidTr="002337D0">
              <w:tc>
                <w:tcPr>
                  <w:tcW w:w="0" w:type="auto"/>
                </w:tcPr>
                <w:p w14:paraId="37258AA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644A70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8047271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249C66C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A8A4A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81AE4" w14:textId="77777777" w:rsidR="002337D0" w:rsidRPr="00BB04FE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3" w:history="1">
              <w:r w:rsidR="002337D0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regNum</w:t>
              </w:r>
            </w:hyperlink>
          </w:p>
        </w:tc>
      </w:tr>
      <w:tr w:rsidR="002337D0" w:rsidRPr="00BB04FE" w14:paraId="32E97ABD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FEB36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764"/>
            </w:tblGrid>
            <w:tr w:rsidR="002337D0" w:rsidRPr="00BB04FE" w14:paraId="61AFB9F4" w14:textId="77777777" w:rsidTr="002337D0">
              <w:tc>
                <w:tcPr>
                  <w:tcW w:w="0" w:type="auto"/>
                </w:tcPr>
                <w:p w14:paraId="268F4751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2337D0" w:rsidRPr="00BB04FE" w14:paraId="47E5FD26" w14:textId="77777777" w:rsidTr="002337D0">
              <w:tc>
                <w:tcPr>
                  <w:tcW w:w="0" w:type="auto"/>
                </w:tcPr>
                <w:p w14:paraId="2D7DA314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proofErr w:type="gramStart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Заполняется если доверие полномочий осуществляется</w:t>
                  </w:r>
                  <w:proofErr w:type="gramEnd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в рамках страхователя</w:t>
                  </w:r>
                </w:p>
              </w:tc>
            </w:tr>
          </w:tbl>
          <w:p w14:paraId="5D2D6E3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217692A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60D4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D7962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"insurer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Start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>аполняется если доверие полномочий осуществляется в рамках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70FCA417" w14:textId="77777777" w:rsidR="002337D0" w:rsidRDefault="002337D0" w:rsidP="002337D0">
      <w:pPr>
        <w:rPr>
          <w:lang w:eastAsia="x-none"/>
        </w:rPr>
      </w:pPr>
    </w:p>
    <w:p w14:paraId="37F5D0B0" w14:textId="735C55FC" w:rsidR="002337D0" w:rsidRDefault="002337D0" w:rsidP="002337D0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25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</w:t>
      </w:r>
      <w:r w:rsidRPr="002337D0">
        <w:rPr>
          <w:lang w:val="ru-RU"/>
        </w:rPr>
        <w:t xml:space="preserve"> </w:t>
      </w:r>
      <w:r w:rsidRPr="002337D0">
        <w:rPr>
          <w:bCs w:val="0"/>
          <w:color w:val="000000"/>
        </w:rPr>
        <w:t>volunteer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2337D0" w:rsidRPr="00BB04FE" w14:paraId="386D4104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61095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70025" w14:textId="6EE5FCCF" w:rsidR="000F31A9" w:rsidRPr="00C50FC1" w:rsidRDefault="002337D0" w:rsidP="00B043B9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ABD4AA9" wp14:editId="0FB5F5A4">
                  <wp:extent cx="3350895" cy="1250315"/>
                  <wp:effectExtent l="0" t="0" r="1905" b="6985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0895" cy="1250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7D0" w:rsidRPr="002E4F8C" w14:paraId="0580D3DF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40B6C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70753" w14:textId="77777777" w:rsidR="002337D0" w:rsidRPr="002337D0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2337D0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2337D0" w:rsidRPr="00BB04FE" w14:paraId="0894BFBA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CC7E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2337D0" w:rsidRPr="00BB04FE" w14:paraId="7F87C587" w14:textId="77777777" w:rsidTr="002337D0">
              <w:tc>
                <w:tcPr>
                  <w:tcW w:w="0" w:type="auto"/>
                </w:tcPr>
                <w:p w14:paraId="2E9D19F2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5BF9218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2337D0" w:rsidRPr="00BB04FE" w14:paraId="5653C644" w14:textId="77777777" w:rsidTr="002337D0">
              <w:tc>
                <w:tcPr>
                  <w:tcW w:w="0" w:type="auto"/>
                </w:tcPr>
                <w:p w14:paraId="16B1C08F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3C34F2CF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2337D0" w:rsidRPr="00BB04FE" w14:paraId="2C16614B" w14:textId="77777777" w:rsidTr="002337D0">
              <w:tc>
                <w:tcPr>
                  <w:tcW w:w="0" w:type="auto"/>
                </w:tcPr>
                <w:p w14:paraId="66E9FB16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95279C6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19F5535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6DAFD715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C0495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8A2F2" w14:textId="77777777" w:rsidR="002337D0" w:rsidRPr="00BB04FE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4" w:history="1">
              <w:r w:rsidR="002337D0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regNum</w:t>
              </w:r>
            </w:hyperlink>
            <w:r w:rsidR="002337D0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5" w:history="1">
              <w:r w:rsidR="002337D0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kpsNum</w:t>
              </w:r>
            </w:hyperlink>
          </w:p>
        </w:tc>
      </w:tr>
      <w:tr w:rsidR="002337D0" w:rsidRPr="00BB04FE" w14:paraId="19A18CC4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B312D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784"/>
            </w:tblGrid>
            <w:tr w:rsidR="002337D0" w:rsidRPr="00BB04FE" w14:paraId="164641F7" w14:textId="77777777" w:rsidTr="002337D0">
              <w:tc>
                <w:tcPr>
                  <w:tcW w:w="0" w:type="auto"/>
                </w:tcPr>
                <w:p w14:paraId="2CFA381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2337D0" w:rsidRPr="00BB04FE" w14:paraId="3B3A1B79" w14:textId="77777777" w:rsidTr="002337D0">
              <w:tc>
                <w:tcPr>
                  <w:tcW w:w="0" w:type="auto"/>
                </w:tcPr>
                <w:p w14:paraId="205D6D62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proofErr w:type="gramStart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Заполняется если доверие полномочий осуществляется</w:t>
                  </w:r>
                  <w:proofErr w:type="gramEnd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в рамках добровольца</w:t>
                  </w:r>
                </w:p>
              </w:tc>
            </w:tr>
          </w:tbl>
          <w:p w14:paraId="3F3CC6C0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30208552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20CF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7A6A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"volunteer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Start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>аполняется если доверие полномочий осуществляется в рамках добровольца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"kpsNum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"org:kpsNum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Код подчиненности к территориальному органу ФСС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7A6867A6" w14:textId="77777777" w:rsidR="002337D0" w:rsidRPr="002337D0" w:rsidRDefault="002337D0" w:rsidP="002337D0">
      <w:pPr>
        <w:rPr>
          <w:lang w:eastAsia="x-none"/>
        </w:rPr>
      </w:pPr>
    </w:p>
    <w:p w14:paraId="419CAEE9" w14:textId="77777777" w:rsidR="004019B4" w:rsidRPr="006B4979" w:rsidRDefault="004019B4">
      <w:pPr>
        <w:widowControl/>
        <w:spacing w:after="0"/>
        <w:ind w:left="0"/>
        <w:rPr>
          <w:b/>
        </w:rPr>
      </w:pPr>
    </w:p>
    <w:p w14:paraId="3BD389C0" w14:textId="5A273F6E" w:rsidR="008B0F93" w:rsidRPr="00C95899" w:rsidRDefault="008B0F93" w:rsidP="008B0F93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bookmarkStart w:id="32" w:name="_Ref85628235"/>
      <w:r w:rsidRPr="00C95899">
        <w:rPr>
          <w:rFonts w:ascii="Times New Roman" w:hAnsi="Times New Roman"/>
          <w:i/>
        </w:rPr>
        <w:t>Атрибутивный состав «</w:t>
      </w:r>
      <w:r w:rsidRPr="00B043B9">
        <w:rPr>
          <w:rFonts w:ascii="Times New Roman" w:hAnsi="Times New Roman"/>
          <w:i/>
        </w:rPr>
        <w:t>Протокол ошибки</w:t>
      </w:r>
      <w:r w:rsidRPr="00C95899">
        <w:rPr>
          <w:rFonts w:ascii="Times New Roman" w:hAnsi="Times New Roman"/>
          <w:i/>
        </w:rPr>
        <w:t>»</w:t>
      </w:r>
      <w:bookmarkEnd w:id="32"/>
    </w:p>
    <w:p w14:paraId="3D5855FA" w14:textId="7AD69D28" w:rsidR="008B0F93" w:rsidRPr="007112AF" w:rsidRDefault="008B0F93" w:rsidP="008B0F93">
      <w:pPr>
        <w:pStyle w:val="affe"/>
        <w:keepNext/>
        <w:jc w:val="right"/>
      </w:pPr>
      <w:r w:rsidRPr="007112AF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26</w:t>
      </w:r>
      <w:r w:rsidR="002E5D12">
        <w:rPr>
          <w:noProof/>
        </w:rPr>
        <w:fldChar w:fldCharType="end"/>
      </w:r>
      <w:r w:rsidRPr="007112AF">
        <w:rPr>
          <w:lang w:val="ru-RU"/>
        </w:rPr>
        <w:t xml:space="preserve"> </w:t>
      </w:r>
      <w:r>
        <w:rPr>
          <w:lang w:val="ru-RU"/>
        </w:rPr>
        <w:t xml:space="preserve">Протокол </w:t>
      </w:r>
      <w:r w:rsidRPr="008B0F93">
        <w:rPr>
          <w:lang w:val="ru-RU"/>
        </w:rPr>
        <w:t>ошибки (</w:t>
      </w:r>
      <w:r w:rsidRPr="008B0F93">
        <w:rPr>
          <w:bCs w:val="0"/>
          <w:color w:val="000000"/>
        </w:rPr>
        <w:t>ProtocolTyp</w:t>
      </w:r>
      <w:r w:rsidRPr="008B0F93">
        <w:rPr>
          <w:bCs w:val="0"/>
          <w:color w:val="000000"/>
          <w:lang w:val="en-US"/>
        </w:rPr>
        <w:t>e</w:t>
      </w:r>
      <w:r w:rsidRPr="008B0F93"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8B0F93" w:rsidRPr="007112AF" w14:paraId="405E1C45" w14:textId="77777777" w:rsidTr="003A1E63">
        <w:tc>
          <w:tcPr>
            <w:tcW w:w="568" w:type="dxa"/>
            <w:tcBorders>
              <w:bottom w:val="single" w:sz="4" w:space="0" w:color="auto"/>
            </w:tcBorders>
          </w:tcPr>
          <w:p w14:paraId="00E73FC0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7112AF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7112AF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28559C1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0D11304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FD32D7C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384CE42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8E97625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F663DCF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8B0F93" w:rsidRPr="002E4F8C" w14:paraId="6F22414D" w14:textId="77777777" w:rsidTr="003A1E63">
        <w:tc>
          <w:tcPr>
            <w:tcW w:w="568" w:type="dxa"/>
            <w:tcBorders>
              <w:bottom w:val="single" w:sz="4" w:space="0" w:color="auto"/>
            </w:tcBorders>
          </w:tcPr>
          <w:p w14:paraId="688BBB4E" w14:textId="77777777" w:rsidR="008B0F93" w:rsidRPr="007112AF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39D957F" w14:textId="71D3C40A" w:rsidR="008B0F93" w:rsidRPr="007112AF" w:rsidRDefault="008B0F93" w:rsidP="003A1E63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Код ошибки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5F7D1422" w14:textId="6414B568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D4358EA" w14:textId="098047B4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(см.</w:t>
            </w:r>
            <w:r w:rsidRPr="00A249B8">
              <w:rPr>
                <w:sz w:val="21"/>
                <w:szCs w:val="21"/>
                <w:lang w:eastAsia="ru-RU"/>
              </w:rPr>
              <w:fldChar w:fldCharType="begin"/>
            </w:r>
            <w:r w:rsidRPr="00A249B8">
              <w:rPr>
                <w:sz w:val="21"/>
                <w:szCs w:val="21"/>
                <w:lang w:eastAsia="ru-RU"/>
              </w:rPr>
              <w:instrText xml:space="preserve"> REF _Ref77679821 \h  \* MERGEFORMAT </w:instrText>
            </w:r>
            <w:r w:rsidRPr="00A249B8">
              <w:rPr>
                <w:sz w:val="21"/>
                <w:szCs w:val="21"/>
                <w:lang w:eastAsia="ru-RU"/>
              </w:rPr>
            </w:r>
            <w:r w:rsidRPr="00A249B8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51</w:t>
            </w:r>
            <w:r w:rsidR="00650632" w:rsidRPr="00E12051">
              <w:t xml:space="preserve"> </w:t>
            </w:r>
            <w:r w:rsidR="00650632">
              <w:t>Примерный список Кодов</w:t>
            </w:r>
            <w:r w:rsidR="00650632" w:rsidRPr="00E12051">
              <w:t xml:space="preserve"> </w:t>
            </w:r>
            <w:r w:rsidR="00650632" w:rsidRPr="00BF2143">
              <w:t>ошибок</w:t>
            </w:r>
            <w:r w:rsidR="00650632" w:rsidRPr="00E12051">
              <w:t xml:space="preserve"> </w:t>
            </w:r>
            <w:r w:rsidR="00650632" w:rsidRPr="00BF2143">
              <w:t>проверки</w:t>
            </w:r>
            <w:r w:rsidR="00650632" w:rsidRPr="00E12051">
              <w:t xml:space="preserve"> </w:t>
            </w:r>
            <w:r w:rsidR="00650632" w:rsidRPr="00BF2143">
              <w:t>получаемых</w:t>
            </w:r>
            <w:r w:rsidR="00650632" w:rsidRPr="00E12051">
              <w:t xml:space="preserve"> </w:t>
            </w:r>
            <w:r w:rsidR="00650632" w:rsidRPr="00BF2143">
              <w:t>данных</w:t>
            </w:r>
            <w:r w:rsidRPr="00A249B8">
              <w:rPr>
                <w:sz w:val="21"/>
                <w:szCs w:val="21"/>
                <w:lang w:eastAsia="ru-RU"/>
              </w:rPr>
              <w:fldChar w:fldCharType="end"/>
            </w:r>
            <w:r w:rsidRPr="00A249B8">
              <w:rPr>
                <w:sz w:val="21"/>
                <w:szCs w:val="21"/>
                <w:lang w:eastAsia="ru-RU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BB6FA4D" w14:textId="194B6D9B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DB88309" w14:textId="77777777" w:rsidR="008B0F93" w:rsidRPr="00A249B8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249B8">
              <w:rPr>
                <w:i/>
                <w:sz w:val="21"/>
                <w:szCs w:val="21"/>
                <w:lang w:val="en-US" w:eastAsia="ru-RU"/>
              </w:rPr>
              <w:t>ProtocolMessageMnemonicType</w:t>
            </w:r>
          </w:p>
          <w:p w14:paraId="2A87E529" w14:textId="77777777" w:rsidR="008B0F93" w:rsidRPr="00A249B8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</w:p>
          <w:p w14:paraId="55AD2806" w14:textId="3A6F1728" w:rsidR="008B0F93" w:rsidRPr="008B0F93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249B8">
              <w:rPr>
                <w:i/>
                <w:sz w:val="12"/>
                <w:szCs w:val="21"/>
                <w:lang w:val="en-US" w:eastAsia="ru-RU"/>
              </w:rPr>
              <w:t>&lt;xs:restriction base="xs:string"&gt;            &lt;xs:maxLength value="10"/&gt;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EE55607" w14:textId="77777777" w:rsidR="008B0F93" w:rsidRPr="008B0F93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</w:p>
        </w:tc>
      </w:tr>
      <w:tr w:rsidR="008B0F93" w:rsidRPr="007112AF" w14:paraId="62AAB173" w14:textId="77777777" w:rsidTr="003A1E63">
        <w:tc>
          <w:tcPr>
            <w:tcW w:w="568" w:type="dxa"/>
            <w:tcBorders>
              <w:bottom w:val="single" w:sz="4" w:space="0" w:color="auto"/>
            </w:tcBorders>
          </w:tcPr>
          <w:p w14:paraId="0096CC9B" w14:textId="77777777" w:rsidR="008B0F93" w:rsidRPr="008B0F93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4341613" w14:textId="52D83B63" w:rsidR="008B0F93" w:rsidRPr="007112AF" w:rsidRDefault="008B0F93" w:rsidP="003A1E63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Тип ошибки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D3FA07C" w14:textId="4C6B2758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level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CFC8243" w14:textId="45D147C4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Уровень записи протокола</w:t>
            </w:r>
            <w:r>
              <w:rPr>
                <w:sz w:val="21"/>
                <w:szCs w:val="21"/>
                <w:lang w:eastAsia="ru-RU"/>
              </w:rPr>
              <w:t xml:space="preserve">: </w:t>
            </w:r>
            <w:r w:rsidRPr="00A249B8">
              <w:rPr>
                <w:sz w:val="21"/>
                <w:szCs w:val="21"/>
                <w:lang w:eastAsia="ru-RU"/>
              </w:rPr>
              <w:t>INFO</w:t>
            </w:r>
            <w:r>
              <w:rPr>
                <w:sz w:val="21"/>
                <w:szCs w:val="21"/>
                <w:lang w:eastAsia="ru-RU"/>
              </w:rPr>
              <w:t xml:space="preserve">, </w:t>
            </w:r>
            <w:r w:rsidRPr="00A249B8">
              <w:rPr>
                <w:sz w:val="21"/>
                <w:szCs w:val="21"/>
                <w:lang w:eastAsia="ru-RU"/>
              </w:rPr>
              <w:t>WARN</w:t>
            </w:r>
            <w:r>
              <w:rPr>
                <w:sz w:val="21"/>
                <w:szCs w:val="21"/>
                <w:lang w:eastAsia="ru-RU"/>
              </w:rPr>
              <w:t xml:space="preserve">, </w:t>
            </w:r>
            <w:r w:rsidRPr="00A249B8">
              <w:rPr>
                <w:sz w:val="21"/>
                <w:szCs w:val="21"/>
                <w:lang w:eastAsia="ru-RU"/>
              </w:rPr>
              <w:t>ERROR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1E11F8" w14:textId="147FD130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A41178" w14:textId="08BAFA28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B3EC8D0" w14:textId="77777777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8B0F93" w:rsidRPr="007112AF" w14:paraId="56181551" w14:textId="77777777" w:rsidTr="003A1E63">
        <w:tc>
          <w:tcPr>
            <w:tcW w:w="568" w:type="dxa"/>
            <w:tcBorders>
              <w:bottom w:val="single" w:sz="4" w:space="0" w:color="auto"/>
            </w:tcBorders>
          </w:tcPr>
          <w:p w14:paraId="6D856A0B" w14:textId="77777777" w:rsidR="008B0F93" w:rsidRPr="007112AF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242207B" w14:textId="081B7CBE" w:rsidR="008B0F93" w:rsidRPr="007112AF" w:rsidRDefault="008B0F93" w:rsidP="003A1E63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Сообщение об ошибке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DE4EB85" w14:textId="218D3EF2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22C292E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33497B6" w14:textId="42B48D0D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3ACFE55" w14:textId="2393FBF9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A5B4DC" w14:textId="77777777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8B0F93" w:rsidRPr="007112AF" w14:paraId="277F4119" w14:textId="77777777" w:rsidTr="003A1E63">
        <w:tc>
          <w:tcPr>
            <w:tcW w:w="568" w:type="dxa"/>
            <w:tcBorders>
              <w:bottom w:val="single" w:sz="4" w:space="0" w:color="auto"/>
            </w:tcBorders>
          </w:tcPr>
          <w:p w14:paraId="1030236F" w14:textId="77777777" w:rsidR="008B0F93" w:rsidRPr="007112AF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1CC0190" w14:textId="7F364789" w:rsidR="008B0F93" w:rsidRPr="007112AF" w:rsidRDefault="008B0F93" w:rsidP="003A1E63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Рекомендации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A64B98C" w14:textId="606348EE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recommendation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52EE73A" w14:textId="13268684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369A531" w14:textId="5BF1BD88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6F30BB7" w14:textId="6400F9E6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51526D3" w14:textId="77777777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57F12AC1" w14:textId="77777777" w:rsidR="008B0F93" w:rsidRDefault="008B0F93" w:rsidP="008B0F93">
      <w:pPr>
        <w:widowControl/>
        <w:spacing w:after="0"/>
        <w:ind w:left="0"/>
      </w:pPr>
    </w:p>
    <w:p w14:paraId="5A0223AD" w14:textId="77777777" w:rsidR="008B0F93" w:rsidRPr="002337D0" w:rsidRDefault="008B0F93" w:rsidP="008B0F93">
      <w:pPr>
        <w:widowControl/>
        <w:spacing w:after="0"/>
        <w:ind w:left="0"/>
      </w:pPr>
    </w:p>
    <w:p w14:paraId="1F1F7D77" w14:textId="11042FA4" w:rsidR="008B0F93" w:rsidRPr="00C95899" w:rsidRDefault="008B0F93" w:rsidP="008B0F93">
      <w:pPr>
        <w:pStyle w:val="4"/>
        <w:rPr>
          <w:rFonts w:ascii="Times New Roman" w:hAnsi="Times New Roman"/>
          <w:i/>
        </w:rPr>
      </w:pPr>
      <w:r w:rsidRPr="00C95899">
        <w:rPr>
          <w:rFonts w:ascii="Times New Roman" w:hAnsi="Times New Roman"/>
          <w:i/>
        </w:rPr>
        <w:t xml:space="preserve">Схема сведений </w:t>
      </w:r>
      <w:r>
        <w:rPr>
          <w:rFonts w:ascii="Times New Roman" w:hAnsi="Times New Roman"/>
          <w:i/>
        </w:rPr>
        <w:t>Протокола ошибки.</w:t>
      </w:r>
    </w:p>
    <w:p w14:paraId="393456EB" w14:textId="27F73762" w:rsidR="002337D0" w:rsidRDefault="002337D0">
      <w:pPr>
        <w:widowControl/>
        <w:spacing w:after="0"/>
        <w:ind w:left="0"/>
        <w:rPr>
          <w:b/>
        </w:rPr>
      </w:pPr>
    </w:p>
    <w:p w14:paraId="3820AE83" w14:textId="0CCE0D23" w:rsidR="008B0F93" w:rsidRDefault="008B0F93" w:rsidP="008B0F93">
      <w:pPr>
        <w:pStyle w:val="affe"/>
        <w:keepNext/>
        <w:jc w:val="right"/>
      </w:pPr>
      <w:r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27</w:t>
      </w:r>
      <w:r w:rsidR="002E5D12">
        <w:rPr>
          <w:noProof/>
        </w:rPr>
        <w:fldChar w:fldCharType="end"/>
      </w:r>
      <w:r>
        <w:rPr>
          <w:lang w:val="ru-RU"/>
        </w:rPr>
        <w:t xml:space="preserve"> </w:t>
      </w:r>
      <w:r w:rsidRPr="0069349D">
        <w:rPr>
          <w:lang w:val="ru-RU"/>
        </w:rPr>
        <w:t xml:space="preserve">Схема сведений элемента </w:t>
      </w:r>
      <w:r>
        <w:rPr>
          <w:lang w:val="en-US"/>
        </w:rPr>
        <w:t>ProtocolType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3DB91317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4116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C2736" w14:textId="5458DDDC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34329B7" wp14:editId="0022DBDA">
                  <wp:extent cx="3287395" cy="2297430"/>
                  <wp:effectExtent l="0" t="0" r="8255" b="762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7395" cy="2297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2E4F8C" w14:paraId="7D32088A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E3659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79168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3A7C775F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E827C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07530" w14:textId="77777777" w:rsidR="008B0F93" w:rsidRPr="00BB04FE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8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ProtocolMessageType</w:t>
              </w:r>
            </w:hyperlink>
          </w:p>
        </w:tc>
      </w:tr>
      <w:tr w:rsidR="008B0F93" w:rsidRPr="00BB04FE" w14:paraId="54F26D20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C558C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748"/>
            </w:tblGrid>
            <w:tr w:rsidR="008B0F93" w:rsidRPr="00BB04FE" w14:paraId="1788ADB7" w14:textId="77777777" w:rsidTr="003A1E63">
              <w:tc>
                <w:tcPr>
                  <w:tcW w:w="0" w:type="auto"/>
                </w:tcPr>
                <w:p w14:paraId="126AB421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228D086B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8B0F93" w:rsidRPr="00BB04FE" w14:paraId="49DC22AF" w14:textId="77777777" w:rsidTr="003A1E63">
              <w:tc>
                <w:tcPr>
                  <w:tcW w:w="0" w:type="auto"/>
                </w:tcPr>
                <w:p w14:paraId="717D0BD6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653C0015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unbounded</w:t>
                  </w:r>
                </w:p>
              </w:tc>
            </w:tr>
            <w:tr w:rsidR="008B0F93" w:rsidRPr="00BB04FE" w14:paraId="6512383E" w14:textId="77777777" w:rsidTr="003A1E63">
              <w:tc>
                <w:tcPr>
                  <w:tcW w:w="0" w:type="auto"/>
                </w:tcPr>
                <w:p w14:paraId="1D2B737C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6FA22B5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07048F19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143993E0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1438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9A41D" w14:textId="77777777" w:rsidR="008B0F93" w:rsidRPr="00BB04FE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A0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mnemonic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A1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level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A2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comment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A3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recommendation</w:t>
              </w:r>
            </w:hyperlink>
          </w:p>
        </w:tc>
      </w:tr>
      <w:tr w:rsidR="008B0F93" w:rsidRPr="00BB04FE" w14:paraId="518CF4AE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AB9B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612"/>
            </w:tblGrid>
            <w:tr w:rsidR="008B0F93" w:rsidRPr="00BB04FE" w14:paraId="307DF2E3" w14:textId="77777777" w:rsidTr="003A1E63">
              <w:tc>
                <w:tcPr>
                  <w:tcW w:w="0" w:type="auto"/>
                </w:tcPr>
                <w:p w14:paraId="6AE363F1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0AD43EB4" w14:textId="77777777" w:rsidTr="003A1E63">
              <w:tc>
                <w:tcPr>
                  <w:tcW w:w="0" w:type="auto"/>
                </w:tcPr>
                <w:p w14:paraId="6ADBBC50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Сообщение протокола</w:t>
                  </w:r>
                </w:p>
              </w:tc>
            </w:tr>
          </w:tbl>
          <w:p w14:paraId="0B76399D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2E4F8C" w14:paraId="7996DF25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39D57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7DC2F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"message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"ProtocolMessageType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maxOccurs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"unbounded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Сообщение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протокола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552C798" w14:textId="77777777" w:rsidR="008B0F93" w:rsidRPr="008B0F93" w:rsidRDefault="008B0F93">
      <w:pPr>
        <w:widowControl/>
        <w:spacing w:after="0"/>
        <w:ind w:left="0"/>
        <w:rPr>
          <w:b/>
          <w:lang w:val="en-US"/>
        </w:rPr>
        <w:sectPr w:rsidR="008B0F93" w:rsidRPr="008B0F93">
          <w:pgSz w:w="11907" w:h="16840" w:code="9"/>
          <w:pgMar w:top="1418" w:right="851" w:bottom="851" w:left="1418" w:header="567" w:footer="567" w:gutter="0"/>
          <w:cols w:space="720"/>
        </w:sectPr>
      </w:pPr>
    </w:p>
    <w:p w14:paraId="68A45362" w14:textId="031FC846" w:rsidR="008B0F93" w:rsidRPr="008B0F93" w:rsidRDefault="008B0F93">
      <w:pPr>
        <w:widowControl/>
        <w:spacing w:after="0"/>
        <w:ind w:left="0"/>
        <w:rPr>
          <w:b/>
          <w:lang w:val="en-US"/>
        </w:rPr>
      </w:pPr>
    </w:p>
    <w:p w14:paraId="2BA7CE15" w14:textId="30743BAA" w:rsidR="007A2879" w:rsidRDefault="007A2879" w:rsidP="009930DB">
      <w:pPr>
        <w:pStyle w:val="3"/>
        <w:numPr>
          <w:ilvl w:val="2"/>
          <w:numId w:val="37"/>
        </w:numPr>
        <w:rPr>
          <w:rFonts w:ascii="Times New Roman" w:hAnsi="Times New Roman"/>
        </w:rPr>
      </w:pPr>
      <w:bookmarkStart w:id="33" w:name="_Ref79488426"/>
      <w:bookmarkStart w:id="34" w:name="_Toc81991507"/>
      <w:bookmarkStart w:id="35" w:name="_Toc93527885"/>
      <w:r w:rsidRPr="00BF2143">
        <w:rPr>
          <w:rFonts w:ascii="Times New Roman" w:hAnsi="Times New Roman"/>
        </w:rPr>
        <w:t>Описание процесса обмена «</w:t>
      </w:r>
      <w:r w:rsidR="002B3DF0">
        <w:rPr>
          <w:rFonts w:ascii="Times New Roman" w:hAnsi="Times New Roman"/>
        </w:rPr>
        <w:t>Электронная Доверенность</w:t>
      </w:r>
      <w:r w:rsidRPr="00BF2143">
        <w:rPr>
          <w:rFonts w:ascii="Times New Roman" w:hAnsi="Times New Roman"/>
        </w:rPr>
        <w:t>»</w:t>
      </w:r>
      <w:bookmarkEnd w:id="33"/>
      <w:bookmarkEnd w:id="34"/>
      <w:bookmarkEnd w:id="35"/>
    </w:p>
    <w:p w14:paraId="5B048275" w14:textId="77777777" w:rsidR="00046AA2" w:rsidRDefault="00046AA2" w:rsidP="00AD040D"/>
    <w:p w14:paraId="292DBDCD" w14:textId="710B0F50" w:rsidR="00046AA2" w:rsidRDefault="00046AA2" w:rsidP="00AD040D">
      <w:pPr>
        <w:spacing w:after="0"/>
        <w:ind w:left="0"/>
        <w:rPr>
          <w:lang w:eastAsia="ru-RU"/>
        </w:rPr>
      </w:pPr>
      <w:r>
        <w:rPr>
          <w:lang w:eastAsia="ru-RU"/>
        </w:rPr>
        <w:t xml:space="preserve">Логическая модель </w:t>
      </w:r>
      <w:r>
        <w:rPr>
          <w:lang w:val="en-US" w:eastAsia="ru-RU"/>
        </w:rPr>
        <w:t>XML</w:t>
      </w:r>
      <w:r>
        <w:rPr>
          <w:lang w:eastAsia="ru-RU"/>
        </w:rPr>
        <w:t xml:space="preserve"> файла Электронной Доверенности, а также элементов необходимых для выполнения перечисленных выше функций, </w:t>
      </w:r>
      <w:r w:rsidR="009D3067">
        <w:rPr>
          <w:lang w:eastAsia="ru-RU"/>
        </w:rPr>
        <w:t>представлена в графическом виде</w:t>
      </w:r>
      <w:r w:rsidR="00151D9D">
        <w:rPr>
          <w:lang w:eastAsia="ru-RU"/>
        </w:rPr>
        <w:t>:</w:t>
      </w:r>
    </w:p>
    <w:p w14:paraId="2FB1F92C" w14:textId="77777777" w:rsidR="009D3067" w:rsidRDefault="009D3067" w:rsidP="00AD040D">
      <w:pPr>
        <w:spacing w:after="0"/>
        <w:ind w:left="0"/>
        <w:rPr>
          <w:lang w:eastAsia="ru-RU"/>
        </w:rPr>
      </w:pPr>
    </w:p>
    <w:p w14:paraId="00EC42DB" w14:textId="6F988BA3" w:rsidR="00D836AB" w:rsidRDefault="00046AA2" w:rsidP="00AD040D">
      <w:pPr>
        <w:widowControl/>
        <w:spacing w:after="0"/>
        <w:ind w:left="0"/>
        <w:rPr>
          <w:i/>
          <w:lang w:eastAsia="ru-RU"/>
        </w:rPr>
      </w:pPr>
      <w:r w:rsidRPr="00B47D05">
        <w:rPr>
          <w:lang w:eastAsia="ru-RU"/>
        </w:rPr>
        <w:t xml:space="preserve">         </w:t>
      </w:r>
      <w:r w:rsidR="00C50FC1">
        <w:rPr>
          <w:lang w:eastAsia="ru-RU"/>
        </w:rPr>
        <w:object w:dxaOrig="1814" w:dyaOrig="1174" w14:anchorId="4A31CF1F">
          <v:shape id="_x0000_i1026" type="#_x0000_t75" style="width:90.7pt;height:58.95pt" o:ole="">
            <v:imagedata r:id="rId39" o:title=""/>
          </v:shape>
          <o:OLEObject Type="Embed" ProgID="Package" ShapeID="_x0000_i1026" DrawAspect="Icon" ObjectID="_1716877589" r:id="rId40"/>
        </w:object>
      </w:r>
      <w:r w:rsidR="00C4415F">
        <w:rPr>
          <w:lang w:eastAsia="ru-RU"/>
        </w:rPr>
        <w:t xml:space="preserve"> </w:t>
      </w:r>
      <w:r w:rsidR="00151D9D">
        <w:rPr>
          <w:lang w:eastAsia="ru-RU"/>
        </w:rPr>
        <w:t xml:space="preserve">- </w:t>
      </w:r>
      <w:r w:rsidR="00151D9D" w:rsidRPr="00151D9D">
        <w:rPr>
          <w:i/>
          <w:lang w:eastAsia="ru-RU"/>
        </w:rPr>
        <w:t>открывается двойным кликом</w:t>
      </w:r>
    </w:p>
    <w:p w14:paraId="34C92997" w14:textId="77777777" w:rsidR="00C4415F" w:rsidRPr="00151D9D" w:rsidRDefault="00C4415F" w:rsidP="00AD040D">
      <w:pPr>
        <w:widowControl/>
        <w:spacing w:after="0"/>
        <w:ind w:left="0"/>
        <w:rPr>
          <w:lang w:eastAsia="ru-RU"/>
        </w:rPr>
      </w:pPr>
    </w:p>
    <w:p w14:paraId="570DA34F" w14:textId="39FEFA79" w:rsidR="00046AA2" w:rsidRPr="00046AA2" w:rsidRDefault="00046AA2" w:rsidP="00AD040D">
      <w:pPr>
        <w:ind w:left="0"/>
      </w:pPr>
      <w:r>
        <w:rPr>
          <w:lang w:eastAsia="ru-RU"/>
        </w:rPr>
        <w:t xml:space="preserve">Элементами логической модели файла обмена являются элементы и атрибуты </w:t>
      </w:r>
      <w:r>
        <w:rPr>
          <w:lang w:val="en-US" w:eastAsia="ru-RU"/>
        </w:rPr>
        <w:t>XML</w:t>
      </w:r>
      <w:r>
        <w:rPr>
          <w:lang w:eastAsia="ru-RU"/>
        </w:rPr>
        <w:t xml:space="preserve"> файла. Полный перечень структурных элементов приведен ниже.</w:t>
      </w:r>
    </w:p>
    <w:p w14:paraId="21DBB642" w14:textId="30284C01" w:rsidR="00F11D08" w:rsidRPr="00BF2143" w:rsidRDefault="007A2879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36" w:name="_Ref81918980"/>
      <w:bookmarkStart w:id="37" w:name="_Toc81991508"/>
      <w:r w:rsidRPr="00BF2143">
        <w:rPr>
          <w:rFonts w:ascii="Times New Roman" w:hAnsi="Times New Roman"/>
        </w:rPr>
        <w:t>Атрибутивный состав запроса «</w:t>
      </w:r>
      <w:r w:rsidR="002B3DF0">
        <w:rPr>
          <w:rFonts w:ascii="Times New Roman" w:hAnsi="Times New Roman"/>
        </w:rPr>
        <w:t>Электронная Доверенность</w:t>
      </w:r>
      <w:r w:rsidRPr="00BF2143">
        <w:rPr>
          <w:rFonts w:ascii="Times New Roman" w:hAnsi="Times New Roman"/>
        </w:rPr>
        <w:t>»</w:t>
      </w:r>
      <w:r w:rsidR="00825D48" w:rsidRPr="00BF2143">
        <w:rPr>
          <w:rFonts w:ascii="Times New Roman" w:hAnsi="Times New Roman"/>
        </w:rPr>
        <w:t xml:space="preserve"> (powerOfAttorney)</w:t>
      </w:r>
      <w:bookmarkEnd w:id="36"/>
      <w:bookmarkEnd w:id="37"/>
    </w:p>
    <w:p w14:paraId="71513B61" w14:textId="09C729B2" w:rsidR="00443A30" w:rsidRDefault="00443A30" w:rsidP="006E516B">
      <w:pPr>
        <w:pStyle w:val="afa"/>
        <w:spacing w:after="0"/>
        <w:ind w:left="360"/>
        <w:rPr>
          <w:b/>
          <w:i/>
          <w:lang w:eastAsia="ru-RU"/>
        </w:rPr>
      </w:pPr>
      <w:bookmarkStart w:id="38" w:name="_Ref77338541"/>
      <w:r w:rsidRPr="00443A30">
        <w:rPr>
          <w:b/>
          <w:i/>
          <w:lang w:eastAsia="ru-RU"/>
        </w:rPr>
        <w:t>Тип документа СЭДО – 200 (Создание Доверенности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154358B6" w14:textId="5C4E5344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</w:t>
      </w:r>
      <w:proofErr w:type="gramStart"/>
      <w:r>
        <w:rPr>
          <w:b/>
          <w:i/>
          <w:lang w:eastAsia="ru-RU"/>
        </w:rPr>
        <w:t>я(</w:t>
      </w:r>
      <w:proofErr w:type="gramEnd"/>
      <w:r>
        <w:rPr>
          <w:b/>
          <w:i/>
          <w:lang w:eastAsia="ru-RU"/>
        </w:rPr>
        <w:t>см. «Спецификация сервиса СЭДО»)</w:t>
      </w:r>
    </w:p>
    <w:p w14:paraId="04ACBAEE" w14:textId="5512AC73" w:rsidR="00CE5FB1" w:rsidRPr="0094340C" w:rsidRDefault="00CE5FB1" w:rsidP="00AD040D">
      <w:pPr>
        <w:pStyle w:val="affe"/>
        <w:keepNext/>
        <w:spacing w:line="240" w:lineRule="auto"/>
        <w:jc w:val="right"/>
        <w:rPr>
          <w:lang w:val="ru-RU"/>
        </w:rPr>
      </w:pPr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28</w:t>
      </w:r>
      <w:r w:rsidR="002E5D12">
        <w:rPr>
          <w:noProof/>
        </w:rPr>
        <w:fldChar w:fldCharType="end"/>
      </w:r>
      <w:bookmarkEnd w:id="38"/>
      <w:r w:rsidRPr="00BF2143">
        <w:rPr>
          <w:lang w:val="ru-RU"/>
        </w:rPr>
        <w:t xml:space="preserve"> </w:t>
      </w:r>
      <w:r w:rsidR="0094340C">
        <w:rPr>
          <w:rStyle w:val="pt-a1-000032"/>
          <w:lang w:val="ru-RU"/>
        </w:rPr>
        <w:t>Эл.</w:t>
      </w:r>
      <w:r w:rsidRPr="00BF2143">
        <w:rPr>
          <w:rStyle w:val="pt-a1-000032"/>
        </w:rPr>
        <w:t>Доверенност</w:t>
      </w:r>
      <w:r w:rsidR="0094340C">
        <w:rPr>
          <w:rStyle w:val="pt-a1-000032"/>
          <w:lang w:val="ru-RU"/>
        </w:rPr>
        <w:t>ь</w:t>
      </w:r>
    </w:p>
    <w:tbl>
      <w:tblPr>
        <w:tblStyle w:val="affb"/>
        <w:tblW w:w="100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701"/>
        <w:gridCol w:w="1276"/>
        <w:gridCol w:w="2551"/>
        <w:gridCol w:w="107"/>
        <w:gridCol w:w="885"/>
        <w:gridCol w:w="1134"/>
        <w:gridCol w:w="1808"/>
        <w:gridCol w:w="34"/>
      </w:tblGrid>
      <w:tr w:rsidR="001F4990" w:rsidRPr="00BF2143" w14:paraId="4F61F529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</w:tcPr>
          <w:p w14:paraId="718BE9B7" w14:textId="77777777" w:rsidR="001F4990" w:rsidRPr="00BF2143" w:rsidRDefault="001F4990" w:rsidP="00E3430B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F920698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F5FFF8E" w14:textId="3667034A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4013CB76" w14:textId="2922994E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14:paraId="52714A54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1E2AF2E" w14:textId="068B3365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14:paraId="5F3D57E6" w14:textId="27EEDEB6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D4CC7" w:rsidRPr="002E4F8C" w14:paraId="23EDB590" w14:textId="77777777" w:rsidTr="001F4990">
        <w:trPr>
          <w:gridAfter w:val="1"/>
          <w:wAfter w:w="34" w:type="dxa"/>
        </w:trPr>
        <w:tc>
          <w:tcPr>
            <w:tcW w:w="568" w:type="dxa"/>
            <w:shd w:val="clear" w:color="auto" w:fill="D9D9D9" w:themeFill="background1" w:themeFillShade="D9"/>
          </w:tcPr>
          <w:p w14:paraId="4AB00DE2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5F117B81" w14:textId="74096AA9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CBBECFD" w14:textId="284DD0A7" w:rsidR="005D4CC7" w:rsidRPr="00AB0B18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B0B18">
              <w:rPr>
                <w:sz w:val="21"/>
                <w:szCs w:val="21"/>
                <w:lang w:val="en-US" w:eastAsia="ru-RU"/>
              </w:rPr>
              <w:t>schemaLocation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4C4A68DD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5DA5CA17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07F79AF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gridSpan w:val="2"/>
            <w:shd w:val="clear" w:color="auto" w:fill="D9D9D9" w:themeFill="background1" w:themeFillShade="D9"/>
          </w:tcPr>
          <w:p w14:paraId="056BE4E7" w14:textId="277D5986" w:rsidR="005D4CC7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046AA2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739197C" w14:textId="27C976A5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type/Organization.xsd</w:t>
            </w:r>
            <w:r>
              <w:rPr>
                <w:i/>
                <w:sz w:val="21"/>
                <w:szCs w:val="21"/>
                <w:lang w:eastAsia="ru-RU"/>
              </w:rPr>
              <w:t xml:space="preserve">, </w:t>
            </w:r>
            <w:r w:rsidRPr="005D4CC7">
              <w:rPr>
                <w:i/>
                <w:sz w:val="21"/>
                <w:szCs w:val="21"/>
                <w:lang w:eastAsia="ru-RU"/>
              </w:rPr>
              <w:t>PowerOfAttorneyType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049359EE" w14:textId="7E450974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val="en-US" w:eastAsia="ru-RU"/>
              </w:rPr>
              <w:t>powerOfAttorney xmlns:pow="http://www.fss.ru/integration/types/power_of_attorney"</w:t>
            </w:r>
          </w:p>
        </w:tc>
      </w:tr>
      <w:tr w:rsidR="005D4CC7" w:rsidRPr="001D5281" w14:paraId="124DFB38" w14:textId="77777777" w:rsidTr="001F4990">
        <w:trPr>
          <w:gridAfter w:val="1"/>
          <w:wAfter w:w="34" w:type="dxa"/>
        </w:trPr>
        <w:tc>
          <w:tcPr>
            <w:tcW w:w="568" w:type="dxa"/>
            <w:shd w:val="clear" w:color="auto" w:fill="D9D9D9" w:themeFill="background1" w:themeFillShade="D9"/>
          </w:tcPr>
          <w:p w14:paraId="14B016AC" w14:textId="77777777" w:rsidR="005D4CC7" w:rsidRPr="005D4CC7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426270FE" w14:textId="78EA9092" w:rsidR="005D4CC7" w:rsidRPr="005D4CC7" w:rsidRDefault="005D4CC7" w:rsidP="00AD040D">
            <w:pPr>
              <w:spacing w:after="0"/>
              <w:ind w:left="0"/>
              <w:rPr>
                <w:b/>
                <w:lang w:val="en-US"/>
              </w:rPr>
            </w:pPr>
            <w:r w:rsidRPr="00BF2143">
              <w:rPr>
                <w:b/>
              </w:rPr>
              <w:t xml:space="preserve">Метка Системы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155D7B8" w14:textId="52261C14" w:rsidR="005D4CC7" w:rsidRPr="001F4990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B0B18">
              <w:rPr>
                <w:sz w:val="21"/>
                <w:szCs w:val="21"/>
                <w:lang w:val="en-US" w:eastAsia="ru-RU"/>
              </w:rPr>
              <w:t>systemInfo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55959611" w14:textId="59B92374" w:rsidR="005D4CC7" w:rsidRP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gridSpan w:val="2"/>
            <w:shd w:val="clear" w:color="auto" w:fill="D9D9D9" w:themeFill="background1" w:themeFillShade="D9"/>
          </w:tcPr>
          <w:p w14:paraId="66AAE330" w14:textId="52DF949D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A3DBE8B" w14:textId="66553834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B0B18">
              <w:rPr>
                <w:i/>
                <w:sz w:val="21"/>
                <w:szCs w:val="21"/>
                <w:lang w:eastAsia="ru-RU"/>
              </w:rPr>
              <w:t>c:SystemInfoTyp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44DAA08C" w14:textId="2E920111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</w:p>
        </w:tc>
      </w:tr>
      <w:tr w:rsidR="005D4CC7" w:rsidRPr="00BF2143" w14:paraId="57B4C8AF" w14:textId="77777777" w:rsidTr="00CF44BC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6743123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9462" w:type="dxa"/>
            <w:gridSpan w:val="7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DC83AF" w14:textId="6899D00B" w:rsidR="005D4CC7" w:rsidRPr="00BF2143" w:rsidRDefault="005D4CC7" w:rsidP="00AD040D">
            <w:pPr>
              <w:widowControl/>
              <w:spacing w:after="0"/>
              <w:ind w:left="0"/>
              <w:rPr>
                <w:b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1"/>
                <w:lang w:eastAsia="ru-RU"/>
              </w:rPr>
              <w:t>Номер документа</w:t>
            </w:r>
            <w:r>
              <w:rPr>
                <w:b/>
                <w:sz w:val="22"/>
                <w:szCs w:val="21"/>
                <w:lang w:eastAsia="ru-RU"/>
              </w:rPr>
              <w:t xml:space="preserve"> (</w:t>
            </w:r>
            <w:r w:rsidRPr="005D4CC7">
              <w:rPr>
                <w:b/>
                <w:sz w:val="22"/>
                <w:szCs w:val="21"/>
                <w:lang w:eastAsia="ru-RU"/>
              </w:rPr>
              <w:t>generalInfo</w:t>
            </w:r>
            <w:r>
              <w:rPr>
                <w:b/>
                <w:sz w:val="22"/>
                <w:szCs w:val="21"/>
                <w:lang w:eastAsia="ru-RU"/>
              </w:rPr>
              <w:t>)</w:t>
            </w:r>
          </w:p>
        </w:tc>
      </w:tr>
      <w:tr w:rsidR="005D4CC7" w:rsidRPr="00BF2143" w14:paraId="1F2BC0AF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295C4B2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6A7AE4B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Владелец процесса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5B7D5C" w14:textId="68375A2F" w:rsidR="005D4CC7" w:rsidRPr="00BF2143" w:rsidRDefault="006D538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val="en-US" w:eastAsia="ru-RU"/>
              </w:rPr>
              <w:t>o</w:t>
            </w:r>
            <w:r w:rsidRPr="006D5388">
              <w:rPr>
                <w:sz w:val="21"/>
                <w:szCs w:val="21"/>
                <w:lang w:eastAsia="ru-RU"/>
              </w:rPr>
              <w:t>wner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9D62D9D" w14:textId="7BA0509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делегируются полномочия с указа</w:t>
            </w:r>
            <w:r w:rsidR="00800449">
              <w:rPr>
                <w:sz w:val="21"/>
                <w:szCs w:val="21"/>
                <w:lang w:eastAsia="ru-RU"/>
              </w:rPr>
              <w:t>нием: Наименования, Реквизитов</w:t>
            </w:r>
          </w:p>
          <w:p w14:paraId="58F522A1" w14:textId="77777777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  <w:p w14:paraId="4F3E6E54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291B5F50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2231FA1F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58A0CCFB" w14:textId="7255487B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6</w:t>
            </w:r>
            <w:r w:rsidR="00650632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BE49712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B47EB04" w14:textId="6FBC2C01" w:rsidR="005D4CC7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B8457DD" w14:textId="2D51EEEE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6F13C2A1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6154DD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018C88" w14:textId="7EC90A0F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Доверитель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D4B99C" w14:textId="1BB8D27C" w:rsidR="005D4CC7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US"/>
              </w:rPr>
              <w:t>p</w:t>
            </w:r>
            <w:r w:rsidRPr="008B4125">
              <w:rPr>
                <w:sz w:val="21"/>
                <w:szCs w:val="21"/>
              </w:rPr>
              <w:t>rincipal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914435" w14:textId="77777777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 xml:space="preserve">(см. 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_Ref77334850 \h 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650632" w:rsidRPr="00BF2143">
              <w:t>Справочник «Доверитель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)</w:t>
            </w:r>
          </w:p>
          <w:p w14:paraId="7DF26F21" w14:textId="77777777" w:rsidR="00D84E9C" w:rsidRDefault="00D84E9C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  <w:p w14:paraId="07792CFA" w14:textId="589E48F0" w:rsidR="00D84E9C" w:rsidRPr="00BF2143" w:rsidRDefault="00D84E9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_Ref78207101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11</w:t>
            </w:r>
            <w:r w:rsidR="00650632" w:rsidRPr="00BF2143">
              <w:t xml:space="preserve"> 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EBF380E" w14:textId="0662B77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C10349" w14:textId="0B383193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PrincipalType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8D644A2" w14:textId="02C85DBE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03180328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F95309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F35C10" w14:textId="1081639E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Уполномоченный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EB06CE" w14:textId="249C7DB6" w:rsidR="005D4CC7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US"/>
              </w:rPr>
              <w:t>r</w:t>
            </w:r>
            <w:r w:rsidRPr="008B4125">
              <w:rPr>
                <w:sz w:val="21"/>
                <w:szCs w:val="21"/>
              </w:rPr>
              <w:t>epresentative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332F0E" w14:textId="77777777" w:rsidR="00D84E9C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 xml:space="preserve">Выбор 1 из </w:t>
            </w:r>
            <w:r>
              <w:rPr>
                <w:sz w:val="21"/>
                <w:szCs w:val="21"/>
              </w:rPr>
              <w:t>4</w:t>
            </w:r>
            <w:r w:rsidRPr="00BF2143">
              <w:rPr>
                <w:sz w:val="21"/>
                <w:szCs w:val="21"/>
              </w:rPr>
              <w:t>х</w:t>
            </w:r>
          </w:p>
          <w:p w14:paraId="4CA10B2B" w14:textId="77777777" w:rsidR="00D84E9C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_Ref78207252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15</w:t>
            </w:r>
            <w:r w:rsidR="00650632" w:rsidRPr="00BF2143">
              <w:t xml:space="preserve"> Уполномоченный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  <w:p w14:paraId="59365DB7" w14:textId="77777777" w:rsidR="00D84E9C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  <w:p w14:paraId="15B6214E" w14:textId="77777777" w:rsidR="00D84E9C" w:rsidRPr="00BF2143" w:rsidRDefault="00D84E9C" w:rsidP="00D84E9C">
            <w:pPr>
              <w:widowControl/>
              <w:spacing w:after="0"/>
              <w:ind w:left="0"/>
            </w:pPr>
            <w:r w:rsidRPr="00BF2143">
              <w:t xml:space="preserve">* В случае </w:t>
            </w:r>
            <w:r>
              <w:t>уполномачивания</w:t>
            </w:r>
            <w:r w:rsidRPr="00BF2143">
              <w:t xml:space="preserve"> Обезличенной Электронной подписи</w:t>
            </w:r>
            <w:r>
              <w:t>,</w:t>
            </w:r>
            <w:r w:rsidRPr="00BF2143">
              <w:t xml:space="preserve"> </w:t>
            </w:r>
            <w:r>
              <w:t>в блоке «Владелец» следует заполнять</w:t>
            </w:r>
            <w:r w:rsidRPr="00BF2143">
              <w:t xml:space="preserve"> один из блоков: Юр</w:t>
            </w:r>
            <w:proofErr w:type="gramStart"/>
            <w:r w:rsidRPr="00BF2143">
              <w:t>.л</w:t>
            </w:r>
            <w:proofErr w:type="gramEnd"/>
            <w:r w:rsidRPr="00BF2143">
              <w:t>ицо или Физ.лицо, зарегис</w:t>
            </w:r>
            <w:r>
              <w:t>трированное как предприниматель, Электронный Сертификат,</w:t>
            </w:r>
          </w:p>
          <w:p w14:paraId="641F727B" w14:textId="07286F6D" w:rsidR="005D4CC7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t>Иначе, заполняется блок – Физ</w:t>
            </w:r>
            <w:proofErr w:type="gramStart"/>
            <w:r w:rsidRPr="00BF2143">
              <w:t>.л</w:t>
            </w:r>
            <w:proofErr w:type="gramEnd"/>
            <w:r w:rsidRPr="00BF2143">
              <w:t>ицо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577BA04" w14:textId="002AF52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AF0487" w14:textId="513574A1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RepresentativeType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28036A" w14:textId="1B8A24B5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B82D13" w:rsidRPr="00BF2143" w14:paraId="32D37CD8" w14:textId="77777777" w:rsidTr="006D5388">
        <w:trPr>
          <w:gridAfter w:val="1"/>
          <w:wAfter w:w="34" w:type="dxa"/>
        </w:trPr>
        <w:tc>
          <w:tcPr>
            <w:tcW w:w="568" w:type="dxa"/>
            <w:shd w:val="clear" w:color="auto" w:fill="D9D9D9" w:themeFill="background1" w:themeFillShade="D9"/>
          </w:tcPr>
          <w:p w14:paraId="3367F7B0" w14:textId="1ED255E8" w:rsidR="00B82D13" w:rsidRPr="00BF2143" w:rsidRDefault="00B82D13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462" w:type="dxa"/>
            <w:gridSpan w:val="7"/>
            <w:shd w:val="clear" w:color="auto" w:fill="D9D9D9" w:themeFill="background1" w:themeFillShade="D9"/>
          </w:tcPr>
          <w:p w14:paraId="3695FB39" w14:textId="6CCA10FA" w:rsidR="00B82D13" w:rsidRPr="008B4125" w:rsidRDefault="00B82D13" w:rsidP="00E3430B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BF2143">
              <w:rPr>
                <w:b/>
              </w:rPr>
              <w:t>Полномочия</w:t>
            </w:r>
            <w:r w:rsidR="008B4125">
              <w:rPr>
                <w:b/>
                <w:lang w:val="en-US"/>
              </w:rPr>
              <w:t xml:space="preserve"> (</w:t>
            </w:r>
            <w:r w:rsidR="008B4125" w:rsidRPr="008B4125">
              <w:rPr>
                <w:b/>
                <w:lang w:val="en-US"/>
              </w:rPr>
              <w:t>authorit</w:t>
            </w:r>
            <w:r w:rsidR="00E3430B">
              <w:rPr>
                <w:b/>
                <w:lang w:val="en-US"/>
              </w:rPr>
              <w:t>ies</w:t>
            </w:r>
            <w:r w:rsidR="008B4125">
              <w:rPr>
                <w:b/>
                <w:lang w:val="en-US"/>
              </w:rPr>
              <w:t>)</w:t>
            </w:r>
          </w:p>
        </w:tc>
      </w:tr>
      <w:tr w:rsidR="005D4CC7" w:rsidRPr="00BF2143" w14:paraId="2A45D031" w14:textId="77777777" w:rsidTr="001F4990">
        <w:trPr>
          <w:gridAfter w:val="1"/>
          <w:wAfter w:w="34" w:type="dxa"/>
        </w:trPr>
        <w:tc>
          <w:tcPr>
            <w:tcW w:w="568" w:type="dxa"/>
          </w:tcPr>
          <w:p w14:paraId="76693AB7" w14:textId="77777777" w:rsidR="005D4CC7" w:rsidRPr="00BF2143" w:rsidRDefault="005D4CC7" w:rsidP="00E3430B">
            <w:pPr>
              <w:pStyle w:val="afa"/>
              <w:widowControl/>
              <w:numPr>
                <w:ilvl w:val="1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3DFE6CED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Код полномочия</w:t>
            </w:r>
          </w:p>
        </w:tc>
        <w:tc>
          <w:tcPr>
            <w:tcW w:w="1276" w:type="dxa"/>
          </w:tcPr>
          <w:p w14:paraId="24AAB9D7" w14:textId="7AF78905" w:rsidR="005D4CC7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2658" w:type="dxa"/>
            <w:gridSpan w:val="2"/>
          </w:tcPr>
          <w:p w14:paraId="435D5A22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3E8E2F30" w14:textId="79C0361D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</w:tcPr>
          <w:p w14:paraId="6FB52CF6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</w:tcPr>
          <w:p w14:paraId="50200966" w14:textId="2DD2E722" w:rsidR="005D4CC7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AuthorityMnenonicType</w:t>
            </w:r>
          </w:p>
        </w:tc>
        <w:tc>
          <w:tcPr>
            <w:tcW w:w="1808" w:type="dxa"/>
          </w:tcPr>
          <w:p w14:paraId="148AC21F" w14:textId="095A846C" w:rsidR="005D4CC7" w:rsidRPr="00C64DF8" w:rsidRDefault="00C64DF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>
              <w:rPr>
                <w:i/>
                <w:sz w:val="21"/>
                <w:szCs w:val="21"/>
                <w:lang w:val="en-US" w:eastAsia="ru-RU"/>
              </w:rPr>
              <w:t>FSS_000001</w:t>
            </w:r>
          </w:p>
        </w:tc>
      </w:tr>
      <w:tr w:rsidR="005D4CC7" w:rsidRPr="00BF2143" w14:paraId="474DA773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</w:tcPr>
          <w:p w14:paraId="5350B2BA" w14:textId="7497F2B6" w:rsidR="005D4CC7" w:rsidRPr="00BF2143" w:rsidRDefault="005D4CC7" w:rsidP="00E3430B">
            <w:pPr>
              <w:pStyle w:val="afa"/>
              <w:widowControl/>
              <w:numPr>
                <w:ilvl w:val="1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9E57BFC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Передоверие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2F0AF0B" w14:textId="1EA9B6F1" w:rsidR="005D4CC7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entrustment</w:t>
            </w:r>
          </w:p>
        </w:tc>
        <w:tc>
          <w:tcPr>
            <w:tcW w:w="2658" w:type="dxa"/>
            <w:gridSpan w:val="2"/>
            <w:tcBorders>
              <w:bottom w:val="single" w:sz="4" w:space="0" w:color="auto"/>
            </w:tcBorders>
          </w:tcPr>
          <w:p w14:paraId="46142052" w14:textId="44A82DC5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 возможности передоверять</w:t>
            </w:r>
          </w:p>
          <w:p w14:paraId="7D1ED1A2" w14:textId="77777777" w:rsidR="005D4CC7" w:rsidRDefault="005D4CC7" w:rsidP="00C64DF8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Зависит от признака использования обезличенной подписи. Если Уполномоченный является </w:t>
            </w:r>
            <w:r>
              <w:rPr>
                <w:sz w:val="21"/>
                <w:szCs w:val="21"/>
                <w:lang w:eastAsia="ru-RU"/>
              </w:rPr>
              <w:t>Электронный Сертификат</w:t>
            </w:r>
            <w:r w:rsidRPr="00BF2143">
              <w:rPr>
                <w:sz w:val="21"/>
                <w:szCs w:val="21"/>
                <w:lang w:eastAsia="ru-RU"/>
              </w:rPr>
              <w:t>, то передоверие невозможно.</w:t>
            </w:r>
          </w:p>
          <w:p w14:paraId="7B91F883" w14:textId="77777777" w:rsidR="00C64DF8" w:rsidRDefault="00C64DF8" w:rsidP="00C64DF8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64DF8">
              <w:rPr>
                <w:sz w:val="21"/>
                <w:szCs w:val="21"/>
                <w:lang w:eastAsia="ru-RU"/>
              </w:rPr>
              <w:t>true - Доверитель разрешил передоверие полномочия</w:t>
            </w:r>
            <w:r>
              <w:rPr>
                <w:sz w:val="21"/>
                <w:szCs w:val="21"/>
                <w:lang w:eastAsia="ru-RU"/>
              </w:rPr>
              <w:t>;</w:t>
            </w:r>
          </w:p>
          <w:p w14:paraId="53D25A66" w14:textId="7C1DC2D7" w:rsidR="00C64DF8" w:rsidRPr="00BF2143" w:rsidRDefault="00C64DF8" w:rsidP="00C64DF8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64DF8">
              <w:rPr>
                <w:sz w:val="21"/>
                <w:szCs w:val="21"/>
                <w:lang w:eastAsia="ru-RU"/>
              </w:rPr>
              <w:t>false - доверитель запретил передоверие полномочия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14:paraId="47E2CB74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A89F37A" w14:textId="67C7380A" w:rsidR="005D4CC7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14:paraId="62A3F728" w14:textId="334DA6D3" w:rsidR="005D4CC7" w:rsidRPr="00BF2143" w:rsidRDefault="00C64DF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64DF8">
              <w:rPr>
                <w:sz w:val="21"/>
                <w:szCs w:val="21"/>
                <w:lang w:eastAsia="ru-RU"/>
              </w:rPr>
              <w:t>true</w:t>
            </w:r>
          </w:p>
        </w:tc>
      </w:tr>
      <w:tr w:rsidR="005D4CC7" w:rsidRPr="00BF2143" w14:paraId="35044ACC" w14:textId="77777777" w:rsidTr="001F4990">
        <w:tc>
          <w:tcPr>
            <w:tcW w:w="568" w:type="dxa"/>
            <w:shd w:val="clear" w:color="auto" w:fill="D9D9D9" w:themeFill="background1" w:themeFillShade="D9"/>
          </w:tcPr>
          <w:p w14:paraId="091DD287" w14:textId="29F7A3C4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4849CE01" w14:textId="5E9616E8" w:rsidR="005D4CC7" w:rsidRPr="00BF2143" w:rsidRDefault="003A1E6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b/>
              </w:rPr>
              <w:t>Блок информации об электронной подписи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2306A34" w14:textId="5CFFE9A7" w:rsidR="005D4CC7" w:rsidRPr="00BF2143" w:rsidRDefault="008B4125" w:rsidP="00AD040D">
            <w:pPr>
              <w:widowControl/>
              <w:spacing w:after="0"/>
              <w:ind w:left="0"/>
            </w:pPr>
            <w:r w:rsidRPr="008B4125">
              <w:t>certificate</w:t>
            </w:r>
          </w:p>
        </w:tc>
        <w:tc>
          <w:tcPr>
            <w:tcW w:w="2658" w:type="dxa"/>
            <w:gridSpan w:val="2"/>
            <w:shd w:val="clear" w:color="auto" w:fill="D9D9D9" w:themeFill="background1" w:themeFillShade="D9"/>
          </w:tcPr>
          <w:p w14:paraId="5270CDBC" w14:textId="7B60B3F8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t>Электронная метка, содержащая информацию об электронной подписи, в том числе о дате и времени подписания Эл.Доверенности</w:t>
            </w:r>
            <w:r w:rsidR="00C64DF8">
              <w:t xml:space="preserve"> (</w:t>
            </w:r>
            <w:r w:rsidR="00C64DF8" w:rsidRPr="00C64DF8">
              <w:t>base 64</w:t>
            </w:r>
            <w:r w:rsidR="00C64DF8">
              <w:t>)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4C91892D" w14:textId="5A1619B8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652146F" w14:textId="6A3F5542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42" w:type="dxa"/>
            <w:gridSpan w:val="2"/>
            <w:shd w:val="clear" w:color="auto" w:fill="D9D9D9" w:themeFill="background1" w:themeFillShade="D9"/>
          </w:tcPr>
          <w:p w14:paraId="58224029" w14:textId="494E925F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458D1C93" w14:textId="77777777" w:rsidR="00CE5FB1" w:rsidRPr="00BF2143" w:rsidRDefault="00CE5FB1" w:rsidP="00AD040D">
      <w:pPr>
        <w:spacing w:after="0"/>
        <w:rPr>
          <w:lang w:eastAsia="ru-RU"/>
        </w:rPr>
      </w:pPr>
    </w:p>
    <w:p w14:paraId="518E01DA" w14:textId="63A83EA5" w:rsidR="00CE5FB1" w:rsidRDefault="00A971EA" w:rsidP="00AD040D">
      <w:pPr>
        <w:pStyle w:val="4"/>
        <w:rPr>
          <w:rFonts w:ascii="Times New Roman" w:hAnsi="Times New Roman"/>
          <w:lang w:eastAsia="ru-RU"/>
        </w:rPr>
      </w:pPr>
      <w:bookmarkStart w:id="39" w:name="_Toc81991509"/>
      <w:r w:rsidRPr="00BF2143">
        <w:rPr>
          <w:rFonts w:ascii="Times New Roman" w:hAnsi="Times New Roman"/>
          <w:lang w:eastAsia="ru-RU"/>
        </w:rPr>
        <w:t xml:space="preserve">Пример </w:t>
      </w:r>
      <w:r w:rsidRPr="00BF2143">
        <w:rPr>
          <w:rFonts w:ascii="Times New Roman" w:hAnsi="Times New Roman"/>
          <w:lang w:val="en-US" w:eastAsia="ru-RU"/>
        </w:rPr>
        <w:t>XML</w:t>
      </w:r>
      <w:r w:rsidRPr="00BF2143">
        <w:rPr>
          <w:rFonts w:ascii="Times New Roman" w:hAnsi="Times New Roman"/>
          <w:lang w:eastAsia="ru-RU"/>
        </w:rPr>
        <w:t xml:space="preserve"> файла</w:t>
      </w:r>
      <w:r w:rsidR="00CE5FB1" w:rsidRPr="00BF2143">
        <w:rPr>
          <w:rFonts w:ascii="Times New Roman" w:hAnsi="Times New Roman"/>
          <w:lang w:eastAsia="ru-RU"/>
        </w:rPr>
        <w:t xml:space="preserve"> «</w:t>
      </w:r>
      <w:r w:rsidR="002B3DF0">
        <w:rPr>
          <w:rFonts w:ascii="Times New Roman" w:hAnsi="Times New Roman"/>
          <w:lang w:eastAsia="ru-RU"/>
        </w:rPr>
        <w:t xml:space="preserve">Электронная </w:t>
      </w:r>
      <w:r w:rsidR="001D5281">
        <w:rPr>
          <w:rFonts w:ascii="Times New Roman" w:hAnsi="Times New Roman"/>
          <w:lang w:eastAsia="ru-RU"/>
        </w:rPr>
        <w:t>Доверенность</w:t>
      </w:r>
      <w:r w:rsidR="00CE5FB1" w:rsidRPr="00BF2143">
        <w:rPr>
          <w:rFonts w:ascii="Times New Roman" w:hAnsi="Times New Roman"/>
          <w:lang w:eastAsia="ru-RU"/>
        </w:rPr>
        <w:t>»</w:t>
      </w:r>
      <w:bookmarkEnd w:id="39"/>
    </w:p>
    <w:p w14:paraId="06AF5483" w14:textId="034B0911" w:rsidR="003E0986" w:rsidRPr="003E0986" w:rsidRDefault="00887976" w:rsidP="003E0986">
      <w:pPr>
        <w:rPr>
          <w:lang w:eastAsia="ru-RU"/>
        </w:rPr>
      </w:pPr>
      <w:r>
        <w:rPr>
          <w:lang w:eastAsia="ru-RU"/>
        </w:rPr>
        <w:object w:dxaOrig="1541" w:dyaOrig="998" w14:anchorId="70A784F3">
          <v:shape id="_x0000_i1027" type="#_x0000_t75" style="width:77.1pt;height:49.9pt" o:ole="">
            <v:imagedata r:id="rId41" o:title=""/>
          </v:shape>
          <o:OLEObject Type="Embed" ProgID="Package" ShapeID="_x0000_i1027" DrawAspect="Icon" ObjectID="_1716877590" r:id="rId42"/>
        </w:object>
      </w:r>
    </w:p>
    <w:tbl>
      <w:tblPr>
        <w:tblStyle w:val="affb"/>
        <w:tblW w:w="0" w:type="auto"/>
        <w:tblInd w:w="142" w:type="dxa"/>
        <w:tblLook w:val="04A0" w:firstRow="1" w:lastRow="0" w:firstColumn="1" w:lastColumn="0" w:noHBand="0" w:noVBand="1"/>
      </w:tblPr>
      <w:tblGrid>
        <w:gridCol w:w="9712"/>
      </w:tblGrid>
      <w:tr w:rsidR="00CE5FB1" w:rsidRPr="002E4F8C" w14:paraId="231D826C" w14:textId="77777777" w:rsidTr="00CE5FB1">
        <w:tc>
          <w:tcPr>
            <w:tcW w:w="9854" w:type="dxa"/>
          </w:tcPr>
          <w:p w14:paraId="5EBAFFA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>&lt;urn:powerOfAttorney xmlns:urn="urn:ru:fss:integration:types:mchd:v01" xmlns:v01="http://www.fss.ru/integration/types/common/v01"&gt;</w:t>
            </w:r>
          </w:p>
          <w:p w14:paraId="46EE9CE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&lt;urn:systemInfo&gt;</w:t>
            </w:r>
          </w:p>
          <w:p w14:paraId="4B06580E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&lt;v01:specVersion&gt;string&lt;/v01:specVersion&gt;</w:t>
            </w:r>
          </w:p>
          <w:p w14:paraId="4D6D00E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&lt;v01:software&gt;string&lt;/v01:software&gt;</w:t>
            </w:r>
          </w:p>
          <w:p w14:paraId="69C791E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&lt;v01:softwareVersion&gt;string&lt;/v01:softwareVersion&gt;</w:t>
            </w:r>
          </w:p>
          <w:p w14:paraId="28342BE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&lt;/urn:systemInfo&gt;</w:t>
            </w:r>
          </w:p>
          <w:p w14:paraId="7485C5A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&lt;urn:generalInfo&gt;</w:t>
            </w:r>
          </w:p>
          <w:p w14:paraId="4AFBF44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&lt;urn:uuid&gt;string&lt;/urn:uuid&gt;</w:t>
            </w:r>
          </w:p>
          <w:p w14:paraId="3ED8120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&lt;urn:startDate&gt;2008-09-29&lt;/urn:startDate&gt;</w:t>
            </w:r>
          </w:p>
          <w:p w14:paraId="023776A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&lt;urn:endDate&gt;2014-09-19&lt;/urn:endDate&gt;</w:t>
            </w:r>
          </w:p>
          <w:p w14:paraId="24CF805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&lt;!--Optional:--&gt;</w:t>
            </w:r>
          </w:p>
          <w:p w14:paraId="477A7E3E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&lt;urn:comment&gt;string&lt;/urn:comment&gt;</w:t>
            </w:r>
          </w:p>
          <w:p w14:paraId="4149E0B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&lt;/urn:generalInfo&gt;</w:t>
            </w:r>
          </w:p>
          <w:p w14:paraId="4A3DF42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lastRenderedPageBreak/>
              <w:t xml:space="preserve">  &lt;urn:owner&gt;</w:t>
            </w:r>
          </w:p>
          <w:p w14:paraId="45CBDCFF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&lt;!--You have a CHOICE of the next 3 items at this level--&gt;</w:t>
            </w:r>
          </w:p>
          <w:p w14:paraId="38EA0D4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&lt;urn:legalOrganization&gt;</w:t>
            </w:r>
          </w:p>
          <w:p w14:paraId="060B890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&lt;urn:fullName&gt;string&lt;/urn:fullName&gt;</w:t>
            </w:r>
          </w:p>
          <w:p w14:paraId="0394822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7352A76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&lt;urn:jurAddress&gt;string&lt;/urn:jurAddress&gt;</w:t>
            </w:r>
          </w:p>
          <w:p w14:paraId="44ECF6F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51CAD51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D5CD2A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&lt;urn:kpp&gt;string&lt;/urn:kpp&gt;</w:t>
            </w:r>
          </w:p>
          <w:p w14:paraId="1D09421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&lt;!--You have a CHOICE of the next 2 items at this level--&gt;</w:t>
            </w:r>
          </w:p>
          <w:p w14:paraId="0738E02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&lt;urn:ogrn&gt;stringstrings&lt;/urn:ogrn&gt;</w:t>
            </w:r>
          </w:p>
          <w:p w14:paraId="2BFBADFB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&lt;urn:foreign&gt;true&lt;/urn:foreign&gt;</w:t>
            </w:r>
          </w:p>
          <w:p w14:paraId="714E350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&lt;/urn:legalOrganization&gt;</w:t>
            </w:r>
          </w:p>
          <w:p w14:paraId="6055F66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&lt;urn:legalPerson&gt;</w:t>
            </w:r>
          </w:p>
          <w:p w14:paraId="5CDAE6F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&lt;urn:firstName&gt;string&lt;/urn:firstName&gt;</w:t>
            </w:r>
          </w:p>
          <w:p w14:paraId="54DAB2B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&lt;urn:lastName&gt;string&lt;/urn:lastName&gt;</w:t>
            </w:r>
          </w:p>
          <w:p w14:paraId="650730C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5FE65C3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&lt;urn:middleName&gt;string&lt;/urn:middleName&gt;</w:t>
            </w:r>
          </w:p>
          <w:p w14:paraId="236D813B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&lt;urn:birthDate&gt;2018-11-01+03:00&lt;/urn:birthDate&gt;</w:t>
            </w:r>
          </w:p>
          <w:p w14:paraId="3B036B9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&lt;urn:snils&gt;stringstrin&lt;/urn:snils&gt;</w:t>
            </w:r>
          </w:p>
          <w:p w14:paraId="0D4300F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5E896C7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&lt;urn:ogrnip&gt;stringstringstr&lt;/urn:ogrnip&gt;</w:t>
            </w:r>
          </w:p>
          <w:p w14:paraId="5912A51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&lt;/urn:legalPerson&gt;</w:t>
            </w:r>
          </w:p>
          <w:p w14:paraId="3B541C0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&lt;urn:person&gt;</w:t>
            </w:r>
          </w:p>
          <w:p w14:paraId="24C3122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&lt;urn:firstName&gt;string&lt;/urn:firstName&gt;</w:t>
            </w:r>
          </w:p>
          <w:p w14:paraId="6A9B459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&lt;urn:lastName&gt;string&lt;/urn:lastName&gt;</w:t>
            </w:r>
          </w:p>
          <w:p w14:paraId="61C8B3C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BA4B20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&lt;urn:middleName&gt;string&lt;/urn:middleName&gt;</w:t>
            </w:r>
          </w:p>
          <w:p w14:paraId="284F8CBE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&lt;urn:birthDate&gt;2013-05-22+04:00&lt;/urn:birthDate&gt;</w:t>
            </w:r>
          </w:p>
          <w:p w14:paraId="0ED71DC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&lt;urn:snils&gt;stringstrin&lt;/urn:snils&gt;</w:t>
            </w:r>
          </w:p>
          <w:p w14:paraId="6D9E437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6B8E325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&lt;!--You have a CHOICE of the next 2 items at this level--&gt;</w:t>
            </w:r>
          </w:p>
          <w:p w14:paraId="492D5FC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CBF8BF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&lt;urn:insurer&gt;</w:t>
            </w:r>
          </w:p>
          <w:p w14:paraId="0B6856B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&lt;urn:regNum&gt;string&lt;/urn:regNum&gt;</w:t>
            </w:r>
          </w:p>
          <w:p w14:paraId="3CD2C2B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&lt;/urn:insurer&gt;</w:t>
            </w:r>
          </w:p>
          <w:p w14:paraId="7C845DA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7D0925C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&lt;urn:volunteer&gt;</w:t>
            </w:r>
          </w:p>
          <w:p w14:paraId="62FB555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&lt;urn:regNum&gt;string&lt;/urn:regNum&gt;</w:t>
            </w:r>
          </w:p>
          <w:p w14:paraId="5F05521A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&lt;urn:kpsNum&gt;strin&lt;/urn:kpsNum&gt;</w:t>
            </w:r>
          </w:p>
          <w:p w14:paraId="6A2BA06F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&lt;/urn:volunteer&gt;</w:t>
            </w:r>
          </w:p>
          <w:p w14:paraId="26B6BF3B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&lt;/urn:person&gt;</w:t>
            </w:r>
          </w:p>
          <w:p w14:paraId="4BD30C6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&lt;/urn:owner&gt;</w:t>
            </w:r>
          </w:p>
          <w:p w14:paraId="7A8FC0A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&lt;urn:principal&gt;</w:t>
            </w:r>
          </w:p>
          <w:p w14:paraId="77DFB75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&lt;urn:person&gt;</w:t>
            </w:r>
          </w:p>
          <w:p w14:paraId="5C886BA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&lt;urn:firstName&gt;string&lt;/urn:firstName&gt;</w:t>
            </w:r>
          </w:p>
          <w:p w14:paraId="7897B02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&lt;urn:lastName&gt;string&lt;/urn:lastName&gt;</w:t>
            </w:r>
          </w:p>
          <w:p w14:paraId="6E4E908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570A7CC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&lt;urn:middleName&gt;string&lt;/urn:middleName&gt;</w:t>
            </w:r>
          </w:p>
          <w:p w14:paraId="4860D48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&lt;urn:birthDate&gt;2002-11-05+03:00&lt;/urn:birthDate&gt;</w:t>
            </w:r>
          </w:p>
          <w:p w14:paraId="45C50AEA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&lt;urn:snils&gt;stringstrin&lt;/urn:snils&gt;</w:t>
            </w:r>
          </w:p>
          <w:p w14:paraId="334099B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50569C4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&lt;/urn:person&gt;</w:t>
            </w:r>
          </w:p>
          <w:p w14:paraId="25B57D7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&lt;!--Optional:--&gt;</w:t>
            </w:r>
          </w:p>
          <w:p w14:paraId="3E9A66B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&lt;urn:signedByNotary&gt;false&lt;/urn:signedByNotary&gt;</w:t>
            </w:r>
          </w:p>
          <w:p w14:paraId="44634E5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&lt;!--Optional:--&gt;</w:t>
            </w:r>
          </w:p>
          <w:p w14:paraId="30C0A9CF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&lt;urn:notaryBasedOn&gt;string&lt;/urn:notaryBasedOn&gt;</w:t>
            </w:r>
          </w:p>
          <w:p w14:paraId="6A3F340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&lt;/urn:principal&gt;</w:t>
            </w:r>
          </w:p>
          <w:p w14:paraId="15BAE0F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&lt;urn:representative&gt;</w:t>
            </w:r>
          </w:p>
          <w:p w14:paraId="3D55D62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lastRenderedPageBreak/>
              <w:t xml:space="preserve">    &lt;!--You have a CHOICE of the next 4 items at this level--&gt;</w:t>
            </w:r>
          </w:p>
          <w:p w14:paraId="2104546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&lt;urn:legalOrganization&gt;</w:t>
            </w:r>
          </w:p>
          <w:p w14:paraId="3E26D7E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&lt;urn:fullName&gt;string&lt;/urn:fullName&gt;</w:t>
            </w:r>
          </w:p>
          <w:p w14:paraId="73355C4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1222C2B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&lt;urn:jurAddress&gt;string&lt;/urn:jurAddress&gt;</w:t>
            </w:r>
          </w:p>
          <w:p w14:paraId="77054AC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2111C5DA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41DFF9B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&lt;urn:kpp&gt;string&lt;/urn:kpp&gt;</w:t>
            </w:r>
          </w:p>
          <w:p w14:paraId="487B99D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&lt;!--You have a CHOICE of the next 2 items at this level--&gt;</w:t>
            </w:r>
          </w:p>
          <w:p w14:paraId="48C9244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&lt;urn:ogrn&gt;stringstrings&lt;/urn:ogrn&gt;</w:t>
            </w:r>
          </w:p>
          <w:p w14:paraId="6781452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&lt;urn:foreign&gt;false&lt;/urn:foreign&gt;</w:t>
            </w:r>
          </w:p>
          <w:p w14:paraId="6545E99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&lt;/urn:legalOrganization&gt;</w:t>
            </w:r>
          </w:p>
          <w:p w14:paraId="461E2CB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&lt;urn:legalPerson&gt;</w:t>
            </w:r>
          </w:p>
          <w:p w14:paraId="0EA5C4BE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&lt;urn:firstName&gt;string&lt;/urn:firstName&gt;</w:t>
            </w:r>
          </w:p>
          <w:p w14:paraId="08796E3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&lt;urn:lastName&gt;string&lt;/urn:lastName&gt;</w:t>
            </w:r>
          </w:p>
          <w:p w14:paraId="3585E88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D35835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&lt;urn:middleName&gt;string&lt;/urn:middleName&gt;</w:t>
            </w:r>
          </w:p>
          <w:p w14:paraId="38FD733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&lt;urn:birthDate&gt;2009-10-14&lt;/urn:birthDate&gt;</w:t>
            </w:r>
          </w:p>
          <w:p w14:paraId="6E398BC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&lt;urn:snils&gt;stringstrin&lt;/urn:snils&gt;</w:t>
            </w:r>
          </w:p>
          <w:p w14:paraId="30B4FF4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2AB13AE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&lt;urn:ogrnip&gt;stringstringstr&lt;/urn:ogrnip&gt;</w:t>
            </w:r>
          </w:p>
          <w:p w14:paraId="6C2D8509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2955914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&lt;urn:personDocument&gt;</w:t>
            </w:r>
          </w:p>
          <w:p w14:paraId="52B3E12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&lt;urn:identityDocument&gt;string&lt;/urn:identityDocument&gt;</w:t>
            </w:r>
          </w:p>
          <w:p w14:paraId="59D19F7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&lt;urn:series&gt;string&lt;/urn:series&gt;</w:t>
            </w:r>
          </w:p>
          <w:p w14:paraId="59E03DB9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&lt;urn:number&gt;string&lt;/urn:number&gt;</w:t>
            </w:r>
          </w:p>
          <w:p w14:paraId="0AACCEB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&lt;urn:issuedDate&gt;2010-03-18&lt;/urn:issuedDate&gt;</w:t>
            </w:r>
          </w:p>
          <w:p w14:paraId="2282A9D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&lt;urn:issuedBy&gt;string&lt;/urn:issuedBy&gt;</w:t>
            </w:r>
          </w:p>
          <w:p w14:paraId="09BA0D1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&lt;!--Optional:--&gt;</w:t>
            </w:r>
          </w:p>
          <w:p w14:paraId="41944A5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&lt;urn:issuedByCode&gt;string&lt;/urn:issuedByCode&gt;</w:t>
            </w:r>
          </w:p>
          <w:p w14:paraId="70F4235F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&lt;/urn:personDocument&gt;</w:t>
            </w:r>
          </w:p>
          <w:p w14:paraId="60FDEFD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&lt;/urn:legalPerson&gt;</w:t>
            </w:r>
          </w:p>
          <w:p w14:paraId="08E60BF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&lt;urn:person&gt;</w:t>
            </w:r>
          </w:p>
          <w:p w14:paraId="7C65601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&lt;urn:firstName&gt;string&lt;/urn:firstName&gt;</w:t>
            </w:r>
          </w:p>
          <w:p w14:paraId="5825158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&lt;urn:lastName&gt;string&lt;/urn:lastName&gt;</w:t>
            </w:r>
          </w:p>
          <w:p w14:paraId="21B7793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16B1198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&lt;urn:middleName&gt;string&lt;/urn:middleName&gt;</w:t>
            </w:r>
          </w:p>
          <w:p w14:paraId="232D29E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&lt;urn:birthDate&gt;2018-12-28+03:00&lt;/urn:birthDate&gt;</w:t>
            </w:r>
          </w:p>
          <w:p w14:paraId="16AC94C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&lt;urn:snils&gt;stringstrin&lt;/urn:snils&gt;</w:t>
            </w:r>
          </w:p>
          <w:p w14:paraId="75D4495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6C0D9D0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14D6E3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&lt;urn:personDocument&gt;</w:t>
            </w:r>
          </w:p>
          <w:p w14:paraId="7289B34E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&lt;urn:identityDocument&gt;string&lt;/urn:identityDocument&gt;</w:t>
            </w:r>
          </w:p>
          <w:p w14:paraId="27B09F3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&lt;urn:series&gt;string&lt;/urn:series&gt;</w:t>
            </w:r>
          </w:p>
          <w:p w14:paraId="3DD7C4D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&lt;urn:number&gt;string&lt;/urn:number&gt;</w:t>
            </w:r>
          </w:p>
          <w:p w14:paraId="19A71BC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&lt;urn:issuedDate&gt;2017-11-01+03:00&lt;/urn:issuedDate&gt;</w:t>
            </w:r>
          </w:p>
          <w:p w14:paraId="3AE0CF6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&lt;urn:issuedBy&gt;string&lt;/urn:issuedBy&gt;</w:t>
            </w:r>
          </w:p>
          <w:p w14:paraId="5D81417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&lt;!--Optional:--&gt;</w:t>
            </w:r>
          </w:p>
          <w:p w14:paraId="42B8472B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&lt;urn:issuedByCode&gt;string&lt;/urn:issuedByCode&gt;</w:t>
            </w:r>
          </w:p>
          <w:p w14:paraId="328F228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&lt;/urn:personDocument&gt;</w:t>
            </w:r>
          </w:p>
          <w:p w14:paraId="382C49B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&lt;/urn:person&gt;</w:t>
            </w:r>
          </w:p>
          <w:p w14:paraId="1614E5E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&lt;urn:certificate&gt;string&lt;/urn:certificate&gt;</w:t>
            </w:r>
          </w:p>
          <w:p w14:paraId="3AC54C8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&lt;/urn:representative&gt;</w:t>
            </w:r>
          </w:p>
          <w:p w14:paraId="3E16917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&lt;urn:authorities&gt;</w:t>
            </w:r>
          </w:p>
          <w:p w14:paraId="02D67C3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&lt;!--1 or more repetitions:--&gt;</w:t>
            </w:r>
          </w:p>
          <w:p w14:paraId="7966F2A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&lt;urn:authority&gt;</w:t>
            </w:r>
          </w:p>
          <w:p w14:paraId="7D772FB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&lt;urn:mnemonic entrustment="false"&gt;string&lt;/urn:mnemonic&gt;</w:t>
            </w:r>
          </w:p>
          <w:p w14:paraId="606E111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&lt;/urn:authority&gt;</w:t>
            </w:r>
          </w:p>
          <w:p w14:paraId="79926D3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&lt;/urn:authorities&gt;</w:t>
            </w:r>
          </w:p>
          <w:p w14:paraId="6966AD91" w14:textId="01745988" w:rsidR="00CE5FB1" w:rsidRPr="006E1293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lastRenderedPageBreak/>
              <w:t>&lt;/urn:powerOfAttorney&gt;</w:t>
            </w:r>
          </w:p>
        </w:tc>
      </w:tr>
    </w:tbl>
    <w:p w14:paraId="3E212E8B" w14:textId="77777777" w:rsidR="00CE5FB1" w:rsidRPr="006E1293" w:rsidRDefault="00CE5FB1" w:rsidP="00AD040D">
      <w:pPr>
        <w:pStyle w:val="afa"/>
        <w:spacing w:after="0"/>
        <w:ind w:left="1224"/>
        <w:rPr>
          <w:lang w:val="en-US"/>
        </w:rPr>
      </w:pPr>
    </w:p>
    <w:p w14:paraId="7382AF26" w14:textId="2F520CB0" w:rsidR="009A134C" w:rsidRPr="009A134C" w:rsidRDefault="00BB1EF9" w:rsidP="009A134C">
      <w:pPr>
        <w:pStyle w:val="4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Схема</w:t>
      </w:r>
      <w:r w:rsidR="009A134C" w:rsidRPr="009A134C">
        <w:rPr>
          <w:rFonts w:ascii="Times New Roman" w:hAnsi="Times New Roman"/>
          <w:lang w:eastAsia="ru-RU"/>
        </w:rPr>
        <w:t xml:space="preserve"> сведений Электронной Доверенности</w:t>
      </w:r>
    </w:p>
    <w:p w14:paraId="6AAC5748" w14:textId="22086909" w:rsidR="00DF7612" w:rsidRDefault="00DF7612" w:rsidP="00DF7612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29</w:t>
      </w:r>
      <w:r w:rsidR="002E5D12">
        <w:rPr>
          <w:noProof/>
        </w:rPr>
        <w:fldChar w:fldCharType="end"/>
      </w:r>
      <w:r>
        <w:rPr>
          <w:lang w:val="ru-RU"/>
        </w:rPr>
        <w:t xml:space="preserve"> </w:t>
      </w:r>
      <w:r w:rsidRPr="00ED4C2E">
        <w:rPr>
          <w:lang w:val="ru-RU"/>
        </w:rPr>
        <w:t>Схема сведений элемента element powerOfAttorney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4815C5E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956B7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089DE" w14:textId="7172ECA6" w:rsidR="00C50FC1" w:rsidRPr="00C50FC1" w:rsidRDefault="00FC4DBF" w:rsidP="00497966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75CF34F" wp14:editId="43EF1E80">
                  <wp:extent cx="3139440" cy="3787140"/>
                  <wp:effectExtent l="0" t="0" r="3810" b="381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9440" cy="3787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50FC1">
              <w:rPr>
                <w:rFonts w:ascii="Consolas" w:hAnsi="Consolas"/>
                <w:color w:val="FF0000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5E558B" w:rsidRPr="002E4F8C" w14:paraId="1D9B94F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5972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51035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61B8528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E03FE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1FAF" w14:textId="77777777" w:rsidR="005E558B" w:rsidRPr="00BB04FE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6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PowerOfAttorneyType</w:t>
              </w:r>
            </w:hyperlink>
          </w:p>
        </w:tc>
      </w:tr>
      <w:tr w:rsidR="005E558B" w:rsidRPr="00BB04FE" w14:paraId="5D30E0C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278E7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2C2EA1EC" w14:textId="77777777" w:rsidTr="002337D0">
              <w:tc>
                <w:tcPr>
                  <w:tcW w:w="0" w:type="auto"/>
                </w:tcPr>
                <w:p w14:paraId="4C2525C9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48277134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14069FE5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2E4F8C" w14:paraId="2AECADD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BB17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42283" w14:textId="77777777" w:rsidR="005E558B" w:rsidRPr="005E558B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"Link37" </w:instrText>
            </w:r>
            <w:r>
              <w:fldChar w:fldCharType="separate"/>
            </w:r>
            <w:r w:rsidR="005E558B" w:rsidRPr="005E558B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systemInfo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"Link38" </w:instrText>
            </w:r>
            <w:r>
              <w:fldChar w:fldCharType="separate"/>
            </w:r>
            <w:r w:rsidR="005E558B" w:rsidRPr="005E558B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generalInfo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"Link39" </w:instrText>
            </w:r>
            <w:r>
              <w:fldChar w:fldCharType="separate"/>
            </w:r>
            <w:r w:rsidR="005E558B" w:rsidRPr="005E558B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owner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"Link3A" </w:instrText>
            </w:r>
            <w:r>
              <w:fldChar w:fldCharType="separate"/>
            </w:r>
            <w:r w:rsidR="005E558B" w:rsidRPr="005E558B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principal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"Link3B" </w:instrText>
            </w:r>
            <w:r>
              <w:fldChar w:fldCharType="separate"/>
            </w:r>
            <w:r w:rsidR="005E558B" w:rsidRPr="005E558B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representative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"Link3C" </w:instrText>
            </w:r>
            <w:r>
              <w:fldChar w:fldCharType="separate"/>
            </w:r>
            <w:r w:rsidR="005E558B" w:rsidRPr="005E558B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authorities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</w:p>
        </w:tc>
      </w:tr>
      <w:tr w:rsidR="005E558B" w:rsidRPr="00BB04FE" w14:paraId="682F43C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6F2EA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366"/>
            </w:tblGrid>
            <w:tr w:rsidR="005E558B" w:rsidRPr="00BB04FE" w14:paraId="77CFEBAF" w14:textId="77777777" w:rsidTr="002337D0">
              <w:tc>
                <w:tcPr>
                  <w:tcW w:w="0" w:type="auto"/>
                </w:tcPr>
                <w:p w14:paraId="5531EFF8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33345551" w14:textId="77777777" w:rsidTr="002337D0">
              <w:tc>
                <w:tcPr>
                  <w:tcW w:w="0" w:type="auto"/>
                </w:tcPr>
                <w:p w14:paraId="7E919CAB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электронной доверенности</w:t>
                  </w:r>
                </w:p>
              </w:tc>
            </w:tr>
          </w:tbl>
          <w:p w14:paraId="79B9CE6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2E4F8C" w14:paraId="16CDC5FD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8937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D47F2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электронной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4CDB546B" w14:textId="77777777" w:rsidR="00CE5FB1" w:rsidRPr="002C240A" w:rsidRDefault="00CE5FB1" w:rsidP="00AD040D">
      <w:pPr>
        <w:pStyle w:val="afa"/>
        <w:spacing w:after="0"/>
        <w:ind w:left="1224"/>
        <w:rPr>
          <w:lang w:val="en-US"/>
        </w:rPr>
      </w:pPr>
    </w:p>
    <w:p w14:paraId="53A79E85" w14:textId="460B5697" w:rsidR="00A971EA" w:rsidRDefault="00A971EA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40" w:name="_Toc81991510"/>
      <w:r w:rsidRPr="00BF2143">
        <w:rPr>
          <w:rFonts w:ascii="Times New Roman" w:hAnsi="Times New Roman"/>
        </w:rPr>
        <w:t>Атрибутивный состав запроса «</w:t>
      </w:r>
      <w:r w:rsidRPr="00BF2143">
        <w:rPr>
          <w:rStyle w:val="pt-a1-000032"/>
          <w:rFonts w:ascii="Times New Roman" w:hAnsi="Times New Roman"/>
        </w:rPr>
        <w:t>Ответ о получении результата обработки регистрации</w:t>
      </w:r>
      <w:r w:rsidR="002B3DF0">
        <w:rPr>
          <w:rStyle w:val="pt-a1-000032"/>
          <w:rFonts w:ascii="Times New Roman" w:hAnsi="Times New Roman"/>
        </w:rPr>
        <w:t xml:space="preserve"> Электронной Доверенности</w:t>
      </w:r>
      <w:r w:rsidRPr="00BF2143">
        <w:rPr>
          <w:rStyle w:val="pt-a1-000032"/>
          <w:rFonts w:ascii="Times New Roman" w:hAnsi="Times New Roman"/>
        </w:rPr>
        <w:t>»</w:t>
      </w:r>
      <w:r w:rsidR="00825D48" w:rsidRPr="00BF2143">
        <w:rPr>
          <w:rStyle w:val="pt-a1-000032"/>
          <w:rFonts w:ascii="Times New Roman" w:hAnsi="Times New Roman"/>
        </w:rPr>
        <w:t xml:space="preserve"> (registerPowerOfAttorneyResult)</w:t>
      </w:r>
      <w:bookmarkEnd w:id="40"/>
    </w:p>
    <w:p w14:paraId="6FE3D072" w14:textId="23BF5644" w:rsid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bookmarkStart w:id="41" w:name="_Ref77347983"/>
      <w:r w:rsidRPr="00443A30">
        <w:rPr>
          <w:b/>
          <w:i/>
          <w:lang w:eastAsia="ru-RU"/>
        </w:rPr>
        <w:t xml:space="preserve">Тип документа СЭДО – </w:t>
      </w:r>
      <w:r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6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Результат создания Доверенности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38D344A9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</w:t>
      </w:r>
      <w:proofErr w:type="gramStart"/>
      <w:r>
        <w:rPr>
          <w:b/>
          <w:i/>
          <w:lang w:eastAsia="ru-RU"/>
        </w:rPr>
        <w:t>я(</w:t>
      </w:r>
      <w:proofErr w:type="gramEnd"/>
      <w:r>
        <w:rPr>
          <w:b/>
          <w:i/>
          <w:lang w:eastAsia="ru-RU"/>
        </w:rPr>
        <w:t>см. «Спецификация сервиса СЭДО»)</w:t>
      </w:r>
    </w:p>
    <w:p w14:paraId="7E3D1256" w14:textId="6F7914D8" w:rsidR="00CE5FB1" w:rsidRPr="00BF2143" w:rsidRDefault="00CE5FB1" w:rsidP="00AD040D">
      <w:pPr>
        <w:pStyle w:val="affe"/>
        <w:keepNext/>
        <w:spacing w:line="240" w:lineRule="auto"/>
        <w:jc w:val="right"/>
      </w:pPr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30</w:t>
      </w:r>
      <w:r w:rsidR="002E5D12">
        <w:rPr>
          <w:noProof/>
        </w:rPr>
        <w:fldChar w:fldCharType="end"/>
      </w:r>
      <w:bookmarkEnd w:id="41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Результат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регистрации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Эл.Доверенности</w:t>
      </w:r>
    </w:p>
    <w:tbl>
      <w:tblPr>
        <w:tblStyle w:val="affb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75"/>
        <w:gridCol w:w="1310"/>
        <w:gridCol w:w="1168"/>
        <w:gridCol w:w="2268"/>
        <w:gridCol w:w="1843"/>
        <w:gridCol w:w="1100"/>
        <w:gridCol w:w="1559"/>
      </w:tblGrid>
      <w:tr w:rsidR="005D4CC7" w:rsidRPr="00BF2143" w14:paraId="6735FDE9" w14:textId="77777777" w:rsidTr="005D4CC7">
        <w:tc>
          <w:tcPr>
            <w:tcW w:w="675" w:type="dxa"/>
            <w:tcBorders>
              <w:bottom w:val="single" w:sz="4" w:space="0" w:color="auto"/>
            </w:tcBorders>
          </w:tcPr>
          <w:p w14:paraId="58E5BCED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14:paraId="008DA479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43179E34" w14:textId="2D5676C2" w:rsidR="005D4CC7" w:rsidRP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4EB574D" w14:textId="2DA236A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380F84B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14:paraId="1693E157" w14:textId="4BFF3A9B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5C239F3" w14:textId="62EC194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D4CC7" w:rsidRPr="00BF2143" w14:paraId="3446C610" w14:textId="77777777" w:rsidTr="005D4CC7">
        <w:tc>
          <w:tcPr>
            <w:tcW w:w="675" w:type="dxa"/>
            <w:shd w:val="clear" w:color="auto" w:fill="D9D9D9" w:themeFill="background1" w:themeFillShade="D9"/>
          </w:tcPr>
          <w:p w14:paraId="1D5ABD4C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3D1CC46E" w14:textId="56FA4C2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Идентификатор </w:t>
            </w:r>
            <w:r w:rsidRPr="00BF2143">
              <w:rPr>
                <w:b/>
              </w:rPr>
              <w:lastRenderedPageBreak/>
              <w:t>документа</w:t>
            </w:r>
            <w:r w:rsidR="00945CD5">
              <w:rPr>
                <w:b/>
              </w:rPr>
              <w:t xml:space="preserve"> (МЧД)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7F03D2B1" w14:textId="0C30776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lastRenderedPageBreak/>
              <w:t>uuid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3A8962B" w14:textId="40AE4513" w:rsidR="005D4CC7" w:rsidRPr="00945CD5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Номер документа</w:t>
            </w:r>
            <w:r w:rsidR="00945CD5" w:rsidRPr="00945CD5">
              <w:rPr>
                <w:sz w:val="21"/>
                <w:szCs w:val="21"/>
                <w:lang w:eastAsia="ru-RU"/>
              </w:rPr>
              <w:t xml:space="preserve"> (</w:t>
            </w:r>
            <w:r w:rsidR="00945CD5">
              <w:rPr>
                <w:sz w:val="21"/>
                <w:szCs w:val="21"/>
                <w:lang w:eastAsia="ru-RU"/>
              </w:rPr>
              <w:t xml:space="preserve">идентификатор </w:t>
            </w:r>
            <w:r w:rsidR="00945CD5">
              <w:rPr>
                <w:sz w:val="21"/>
                <w:szCs w:val="21"/>
                <w:lang w:eastAsia="ru-RU"/>
              </w:rPr>
              <w:lastRenderedPageBreak/>
              <w:t>машиночитаемой доверенности)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459599CE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1100" w:type="dxa"/>
            <w:shd w:val="clear" w:color="auto" w:fill="D9D9D9" w:themeFill="background1" w:themeFillShade="D9"/>
          </w:tcPr>
          <w:p w14:paraId="0CB2FDAA" w14:textId="595BC516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73A57CB" w14:textId="423880D3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29CFAE34" w14:textId="77777777" w:rsidTr="00B83AEC">
        <w:tc>
          <w:tcPr>
            <w:tcW w:w="67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A2919F3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D5335A" w14:textId="11F6BA0E" w:rsidR="005D4CC7" w:rsidRPr="00BF2143" w:rsidRDefault="005D4CC7" w:rsidP="00145CBA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Статус</w:t>
            </w:r>
            <w:r w:rsidR="0030214D">
              <w:rPr>
                <w:b/>
              </w:rPr>
              <w:t xml:space="preserve"> </w:t>
            </w:r>
            <w:r w:rsidR="00145CBA">
              <w:rPr>
                <w:b/>
              </w:rPr>
              <w:t>доверенности</w:t>
            </w:r>
          </w:p>
        </w:tc>
        <w:tc>
          <w:tcPr>
            <w:tcW w:w="11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F6CC1FE" w14:textId="02CE7E0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status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DA86F2" w14:textId="7940BB2C" w:rsidR="005D4CC7" w:rsidRDefault="005D4CC7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eastAsia="ru-RU"/>
              </w:rPr>
              <w:t xml:space="preserve">Статус обработки </w:t>
            </w:r>
            <w:r w:rsidR="00145CBA">
              <w:rPr>
                <w:sz w:val="21"/>
                <w:szCs w:val="21"/>
                <w:lang w:eastAsia="ru-RU"/>
              </w:rPr>
              <w:t>доверенности принимает значения:</w:t>
            </w:r>
          </w:p>
          <w:p w14:paraId="498041D6" w14:textId="06D4240F" w:rsidR="00145CBA" w:rsidRPr="00497910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REGISTERED</w:t>
            </w:r>
          </w:p>
          <w:p w14:paraId="586A7A58" w14:textId="7E48E4DE" w:rsidR="00145CBA" w:rsidRPr="00497910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REVOKED</w:t>
            </w:r>
          </w:p>
          <w:p w14:paraId="1377FE76" w14:textId="77777777" w:rsidR="00145CBA" w:rsidRPr="00497910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D84E9C">
              <w:rPr>
                <w:sz w:val="21"/>
                <w:szCs w:val="21"/>
                <w:lang w:val="en-US" w:eastAsia="ru-RU"/>
              </w:rPr>
              <w:t>ERROR</w:t>
            </w:r>
          </w:p>
          <w:p w14:paraId="0B6BF6ED" w14:textId="5C580877" w:rsidR="00145CBA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Подробнее</w:t>
            </w:r>
            <w:r w:rsidRPr="00497910">
              <w:rPr>
                <w:sz w:val="21"/>
                <w:szCs w:val="21"/>
                <w:lang w:eastAsia="ru-RU"/>
              </w:rPr>
              <w:t xml:space="preserve"> </w:t>
            </w:r>
            <w:r>
              <w:rPr>
                <w:sz w:val="21"/>
                <w:szCs w:val="21"/>
                <w:lang w:eastAsia="ru-RU"/>
              </w:rPr>
              <w:t>см</w:t>
            </w:r>
            <w:r w:rsidRPr="00497910">
              <w:rPr>
                <w:sz w:val="21"/>
                <w:szCs w:val="21"/>
                <w:lang w:eastAsia="ru-RU"/>
              </w:rPr>
              <w:t>.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 w:rsidRPr="00497910">
              <w:rPr>
                <w:sz w:val="21"/>
                <w:szCs w:val="21"/>
                <w:lang w:eastAsia="ru-RU"/>
              </w:rPr>
              <w:instrText xml:space="preserve"> </w:instrText>
            </w:r>
            <w:r w:rsidRPr="00D84E9C">
              <w:rPr>
                <w:sz w:val="21"/>
                <w:szCs w:val="21"/>
                <w:lang w:val="en-US" w:eastAsia="ru-RU"/>
              </w:rPr>
              <w:instrText>REF</w:instrText>
            </w:r>
            <w:r w:rsidRPr="00497910">
              <w:rPr>
                <w:sz w:val="21"/>
                <w:szCs w:val="21"/>
                <w:lang w:eastAsia="ru-RU"/>
              </w:rPr>
              <w:instrText xml:space="preserve"> _</w:instrText>
            </w:r>
            <w:r w:rsidRPr="00D84E9C">
              <w:rPr>
                <w:sz w:val="21"/>
                <w:szCs w:val="21"/>
                <w:lang w:val="en-US" w:eastAsia="ru-RU"/>
              </w:rPr>
              <w:instrText>Ref</w:instrText>
            </w:r>
            <w:r w:rsidRPr="00497910">
              <w:rPr>
                <w:sz w:val="21"/>
                <w:szCs w:val="21"/>
                <w:lang w:eastAsia="ru-RU"/>
              </w:rPr>
              <w:instrText>84937756 \</w:instrText>
            </w:r>
            <w:r w:rsidRPr="00D84E9C">
              <w:rPr>
                <w:sz w:val="21"/>
                <w:szCs w:val="21"/>
                <w:lang w:val="en-US" w:eastAsia="ru-RU"/>
              </w:rPr>
              <w:instrText>h</w:instrText>
            </w:r>
            <w:r w:rsidRPr="00497910">
              <w:rPr>
                <w:sz w:val="21"/>
                <w:szCs w:val="21"/>
                <w:lang w:eastAsia="ru-RU"/>
              </w:rPr>
              <w:instrText xml:space="preserve">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>
              <w:t>Справочник</w:t>
            </w:r>
            <w:r w:rsidR="00650632" w:rsidRPr="00BF2143">
              <w:t xml:space="preserve"> «</w:t>
            </w:r>
            <w:r w:rsidR="00650632">
              <w:t>Статус обработки МЧД</w:t>
            </w:r>
            <w:r w:rsidR="00650632" w:rsidRPr="00BF2143"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</w:p>
          <w:p w14:paraId="6E7382FD" w14:textId="5AED384F" w:rsidR="00145CBA" w:rsidRPr="00BF2143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0752037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84F4A6" w14:textId="77777777" w:rsidR="005D4CC7" w:rsidRPr="00350529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350529">
              <w:rPr>
                <w:sz w:val="21"/>
                <w:szCs w:val="21"/>
                <w:lang w:val="en-US" w:eastAsia="ru-RU"/>
              </w:rPr>
              <w:t>PAStatusType</w:t>
            </w:r>
          </w:p>
          <w:p w14:paraId="15AA68C9" w14:textId="77777777" w:rsidR="00E9696F" w:rsidRPr="00350529" w:rsidRDefault="00E9696F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  <w:p w14:paraId="04CB3843" w14:textId="04E1771F" w:rsidR="00E9696F" w:rsidRPr="00E9696F" w:rsidRDefault="00E9696F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E9696F">
              <w:rPr>
                <w:sz w:val="12"/>
                <w:szCs w:val="21"/>
                <w:lang w:val="en-US" w:eastAsia="ru-RU"/>
              </w:rPr>
              <w:t>&lt;xs:restriction base="xs:string"&gt;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861C503" w14:textId="49BA2286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Submited</w:t>
            </w:r>
          </w:p>
        </w:tc>
      </w:tr>
      <w:tr w:rsidR="00921F20" w:rsidRPr="00BF2143" w14:paraId="052FEDCB" w14:textId="77777777" w:rsidTr="00B83AEC">
        <w:tc>
          <w:tcPr>
            <w:tcW w:w="67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BF4B2B8" w14:textId="77777777" w:rsidR="00921F20" w:rsidRPr="00BF2143" w:rsidRDefault="00921F20" w:rsidP="009930DB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7915F0" w14:textId="2A8BB682" w:rsidR="00921F20" w:rsidRPr="00BF2143" w:rsidRDefault="00921F20" w:rsidP="00145CBA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обработки</w:t>
            </w:r>
          </w:p>
        </w:tc>
        <w:tc>
          <w:tcPr>
            <w:tcW w:w="11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4B4A8B" w14:textId="4CE5535F" w:rsidR="00921F20" w:rsidRPr="00921F20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val="en-US" w:eastAsia="ru-RU"/>
              </w:rPr>
              <w:t>issued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776C5F" w14:textId="397B7168" w:rsidR="00921F20" w:rsidRPr="00145CBA" w:rsidRDefault="00921F20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В случае успешной обработки сообщения – дата регистрации доверенности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8542FD" w14:textId="1F3BA38E" w:rsidR="00921F20" w:rsidRPr="00BF2143" w:rsidRDefault="00921F2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367D2E2" w14:textId="31D7C5A3" w:rsidR="00921F20" w:rsidRPr="00350529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921F20">
              <w:rPr>
                <w:sz w:val="21"/>
                <w:szCs w:val="21"/>
                <w:lang w:val="en-US" w:eastAsia="ru-RU"/>
              </w:rPr>
              <w:t>dateTime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111DBF3" w14:textId="77777777" w:rsidR="00921F20" w:rsidRPr="00BF2143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</w:tc>
      </w:tr>
      <w:tr w:rsidR="00B83AEC" w:rsidRPr="00B83AEC" w14:paraId="6D149423" w14:textId="77777777" w:rsidTr="00B83AEC">
        <w:tc>
          <w:tcPr>
            <w:tcW w:w="675" w:type="dxa"/>
            <w:shd w:val="clear" w:color="auto" w:fill="D9D9D9" w:themeFill="background1" w:themeFillShade="D9"/>
          </w:tcPr>
          <w:p w14:paraId="50828285" w14:textId="77777777" w:rsidR="00B83AEC" w:rsidRPr="00BF2143" w:rsidRDefault="00B83AEC" w:rsidP="00B83AEC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39D5FD5C" w14:textId="153AAB7A" w:rsidR="00B83AEC" w:rsidRPr="00BF2143" w:rsidRDefault="00B83AEC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6165927A" w14:textId="69E983A9" w:rsidR="00B83AEC" w:rsidRPr="00AE7A81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0B14D48" w14:textId="7926BD2E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C95899">
              <w:rPr>
                <w:i/>
              </w:rPr>
              <w:t>Атрибутивный состав «</w:t>
            </w:r>
            <w:r w:rsidR="00650632">
              <w:rPr>
                <w:i/>
              </w:rPr>
              <w:t>Протокол ошибки</w:t>
            </w:r>
            <w:r w:rsidR="00650632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7CEE7967" w14:textId="3E6CD637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00" w:type="dxa"/>
            <w:shd w:val="clear" w:color="auto" w:fill="D9D9D9" w:themeFill="background1" w:themeFillShade="D9"/>
          </w:tcPr>
          <w:p w14:paraId="63B451BD" w14:textId="7062E46E" w:rsidR="00B83AEC" w:rsidRPr="00B83AEC" w:rsidRDefault="00B83AEC" w:rsidP="00E9696F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7B09A1A" w14:textId="77777777" w:rsidR="00B83AEC" w:rsidRPr="00B83AEC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0B4F6471" w14:textId="38B0BB84" w:rsidR="0066422C" w:rsidRDefault="0066422C" w:rsidP="00AD040D">
      <w:pPr>
        <w:pStyle w:val="4"/>
        <w:rPr>
          <w:rFonts w:ascii="Times New Roman" w:hAnsi="Times New Roman"/>
          <w:lang w:eastAsia="ru-RU"/>
        </w:rPr>
      </w:pPr>
      <w:bookmarkStart w:id="42" w:name="_Toc81991511"/>
      <w:r w:rsidRPr="00BF2143">
        <w:rPr>
          <w:rFonts w:ascii="Times New Roman" w:hAnsi="Times New Roman"/>
          <w:lang w:eastAsia="ru-RU"/>
        </w:rPr>
        <w:t xml:space="preserve">Пример ответа </w:t>
      </w:r>
      <w:r w:rsidR="00A7100F" w:rsidRPr="00BF2143">
        <w:rPr>
          <w:rFonts w:ascii="Times New Roman" w:hAnsi="Times New Roman"/>
          <w:lang w:eastAsia="ru-RU"/>
        </w:rPr>
        <w:t>о</w:t>
      </w:r>
      <w:r w:rsidRPr="00BF2143">
        <w:rPr>
          <w:rFonts w:ascii="Times New Roman" w:hAnsi="Times New Roman"/>
          <w:lang w:eastAsia="ru-RU"/>
        </w:rPr>
        <w:t xml:space="preserve"> приняти</w:t>
      </w:r>
      <w:r w:rsidR="00A7100F" w:rsidRPr="00BF2143">
        <w:rPr>
          <w:rFonts w:ascii="Times New Roman" w:hAnsi="Times New Roman"/>
          <w:lang w:eastAsia="ru-RU"/>
        </w:rPr>
        <w:t>и</w:t>
      </w:r>
      <w:r w:rsidRPr="00BF2143">
        <w:rPr>
          <w:rFonts w:ascii="Times New Roman" w:hAnsi="Times New Roman"/>
          <w:lang w:eastAsia="ru-RU"/>
        </w:rPr>
        <w:t xml:space="preserve"> в обработку файла </w:t>
      </w:r>
      <w:r w:rsidRPr="00BF2143">
        <w:rPr>
          <w:rFonts w:ascii="Times New Roman" w:hAnsi="Times New Roman"/>
          <w:lang w:val="en-US" w:eastAsia="ru-RU"/>
        </w:rPr>
        <w:t>XML</w:t>
      </w:r>
      <w:r w:rsidRPr="00BF2143">
        <w:rPr>
          <w:rFonts w:ascii="Times New Roman" w:hAnsi="Times New Roman"/>
          <w:lang w:eastAsia="ru-RU"/>
        </w:rPr>
        <w:t xml:space="preserve"> «</w:t>
      </w:r>
      <w:r w:rsidR="002B3DF0">
        <w:rPr>
          <w:rFonts w:ascii="Times New Roman" w:hAnsi="Times New Roman"/>
          <w:lang w:eastAsia="ru-RU"/>
        </w:rPr>
        <w:t xml:space="preserve">Результат </w:t>
      </w:r>
      <w:r w:rsidRPr="00BF2143">
        <w:rPr>
          <w:rFonts w:ascii="Times New Roman" w:hAnsi="Times New Roman"/>
          <w:lang w:eastAsia="ru-RU"/>
        </w:rPr>
        <w:t>Ре</w:t>
      </w:r>
      <w:r w:rsidR="002B3DF0">
        <w:rPr>
          <w:rFonts w:ascii="Times New Roman" w:hAnsi="Times New Roman"/>
          <w:lang w:eastAsia="ru-RU"/>
        </w:rPr>
        <w:t xml:space="preserve">гистрации Электронной </w:t>
      </w:r>
      <w:r w:rsidRPr="00BF2143">
        <w:rPr>
          <w:rFonts w:ascii="Times New Roman" w:hAnsi="Times New Roman"/>
          <w:lang w:eastAsia="ru-RU"/>
        </w:rPr>
        <w:t>Доверенности»</w:t>
      </w:r>
      <w:bookmarkEnd w:id="42"/>
    </w:p>
    <w:p w14:paraId="1E897951" w14:textId="65A44BD3" w:rsidR="003E0986" w:rsidRPr="003E0986" w:rsidRDefault="00B6645E" w:rsidP="003E0986">
      <w:pPr>
        <w:rPr>
          <w:lang w:eastAsia="ru-RU"/>
        </w:rPr>
      </w:pPr>
      <w:r>
        <w:rPr>
          <w:lang w:eastAsia="ru-RU"/>
        </w:rPr>
        <w:object w:dxaOrig="1814" w:dyaOrig="1174" w14:anchorId="6AFDBD7C">
          <v:shape id="_x0000_i1028" type="#_x0000_t75" style="width:90.7pt;height:58.95pt" o:ole="">
            <v:imagedata r:id="rId44" o:title=""/>
          </v:shape>
          <o:OLEObject Type="Embed" ProgID="Package" ShapeID="_x0000_i1028" DrawAspect="Icon" ObjectID="_1716877591" r:id="rId45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66422C" w:rsidRPr="002E4F8C" w14:paraId="5C3812E7" w14:textId="77777777" w:rsidTr="009506DF">
        <w:tc>
          <w:tcPr>
            <w:tcW w:w="9854" w:type="dxa"/>
          </w:tcPr>
          <w:p w14:paraId="5594E20A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>&lt;urn:registerPowerOfAttorneyResult responseOn="string" xmlns:urn="urn:ru:fss:integration:types:mchd:v01"&gt;</w:t>
            </w:r>
          </w:p>
          <w:p w14:paraId="4BB08E25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&lt;!--Optional:--&gt;</w:t>
            </w:r>
          </w:p>
          <w:p w14:paraId="4F4A0C97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&lt;urn:uuid&gt;string&lt;/urn:uuid&gt;</w:t>
            </w:r>
          </w:p>
          <w:p w14:paraId="66D1CCF4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&lt;urn:status&gt;REGISTERED&lt;/urn:status&gt;</w:t>
            </w:r>
          </w:p>
          <w:p w14:paraId="19B08D27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&lt;!--Optional:--&gt;</w:t>
            </w:r>
          </w:p>
          <w:p w14:paraId="2523C2D9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&lt;urn:issued&gt;2007-10-26T10:36:28&lt;/urn:issued&gt;</w:t>
            </w:r>
          </w:p>
          <w:p w14:paraId="67F6C2B7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&lt;!--Optional:--&gt;</w:t>
            </w:r>
          </w:p>
          <w:p w14:paraId="0098D60E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&lt;urn:protocol&gt;</w:t>
            </w:r>
          </w:p>
          <w:p w14:paraId="025875F6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&lt;!--Zero or more repetitions:--&gt;</w:t>
            </w:r>
          </w:p>
          <w:p w14:paraId="16B20B8E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&lt;urn:message&gt;</w:t>
            </w:r>
          </w:p>
          <w:p w14:paraId="4771F381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&lt;urn:mnemonic&gt;string&lt;/urn:mnemonic&gt;</w:t>
            </w:r>
          </w:p>
          <w:p w14:paraId="79976DCB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&lt;urn:level&gt;ERROR&lt;/urn:level&gt;</w:t>
            </w:r>
          </w:p>
          <w:p w14:paraId="415C09BE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&lt;!--Optional:--&gt;</w:t>
            </w:r>
          </w:p>
          <w:p w14:paraId="02EEA7C0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&lt;urn:comment&gt;string&lt;/urn:comment&gt;</w:t>
            </w:r>
          </w:p>
          <w:p w14:paraId="18A62F8B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&lt;!--Optional:--&gt;</w:t>
            </w:r>
          </w:p>
          <w:p w14:paraId="3A7AA338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&lt;urn:recommendation&gt;string&lt;/urn:recommendation&gt;</w:t>
            </w:r>
          </w:p>
          <w:p w14:paraId="0DD45CE9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&lt;/urn:message&gt;</w:t>
            </w:r>
          </w:p>
          <w:p w14:paraId="26FD07A6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&lt;/urn:protocol&gt;</w:t>
            </w:r>
          </w:p>
          <w:p w14:paraId="546C5CFC" w14:textId="541B3D33" w:rsidR="0066422C" w:rsidRPr="00BF2143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>&lt;/urn:registerPowerOfAttorneyResult&gt;</w:t>
            </w:r>
          </w:p>
        </w:tc>
      </w:tr>
    </w:tbl>
    <w:p w14:paraId="0F554D85" w14:textId="77777777" w:rsidR="00817772" w:rsidRPr="00650F20" w:rsidRDefault="00817772" w:rsidP="00817772">
      <w:pPr>
        <w:widowControl/>
        <w:spacing w:after="0"/>
        <w:ind w:left="0"/>
        <w:rPr>
          <w:lang w:val="en-US"/>
        </w:rPr>
      </w:pPr>
    </w:p>
    <w:p w14:paraId="517E791A" w14:textId="77777777" w:rsidR="00A83C58" w:rsidRDefault="00BB1EF9" w:rsidP="00B02C20">
      <w:pPr>
        <w:pStyle w:val="4"/>
        <w:rPr>
          <w:rFonts w:ascii="Times New Roman" w:hAnsi="Times New Roman"/>
        </w:rPr>
      </w:pPr>
      <w:r w:rsidRPr="00B02C20">
        <w:rPr>
          <w:rFonts w:ascii="Times New Roman" w:hAnsi="Times New Roman"/>
        </w:rPr>
        <w:lastRenderedPageBreak/>
        <w:t>Схема</w:t>
      </w:r>
      <w:r w:rsidR="009A134C" w:rsidRPr="00B02C20">
        <w:rPr>
          <w:rFonts w:ascii="Times New Roman" w:hAnsi="Times New Roman"/>
        </w:rPr>
        <w:t xml:space="preserve"> сведений Ответа о получении Электронной Доверенности </w:t>
      </w:r>
    </w:p>
    <w:p w14:paraId="44789E3A" w14:textId="401F89B3" w:rsidR="00A83C58" w:rsidRDefault="00A83C58" w:rsidP="00A83C58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31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="005E558B">
        <w:rPr>
          <w:lang w:val="ru-RU"/>
        </w:rPr>
        <w:t>RegisterPowerOfAttorneyResult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508"/>
        <w:gridCol w:w="8346"/>
      </w:tblGrid>
      <w:tr w:rsidR="00C82A9F" w:rsidRPr="00E37FC0" w14:paraId="22DD1C18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4C2A9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C93C1" w14:textId="714FB179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A83FE05" wp14:editId="5715905A">
                  <wp:extent cx="3929380" cy="2812415"/>
                  <wp:effectExtent l="0" t="0" r="0" b="698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29380" cy="2812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2A9F" w:rsidRPr="002E4F8C" w14:paraId="66A73EBE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B9B6A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5EB0D" w14:textId="77777777" w:rsidR="00C82A9F" w:rsidRPr="00C82A9F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82A9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82A9F" w:rsidRPr="00E37FC0" w14:paraId="6579C952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EE3E1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8F4F2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extension of </w:t>
            </w:r>
            <w:hyperlink w:anchor="Link2A" w:history="1">
              <w:r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RegisterPowerOfAttorneyResultType</w:t>
              </w:r>
            </w:hyperlink>
          </w:p>
        </w:tc>
      </w:tr>
      <w:tr w:rsidR="00C82A9F" w:rsidRPr="00E37FC0" w14:paraId="069893B2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D2DBA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C82A9F" w:rsidRPr="00E37FC0" w14:paraId="43C51C88" w14:textId="77777777" w:rsidTr="00FB09CC">
              <w:tc>
                <w:tcPr>
                  <w:tcW w:w="0" w:type="auto"/>
                </w:tcPr>
                <w:p w14:paraId="3C3FF15E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7C1B70D9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BE4763A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82A9F" w:rsidRPr="00E37FC0" w14:paraId="485F33EE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6DA79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82062" w14:textId="77777777" w:rsidR="00C82A9F" w:rsidRPr="00E37FC0" w:rsidRDefault="002E5D12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4E" w:history="1">
              <w:r w:rsidR="00C82A9F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C82A9F" w:rsidRPr="00E37FC0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4F" w:history="1">
              <w:r w:rsidR="00C82A9F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status</w:t>
              </w:r>
            </w:hyperlink>
            <w:r w:rsidR="00C82A9F" w:rsidRPr="00E37FC0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0" w:history="1">
              <w:r w:rsidR="00C82A9F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issued</w:t>
              </w:r>
            </w:hyperlink>
            <w:r w:rsidR="00C82A9F" w:rsidRPr="00E37FC0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1" w:history="1">
              <w:r w:rsidR="00C82A9F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C82A9F" w:rsidRPr="00E37FC0" w14:paraId="4A14FB4E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8139F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attributes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4999" w:type="pct"/>
              <w:tblLook w:val="0000" w:firstRow="0" w:lastRow="0" w:firstColumn="0" w:lastColumn="0" w:noHBand="0" w:noVBand="0"/>
            </w:tblPr>
            <w:tblGrid>
              <w:gridCol w:w="1553"/>
              <w:gridCol w:w="1617"/>
              <w:gridCol w:w="1050"/>
              <w:gridCol w:w="1264"/>
              <w:gridCol w:w="1142"/>
              <w:gridCol w:w="1504"/>
            </w:tblGrid>
            <w:tr w:rsidR="00C82A9F" w:rsidRPr="00E37FC0" w14:paraId="26F1D830" w14:textId="77777777" w:rsidTr="00FB09CC">
              <w:tc>
                <w:tcPr>
                  <w:tcW w:w="784" w:type="pct"/>
                </w:tcPr>
                <w:p w14:paraId="58F56C4A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Name  </w:t>
                  </w:r>
                </w:p>
              </w:tc>
              <w:tc>
                <w:tcPr>
                  <w:tcW w:w="784" w:type="pct"/>
                </w:tcPr>
                <w:p w14:paraId="5A482F31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Type  </w:t>
                  </w:r>
                </w:p>
              </w:tc>
              <w:tc>
                <w:tcPr>
                  <w:tcW w:w="784" w:type="pct"/>
                </w:tcPr>
                <w:p w14:paraId="1E47629D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Use  </w:t>
                  </w:r>
                </w:p>
              </w:tc>
              <w:tc>
                <w:tcPr>
                  <w:tcW w:w="784" w:type="pct"/>
                </w:tcPr>
                <w:p w14:paraId="339EE585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Default  </w:t>
                  </w:r>
                </w:p>
              </w:tc>
              <w:tc>
                <w:tcPr>
                  <w:tcW w:w="784" w:type="pct"/>
                </w:tcPr>
                <w:p w14:paraId="71D7F9E7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Fixed  </w:t>
                  </w:r>
                </w:p>
              </w:tc>
              <w:tc>
                <w:tcPr>
                  <w:tcW w:w="784" w:type="pct"/>
                </w:tcPr>
                <w:p w14:paraId="059B03EA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Annotation</w:t>
                  </w:r>
                </w:p>
              </w:tc>
            </w:tr>
            <w:tr w:rsidR="00C82A9F" w:rsidRPr="00E37FC0" w14:paraId="61D0B9F6" w14:textId="77777777" w:rsidTr="00FB09CC">
              <w:tc>
                <w:tcPr>
                  <w:tcW w:w="784" w:type="pct"/>
                </w:tcPr>
                <w:p w14:paraId="26FF7B69" w14:textId="77777777" w:rsidR="00C82A9F" w:rsidRPr="00E37FC0" w:rsidRDefault="002E5D12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hyperlink w:anchor="Link52" w:history="1">
                    <w:r w:rsidR="00C82A9F" w:rsidRPr="00E37FC0">
                      <w:rPr>
                        <w:rFonts w:ascii="Segoe UI" w:hAnsi="Segoe UI" w:cs="Segoe UI"/>
                        <w:color w:val="0000FF"/>
                        <w:sz w:val="16"/>
                        <w:szCs w:val="16"/>
                        <w:u w:val="single"/>
                      </w:rPr>
                      <w:t>responseOn</w:t>
                    </w:r>
                  </w:hyperlink>
                  <w:r w:rsidR="00C82A9F"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784" w:type="pct"/>
                </w:tcPr>
                <w:p w14:paraId="322E3A0C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b/>
                      <w:bCs/>
                      <w:color w:val="000000"/>
                      <w:sz w:val="16"/>
                      <w:szCs w:val="16"/>
                    </w:rPr>
                    <w:t>UuidV1Type</w:t>
                  </w: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784" w:type="pct"/>
                </w:tcPr>
                <w:p w14:paraId="32759C1A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784" w:type="pct"/>
                </w:tcPr>
                <w:p w14:paraId="64F25EB2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784" w:type="pct"/>
                </w:tcPr>
                <w:p w14:paraId="4127B6EB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784" w:type="pct"/>
                </w:tcPr>
                <w:p w14:paraId="2BA1308F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</w:t>
                  </w:r>
                </w:p>
              </w:tc>
            </w:tr>
          </w:tbl>
          <w:p w14:paraId="1F7AEE4E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82A9F" w:rsidRPr="00E37FC0" w14:paraId="253C2C19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B86E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635"/>
            </w:tblGrid>
            <w:tr w:rsidR="00C82A9F" w:rsidRPr="00E37FC0" w14:paraId="1B70074D" w14:textId="77777777" w:rsidTr="00FB09CC">
              <w:tc>
                <w:tcPr>
                  <w:tcW w:w="0" w:type="auto"/>
                </w:tcPr>
                <w:p w14:paraId="04250651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C82A9F" w:rsidRPr="00E37FC0" w14:paraId="088D2DC0" w14:textId="77777777" w:rsidTr="00FB09CC">
              <w:tc>
                <w:tcPr>
                  <w:tcW w:w="0" w:type="auto"/>
                </w:tcPr>
                <w:p w14:paraId="33D4DF74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ответа на запрос регистрации доверенности</w:t>
                  </w:r>
                </w:p>
              </w:tc>
            </w:tr>
          </w:tbl>
          <w:p w14:paraId="2B20D29A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82A9F" w:rsidRPr="002E4F8C" w14:paraId="00197AE6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47FDF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A37BF" w14:textId="77777777" w:rsidR="00C82A9F" w:rsidRPr="00C82A9F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"registerPowerOfAttorneyResult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E37FC0">
              <w:rPr>
                <w:rFonts w:ascii="Consolas" w:hAnsi="Consolas" w:cs="Consolas"/>
                <w:color w:val="000000"/>
              </w:rPr>
              <w:t>Корневой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элемент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ответа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на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запрос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регистрации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доверенности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base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"RegisterPowerOfAttorneyResultType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xs:attribute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"responseOn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"c:UuidV1Type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"/&gt;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4490EBD1" w14:textId="644F16CB" w:rsidR="00D5227B" w:rsidRPr="00C82A9F" w:rsidRDefault="00D5227B" w:rsidP="003E0986">
      <w:pPr>
        <w:rPr>
          <w:lang w:val="en-US"/>
        </w:rPr>
      </w:pPr>
    </w:p>
    <w:p w14:paraId="0F73C666" w14:textId="1A34DC27" w:rsidR="00B02C20" w:rsidRDefault="00B02C20" w:rsidP="00B02C20">
      <w:pPr>
        <w:pStyle w:val="affe"/>
        <w:keepNext/>
        <w:jc w:val="right"/>
      </w:pPr>
      <w:r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32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DC0302">
        <w:rPr>
          <w:lang w:val="ru-RU"/>
        </w:rPr>
        <w:t>RegisterPowerOfAttorneyResultType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9A134C" w:rsidRPr="0046112B" w14:paraId="70E80D3F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FCD91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232C" w14:textId="2C9257EB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28818BB" wp14:editId="6A49CEE0">
                  <wp:extent cx="3079750" cy="1294130"/>
                  <wp:effectExtent l="0" t="0" r="6350" b="127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0" cy="129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134C" w:rsidRPr="002E4F8C" w14:paraId="36D0951B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27EB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29C6" w14:textId="77777777" w:rsidR="009A134C" w:rsidRPr="009A134C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9A134C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9A134C" w:rsidRPr="0046112B" w14:paraId="4314601F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4F02A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787"/>
            </w:tblGrid>
            <w:tr w:rsidR="009A134C" w:rsidRPr="0046112B" w14:paraId="3F753C03" w14:textId="77777777" w:rsidTr="002C240A">
              <w:tc>
                <w:tcPr>
                  <w:tcW w:w="0" w:type="auto"/>
                </w:tcPr>
                <w:p w14:paraId="21AE86C7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9A134C" w:rsidRPr="0046112B" w14:paraId="0B4F2387" w14:textId="77777777" w:rsidTr="002C240A">
              <w:tc>
                <w:tcPr>
                  <w:tcW w:w="0" w:type="auto"/>
                </w:tcPr>
                <w:p w14:paraId="0F8C1004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Тип, описывающий информацию о результате обработки запроса регистрации электронной</w:t>
                  </w: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br/>
                    <w:t xml:space="preserve">                доверенности</w:t>
                  </w: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br/>
                    <w:t xml:space="preserve">            </w:t>
                  </w:r>
                </w:p>
              </w:tc>
            </w:tr>
          </w:tbl>
          <w:p w14:paraId="76129CC0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9A134C" w:rsidRPr="0046112B" w14:paraId="5809EEFF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84E2A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B9758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xs:complexType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"RegisterPowerOfAttorneyResultType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Тип, описывающий информацию о результате обработки запроса регистрации электронной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        доверенности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xs:sequence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"uuid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"c:</w:t>
            </w:r>
            <w:proofErr w:type="gramStart"/>
            <w:r w:rsidRPr="0046112B">
              <w:rPr>
                <w:rFonts w:ascii="Consolas" w:hAnsi="Consolas" w:cs="Consolas"/>
                <w:color w:val="000000"/>
              </w:rPr>
              <w:t>UuidV1Type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minOccurs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"0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Идентификатор доверенности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"status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"PAStatusType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Статус доверенности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"protocol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"ProtocolType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minOccurs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"0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Протокол обработки сообщения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xs:sequence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xs:complexType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proofErr w:type="gramEnd"/>
          </w:p>
        </w:tc>
      </w:tr>
    </w:tbl>
    <w:p w14:paraId="78EE83C7" w14:textId="77777777" w:rsidR="00B02C20" w:rsidRDefault="00B02C20" w:rsidP="009A134C"/>
    <w:p w14:paraId="6F983ABE" w14:textId="77777777" w:rsidR="00B02C20" w:rsidRDefault="00B02C20" w:rsidP="009A134C">
      <w:pPr>
        <w:sectPr w:rsidR="00B02C20">
          <w:pgSz w:w="11907" w:h="16840" w:code="9"/>
          <w:pgMar w:top="1418" w:right="851" w:bottom="851" w:left="1418" w:header="567" w:footer="567" w:gutter="0"/>
          <w:cols w:space="720"/>
        </w:sectPr>
      </w:pPr>
    </w:p>
    <w:p w14:paraId="31B73888" w14:textId="1E2EA6CC" w:rsidR="00F11D08" w:rsidRDefault="008F545F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43" w:name="_Toc81991512"/>
      <w:bookmarkStart w:id="44" w:name="_Toc93527886"/>
      <w:r w:rsidRPr="00BF2143">
        <w:rPr>
          <w:rStyle w:val="pt-a1-000032"/>
          <w:rFonts w:ascii="Times New Roman" w:hAnsi="Times New Roman"/>
        </w:rPr>
        <w:lastRenderedPageBreak/>
        <w:t>Описание процесса обмена «</w:t>
      </w:r>
      <w:r w:rsidR="002B3DF0">
        <w:rPr>
          <w:rStyle w:val="pt-a1-000032"/>
          <w:rFonts w:ascii="Times New Roman" w:hAnsi="Times New Roman"/>
        </w:rPr>
        <w:t xml:space="preserve">Отзыв Электронной </w:t>
      </w:r>
      <w:r w:rsidR="00F11D08" w:rsidRPr="00BF2143">
        <w:rPr>
          <w:rStyle w:val="pt-a1-000032"/>
          <w:rFonts w:ascii="Times New Roman" w:hAnsi="Times New Roman"/>
        </w:rPr>
        <w:t>Доверенности</w:t>
      </w:r>
      <w:r w:rsidRPr="00BF2143">
        <w:rPr>
          <w:rStyle w:val="pt-a1-000032"/>
          <w:rFonts w:ascii="Times New Roman" w:hAnsi="Times New Roman"/>
        </w:rPr>
        <w:t>»</w:t>
      </w:r>
      <w:bookmarkEnd w:id="43"/>
      <w:bookmarkEnd w:id="44"/>
    </w:p>
    <w:p w14:paraId="41CF9D4F" w14:textId="77777777" w:rsidR="005E0A40" w:rsidRDefault="005E0A40" w:rsidP="001A741D">
      <w:pPr>
        <w:spacing w:after="0"/>
        <w:ind w:left="0"/>
        <w:rPr>
          <w:lang w:eastAsia="ru-RU"/>
        </w:rPr>
      </w:pPr>
    </w:p>
    <w:p w14:paraId="2EBDCCEC" w14:textId="6AA3BC9E" w:rsidR="001A741D" w:rsidRDefault="001A741D" w:rsidP="001A741D">
      <w:pPr>
        <w:spacing w:after="0"/>
        <w:ind w:left="0"/>
        <w:rPr>
          <w:lang w:eastAsia="ru-RU"/>
        </w:rPr>
      </w:pPr>
      <w:r>
        <w:rPr>
          <w:lang w:eastAsia="ru-RU"/>
        </w:rPr>
        <w:t xml:space="preserve">Логическая модель </w:t>
      </w:r>
      <w:r>
        <w:rPr>
          <w:lang w:val="en-US" w:eastAsia="ru-RU"/>
        </w:rPr>
        <w:t>XML</w:t>
      </w:r>
      <w:r>
        <w:rPr>
          <w:lang w:eastAsia="ru-RU"/>
        </w:rPr>
        <w:t xml:space="preserve"> файла Отзыва Электронной Доверенности, а также элементов необходимых для выполнения перечисленных выше функций, представлена в графическом виде</w:t>
      </w:r>
      <w:r w:rsidR="009D3067">
        <w:rPr>
          <w:lang w:eastAsia="ru-RU"/>
        </w:rPr>
        <w:t xml:space="preserve"> (см.</w:t>
      </w:r>
      <w:r w:rsidR="009D3067">
        <w:rPr>
          <w:lang w:eastAsia="ru-RU"/>
        </w:rPr>
        <w:fldChar w:fldCharType="begin"/>
      </w:r>
      <w:r w:rsidR="009D3067">
        <w:rPr>
          <w:lang w:eastAsia="ru-RU"/>
        </w:rPr>
        <w:instrText xml:space="preserve"> REF _Ref85633033 \h </w:instrText>
      </w:r>
      <w:r w:rsidR="009D3067">
        <w:rPr>
          <w:lang w:eastAsia="ru-RU"/>
        </w:rPr>
      </w:r>
      <w:r w:rsidR="009D3067">
        <w:rPr>
          <w:lang w:eastAsia="ru-RU"/>
        </w:rPr>
        <w:fldChar w:fldCharType="separate"/>
      </w:r>
      <w:r w:rsidR="00650632" w:rsidRPr="00A8017F">
        <w:t>Схема сведений Отзыва Электронной Доверенности</w:t>
      </w:r>
      <w:r w:rsidR="009D3067">
        <w:rPr>
          <w:lang w:eastAsia="ru-RU"/>
        </w:rPr>
        <w:fldChar w:fldCharType="end"/>
      </w:r>
      <w:r w:rsidR="009D3067">
        <w:rPr>
          <w:lang w:eastAsia="ru-RU"/>
        </w:rPr>
        <w:t>)</w:t>
      </w:r>
    </w:p>
    <w:p w14:paraId="235B241A" w14:textId="512F5148" w:rsidR="00887976" w:rsidRDefault="00887976" w:rsidP="001A741D">
      <w:pPr>
        <w:spacing w:after="0"/>
        <w:ind w:left="0"/>
        <w:rPr>
          <w:lang w:eastAsia="ru-RU"/>
        </w:rPr>
      </w:pPr>
      <w:r>
        <w:rPr>
          <w:lang w:eastAsia="ru-RU"/>
        </w:rPr>
        <w:object w:dxaOrig="1541" w:dyaOrig="998" w14:anchorId="7A84BC0E">
          <v:shape id="_x0000_i1029" type="#_x0000_t75" style="width:77.1pt;height:49.9pt" o:ole="">
            <v:imagedata r:id="rId48" o:title=""/>
          </v:shape>
          <o:OLEObject Type="Embed" ProgID="Package" ShapeID="_x0000_i1029" DrawAspect="Icon" ObjectID="_1716877592" r:id="rId49"/>
        </w:object>
      </w:r>
      <w:r>
        <w:rPr>
          <w:lang w:eastAsia="ru-RU"/>
        </w:rPr>
        <w:t xml:space="preserve"> - </w:t>
      </w:r>
      <w:r w:rsidRPr="00887976">
        <w:rPr>
          <w:i/>
          <w:lang w:eastAsia="ru-RU"/>
        </w:rPr>
        <w:t>открывается двойным кликом</w:t>
      </w:r>
    </w:p>
    <w:p w14:paraId="2C82038E" w14:textId="2687DC45" w:rsidR="001A741D" w:rsidRPr="001A741D" w:rsidRDefault="001A741D" w:rsidP="009D3067">
      <w:pPr>
        <w:widowControl/>
        <w:spacing w:after="0"/>
        <w:ind w:left="0"/>
      </w:pPr>
      <w:r w:rsidRPr="00B47D05">
        <w:rPr>
          <w:lang w:eastAsia="ru-RU"/>
        </w:rPr>
        <w:t xml:space="preserve">         </w:t>
      </w:r>
    </w:p>
    <w:p w14:paraId="2A9EA814" w14:textId="62EE972C" w:rsidR="008F545F" w:rsidRDefault="008F545F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45" w:name="_Toc81991513"/>
      <w:r w:rsidRPr="00BF2143">
        <w:rPr>
          <w:rFonts w:ascii="Times New Roman" w:hAnsi="Times New Roman"/>
        </w:rPr>
        <w:t>Атрибутивный состав запроса «Отзыв Эл</w:t>
      </w:r>
      <w:r w:rsidR="002B3DF0">
        <w:rPr>
          <w:rFonts w:ascii="Times New Roman" w:hAnsi="Times New Roman"/>
        </w:rPr>
        <w:t xml:space="preserve">ектронной </w:t>
      </w:r>
      <w:r w:rsidRPr="00BF2143">
        <w:rPr>
          <w:rFonts w:ascii="Times New Roman" w:hAnsi="Times New Roman"/>
        </w:rPr>
        <w:t>Доверенности»</w:t>
      </w:r>
      <w:r w:rsidR="00825D48" w:rsidRPr="00BF2143">
        <w:rPr>
          <w:rFonts w:ascii="Times New Roman" w:hAnsi="Times New Roman"/>
        </w:rPr>
        <w:t xml:space="preserve"> (revocationPowerOfAttorney)</w:t>
      </w:r>
      <w:bookmarkEnd w:id="45"/>
    </w:p>
    <w:p w14:paraId="26B6A0C0" w14:textId="7E5D36DB" w:rsid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1</w:t>
      </w:r>
      <w:r w:rsidRPr="00443A30">
        <w:rPr>
          <w:b/>
          <w:i/>
          <w:lang w:eastAsia="ru-RU"/>
        </w:rPr>
        <w:t xml:space="preserve"> (Отзыв Доверенности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4DD334BD" w14:textId="3A9B1A9D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155CDDD3" w14:textId="77777777" w:rsidR="00443A30" w:rsidRPr="00443A30" w:rsidRDefault="00443A30" w:rsidP="00443A30"/>
    <w:p w14:paraId="32E1C1EB" w14:textId="6D4B7B9C" w:rsidR="00CE5FB1" w:rsidRPr="00BF2143" w:rsidRDefault="00CE5FB1" w:rsidP="00AD040D">
      <w:pPr>
        <w:pStyle w:val="affe"/>
        <w:keepNext/>
        <w:spacing w:line="240" w:lineRule="auto"/>
        <w:jc w:val="right"/>
        <w:rPr>
          <w:rStyle w:val="pt-a1-000032"/>
          <w:lang w:val="ru-RU"/>
        </w:rPr>
      </w:pPr>
      <w:bookmarkStart w:id="46" w:name="_Ref77338800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33</w:t>
      </w:r>
      <w:r w:rsidR="002E5D12">
        <w:rPr>
          <w:noProof/>
        </w:rPr>
        <w:fldChar w:fldCharType="end"/>
      </w:r>
      <w:bookmarkEnd w:id="46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Отзыв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Эл</w:t>
      </w:r>
      <w:r w:rsidR="002B3DF0">
        <w:rPr>
          <w:rStyle w:val="pt-a1-000032"/>
          <w:lang w:val="ru-RU"/>
        </w:rPr>
        <w:t xml:space="preserve">ектронной </w:t>
      </w:r>
      <w:r w:rsidRPr="00BF2143">
        <w:rPr>
          <w:rStyle w:val="pt-a1-000032"/>
        </w:rPr>
        <w:t>Доверенности</w:t>
      </w:r>
    </w:p>
    <w:p w14:paraId="7A1277B2" w14:textId="77777777" w:rsidR="00834762" w:rsidRPr="00BF2143" w:rsidRDefault="00834762" w:rsidP="00AD040D">
      <w:pPr>
        <w:ind w:left="0"/>
        <w:rPr>
          <w:lang w:eastAsia="x-none"/>
        </w:rPr>
      </w:pPr>
    </w:p>
    <w:tbl>
      <w:tblPr>
        <w:tblStyle w:val="affb"/>
        <w:tblW w:w="988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984"/>
        <w:gridCol w:w="992"/>
        <w:gridCol w:w="2268"/>
        <w:gridCol w:w="1134"/>
        <w:gridCol w:w="1134"/>
        <w:gridCol w:w="1808"/>
      </w:tblGrid>
      <w:tr w:rsidR="005D4CC7" w:rsidRPr="00BF2143" w14:paraId="0EB56060" w14:textId="77777777" w:rsidTr="00114205">
        <w:tc>
          <w:tcPr>
            <w:tcW w:w="568" w:type="dxa"/>
            <w:tcBorders>
              <w:bottom w:val="single" w:sz="4" w:space="0" w:color="auto"/>
            </w:tcBorders>
          </w:tcPr>
          <w:p w14:paraId="1DE5DF99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6BFA4F6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0624288" w14:textId="483618E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1282392" w14:textId="4DDADD22" w:rsidR="00114205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  <w:p w14:paraId="0C50E400" w14:textId="77777777" w:rsidR="005D4CC7" w:rsidRPr="00114205" w:rsidRDefault="005D4CC7" w:rsidP="00114205">
            <w:pPr>
              <w:jc w:val="center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BE96658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BF9A96C" w14:textId="2695499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14:paraId="1407EA54" w14:textId="06F3A47B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D4CC7" w:rsidRPr="002E4F8C" w14:paraId="50DF0452" w14:textId="77777777" w:rsidTr="00114205">
        <w:tc>
          <w:tcPr>
            <w:tcW w:w="568" w:type="dxa"/>
            <w:shd w:val="clear" w:color="auto" w:fill="D9D9D9" w:themeFill="background1" w:themeFillShade="D9"/>
          </w:tcPr>
          <w:p w14:paraId="6EEA8653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14:paraId="3630082D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E2BBCA1" w14:textId="16DDA545" w:rsidR="005D4CC7" w:rsidRPr="006D5388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E7A81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6BB68115" w14:textId="349F4BCD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5383018E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63DF993F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406FEF9" w14:textId="676EAAD0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33586A7" w14:textId="3AADDBB0" w:rsidR="005D4CC7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E7A81">
              <w:rPr>
                <w:i/>
                <w:sz w:val="21"/>
                <w:szCs w:val="21"/>
                <w:lang w:val="en-US" w:eastAsia="ru-RU"/>
              </w:rPr>
              <w:t>c:UuidV1Type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6B705E50" w14:textId="43E56A8D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val="en-US" w:eastAsia="ru-RU"/>
              </w:rPr>
              <w:t>revocationPowerOfAttorney urn:ru:fss:integration:types:pa:v01</w:t>
            </w:r>
          </w:p>
        </w:tc>
      </w:tr>
      <w:tr w:rsidR="005D4CC7" w:rsidRPr="00BF2143" w14:paraId="3EF1397A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4ED440" w14:textId="77777777" w:rsidR="005D4CC7" w:rsidRPr="00D84E9C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A314189" w14:textId="0080AD6B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документа</w:t>
            </w:r>
            <w:r w:rsidR="00945CD5">
              <w:rPr>
                <w:b/>
              </w:rPr>
              <w:t xml:space="preserve"> (МЧД)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5C4E6E" w14:textId="601294CE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90A75F0" w14:textId="3FC359E4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7EAC1E00" w14:textId="715B3BF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C07E228" w14:textId="54198E3C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595295" w14:textId="302898B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val="en-US" w:eastAsia="ru-RU"/>
              </w:rPr>
              <w:t>c:UuidV1Type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7BF19F" w14:textId="71B9F0D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5D4CC7" w:rsidRPr="00BF2143" w14:paraId="589F2340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A5E5B35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DE08C7" w14:textId="44E29CBF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Отозвать цепочку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DD2789" w14:textId="2819FA46" w:rsidR="005D4CC7" w:rsidRPr="002225B9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revokeChain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7909E6B" w14:textId="24399A32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225B9">
              <w:rPr>
                <w:sz w:val="21"/>
                <w:szCs w:val="21"/>
                <w:lang w:eastAsia="ru-RU"/>
              </w:rPr>
              <w:t>Признак, указывающий, что надо отозвать зависимые доверенности</w:t>
            </w:r>
            <w:r>
              <w:rPr>
                <w:sz w:val="21"/>
                <w:szCs w:val="21"/>
                <w:lang w:eastAsia="ru-RU"/>
              </w:rPr>
              <w:t>.</w:t>
            </w:r>
          </w:p>
          <w:p w14:paraId="11E274CF" w14:textId="38400653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val="en-US" w:eastAsia="ru-RU"/>
              </w:rPr>
              <w:t>True</w:t>
            </w:r>
            <w:r>
              <w:rPr>
                <w:sz w:val="21"/>
                <w:szCs w:val="21"/>
                <w:lang w:eastAsia="ru-RU"/>
              </w:rPr>
              <w:t xml:space="preserve"> (по умолчанию</w:t>
            </w:r>
            <w:proofErr w:type="gramStart"/>
            <w:r>
              <w:rPr>
                <w:sz w:val="21"/>
                <w:szCs w:val="21"/>
                <w:lang w:eastAsia="ru-RU"/>
              </w:rPr>
              <w:t xml:space="preserve">) </w:t>
            </w:r>
            <w:r w:rsidRPr="002225B9">
              <w:rPr>
                <w:sz w:val="21"/>
                <w:szCs w:val="21"/>
                <w:lang w:eastAsia="ru-RU"/>
              </w:rPr>
              <w:t xml:space="preserve"> –</w:t>
            </w:r>
            <w:proofErr w:type="gramEnd"/>
            <w:r w:rsidRPr="002225B9">
              <w:rPr>
                <w:sz w:val="21"/>
                <w:szCs w:val="21"/>
                <w:lang w:eastAsia="ru-RU"/>
              </w:rPr>
              <w:t xml:space="preserve"> </w:t>
            </w:r>
            <w:r>
              <w:rPr>
                <w:sz w:val="21"/>
                <w:szCs w:val="21"/>
                <w:lang w:eastAsia="ru-RU"/>
              </w:rPr>
              <w:t>отозвать всю цепочку Эл.Доверенностей, действующих на основании текущей, в том числе текущую.</w:t>
            </w:r>
          </w:p>
          <w:p w14:paraId="31036BD2" w14:textId="50934025" w:rsidR="005D4CC7" w:rsidRPr="002225B9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0 – отозвать только текущую Эл</w:t>
            </w:r>
            <w:proofErr w:type="gramStart"/>
            <w:r>
              <w:rPr>
                <w:sz w:val="21"/>
                <w:szCs w:val="21"/>
                <w:lang w:eastAsia="ru-RU"/>
              </w:rPr>
              <w:t>.Д</w:t>
            </w:r>
            <w:proofErr w:type="gramEnd"/>
            <w:r>
              <w:rPr>
                <w:sz w:val="21"/>
                <w:szCs w:val="21"/>
                <w:lang w:eastAsia="ru-RU"/>
              </w:rPr>
              <w:t>оверенность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B4C3399" w14:textId="11FB19FA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09BB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39B17A" w14:textId="77C2B0B0" w:rsidR="005D4CC7" w:rsidRPr="002225B9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646C64" w14:textId="67F01CAC" w:rsidR="005D4CC7" w:rsidRPr="00C64DF8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</w:p>
        </w:tc>
      </w:tr>
      <w:tr w:rsidR="005D4CC7" w:rsidRPr="00BF2143" w14:paraId="7B21916D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E46032" w14:textId="37A7F57A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54B184F" w14:textId="3EF41500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Причина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86F1EF4" w14:textId="2635758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reason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CF066BD" w14:textId="4F42958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  <w:lang w:eastAsia="ru-RU"/>
              </w:rPr>
              <w:t>Те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кст с пр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ичиной отзыва.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A24AE9" w14:textId="22F41EA0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C29777" w14:textId="5F140D6A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62095DA" w14:textId="295A8C3C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14C90530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4E1077F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7E9682E" w14:textId="50862470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Электронная подпись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6122C7" w14:textId="484C5781" w:rsidR="005D4CC7" w:rsidRPr="00BF2143" w:rsidRDefault="008B4125" w:rsidP="00AD040D">
            <w:pPr>
              <w:widowControl/>
              <w:spacing w:after="0"/>
              <w:ind w:left="0"/>
            </w:pPr>
            <w:r w:rsidRPr="008B4125">
              <w:t>certificate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4E8CC6" w14:textId="6A03585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 xml:space="preserve">Электронная метка, содержащая информацию об </w:t>
            </w:r>
            <w:r w:rsidRPr="00BF2143">
              <w:lastRenderedPageBreak/>
              <w:t>электронной подписи, в том числе о дате и времени подписания Эл.Доверенности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07B3629" w14:textId="2FC2834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8467F7" w14:textId="69E18BBA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1D99F83" w14:textId="71397683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1D6EE131" w14:textId="7B4A122E" w:rsidR="00CE5FB1" w:rsidRDefault="00CE5FB1" w:rsidP="00AD040D">
      <w:pPr>
        <w:pStyle w:val="4"/>
        <w:rPr>
          <w:rFonts w:ascii="Times New Roman" w:hAnsi="Times New Roman"/>
          <w:lang w:eastAsia="ru-RU"/>
        </w:rPr>
      </w:pPr>
      <w:bookmarkStart w:id="47" w:name="_Toc81991514"/>
      <w:r w:rsidRPr="00BF2143">
        <w:rPr>
          <w:rFonts w:ascii="Times New Roman" w:hAnsi="Times New Roman"/>
          <w:lang w:eastAsia="ru-RU"/>
        </w:rPr>
        <w:lastRenderedPageBreak/>
        <w:t xml:space="preserve">Пример </w:t>
      </w:r>
      <w:r w:rsidRPr="00BF2143">
        <w:rPr>
          <w:rFonts w:ascii="Times New Roman" w:hAnsi="Times New Roman"/>
          <w:lang w:val="en-US" w:eastAsia="ru-RU"/>
        </w:rPr>
        <w:t>XML</w:t>
      </w:r>
      <w:r w:rsidR="002B3DF0">
        <w:rPr>
          <w:rFonts w:ascii="Times New Roman" w:hAnsi="Times New Roman"/>
          <w:lang w:eastAsia="ru-RU"/>
        </w:rPr>
        <w:t xml:space="preserve"> файла Отзыва Электронной </w:t>
      </w:r>
      <w:r w:rsidRPr="00BF2143">
        <w:rPr>
          <w:rFonts w:ascii="Times New Roman" w:hAnsi="Times New Roman"/>
          <w:lang w:eastAsia="ru-RU"/>
        </w:rPr>
        <w:t>Доверенности</w:t>
      </w:r>
      <w:bookmarkEnd w:id="47"/>
    </w:p>
    <w:p w14:paraId="492A4C20" w14:textId="1F4E1C16" w:rsidR="003E0986" w:rsidRPr="003E0986" w:rsidRDefault="00887976" w:rsidP="003E0986">
      <w:pPr>
        <w:rPr>
          <w:lang w:eastAsia="ru-RU"/>
        </w:rPr>
      </w:pPr>
      <w:r>
        <w:rPr>
          <w:lang w:eastAsia="ru-RU"/>
        </w:rPr>
        <w:object w:dxaOrig="1541" w:dyaOrig="998" w14:anchorId="1298452C">
          <v:shape id="_x0000_i1030" type="#_x0000_t75" style="width:77.1pt;height:49.9pt" o:ole="">
            <v:imagedata r:id="rId50" o:title=""/>
          </v:shape>
          <o:OLEObject Type="Embed" ProgID="Package" ShapeID="_x0000_i1030" DrawAspect="Icon" ObjectID="_1716877593" r:id="rId51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E5FB1" w:rsidRPr="00BF2143" w14:paraId="192B0C06" w14:textId="77777777" w:rsidTr="00CE5FB1">
        <w:tc>
          <w:tcPr>
            <w:tcW w:w="9854" w:type="dxa"/>
          </w:tcPr>
          <w:p w14:paraId="763D4512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>&lt;urn:revocationPowerOfAttorney xmlns:urn="urn:ru:fss:integration:types:mchd:v01"&gt;</w:t>
            </w:r>
          </w:p>
          <w:p w14:paraId="278FBD39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&lt;urn:uuid&gt;string&lt;/urn:uuid&gt;</w:t>
            </w:r>
          </w:p>
          <w:p w14:paraId="505B0CF2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&lt;!--Optional:--&gt;</w:t>
            </w:r>
          </w:p>
          <w:p w14:paraId="500C8691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&lt;urn:revokeChain&gt;false&lt;/urn:revokeChain&gt;</w:t>
            </w:r>
          </w:p>
          <w:p w14:paraId="0B933CAD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&lt;!--Optional:--&gt;</w:t>
            </w:r>
          </w:p>
          <w:p w14:paraId="2A8B5DB7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&lt;urn:reason&gt;string&lt;/urn:reason&gt;</w:t>
            </w:r>
          </w:p>
          <w:p w14:paraId="0918D835" w14:textId="3F96F70B" w:rsidR="00CE5FB1" w:rsidRPr="00BF2143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eastAsia="x-none"/>
              </w:rPr>
            </w:pPr>
            <w:r w:rsidRPr="00921F20">
              <w:rPr>
                <w:lang w:val="en-US" w:eastAsia="x-none"/>
              </w:rPr>
              <w:t>&lt;/urn:revocationPowerOfAttorney&gt;</w:t>
            </w:r>
          </w:p>
        </w:tc>
      </w:tr>
    </w:tbl>
    <w:p w14:paraId="23790072" w14:textId="77777777" w:rsidR="00CE5FB1" w:rsidRDefault="00CE5FB1" w:rsidP="00AD040D">
      <w:pPr>
        <w:tabs>
          <w:tab w:val="left" w:pos="0"/>
        </w:tabs>
        <w:spacing w:after="0"/>
        <w:ind w:left="0"/>
        <w:rPr>
          <w:lang w:eastAsia="x-none"/>
        </w:rPr>
      </w:pPr>
    </w:p>
    <w:p w14:paraId="16479677" w14:textId="6943397C" w:rsidR="00114205" w:rsidRPr="00A8017F" w:rsidRDefault="00A8017F" w:rsidP="00A8017F">
      <w:pPr>
        <w:pStyle w:val="4"/>
        <w:rPr>
          <w:rFonts w:ascii="Times New Roman" w:hAnsi="Times New Roman"/>
        </w:rPr>
      </w:pPr>
      <w:bookmarkStart w:id="48" w:name="_Ref85633033"/>
      <w:r w:rsidRPr="00A8017F">
        <w:rPr>
          <w:rFonts w:ascii="Times New Roman" w:hAnsi="Times New Roman"/>
        </w:rPr>
        <w:t>Схема сведений Отзыва Электронной Доверенности</w:t>
      </w:r>
      <w:bookmarkEnd w:id="48"/>
    </w:p>
    <w:p w14:paraId="790B4D0F" w14:textId="7554BD3F" w:rsidR="00A8017F" w:rsidRDefault="00A8017F" w:rsidP="00A8017F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34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r</w:t>
      </w:r>
      <w:r w:rsidR="003C4A79">
        <w:rPr>
          <w:lang w:val="ru-RU"/>
        </w:rPr>
        <w:t>evocationPowerOfAttorney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136F963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348F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2D5C4" w14:textId="3C3C4350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5CC1BCC" wp14:editId="14EBFC57">
                  <wp:extent cx="3981450" cy="213550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81450" cy="2135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2E4F8C" w14:paraId="3A90DB7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2D04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C8617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0576BB7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096D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850F5" w14:textId="77777777" w:rsidR="005E558B" w:rsidRPr="00BB04FE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F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RevocationPowerOfAttorneyType</w:t>
              </w:r>
            </w:hyperlink>
          </w:p>
        </w:tc>
      </w:tr>
      <w:tr w:rsidR="005E558B" w:rsidRPr="00BB04FE" w14:paraId="7516B42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1C23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48EF2F09" w14:textId="77777777" w:rsidTr="002337D0">
              <w:tc>
                <w:tcPr>
                  <w:tcW w:w="0" w:type="auto"/>
                </w:tcPr>
                <w:p w14:paraId="598525A7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40257CD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1AEC44C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25A28AC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AD2D5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6D692" w14:textId="77777777" w:rsidR="005E558B" w:rsidRPr="00BB04FE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52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3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revokeChain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4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reason</w:t>
              </w:r>
            </w:hyperlink>
          </w:p>
        </w:tc>
      </w:tr>
      <w:tr w:rsidR="005E558B" w:rsidRPr="00BB04FE" w14:paraId="3C4F8C16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98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562"/>
            </w:tblGrid>
            <w:tr w:rsidR="005E558B" w:rsidRPr="00BB04FE" w14:paraId="00EC3CE5" w14:textId="77777777" w:rsidTr="002337D0">
              <w:tc>
                <w:tcPr>
                  <w:tcW w:w="0" w:type="auto"/>
                </w:tcPr>
                <w:p w14:paraId="61B1E6B3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59D3D63A" w14:textId="77777777" w:rsidTr="002337D0">
              <w:tc>
                <w:tcPr>
                  <w:tcW w:w="0" w:type="auto"/>
                </w:tcPr>
                <w:p w14:paraId="01E8C4D5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запроса отзыва доверенности</w:t>
                  </w:r>
                </w:p>
              </w:tc>
            </w:tr>
          </w:tbl>
          <w:p w14:paraId="2ECE52E9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2E4F8C" w14:paraId="01B5DD8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E00D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3BBBB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"revocationPowerOfAttorney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"RevocationPowerOfAttorneyType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отзыва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53014A79" w14:textId="77777777" w:rsidR="00A8017F" w:rsidRPr="003C4A79" w:rsidRDefault="00A8017F" w:rsidP="00A8017F">
      <w:pPr>
        <w:rPr>
          <w:lang w:val="en-US"/>
        </w:rPr>
      </w:pPr>
    </w:p>
    <w:p w14:paraId="2E7FC6A0" w14:textId="77777777" w:rsidR="00A8017F" w:rsidRPr="003C4A79" w:rsidRDefault="00A8017F" w:rsidP="00A8017F">
      <w:pPr>
        <w:rPr>
          <w:lang w:val="en-US"/>
        </w:rPr>
      </w:pPr>
    </w:p>
    <w:p w14:paraId="5763CAA8" w14:textId="752449DC" w:rsidR="00F11D08" w:rsidRDefault="000B348D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49" w:name="_Toc81991515"/>
      <w:r w:rsidRPr="00BF2143">
        <w:rPr>
          <w:rStyle w:val="pt-a1-000032"/>
          <w:rFonts w:ascii="Times New Roman" w:hAnsi="Times New Roman"/>
        </w:rPr>
        <w:t>Атрибутивный состав «</w:t>
      </w:r>
      <w:r w:rsidR="00F11D08" w:rsidRPr="00BF2143">
        <w:rPr>
          <w:rStyle w:val="pt-a1-000032"/>
          <w:rFonts w:ascii="Times New Roman" w:hAnsi="Times New Roman"/>
        </w:rPr>
        <w:t>Ответ о принятии в обработку для регистрации</w:t>
      </w:r>
      <w:r w:rsidR="003408B8" w:rsidRPr="00BF2143">
        <w:rPr>
          <w:rStyle w:val="pt-a1-000032"/>
          <w:rFonts w:ascii="Times New Roman" w:hAnsi="Times New Roman"/>
        </w:rPr>
        <w:t xml:space="preserve"> Отзыва</w:t>
      </w:r>
      <w:r w:rsidRPr="00BF2143">
        <w:rPr>
          <w:rStyle w:val="pt-a1-000032"/>
          <w:rFonts w:ascii="Times New Roman" w:hAnsi="Times New Roman"/>
        </w:rPr>
        <w:t>»</w:t>
      </w:r>
      <w:r w:rsidR="00825D48" w:rsidRPr="00BF2143">
        <w:rPr>
          <w:rStyle w:val="pt-a1-000032"/>
          <w:rFonts w:ascii="Times New Roman" w:hAnsi="Times New Roman"/>
        </w:rPr>
        <w:t xml:space="preserve"> (revocationPowerOfAttorneyResult)</w:t>
      </w:r>
      <w:bookmarkEnd w:id="49"/>
    </w:p>
    <w:p w14:paraId="339B60C5" w14:textId="590E6CB0" w:rsid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bookmarkStart w:id="50" w:name="_Ref78200200"/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7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Результат отзыва Доверенности</w:t>
      </w:r>
      <w:r w:rsidR="006E516B">
        <w:rPr>
          <w:b/>
          <w:i/>
          <w:lang w:eastAsia="ru-RU"/>
        </w:rPr>
        <w:t xml:space="preserve">, см. «Спецификация типов документов </w:t>
      </w:r>
      <w:r w:rsidR="006E516B">
        <w:rPr>
          <w:b/>
          <w:i/>
          <w:lang w:eastAsia="ru-RU"/>
        </w:rPr>
        <w:lastRenderedPageBreak/>
        <w:t>СЭДО»</w:t>
      </w:r>
      <w:r w:rsidRPr="00443A30">
        <w:rPr>
          <w:b/>
          <w:i/>
          <w:lang w:eastAsia="ru-RU"/>
        </w:rPr>
        <w:t>)</w:t>
      </w:r>
    </w:p>
    <w:p w14:paraId="72555365" w14:textId="77777777" w:rsidR="006E516B" w:rsidRDefault="006E516B" w:rsidP="006E516B">
      <w:pPr>
        <w:pStyle w:val="afa"/>
        <w:spacing w:after="0"/>
        <w:ind w:left="360"/>
        <w:rPr>
          <w:b/>
          <w:i/>
          <w:lang w:eastAsia="ru-RU"/>
        </w:rPr>
      </w:pPr>
      <w:r>
        <w:rPr>
          <w:b/>
          <w:i/>
          <w:lang w:eastAsia="ru-RU"/>
        </w:rPr>
        <w:t>Тип взаимодействия – Организаци</w:t>
      </w:r>
      <w:proofErr w:type="gramStart"/>
      <w:r>
        <w:rPr>
          <w:b/>
          <w:i/>
          <w:lang w:eastAsia="ru-RU"/>
        </w:rPr>
        <w:t>я(</w:t>
      </w:r>
      <w:proofErr w:type="gramEnd"/>
      <w:r>
        <w:rPr>
          <w:b/>
          <w:i/>
          <w:lang w:eastAsia="ru-RU"/>
        </w:rPr>
        <w:t>см. «Спецификация сервиса СЭДО»)</w:t>
      </w:r>
    </w:p>
    <w:p w14:paraId="196C82D1" w14:textId="77777777" w:rsidR="006E516B" w:rsidRDefault="006E516B" w:rsidP="006E516B">
      <w:pPr>
        <w:pStyle w:val="afa"/>
        <w:spacing w:after="0"/>
        <w:ind w:left="360"/>
      </w:pPr>
    </w:p>
    <w:p w14:paraId="1A7868A6" w14:textId="1712A674" w:rsidR="00CE5FB1" w:rsidRPr="00BF2143" w:rsidRDefault="00CE5FB1" w:rsidP="00AD040D">
      <w:pPr>
        <w:pStyle w:val="affe"/>
        <w:keepNext/>
        <w:spacing w:line="240" w:lineRule="auto"/>
        <w:jc w:val="right"/>
      </w:pPr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35</w:t>
      </w:r>
      <w:r w:rsidR="002E5D12">
        <w:rPr>
          <w:noProof/>
        </w:rPr>
        <w:fldChar w:fldCharType="end"/>
      </w:r>
      <w:bookmarkEnd w:id="50"/>
      <w:r w:rsidRPr="00BF2143">
        <w:rPr>
          <w:lang w:val="ru-RU"/>
        </w:rPr>
        <w:t xml:space="preserve"> Ответ о получении Отзыва Эл</w:t>
      </w:r>
      <w:r w:rsidR="002B3DF0">
        <w:rPr>
          <w:lang w:val="ru-RU"/>
        </w:rPr>
        <w:t xml:space="preserve">ектронной </w:t>
      </w:r>
      <w:r w:rsidRPr="00BF2143">
        <w:rPr>
          <w:lang w:val="ru-RU"/>
        </w:rPr>
        <w:t>Доверенности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75"/>
        <w:gridCol w:w="1310"/>
        <w:gridCol w:w="1168"/>
        <w:gridCol w:w="2518"/>
        <w:gridCol w:w="1208"/>
        <w:gridCol w:w="1343"/>
        <w:gridCol w:w="1559"/>
      </w:tblGrid>
      <w:tr w:rsidR="00172A89" w:rsidRPr="00BF2143" w14:paraId="5EE74C6B" w14:textId="77777777" w:rsidTr="00172A89">
        <w:tc>
          <w:tcPr>
            <w:tcW w:w="675" w:type="dxa"/>
            <w:tcBorders>
              <w:bottom w:val="single" w:sz="4" w:space="0" w:color="auto"/>
            </w:tcBorders>
          </w:tcPr>
          <w:p w14:paraId="185372DC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14:paraId="546A317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5D89DC7E" w14:textId="4544B571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08F9AB3C" w14:textId="7414D059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208" w:type="dxa"/>
            <w:tcBorders>
              <w:bottom w:val="single" w:sz="4" w:space="0" w:color="auto"/>
            </w:tcBorders>
          </w:tcPr>
          <w:p w14:paraId="6D2AC4F5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343" w:type="dxa"/>
            <w:tcBorders>
              <w:bottom w:val="single" w:sz="4" w:space="0" w:color="auto"/>
            </w:tcBorders>
          </w:tcPr>
          <w:p w14:paraId="4EBFA06D" w14:textId="5C59E393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CD2D2A2" w14:textId="771DD6A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72A89" w:rsidRPr="00BF2143" w14:paraId="34520522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6A6B8E38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3B3BE305" w14:textId="31473C9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документа</w:t>
            </w:r>
            <w:r w:rsidR="00945CD5">
              <w:rPr>
                <w:b/>
              </w:rPr>
              <w:t xml:space="preserve"> (МЧД)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0AAC25F7" w14:textId="167EA16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72A89"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1ADCA6E8" w14:textId="0CDCB8D9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03810725" w14:textId="1DFBDB6A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07FBBF22" w14:textId="14BE9699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766057B4" w14:textId="25AD189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FE020AA" w14:textId="287A4972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172A89" w:rsidRPr="00BF2143" w14:paraId="77391C56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499BA7FE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73888F6A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Статус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7266384D" w14:textId="538CA668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cancelStatus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58F2D509" w14:textId="0939330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Статус обработки документа Системой при регистрации </w:t>
            </w:r>
          </w:p>
          <w:p w14:paraId="76E399F3" w14:textId="6878167E" w:rsidR="00172A89" w:rsidRPr="00497966" w:rsidRDefault="00DE339A" w:rsidP="00AD040D">
            <w:pPr>
              <w:widowControl/>
              <w:spacing w:after="0"/>
              <w:ind w:left="0"/>
            </w:pPr>
            <w:r w:rsidRPr="00497966">
              <w:t xml:space="preserve">Success </w:t>
            </w:r>
            <w:r w:rsidR="00172A89" w:rsidRPr="00497966">
              <w:t>- Запрос успешно обработан, доверенность отозвана</w:t>
            </w:r>
          </w:p>
          <w:p w14:paraId="1495FDC2" w14:textId="6203E080" w:rsidR="00172A89" w:rsidRPr="00BF2143" w:rsidRDefault="00DE339A" w:rsidP="00497966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497966">
              <w:t xml:space="preserve">ERROR </w:t>
            </w:r>
            <w:r w:rsidR="00172A89" w:rsidRPr="00497966">
              <w:t>- Ошибка обработки запроса, доверенность не отозвана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5934C654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601738A4" w14:textId="4B1579C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72A89">
              <w:rPr>
                <w:sz w:val="21"/>
                <w:szCs w:val="21"/>
                <w:lang w:val="en-US" w:eastAsia="ru-RU"/>
              </w:rPr>
              <w:t>xs:string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8A96FF6" w14:textId="54E0DE1F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t>REVOKED</w:t>
            </w:r>
          </w:p>
        </w:tc>
      </w:tr>
      <w:tr w:rsidR="00921F20" w:rsidRPr="00BF2143" w14:paraId="7D5ADABB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16386002" w14:textId="77777777" w:rsidR="00921F20" w:rsidRPr="00BF2143" w:rsidRDefault="00921F20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0BC7F63C" w14:textId="34AE8DB1" w:rsidR="00921F20" w:rsidRPr="00BF2143" w:rsidRDefault="00921F2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отзыва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113E168B" w14:textId="4D9BBA25" w:rsidR="00921F20" w:rsidRPr="00172A89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21F20">
              <w:rPr>
                <w:lang w:val="en-US" w:eastAsia="x-none"/>
              </w:rPr>
              <w:t>revocationDate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15F3958F" w14:textId="4E89C646" w:rsidR="00921F20" w:rsidRPr="00BF2143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В случае успешной обработки сообщения – дата отзыва доверенности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3CBD583B" w14:textId="615CD81C" w:rsidR="00921F20" w:rsidRPr="00BF2143" w:rsidRDefault="00921F2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46EE9BA3" w14:textId="44EC25B1" w:rsidR="00921F20" w:rsidRPr="00921F20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21F20">
              <w:rPr>
                <w:sz w:val="21"/>
                <w:szCs w:val="21"/>
                <w:lang w:eastAsia="ru-RU"/>
              </w:rPr>
              <w:t>xs:documentation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AD58BA3" w14:textId="77777777" w:rsidR="00921F20" w:rsidRPr="00BF2143" w:rsidRDefault="00921F20" w:rsidP="00AD040D">
            <w:pPr>
              <w:widowControl/>
              <w:spacing w:after="0"/>
              <w:ind w:left="0"/>
            </w:pPr>
          </w:p>
        </w:tc>
      </w:tr>
      <w:tr w:rsidR="00172A89" w:rsidRPr="00BF2143" w14:paraId="24BFE670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7B19A5E9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21FECAB1" w14:textId="7BE642A9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Статус Доверенности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46B2BA0C" w14:textId="01F66AD0" w:rsidR="00172A89" w:rsidRPr="00172A89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paStatus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76718492" w14:textId="77777777" w:rsidR="00244880" w:rsidRDefault="00244880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eastAsia="ru-RU"/>
              </w:rPr>
              <w:t xml:space="preserve">Статус обработки </w:t>
            </w:r>
            <w:r>
              <w:rPr>
                <w:sz w:val="21"/>
                <w:szCs w:val="21"/>
                <w:lang w:eastAsia="ru-RU"/>
              </w:rPr>
              <w:t>доверенности принимает значения:</w:t>
            </w:r>
          </w:p>
          <w:p w14:paraId="6EBF31A1" w14:textId="77777777" w:rsidR="00244880" w:rsidRPr="00497910" w:rsidRDefault="00244880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REVOKED</w:t>
            </w:r>
          </w:p>
          <w:p w14:paraId="37DFDAA9" w14:textId="77777777" w:rsidR="00244880" w:rsidRPr="00497910" w:rsidRDefault="00244880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DE339A">
              <w:rPr>
                <w:sz w:val="21"/>
                <w:szCs w:val="21"/>
                <w:lang w:val="en-US" w:eastAsia="ru-RU"/>
              </w:rPr>
              <w:t>ERROR</w:t>
            </w:r>
          </w:p>
          <w:p w14:paraId="51983EB7" w14:textId="6956A97D" w:rsidR="00172A89" w:rsidRPr="00BF2143" w:rsidRDefault="0024488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Подробнее</w:t>
            </w:r>
            <w:r w:rsidRPr="00497910">
              <w:rPr>
                <w:sz w:val="21"/>
                <w:szCs w:val="21"/>
                <w:lang w:eastAsia="ru-RU"/>
              </w:rPr>
              <w:t xml:space="preserve"> </w:t>
            </w:r>
            <w:r>
              <w:rPr>
                <w:sz w:val="21"/>
                <w:szCs w:val="21"/>
                <w:lang w:eastAsia="ru-RU"/>
              </w:rPr>
              <w:t>см</w:t>
            </w:r>
            <w:r w:rsidRPr="00497910">
              <w:rPr>
                <w:sz w:val="21"/>
                <w:szCs w:val="21"/>
                <w:lang w:eastAsia="ru-RU"/>
              </w:rPr>
              <w:t>.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 w:rsidRPr="00497910">
              <w:rPr>
                <w:sz w:val="21"/>
                <w:szCs w:val="21"/>
                <w:lang w:eastAsia="ru-RU"/>
              </w:rPr>
              <w:instrText xml:space="preserve"> </w:instrText>
            </w:r>
            <w:r w:rsidRPr="00244880">
              <w:rPr>
                <w:sz w:val="21"/>
                <w:szCs w:val="21"/>
                <w:lang w:val="en-US" w:eastAsia="ru-RU"/>
              </w:rPr>
              <w:instrText>REF</w:instrText>
            </w:r>
            <w:r w:rsidRPr="00497910">
              <w:rPr>
                <w:sz w:val="21"/>
                <w:szCs w:val="21"/>
                <w:lang w:eastAsia="ru-RU"/>
              </w:rPr>
              <w:instrText xml:space="preserve"> _</w:instrText>
            </w:r>
            <w:r w:rsidRPr="00244880">
              <w:rPr>
                <w:sz w:val="21"/>
                <w:szCs w:val="21"/>
                <w:lang w:val="en-US" w:eastAsia="ru-RU"/>
              </w:rPr>
              <w:instrText>Ref</w:instrText>
            </w:r>
            <w:r w:rsidRPr="00497910">
              <w:rPr>
                <w:sz w:val="21"/>
                <w:szCs w:val="21"/>
                <w:lang w:eastAsia="ru-RU"/>
              </w:rPr>
              <w:instrText>84937756 \</w:instrText>
            </w:r>
            <w:r w:rsidRPr="00244880">
              <w:rPr>
                <w:sz w:val="21"/>
                <w:szCs w:val="21"/>
                <w:lang w:val="en-US" w:eastAsia="ru-RU"/>
              </w:rPr>
              <w:instrText>h</w:instrText>
            </w:r>
            <w:r w:rsidRPr="00497910">
              <w:rPr>
                <w:sz w:val="21"/>
                <w:szCs w:val="21"/>
                <w:lang w:eastAsia="ru-RU"/>
              </w:rPr>
              <w:instrText xml:space="preserve">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>
              <w:t>Справочник</w:t>
            </w:r>
            <w:r w:rsidR="00650632" w:rsidRPr="00BF2143">
              <w:t xml:space="preserve"> «</w:t>
            </w:r>
            <w:r w:rsidR="00650632">
              <w:t>Статус обработки МЧД</w:t>
            </w:r>
            <w:r w:rsidR="00650632" w:rsidRPr="00BF2143"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58AAE2F2" w14:textId="0629A1D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2ED15068" w14:textId="2195AD64" w:rsidR="00172A89" w:rsidRPr="00172A89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72A89">
              <w:rPr>
                <w:sz w:val="21"/>
                <w:szCs w:val="21"/>
                <w:lang w:val="en-US" w:eastAsia="ru-RU"/>
              </w:rPr>
              <w:t>PAStatusType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F066E3D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</w:tc>
      </w:tr>
      <w:tr w:rsidR="00B83AEC" w:rsidRPr="00BF2143" w14:paraId="17D745EF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230D7F7D" w14:textId="77777777" w:rsidR="00B83AEC" w:rsidRPr="00BF2143" w:rsidRDefault="00B83AEC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57E098EE" w14:textId="2E10FF66" w:rsidR="00B83AEC" w:rsidRDefault="00B83AEC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5E57B6FB" w14:textId="0374A3F5" w:rsidR="00B83AEC" w:rsidRPr="00172A89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661390D3" w14:textId="2CC2A574" w:rsidR="00B83AEC" w:rsidRPr="00145CBA" w:rsidRDefault="00B83AEC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C95899">
              <w:rPr>
                <w:i/>
              </w:rPr>
              <w:t>Атрибутивный состав «</w:t>
            </w:r>
            <w:r w:rsidR="00650632">
              <w:rPr>
                <w:i/>
              </w:rPr>
              <w:t>Протокол ошибки</w:t>
            </w:r>
            <w:r w:rsidR="00650632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17A7E019" w14:textId="42521680" w:rsidR="00B83AEC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1E4CD2B6" w14:textId="623611A7" w:rsidR="00B83AEC" w:rsidRPr="00172A89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043C495E" w14:textId="77777777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</w:tc>
      </w:tr>
    </w:tbl>
    <w:p w14:paraId="4D1E291D" w14:textId="14D496E6" w:rsidR="00CE5FB1" w:rsidRDefault="00CE5FB1" w:rsidP="00AD040D">
      <w:pPr>
        <w:pStyle w:val="4"/>
        <w:rPr>
          <w:rFonts w:ascii="Times New Roman" w:hAnsi="Times New Roman"/>
          <w:lang w:eastAsia="ru-RU"/>
        </w:rPr>
      </w:pPr>
      <w:bookmarkStart w:id="51" w:name="_Toc81991516"/>
      <w:r w:rsidRPr="00BF2143">
        <w:rPr>
          <w:rFonts w:ascii="Times New Roman" w:hAnsi="Times New Roman"/>
          <w:lang w:eastAsia="ru-RU"/>
        </w:rPr>
        <w:t xml:space="preserve">Пример ответа </w:t>
      </w:r>
      <w:r w:rsidR="00A7100F" w:rsidRPr="00BF2143">
        <w:rPr>
          <w:rFonts w:ascii="Times New Roman" w:hAnsi="Times New Roman"/>
          <w:lang w:eastAsia="ru-RU"/>
        </w:rPr>
        <w:t>о</w:t>
      </w:r>
      <w:r w:rsidR="002B3DF0">
        <w:rPr>
          <w:rFonts w:ascii="Times New Roman" w:hAnsi="Times New Roman"/>
          <w:lang w:eastAsia="ru-RU"/>
        </w:rPr>
        <w:t xml:space="preserve"> регистрации Отзыва Электронной </w:t>
      </w:r>
      <w:r w:rsidRPr="00BF2143">
        <w:rPr>
          <w:rFonts w:ascii="Times New Roman" w:hAnsi="Times New Roman"/>
          <w:lang w:eastAsia="ru-RU"/>
        </w:rPr>
        <w:t>Доверенности</w:t>
      </w:r>
      <w:bookmarkEnd w:id="51"/>
    </w:p>
    <w:p w14:paraId="722E832E" w14:textId="76A25FE7" w:rsidR="003E0986" w:rsidRPr="003E0986" w:rsidRDefault="00887976" w:rsidP="003E0986">
      <w:pPr>
        <w:rPr>
          <w:lang w:eastAsia="ru-RU"/>
        </w:rPr>
      </w:pPr>
      <w:r>
        <w:rPr>
          <w:lang w:eastAsia="ru-RU"/>
        </w:rPr>
        <w:object w:dxaOrig="1541" w:dyaOrig="998" w14:anchorId="4E462697">
          <v:shape id="_x0000_i1031" type="#_x0000_t75" style="width:77.1pt;height:49.9pt" o:ole="">
            <v:imagedata r:id="rId53" o:title=""/>
          </v:shape>
          <o:OLEObject Type="Embed" ProgID="Package" ShapeID="_x0000_i1031" DrawAspect="Icon" ObjectID="_1716877594" r:id="rId54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E5FB1" w:rsidRPr="002E4F8C" w14:paraId="309D9D09" w14:textId="77777777" w:rsidTr="00CE5FB1">
        <w:tc>
          <w:tcPr>
            <w:tcW w:w="9854" w:type="dxa"/>
          </w:tcPr>
          <w:p w14:paraId="371F9DD3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>&lt;urn:revocationPowerOfAttorneyResult responseOn="string" xmlns:urn="urn:ru:fss:integration:types:mchd:v01"&gt;</w:t>
            </w:r>
          </w:p>
          <w:p w14:paraId="52F668D7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&lt;!--Optional:--&gt;</w:t>
            </w:r>
          </w:p>
          <w:p w14:paraId="5220DAFE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&lt;urn:uuid&gt;string&lt;/urn:uuid&gt;</w:t>
            </w:r>
          </w:p>
          <w:p w14:paraId="517E28C6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&lt;urn:cancelStatus&gt;string&lt;/urn:cancelStatus&gt;</w:t>
            </w:r>
          </w:p>
          <w:p w14:paraId="6FEF2059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&lt;urn:paStatus&gt;REGISTERED&lt;/urn:paStatus&gt;</w:t>
            </w:r>
          </w:p>
          <w:p w14:paraId="43B8F02A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&lt;!--Optional:--&gt;</w:t>
            </w:r>
          </w:p>
          <w:p w14:paraId="28E26270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&lt;urn:revocationDate&gt;2007-10-26T10:36:28&lt;/urn:revocationDate&gt;</w:t>
            </w:r>
          </w:p>
          <w:p w14:paraId="0FE71ABD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&lt;!--Optional:--&gt;</w:t>
            </w:r>
          </w:p>
          <w:p w14:paraId="2FF9730B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&lt;urn:protocol&gt;</w:t>
            </w:r>
          </w:p>
          <w:p w14:paraId="0FBF312F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&lt;!--Zero or more repetitions:--&gt;</w:t>
            </w:r>
          </w:p>
          <w:p w14:paraId="34CE96CA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&lt;urn:message&gt;</w:t>
            </w:r>
          </w:p>
          <w:p w14:paraId="747B9E7E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lastRenderedPageBreak/>
              <w:t xml:space="preserve">      &lt;urn:mnemonic&gt;string&lt;/urn:mnemonic&gt;</w:t>
            </w:r>
          </w:p>
          <w:p w14:paraId="457C432E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  &lt;urn:level&gt;ERROR&lt;/urn:level&gt;</w:t>
            </w:r>
          </w:p>
          <w:p w14:paraId="4B2A1BD8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  &lt;!--Optional:--&gt;</w:t>
            </w:r>
          </w:p>
          <w:p w14:paraId="297B0908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  &lt;urn:comment&gt;string&lt;/urn:comment&gt;</w:t>
            </w:r>
          </w:p>
          <w:p w14:paraId="70165065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  &lt;!--Optional:--&gt;</w:t>
            </w:r>
          </w:p>
          <w:p w14:paraId="23172063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  &lt;urn:recommendation&gt;string&lt;/urn:recommendation&gt;</w:t>
            </w:r>
          </w:p>
          <w:p w14:paraId="49424CCE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&lt;/urn:message&gt;</w:t>
            </w:r>
          </w:p>
          <w:p w14:paraId="0F8968AF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&lt;/urn:protocol&gt;</w:t>
            </w:r>
          </w:p>
          <w:p w14:paraId="766C3797" w14:textId="2581BFFE" w:rsidR="00CE5FB1" w:rsidRPr="00BF2143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>&lt;/urn:revocationPowerOfAttorneyResult&gt;</w:t>
            </w:r>
          </w:p>
        </w:tc>
      </w:tr>
    </w:tbl>
    <w:p w14:paraId="299E325F" w14:textId="77777777" w:rsidR="00CE5FB1" w:rsidRPr="00BF2143" w:rsidRDefault="00CE5FB1" w:rsidP="00756B32">
      <w:pPr>
        <w:spacing w:after="0"/>
        <w:ind w:left="0"/>
        <w:rPr>
          <w:lang w:val="en-US" w:eastAsia="x-none"/>
        </w:rPr>
      </w:pPr>
    </w:p>
    <w:p w14:paraId="6F8BF11D" w14:textId="77777777" w:rsidR="00B02C20" w:rsidRPr="00A8017F" w:rsidRDefault="00B02C20" w:rsidP="00A8017F">
      <w:pPr>
        <w:pStyle w:val="4"/>
        <w:rPr>
          <w:rFonts w:ascii="Times New Roman" w:hAnsi="Times New Roman"/>
        </w:rPr>
      </w:pPr>
      <w:r w:rsidRPr="00A8017F">
        <w:rPr>
          <w:rFonts w:ascii="Times New Roman" w:hAnsi="Times New Roman"/>
        </w:rPr>
        <w:t>Схема сведений ответа на отзыв Электронной Доверенности</w:t>
      </w:r>
    </w:p>
    <w:p w14:paraId="36D89930" w14:textId="679B95C7" w:rsidR="00A8017F" w:rsidRDefault="00A8017F" w:rsidP="00A8017F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36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r</w:t>
      </w:r>
      <w:r w:rsidRPr="00B852BA">
        <w:rPr>
          <w:lang w:val="ru-RU"/>
        </w:rPr>
        <w:t>ev</w:t>
      </w:r>
      <w:r w:rsidR="003C4A79">
        <w:rPr>
          <w:lang w:val="ru-RU"/>
        </w:rPr>
        <w:t>ocationPowerOfAttorneyResult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4455DF25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5F19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FE3E1" w14:textId="30297FD4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851DA8" wp14:editId="5A134421">
                  <wp:extent cx="4352290" cy="2505710"/>
                  <wp:effectExtent l="0" t="0" r="0" b="889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2290" cy="2505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2E4F8C" w14:paraId="7558E19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E65F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EBD4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4B5F0C6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3DCF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19C1D" w14:textId="77777777" w:rsidR="005E558B" w:rsidRPr="00BB04FE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E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RevocationPowerOfAttorneyResultType</w:t>
              </w:r>
            </w:hyperlink>
          </w:p>
        </w:tc>
      </w:tr>
      <w:tr w:rsidR="005E558B" w:rsidRPr="00BB04FE" w14:paraId="20CFE15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ACB3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395157D7" w14:textId="77777777" w:rsidTr="002337D0">
              <w:tc>
                <w:tcPr>
                  <w:tcW w:w="0" w:type="auto"/>
                </w:tcPr>
                <w:p w14:paraId="5402DEFC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0D3159DE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00A3A3CF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20DC777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58A3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47F18" w14:textId="77777777" w:rsidR="005E558B" w:rsidRPr="00BB04FE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55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6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cancelStatus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7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paStatus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8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5E558B" w:rsidRPr="00BB04FE" w14:paraId="6E12080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ED49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217"/>
            </w:tblGrid>
            <w:tr w:rsidR="005E558B" w:rsidRPr="00BB04FE" w14:paraId="1A5AEDE2" w14:textId="77777777" w:rsidTr="002337D0">
              <w:tc>
                <w:tcPr>
                  <w:tcW w:w="0" w:type="auto"/>
                </w:tcPr>
                <w:p w14:paraId="338F451B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0D045E01" w14:textId="77777777" w:rsidTr="002337D0">
              <w:tc>
                <w:tcPr>
                  <w:tcW w:w="0" w:type="auto"/>
                </w:tcPr>
                <w:p w14:paraId="2D64BF1C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ответа на запрос отзыва доверенности</w:t>
                  </w:r>
                </w:p>
              </w:tc>
            </w:tr>
          </w:tbl>
          <w:p w14:paraId="7B97151E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305C7AE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BA0A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E2C7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"revocationPowerOfAttorneyResult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"RevocationPowerOfAttorneyResultType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 элемент ответа на запрос отзыва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28B06BA2" w14:textId="66ADDB3F" w:rsidR="003408B8" w:rsidRPr="00B02C20" w:rsidRDefault="003408B8" w:rsidP="00A7100F">
      <w:pPr>
        <w:widowControl/>
        <w:spacing w:after="0"/>
        <w:ind w:left="0"/>
      </w:pPr>
      <w:r w:rsidRPr="00B02C20">
        <w:br w:type="page"/>
      </w:r>
      <w:r w:rsidR="00F11D08" w:rsidRPr="00BF2143">
        <w:rPr>
          <w:rStyle w:val="pt-a1-000032"/>
          <w:vanish/>
        </w:rPr>
        <w:t>РР</w:t>
      </w:r>
      <w:r w:rsidR="00F11D08" w:rsidRPr="00BF2143">
        <w:rPr>
          <w:rStyle w:val="pt-a1-000032"/>
          <w:vanish/>
          <w:lang w:val="en-US"/>
        </w:rPr>
        <w:t>H</w:t>
      </w:r>
    </w:p>
    <w:p w14:paraId="74940296" w14:textId="77777777" w:rsidR="00977986" w:rsidRPr="00BF2143" w:rsidRDefault="00977986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52" w:name="_Ref77934358"/>
      <w:bookmarkStart w:id="53" w:name="_Toc81991517"/>
      <w:bookmarkStart w:id="54" w:name="_Toc93527887"/>
      <w:r w:rsidRPr="00BF2143">
        <w:rPr>
          <w:rStyle w:val="pt-a1-000032"/>
          <w:rFonts w:ascii="Times New Roman" w:hAnsi="Times New Roman"/>
        </w:rPr>
        <w:lastRenderedPageBreak/>
        <w:t>Описание процесса «Запрос списка Доверенностей»</w:t>
      </w:r>
      <w:bookmarkEnd w:id="52"/>
      <w:bookmarkEnd w:id="53"/>
      <w:bookmarkEnd w:id="54"/>
    </w:p>
    <w:p w14:paraId="6D342854" w14:textId="7547FDB8" w:rsidR="00977986" w:rsidRDefault="00977986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55" w:name="_Toc81991518"/>
      <w:r w:rsidRPr="00BF2143">
        <w:rPr>
          <w:rFonts w:ascii="Times New Roman" w:hAnsi="Times New Roman"/>
        </w:rPr>
        <w:t>Атрибутивный состав «Запрос списка Доверенностей»</w:t>
      </w:r>
      <w:r w:rsidR="00106D77" w:rsidRPr="00BF2143">
        <w:rPr>
          <w:rFonts w:ascii="Times New Roman" w:hAnsi="Times New Roman"/>
        </w:rPr>
        <w:t xml:space="preserve"> (</w:t>
      </w:r>
      <w:r w:rsidR="00851F28" w:rsidRPr="00BF2143">
        <w:rPr>
          <w:rStyle w:val="pt-a1-000032"/>
          <w:rFonts w:ascii="Times New Roman" w:hAnsi="Times New Roman"/>
        </w:rPr>
        <w:t>powerOfAttorneyListRequest</w:t>
      </w:r>
      <w:r w:rsidR="00106D77" w:rsidRPr="00BF2143">
        <w:rPr>
          <w:rFonts w:ascii="Times New Roman" w:hAnsi="Times New Roman"/>
        </w:rPr>
        <w:t>)</w:t>
      </w:r>
      <w:bookmarkEnd w:id="55"/>
    </w:p>
    <w:p w14:paraId="37E1BF59" w14:textId="72E34E76" w:rsid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2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Запрос списка доверенностей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76D6D978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44EC4A0D" w14:textId="77777777" w:rsidR="00443A30" w:rsidRPr="00443A30" w:rsidRDefault="00443A30" w:rsidP="00443A30"/>
    <w:p w14:paraId="04FC17AE" w14:textId="3460FA0B" w:rsidR="00977986" w:rsidRPr="00BF2143" w:rsidRDefault="00977986" w:rsidP="00AD040D">
      <w:pPr>
        <w:pStyle w:val="affe"/>
        <w:keepNext/>
        <w:spacing w:line="240" w:lineRule="auto"/>
        <w:jc w:val="right"/>
        <w:rPr>
          <w:lang w:val="ru-RU"/>
        </w:rPr>
      </w:pPr>
      <w:bookmarkStart w:id="56" w:name="_Ref77338829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37</w:t>
      </w:r>
      <w:r w:rsidR="002E5D12">
        <w:rPr>
          <w:noProof/>
        </w:rPr>
        <w:fldChar w:fldCharType="end"/>
      </w:r>
      <w:bookmarkEnd w:id="56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Запрос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списка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Доверенносте</w:t>
      </w:r>
      <w:r w:rsidRPr="00BF2143">
        <w:rPr>
          <w:lang w:val="ru-RU"/>
        </w:rPr>
        <w:t>й</w:t>
      </w:r>
    </w:p>
    <w:tbl>
      <w:tblPr>
        <w:tblStyle w:val="affb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134"/>
        <w:gridCol w:w="1134"/>
        <w:gridCol w:w="2835"/>
        <w:gridCol w:w="1417"/>
        <w:gridCol w:w="1135"/>
        <w:gridCol w:w="1417"/>
      </w:tblGrid>
      <w:tr w:rsidR="00172A89" w:rsidRPr="00BF2143" w14:paraId="2DC73C9A" w14:textId="77777777" w:rsidTr="00172A89">
        <w:tc>
          <w:tcPr>
            <w:tcW w:w="567" w:type="dxa"/>
            <w:tcBorders>
              <w:bottom w:val="single" w:sz="4" w:space="0" w:color="auto"/>
            </w:tcBorders>
          </w:tcPr>
          <w:p w14:paraId="562516B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7E6817D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8DE835E" w14:textId="591DFB69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1028C07" w14:textId="49F220BB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9C2A66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3F604A5A" w14:textId="1172B544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B77CB83" w14:textId="606FE2E5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72A89" w:rsidRPr="00BF2143" w14:paraId="6C168132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F6CBBE2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70A213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Владелец процесса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C9E816" w14:textId="2DA1D23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owner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0665A2" w14:textId="3B629A65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делегировались полномочия с указанием: Наименования, Реквизитов, Руководителя</w:t>
            </w:r>
          </w:p>
          <w:p w14:paraId="6C29CEA5" w14:textId="77777777" w:rsidR="00172A89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  <w:p w14:paraId="1AE97938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4EF640A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Блок Владелец из «</w:t>
            </w:r>
            <w:r w:rsidRPr="00BF2143">
              <w:t>powerOfAttorney</w:t>
            </w:r>
            <w:r>
              <w:rPr>
                <w:sz w:val="21"/>
                <w:szCs w:val="21"/>
                <w:lang w:eastAsia="ru-RU"/>
              </w:rPr>
              <w:t>»</w:t>
            </w:r>
          </w:p>
          <w:p w14:paraId="3EDD9964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56526F4A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3D75AA34" w14:textId="33843B2E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6</w:t>
            </w:r>
            <w:r w:rsidR="00650632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0F6920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9E10664" w14:textId="7D0AD71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840E177" w14:textId="6C112C6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5311DBB5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675BD1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3A361F" w14:textId="479F7175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Доверитель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69C0057" w14:textId="5B40B2FD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172A89">
              <w:rPr>
                <w:sz w:val="21"/>
                <w:szCs w:val="21"/>
              </w:rPr>
              <w:t>principal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23B0AE4" w14:textId="37D878B8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</w:rPr>
              <w:t xml:space="preserve">(см. 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_Ref77334850 \h 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650632" w:rsidRPr="00BF2143">
              <w:t>Справочник «Доверитель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E1DBF8B" w14:textId="1B59B15B" w:rsidR="00172A89" w:rsidRPr="000E3671" w:rsidRDefault="000E367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0E3671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60AA2D" w14:textId="53182972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PrincipalType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4A14EF" w14:textId="5F7C449A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34E20F60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E0C783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352EAB2" w14:textId="557C8C5E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Уполномоченный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85BF2B" w14:textId="083CF7E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representative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5573918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 xml:space="preserve">Выбор 1 из </w:t>
            </w:r>
            <w:r>
              <w:rPr>
                <w:sz w:val="21"/>
                <w:szCs w:val="21"/>
              </w:rPr>
              <w:t>4</w:t>
            </w:r>
            <w:r w:rsidRPr="00BF2143">
              <w:rPr>
                <w:sz w:val="21"/>
                <w:szCs w:val="21"/>
              </w:rPr>
              <w:t>х</w:t>
            </w:r>
          </w:p>
          <w:p w14:paraId="0E3632F3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_Ref78207252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15</w:t>
            </w:r>
            <w:r w:rsidR="00650632" w:rsidRPr="00BF2143">
              <w:t xml:space="preserve"> Уполномоченный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  <w:p w14:paraId="504D56F6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  <w:p w14:paraId="420E0E88" w14:textId="77777777" w:rsidR="005157B4" w:rsidRPr="00BF2143" w:rsidRDefault="005157B4" w:rsidP="005157B4">
            <w:pPr>
              <w:widowControl/>
              <w:spacing w:after="0"/>
              <w:ind w:left="0"/>
            </w:pPr>
            <w:r w:rsidRPr="00BF2143">
              <w:t>* В случае использования Обезличенной Электронной подписи заполняется один из блоков: Юр</w:t>
            </w:r>
            <w:proofErr w:type="gramStart"/>
            <w:r w:rsidRPr="00BF2143">
              <w:t>.л</w:t>
            </w:r>
            <w:proofErr w:type="gramEnd"/>
            <w:r w:rsidRPr="00BF2143">
              <w:t>ицо или Физ.лицо, зарегис</w:t>
            </w:r>
            <w:r>
              <w:t>трированное как предприниматель, Электронный Сертификат</w:t>
            </w:r>
          </w:p>
          <w:p w14:paraId="0F027D1E" w14:textId="30505837" w:rsidR="00172A89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>Иначе, заполняется блок – Физ</w:t>
            </w:r>
            <w:proofErr w:type="gramStart"/>
            <w:r w:rsidRPr="00BF2143">
              <w:t>.л</w:t>
            </w:r>
            <w:proofErr w:type="gramEnd"/>
            <w:r w:rsidRPr="00BF2143">
              <w:t>ицо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D86A231" w14:textId="36E58129" w:rsidR="00172A89" w:rsidRPr="000E3671" w:rsidRDefault="000E367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0E3671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94E7C1F" w14:textId="77171750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RepresentativeType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10917C7" w14:textId="3D83833C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476B1C7E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7A5AC1C4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6C88374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начала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C86A04F" w14:textId="128B3DE1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5567A75F" w14:textId="3990A13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Дата начала действия Доверенности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048CC421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3AB4748C" w14:textId="00CF5763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74CC695" w14:textId="350923F0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316B849F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7330E9DC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6887FD4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окончания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E341D6D" w14:textId="4E628ED6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2D9CB8DD" w14:textId="53C10044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Дата окончания действия доверенности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706CCFBF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56B5F9CC" w14:textId="48B95B1D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96ACDF2" w14:textId="37E7E7D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36326E" w:rsidRPr="00BF2143" w14:paraId="1F6A32E6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73548E76" w14:textId="77777777" w:rsidR="0036326E" w:rsidRPr="00BF2143" w:rsidRDefault="0036326E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DEA4AD8" w14:textId="63B71964" w:rsidR="0036326E" w:rsidRPr="00BF2143" w:rsidRDefault="0036326E" w:rsidP="0036326E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Все МЧД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045EB40" w14:textId="0F58C74C" w:rsidR="0036326E" w:rsidRPr="00172A89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E0A40">
              <w:rPr>
                <w:lang w:val="en-US"/>
              </w:rPr>
              <w:t>anyState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41A89DB0" w14:textId="77777777" w:rsidR="0036326E" w:rsidRDefault="0036326E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Да</w:t>
            </w:r>
            <w:proofErr w:type="gramStart"/>
            <w:r>
              <w:rPr>
                <w:sz w:val="21"/>
                <w:szCs w:val="21"/>
                <w:lang w:eastAsia="ru-RU"/>
              </w:rPr>
              <w:t>/Н</w:t>
            </w:r>
            <w:proofErr w:type="gramEnd"/>
            <w:r>
              <w:rPr>
                <w:sz w:val="21"/>
                <w:szCs w:val="21"/>
                <w:lang w:eastAsia="ru-RU"/>
              </w:rPr>
              <w:t>ет (по умолчанию)</w:t>
            </w:r>
          </w:p>
          <w:p w14:paraId="7CB635BC" w14:textId="77777777" w:rsidR="0036326E" w:rsidRDefault="0036326E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455EEB96" w14:textId="35433A2A" w:rsidR="0036326E" w:rsidRPr="00BF2143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Если «Да», то получение всех</w:t>
            </w:r>
            <w:r w:rsidRPr="005E0A40">
              <w:rPr>
                <w:sz w:val="21"/>
                <w:szCs w:val="21"/>
                <w:lang w:eastAsia="ru-RU"/>
              </w:rPr>
              <w:t xml:space="preserve"> ранее зарегистрированные доверенности без ограничения по                            активности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6580C490" w14:textId="4C63F79C" w:rsidR="0036326E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1801B7CF" w14:textId="178AD47D" w:rsidR="0036326E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E0A40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4F53E78" w14:textId="77777777" w:rsidR="0036326E" w:rsidRPr="00BF2143" w:rsidRDefault="0036326E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2E78EBB7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04CB9B16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2094DDF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Полномочие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A7EAF76" w14:textId="5707BF1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authority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09FD244E" w14:textId="2059A794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Код полномочия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4F6671F7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2177717A" w14:textId="5BD477F9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AuthorityType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82F0253" w14:textId="1E3CE70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75772B18" w14:textId="59F613C6" w:rsidR="00937832" w:rsidRDefault="00937832" w:rsidP="00AD040D">
      <w:pPr>
        <w:pStyle w:val="4"/>
        <w:rPr>
          <w:rFonts w:ascii="Times New Roman" w:hAnsi="Times New Roman"/>
        </w:rPr>
      </w:pPr>
      <w:bookmarkStart w:id="57" w:name="_Toc81991519"/>
      <w:r w:rsidRPr="00BF2143">
        <w:rPr>
          <w:rFonts w:ascii="Times New Roman" w:hAnsi="Times New Roman"/>
        </w:rPr>
        <w:lastRenderedPageBreak/>
        <w:t xml:space="preserve">Пример </w:t>
      </w:r>
      <w:r w:rsidRPr="00BF2143">
        <w:rPr>
          <w:rFonts w:ascii="Times New Roman" w:hAnsi="Times New Roman"/>
          <w:lang w:val="en-US"/>
        </w:rPr>
        <w:t>XML</w:t>
      </w:r>
      <w:r w:rsidRPr="00BF2143">
        <w:rPr>
          <w:rFonts w:ascii="Times New Roman" w:hAnsi="Times New Roman"/>
        </w:rPr>
        <w:t xml:space="preserve"> файла запроса списка Доверенностей</w:t>
      </w:r>
      <w:bookmarkEnd w:id="57"/>
    </w:p>
    <w:p w14:paraId="1E699E2C" w14:textId="74434A7D" w:rsidR="003E0986" w:rsidRPr="003E0986" w:rsidRDefault="00887976" w:rsidP="003E0986">
      <w:r>
        <w:object w:dxaOrig="1541" w:dyaOrig="998" w14:anchorId="548DA33B">
          <v:shape id="_x0000_i1032" type="#_x0000_t75" style="width:77.1pt;height:49.9pt" o:ole="">
            <v:imagedata r:id="rId56" o:title=""/>
          </v:shape>
          <o:OLEObject Type="Embed" ProgID="Package" ShapeID="_x0000_i1032" DrawAspect="Icon" ObjectID="_1716877595" r:id="rId57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937832" w:rsidRPr="00BF2143" w14:paraId="7EA9B989" w14:textId="77777777" w:rsidTr="00DD5781">
        <w:tc>
          <w:tcPr>
            <w:tcW w:w="9854" w:type="dxa"/>
          </w:tcPr>
          <w:p w14:paraId="75F72CE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>&lt;urn:powerOfAttorneyListRequest xmlns:urn="urn:ru:fss:integration:types:mchd:v01"&gt;</w:t>
            </w:r>
          </w:p>
          <w:p w14:paraId="2682095C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&lt;urn:owner&gt;</w:t>
            </w:r>
          </w:p>
          <w:p w14:paraId="65ADE2D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&lt;!--You have a CHOICE of the next 3 items at this level--&gt;</w:t>
            </w:r>
          </w:p>
          <w:p w14:paraId="5AE52D5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&lt;urn:legalOrganization&gt;</w:t>
            </w:r>
          </w:p>
          <w:p w14:paraId="2508985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&lt;urn:fullName&gt;string&lt;/urn:fullName&gt;</w:t>
            </w:r>
          </w:p>
          <w:p w14:paraId="55C98E4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0654FD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&lt;urn:jurAddress&gt;string&lt;/urn:jurAddress&gt;</w:t>
            </w:r>
          </w:p>
          <w:p w14:paraId="39B45DC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577E1BA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1BF8457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&lt;urn:kpp&gt;string&lt;/urn:kpp&gt;</w:t>
            </w:r>
          </w:p>
          <w:p w14:paraId="1E8CBD1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&lt;!--You have a CHOICE of the next 2 items at this level--&gt;</w:t>
            </w:r>
          </w:p>
          <w:p w14:paraId="1840032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&lt;urn:ogrn&gt;stringstrings&lt;/urn:ogrn&gt;</w:t>
            </w:r>
          </w:p>
          <w:p w14:paraId="6AC61ED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&lt;urn:foreign&gt;false&lt;/urn:foreign&gt;</w:t>
            </w:r>
          </w:p>
          <w:p w14:paraId="4D9B4F3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&lt;/urn:legalOrganization&gt;</w:t>
            </w:r>
          </w:p>
          <w:p w14:paraId="5A39E02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&lt;urn:legalPerson&gt;</w:t>
            </w:r>
          </w:p>
          <w:p w14:paraId="7958C10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5CF1543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313806B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4D665A5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6AA3CC5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&lt;urn:birthDate&gt;2007-10-26&lt;/urn:birthDate&gt;</w:t>
            </w:r>
          </w:p>
          <w:p w14:paraId="28E2E33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2332DAD8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7102569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&lt;urn:ogrnip&gt;stringstringstr&lt;/urn:ogrnip&gt;</w:t>
            </w:r>
          </w:p>
          <w:p w14:paraId="01C12C6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&lt;/urn:legalPerson&gt;</w:t>
            </w:r>
          </w:p>
          <w:p w14:paraId="6AD08EB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&lt;urn:person&gt;</w:t>
            </w:r>
          </w:p>
          <w:p w14:paraId="5E0081B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547C20F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3909906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EF49B4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48F4C11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&lt;urn:birthDate&gt;2004-02-14&lt;/urn:birthDate&gt;</w:t>
            </w:r>
          </w:p>
          <w:p w14:paraId="709F6258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2D8CBA8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0ADC06B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&lt;!--You have a CHOICE of the next 2 items at this level--&gt;</w:t>
            </w:r>
          </w:p>
          <w:p w14:paraId="35F9524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8D6141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&lt;urn:insurer&gt;</w:t>
            </w:r>
          </w:p>
          <w:p w14:paraId="07CD3C8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&lt;urn:regNum&gt;string&lt;/urn:regNum&gt;</w:t>
            </w:r>
          </w:p>
          <w:p w14:paraId="6796D04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&lt;/urn:insurer&gt;</w:t>
            </w:r>
          </w:p>
          <w:p w14:paraId="1FC1A64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63142A1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&lt;urn:volunteer&gt;</w:t>
            </w:r>
          </w:p>
          <w:p w14:paraId="179F6E5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&lt;urn:regNum&gt;string&lt;/urn:regNum&gt;</w:t>
            </w:r>
          </w:p>
          <w:p w14:paraId="5A593CCC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&lt;urn:kpsNum&gt;strin&lt;/urn:kpsNum&gt;</w:t>
            </w:r>
          </w:p>
          <w:p w14:paraId="2C7E509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&lt;/urn:volunteer&gt;</w:t>
            </w:r>
          </w:p>
          <w:p w14:paraId="04E6EC68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&lt;/urn:person&gt;</w:t>
            </w:r>
          </w:p>
          <w:p w14:paraId="2A07F7B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&lt;/urn:owner&gt;</w:t>
            </w:r>
          </w:p>
          <w:p w14:paraId="0EB63E0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0077897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&lt;urn:principal&gt;</w:t>
            </w:r>
          </w:p>
          <w:p w14:paraId="04E2313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&lt;urn:person&gt;</w:t>
            </w:r>
          </w:p>
          <w:p w14:paraId="7485E1C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4F34088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1A388BD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0659C50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3CE82BB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&lt;urn:birthDate&gt;2018-11-01+03:00&lt;/urn:birthDate&gt;</w:t>
            </w:r>
          </w:p>
          <w:p w14:paraId="31E17EE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32CDDD4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lastRenderedPageBreak/>
              <w:t xml:space="preserve">      &lt;urn:inn&gt;string&lt;/urn:inn&gt;</w:t>
            </w:r>
          </w:p>
          <w:p w14:paraId="1EADB3B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&lt;/urn:person&gt;</w:t>
            </w:r>
          </w:p>
          <w:p w14:paraId="08D4810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&lt;!--Optional:--&gt;</w:t>
            </w:r>
          </w:p>
          <w:p w14:paraId="5B667B3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&lt;urn:signedByNotary&gt;true&lt;/urn:signedByNotary&gt;</w:t>
            </w:r>
          </w:p>
          <w:p w14:paraId="059234D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&lt;!--Optional:--&gt;</w:t>
            </w:r>
          </w:p>
          <w:p w14:paraId="5500FA1C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&lt;urn:notaryBasedOn&gt;string&lt;/urn:notaryBasedOn&gt;</w:t>
            </w:r>
          </w:p>
          <w:p w14:paraId="2187E94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&lt;/urn:principal&gt;</w:t>
            </w:r>
          </w:p>
          <w:p w14:paraId="760C175C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48E91FD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&lt;urn:representative&gt;</w:t>
            </w:r>
          </w:p>
          <w:p w14:paraId="3276E82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&lt;!--You have a CHOICE of the next 4 items at this level--&gt;</w:t>
            </w:r>
          </w:p>
          <w:p w14:paraId="16B4D55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&lt;urn:legalOrganization&gt;</w:t>
            </w:r>
          </w:p>
          <w:p w14:paraId="326A4FA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&lt;urn:fullName&gt;string&lt;/urn:fullName&gt;</w:t>
            </w:r>
          </w:p>
          <w:p w14:paraId="337E0DE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05E87A7E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&lt;urn:jurAddress&gt;string&lt;/urn:jurAddress&gt;</w:t>
            </w:r>
          </w:p>
          <w:p w14:paraId="42AFD4E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6E87139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4F0806E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&lt;urn:kpp&gt;string&lt;/urn:kpp&gt;</w:t>
            </w:r>
          </w:p>
          <w:p w14:paraId="01FDFE2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&lt;!--You have a CHOICE of the next 2 items at this level--&gt;</w:t>
            </w:r>
          </w:p>
          <w:p w14:paraId="080CBC8C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&lt;urn:ogrn&gt;stringstrings&lt;/urn:ogrn&gt;</w:t>
            </w:r>
          </w:p>
          <w:p w14:paraId="6BAA032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&lt;urn:foreign&gt;true&lt;/urn:foreign&gt;</w:t>
            </w:r>
          </w:p>
          <w:p w14:paraId="7448CEA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&lt;/urn:legalOrganization&gt;</w:t>
            </w:r>
          </w:p>
          <w:p w14:paraId="282C83D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&lt;urn:legalPerson&gt;</w:t>
            </w:r>
          </w:p>
          <w:p w14:paraId="4ECB426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66BF14B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4B8AFCF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2E173798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4BBC8DF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&lt;urn:birthDate&gt;2003-08-09+04:00&lt;/urn:birthDate&gt;</w:t>
            </w:r>
          </w:p>
          <w:p w14:paraId="1B9F557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4A9D643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131A19C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&lt;urn:ogrnip&gt;stringstringstr&lt;/urn:ogrnip&gt;</w:t>
            </w:r>
          </w:p>
          <w:p w14:paraId="6B5B969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3AC507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&lt;urn:personDocument&gt;</w:t>
            </w:r>
          </w:p>
          <w:p w14:paraId="749858A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&lt;urn:identityDocument&gt;string&lt;/urn:identityDocument&gt;</w:t>
            </w:r>
          </w:p>
          <w:p w14:paraId="138E9E1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&lt;urn:series&gt;string&lt;/urn:series&gt;</w:t>
            </w:r>
          </w:p>
          <w:p w14:paraId="6153CFD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&lt;urn:number&gt;string&lt;/urn:number&gt;</w:t>
            </w:r>
          </w:p>
          <w:p w14:paraId="675A469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&lt;urn:issuedDate&gt;2012-09-13+04:00&lt;/urn:issuedDate&gt;</w:t>
            </w:r>
          </w:p>
          <w:p w14:paraId="0D542CD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&lt;urn:issuedBy&gt;string&lt;/urn:issuedBy&gt;</w:t>
            </w:r>
          </w:p>
          <w:p w14:paraId="7148D6D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&lt;!--Optional:--&gt;</w:t>
            </w:r>
          </w:p>
          <w:p w14:paraId="12680DA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&lt;urn:issuedByCode&gt;string&lt;/urn:issuedByCode&gt;</w:t>
            </w:r>
          </w:p>
          <w:p w14:paraId="3CE0245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&lt;/urn:personDocument&gt;</w:t>
            </w:r>
          </w:p>
          <w:p w14:paraId="7DDE2C2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&lt;/urn:legalPerson&gt;</w:t>
            </w:r>
          </w:p>
          <w:p w14:paraId="4F5120F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&lt;urn:person&gt;</w:t>
            </w:r>
          </w:p>
          <w:p w14:paraId="7669CE1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54140A9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1FE7329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038C049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2D9846B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&lt;urn:birthDate&gt;2009-10-14&lt;/urn:birthDate&gt;</w:t>
            </w:r>
          </w:p>
          <w:p w14:paraId="45DD564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574401C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67048E7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4DAA2B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&lt;urn:personDocument&gt;</w:t>
            </w:r>
          </w:p>
          <w:p w14:paraId="42A1B38E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&lt;urn:identityDocument&gt;string&lt;/urn:identityDocument&gt;</w:t>
            </w:r>
          </w:p>
          <w:p w14:paraId="50721D5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&lt;urn:series&gt;string&lt;/urn:series&gt;</w:t>
            </w:r>
          </w:p>
          <w:p w14:paraId="44DC426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&lt;urn:number&gt;string&lt;/urn:number&gt;</w:t>
            </w:r>
          </w:p>
          <w:p w14:paraId="50EC8BA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&lt;urn:issuedDate&gt;2010-03-18&lt;/urn:issuedDate&gt;</w:t>
            </w:r>
          </w:p>
          <w:p w14:paraId="1DB5CFB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&lt;urn:issuedBy&gt;string&lt;/urn:issuedBy&gt;</w:t>
            </w:r>
          </w:p>
          <w:p w14:paraId="62EEA81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&lt;!--Optional:--&gt;</w:t>
            </w:r>
          </w:p>
          <w:p w14:paraId="78B2BFC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&lt;urn:issuedByCode&gt;string&lt;/urn:issuedByCode&gt;</w:t>
            </w:r>
          </w:p>
          <w:p w14:paraId="7C73740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&lt;/urn:personDocument&gt;</w:t>
            </w:r>
          </w:p>
          <w:p w14:paraId="743728C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lastRenderedPageBreak/>
              <w:t xml:space="preserve">    &lt;/urn:person&gt;</w:t>
            </w:r>
          </w:p>
          <w:p w14:paraId="03252ED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&lt;urn:certificate&gt;string&lt;/urn:certificate&gt;</w:t>
            </w:r>
          </w:p>
          <w:p w14:paraId="4482DD6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&lt;/urn:representative&gt;</w:t>
            </w:r>
          </w:p>
          <w:p w14:paraId="6B737B9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4859979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&lt;urn:startDate&gt;2018-12-28+03:00&lt;/urn:startDate&gt;</w:t>
            </w:r>
          </w:p>
          <w:p w14:paraId="301A459E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7AED813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&lt;urn:endDate&gt;2017-11-01+03:00&lt;/urn:endDate&gt;</w:t>
            </w:r>
          </w:p>
          <w:p w14:paraId="0483B58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4BD8216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&lt;urn:anyState&gt;false&lt;/urn:anyState&gt;</w:t>
            </w:r>
          </w:p>
          <w:p w14:paraId="3D868E6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6E12471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&lt;urn:authority&gt;</w:t>
            </w:r>
          </w:p>
          <w:p w14:paraId="4E3EC56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&lt;urn:mnemonic entrustment="false"&gt;string&lt;/urn:mnemonic&gt;</w:t>
            </w:r>
          </w:p>
          <w:p w14:paraId="5927DE2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&lt;/urn:authority&gt;</w:t>
            </w:r>
          </w:p>
          <w:p w14:paraId="08068F07" w14:textId="77666191" w:rsidR="00937832" w:rsidRPr="00BF2143" w:rsidRDefault="00921F20" w:rsidP="005C6BEA">
            <w:pPr>
              <w:widowControl/>
              <w:spacing w:after="0"/>
              <w:ind w:left="0"/>
            </w:pPr>
            <w:r w:rsidRPr="00921F20">
              <w:rPr>
                <w:lang w:val="en-US"/>
              </w:rPr>
              <w:t>&lt;/urn:</w:t>
            </w:r>
            <w:r w:rsidR="005C6BEA">
              <w:t>+</w:t>
            </w:r>
            <w:r w:rsidRPr="00921F20">
              <w:rPr>
                <w:lang w:val="en-US"/>
              </w:rPr>
              <w:t>Request&gt;</w:t>
            </w:r>
          </w:p>
        </w:tc>
      </w:tr>
    </w:tbl>
    <w:p w14:paraId="254B8953" w14:textId="77777777" w:rsidR="00937832" w:rsidRDefault="00937832" w:rsidP="00AD040D">
      <w:pPr>
        <w:rPr>
          <w:rStyle w:val="pt-a1-000032"/>
        </w:rPr>
      </w:pPr>
    </w:p>
    <w:p w14:paraId="6BE3547B" w14:textId="77777777" w:rsidR="00B837DB" w:rsidRDefault="00B837DB" w:rsidP="00AD040D">
      <w:pPr>
        <w:rPr>
          <w:rStyle w:val="pt-a1-000032"/>
        </w:rPr>
      </w:pPr>
    </w:p>
    <w:p w14:paraId="3F0764DE" w14:textId="04FC5A28" w:rsidR="00B837DB" w:rsidRPr="00B837DB" w:rsidRDefault="00B837DB" w:rsidP="00B837DB">
      <w:pPr>
        <w:pStyle w:val="4"/>
        <w:rPr>
          <w:rFonts w:ascii="Times New Roman" w:hAnsi="Times New Roman"/>
        </w:rPr>
      </w:pPr>
      <w:r w:rsidRPr="00B837DB">
        <w:rPr>
          <w:rFonts w:ascii="Times New Roman" w:hAnsi="Times New Roman"/>
        </w:rPr>
        <w:t xml:space="preserve">Схема сведений </w:t>
      </w:r>
      <w:r>
        <w:rPr>
          <w:rFonts w:ascii="Times New Roman" w:hAnsi="Times New Roman"/>
        </w:rPr>
        <w:t>запроса списка Доверенностей</w:t>
      </w:r>
    </w:p>
    <w:p w14:paraId="26448636" w14:textId="65018909" w:rsidR="00B837DB" w:rsidRDefault="00B837DB" w:rsidP="00B837DB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38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423B44">
        <w:rPr>
          <w:lang w:val="ru-RU"/>
        </w:rPr>
        <w:t>powerOfAttorneyListRequest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2DBBDAB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506F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720B" w14:textId="710CB018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5D1FC9E" wp14:editId="5BD76363">
                  <wp:extent cx="4485005" cy="4774565"/>
                  <wp:effectExtent l="0" t="0" r="0" b="6985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85005" cy="4774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2E4F8C" w14:paraId="32B2B3D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1E28A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C95FC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36F91EF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95FE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CD05" w14:textId="77777777" w:rsidR="005E558B" w:rsidRPr="00BB04FE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1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PowerOfAttorneyListRequestType</w:t>
              </w:r>
            </w:hyperlink>
          </w:p>
        </w:tc>
      </w:tr>
      <w:tr w:rsidR="005E558B" w:rsidRPr="00BB04FE" w14:paraId="53E173F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4F37F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60381A5E" w14:textId="77777777" w:rsidTr="002337D0">
              <w:tc>
                <w:tcPr>
                  <w:tcW w:w="0" w:type="auto"/>
                </w:tcPr>
                <w:p w14:paraId="3A9E10D9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CF93A22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358773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2E4F8C" w14:paraId="14D72EAD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B549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876ED" w14:textId="77777777" w:rsidR="005E558B" w:rsidRPr="005E558B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"Link41" </w:instrText>
            </w:r>
            <w:r>
              <w:fldChar w:fldCharType="separate"/>
            </w:r>
            <w:r w:rsidR="005E558B" w:rsidRPr="005E558B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owner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"Link42" </w:instrText>
            </w:r>
            <w:r>
              <w:fldChar w:fldCharType="separate"/>
            </w:r>
            <w:r w:rsidR="005E558B" w:rsidRPr="005E558B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principal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"Link43" </w:instrText>
            </w:r>
            <w:r>
              <w:fldChar w:fldCharType="separate"/>
            </w:r>
            <w:r w:rsidR="005E558B" w:rsidRPr="005E558B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representative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"Link44" </w:instrText>
            </w:r>
            <w:r>
              <w:fldChar w:fldCharType="separate"/>
            </w:r>
            <w:r w:rsidR="005E558B" w:rsidRPr="005E558B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startDate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"Link45" </w:instrText>
            </w:r>
            <w:r>
              <w:fldChar w:fldCharType="separate"/>
            </w:r>
            <w:r w:rsidR="005E558B" w:rsidRPr="005E558B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endDate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"Link46" </w:instrText>
            </w:r>
            <w:r>
              <w:fldChar w:fldCharType="separate"/>
            </w:r>
            <w:r w:rsidR="005E558B" w:rsidRPr="005E558B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anyState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"Link47" </w:instrText>
            </w:r>
            <w:r>
              <w:fldChar w:fldCharType="separate"/>
            </w:r>
            <w:r w:rsidR="005E558B" w:rsidRPr="005E558B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authority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</w:p>
        </w:tc>
      </w:tr>
      <w:tr w:rsidR="005E558B" w:rsidRPr="00BB04FE" w14:paraId="7D4098B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66EC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629"/>
            </w:tblGrid>
            <w:tr w:rsidR="005E558B" w:rsidRPr="00BB04FE" w14:paraId="44417366" w14:textId="77777777" w:rsidTr="002337D0">
              <w:tc>
                <w:tcPr>
                  <w:tcW w:w="0" w:type="auto"/>
                </w:tcPr>
                <w:p w14:paraId="437395AA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570E6FC0" w14:textId="77777777" w:rsidTr="002337D0">
              <w:tc>
                <w:tcPr>
                  <w:tcW w:w="0" w:type="auto"/>
                </w:tcPr>
                <w:p w14:paraId="1DF4E553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запроса списка доверенностей</w:t>
                  </w:r>
                </w:p>
              </w:tc>
            </w:tr>
          </w:tbl>
          <w:p w14:paraId="5FE2075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2E4F8C" w14:paraId="42CF263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F142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B8B7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"powerOfAttorneyListRequest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"PowerOfAttorneyListRequestType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списка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доверенностей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683AA0B2" w14:textId="77777777" w:rsidR="00B837DB" w:rsidRPr="00A311DF" w:rsidRDefault="00B837DB" w:rsidP="00B837DB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0B2CD6CB" w14:textId="77777777" w:rsidR="00B837DB" w:rsidRPr="00B837DB" w:rsidRDefault="00B837DB" w:rsidP="00AD040D">
      <w:pPr>
        <w:rPr>
          <w:rStyle w:val="pt-a1-000032"/>
          <w:lang w:val="en-US"/>
        </w:rPr>
      </w:pPr>
    </w:p>
    <w:p w14:paraId="0A2F30BB" w14:textId="65DD72FA" w:rsidR="00977986" w:rsidRDefault="00977986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58" w:name="_Toc81991520"/>
      <w:r w:rsidRPr="00BF2143">
        <w:rPr>
          <w:rStyle w:val="pt-a1-000032"/>
          <w:rFonts w:ascii="Times New Roman" w:hAnsi="Times New Roman"/>
        </w:rPr>
        <w:t>Атрибутивный состав «Ответ на запрос списка Доверенностей»</w:t>
      </w:r>
      <w:r w:rsidR="00106D77" w:rsidRPr="00BF2143">
        <w:rPr>
          <w:rStyle w:val="pt-a1-000032"/>
          <w:rFonts w:ascii="Times New Roman" w:hAnsi="Times New Roman"/>
        </w:rPr>
        <w:t xml:space="preserve"> (</w:t>
      </w:r>
      <w:r w:rsidR="00851F28" w:rsidRPr="00BF2143">
        <w:rPr>
          <w:rFonts w:ascii="Times New Roman" w:hAnsi="Times New Roman"/>
        </w:rPr>
        <w:t>powerOfAttorneyList</w:t>
      </w:r>
      <w:r w:rsidR="00106D77" w:rsidRPr="00BF2143">
        <w:rPr>
          <w:rStyle w:val="pt-a1-000032"/>
          <w:rFonts w:ascii="Times New Roman" w:hAnsi="Times New Roman"/>
        </w:rPr>
        <w:t>)</w:t>
      </w:r>
      <w:bookmarkEnd w:id="58"/>
    </w:p>
    <w:p w14:paraId="6403FB35" w14:textId="1545EA19" w:rsid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8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Список Доверенностей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63F583DF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597B233F" w14:textId="77777777" w:rsidR="00443A30" w:rsidRPr="00443A30" w:rsidRDefault="00443A30" w:rsidP="00443A30"/>
    <w:p w14:paraId="4F6D3DF0" w14:textId="1A33E146" w:rsidR="00977986" w:rsidRPr="00BF2143" w:rsidRDefault="00977986" w:rsidP="00AD040D">
      <w:pPr>
        <w:pStyle w:val="affe"/>
        <w:keepNext/>
        <w:spacing w:line="240" w:lineRule="auto"/>
        <w:jc w:val="right"/>
        <w:rPr>
          <w:lang w:val="ru-RU"/>
        </w:rPr>
      </w:pPr>
      <w:bookmarkStart w:id="59" w:name="_Ref77348591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39</w:t>
      </w:r>
      <w:r w:rsidR="002E5D12">
        <w:rPr>
          <w:noProof/>
        </w:rPr>
        <w:fldChar w:fldCharType="end"/>
      </w:r>
      <w:bookmarkEnd w:id="59"/>
      <w:r w:rsidRPr="00BF2143">
        <w:rPr>
          <w:lang w:val="ru-RU"/>
        </w:rPr>
        <w:t xml:space="preserve"> </w:t>
      </w:r>
      <w:r w:rsidRPr="00BF2143">
        <w:rPr>
          <w:rStyle w:val="pt-a1-000032"/>
          <w:lang w:val="ru-RU"/>
        </w:rPr>
        <w:t>Ответ на запрос списка Доверенностей</w:t>
      </w:r>
    </w:p>
    <w:tbl>
      <w:tblPr>
        <w:tblStyle w:val="affb"/>
        <w:tblW w:w="1007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456"/>
        <w:gridCol w:w="1004"/>
        <w:gridCol w:w="2657"/>
        <w:gridCol w:w="1159"/>
        <w:gridCol w:w="1417"/>
        <w:gridCol w:w="1673"/>
      </w:tblGrid>
      <w:tr w:rsidR="00172A89" w:rsidRPr="00BF2143" w14:paraId="0AE40DD3" w14:textId="77777777" w:rsidTr="002A1EF7">
        <w:tc>
          <w:tcPr>
            <w:tcW w:w="709" w:type="dxa"/>
            <w:tcBorders>
              <w:bottom w:val="single" w:sz="4" w:space="0" w:color="auto"/>
            </w:tcBorders>
          </w:tcPr>
          <w:p w14:paraId="2CEE0F62" w14:textId="77777777" w:rsidR="00172A89" w:rsidRPr="00BF2143" w:rsidRDefault="00172A89" w:rsidP="00B83AE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456" w:type="dxa"/>
            <w:tcBorders>
              <w:bottom w:val="single" w:sz="4" w:space="0" w:color="auto"/>
            </w:tcBorders>
          </w:tcPr>
          <w:p w14:paraId="43D0EB5B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1466FC8D" w14:textId="0B3BD7BF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14:paraId="40E1EA36" w14:textId="13934912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159" w:type="dxa"/>
            <w:tcBorders>
              <w:bottom w:val="single" w:sz="4" w:space="0" w:color="auto"/>
            </w:tcBorders>
          </w:tcPr>
          <w:p w14:paraId="35E2DF87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0E6334D" w14:textId="78420C2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673" w:type="dxa"/>
            <w:tcBorders>
              <w:bottom w:val="single" w:sz="4" w:space="0" w:color="auto"/>
            </w:tcBorders>
          </w:tcPr>
          <w:p w14:paraId="5BA60393" w14:textId="6841D71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E0A40" w:rsidRPr="00BF2143" w14:paraId="1FAD4F52" w14:textId="77777777" w:rsidTr="002A1EF7"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3A32C5A" w14:textId="77777777" w:rsidR="005E0A40" w:rsidRPr="00BF2143" w:rsidRDefault="005E0A40" w:rsidP="00B83AEC">
            <w:pPr>
              <w:pStyle w:val="afa"/>
              <w:widowControl/>
              <w:numPr>
                <w:ilvl w:val="0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E965CB" w14:textId="714EF6A0" w:rsidR="005E0A40" w:rsidRPr="00BF2143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Владелец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5F2E234" w14:textId="5B2FB22C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E0A40">
              <w:rPr>
                <w:sz w:val="21"/>
                <w:szCs w:val="21"/>
                <w:lang w:eastAsia="ru-RU"/>
              </w:rPr>
              <w:t>owner</w:t>
            </w: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18E40A9" w14:textId="77777777" w:rsidR="005E0A40" w:rsidRPr="00BF2143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делегируются полномочия с указа</w:t>
            </w:r>
            <w:r>
              <w:rPr>
                <w:sz w:val="21"/>
                <w:szCs w:val="21"/>
                <w:lang w:eastAsia="ru-RU"/>
              </w:rPr>
              <w:t>нием: Наименования, Реквизитов</w:t>
            </w:r>
          </w:p>
          <w:p w14:paraId="59537FD1" w14:textId="77777777" w:rsidR="005E0A40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  <w:p w14:paraId="735B4865" w14:textId="77777777" w:rsidR="005E0A40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0FF531DF" w14:textId="77777777" w:rsidR="005E0A40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4C86F022" w14:textId="77777777" w:rsidR="005E0A40" w:rsidRPr="00BF2143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61DCCD57" w14:textId="6FB72410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6</w:t>
            </w:r>
            <w:r w:rsidR="00650632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EBE6462" w14:textId="5FEF603D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1E0561" w14:textId="7D4BE9AF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C124CB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4BA18E0C" w14:textId="77777777" w:rsidTr="002A1EF7"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CF988EE" w14:textId="77777777" w:rsidR="005E0A40" w:rsidRPr="00BF2143" w:rsidRDefault="005E0A40" w:rsidP="00B83AEC">
            <w:pPr>
              <w:pStyle w:val="afa"/>
              <w:widowControl/>
              <w:numPr>
                <w:ilvl w:val="0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06EE07" w14:textId="0FD34724" w:rsidR="005E0A40" w:rsidRPr="00BF2143" w:rsidRDefault="005E0A4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Результат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7DD16F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89BCD35" w14:textId="4DF36BDD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1 из 2:</w:t>
            </w:r>
          </w:p>
          <w:p w14:paraId="5F4DBB7B" w14:textId="35E7A1EB" w:rsidR="005E0A40" w:rsidRPr="00BF2143" w:rsidRDefault="00B83AEC" w:rsidP="009930DB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</w:t>
            </w:r>
            <w:r w:rsidR="005E0A40">
              <w:rPr>
                <w:sz w:val="21"/>
                <w:szCs w:val="21"/>
                <w:lang w:eastAsia="ru-RU"/>
              </w:rPr>
              <w:t>.1.</w:t>
            </w:r>
            <w:r w:rsidR="005E0A40" w:rsidRPr="00BF2143">
              <w:rPr>
                <w:sz w:val="21"/>
                <w:szCs w:val="21"/>
                <w:lang w:eastAsia="ru-RU"/>
              </w:rPr>
              <w:t>Список доверенностей</w:t>
            </w:r>
          </w:p>
          <w:p w14:paraId="50E634AB" w14:textId="107B2E6C" w:rsidR="005E0A40" w:rsidRPr="00BF2143" w:rsidRDefault="00B83AEC" w:rsidP="009930DB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</w:t>
            </w:r>
            <w:r w:rsidR="005E0A40">
              <w:rPr>
                <w:sz w:val="21"/>
                <w:szCs w:val="21"/>
                <w:lang w:eastAsia="ru-RU"/>
              </w:rPr>
              <w:t>.2.</w:t>
            </w:r>
            <w:r w:rsidR="005E0A40" w:rsidRPr="00BF2143">
              <w:rPr>
                <w:sz w:val="21"/>
                <w:szCs w:val="21"/>
                <w:lang w:eastAsia="ru-RU"/>
              </w:rPr>
              <w:t xml:space="preserve">Результат </w:t>
            </w:r>
            <w:proofErr w:type="gramStart"/>
            <w:r w:rsidR="005E0A40" w:rsidRPr="00BF2143">
              <w:rPr>
                <w:sz w:val="21"/>
                <w:szCs w:val="21"/>
                <w:lang w:eastAsia="ru-RU"/>
              </w:rPr>
              <w:t>ошибки возврата информации списка доверенностей</w:t>
            </w:r>
            <w:proofErr w:type="gramEnd"/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A7F71D1" w14:textId="295338EF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4AF3B4D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3E35C4" w14:textId="5A4ADA8D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4B1557DB" w14:textId="77777777" w:rsidTr="002A1EF7">
        <w:tc>
          <w:tcPr>
            <w:tcW w:w="709" w:type="dxa"/>
            <w:shd w:val="clear" w:color="auto" w:fill="FFFFFF" w:themeFill="background1"/>
          </w:tcPr>
          <w:p w14:paraId="44D20885" w14:textId="77777777" w:rsidR="005E0A40" w:rsidRPr="00BF2143" w:rsidRDefault="005E0A40" w:rsidP="00B83AEC">
            <w:pPr>
              <w:pStyle w:val="afa"/>
              <w:widowControl/>
              <w:numPr>
                <w:ilvl w:val="1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366" w:type="dxa"/>
            <w:gridSpan w:val="6"/>
            <w:shd w:val="clear" w:color="auto" w:fill="FFFFFF" w:themeFill="background1"/>
          </w:tcPr>
          <w:p w14:paraId="5205FF06" w14:textId="4D63A348" w:rsidR="005E0A40" w:rsidRPr="00BF2143" w:rsidRDefault="005E0A40" w:rsidP="002A1EF7">
            <w:pPr>
              <w:widowControl/>
              <w:spacing w:after="0"/>
              <w:ind w:left="459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</w:rPr>
              <w:t>Список Эл</w:t>
            </w:r>
            <w:proofErr w:type="gramStart"/>
            <w:r w:rsidRPr="00BF2143">
              <w:rPr>
                <w:b/>
              </w:rPr>
              <w:t>.Д</w:t>
            </w:r>
            <w:proofErr w:type="gramEnd"/>
            <w:r w:rsidRPr="00BF2143">
              <w:rPr>
                <w:b/>
              </w:rPr>
              <w:t>оверенностей</w:t>
            </w:r>
          </w:p>
        </w:tc>
      </w:tr>
      <w:tr w:rsidR="005E0A40" w:rsidRPr="00BF2143" w14:paraId="0ECB4007" w14:textId="77777777" w:rsidTr="002A1EF7">
        <w:tc>
          <w:tcPr>
            <w:tcW w:w="709" w:type="dxa"/>
            <w:shd w:val="clear" w:color="auto" w:fill="FFFFFF" w:themeFill="background1"/>
          </w:tcPr>
          <w:p w14:paraId="1D353D17" w14:textId="43DBE4C2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2.1.1</w:t>
            </w:r>
          </w:p>
        </w:tc>
        <w:tc>
          <w:tcPr>
            <w:tcW w:w="1456" w:type="dxa"/>
            <w:shd w:val="clear" w:color="auto" w:fill="FFFFFF" w:themeFill="background1"/>
          </w:tcPr>
          <w:p w14:paraId="1E756889" w14:textId="0F85A262" w:rsidR="005E0A40" w:rsidRDefault="005E0A40" w:rsidP="008C76DE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регистрации</w:t>
            </w:r>
          </w:p>
        </w:tc>
        <w:tc>
          <w:tcPr>
            <w:tcW w:w="1004" w:type="dxa"/>
            <w:shd w:val="clear" w:color="auto" w:fill="FFFFFF" w:themeFill="background1"/>
          </w:tcPr>
          <w:p w14:paraId="193806B2" w14:textId="4BD9104E" w:rsidR="005E0A40" w:rsidRPr="00172A89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createDate</w:t>
            </w:r>
          </w:p>
        </w:tc>
        <w:tc>
          <w:tcPr>
            <w:tcW w:w="2657" w:type="dxa"/>
            <w:shd w:val="clear" w:color="auto" w:fill="FFFFFF" w:themeFill="background1"/>
          </w:tcPr>
          <w:p w14:paraId="1565939D" w14:textId="71F76404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Дата регистрации </w:t>
            </w:r>
            <w:proofErr w:type="gramStart"/>
            <w:r>
              <w:rPr>
                <w:sz w:val="21"/>
                <w:szCs w:val="21"/>
                <w:lang w:eastAsia="ru-RU"/>
              </w:rPr>
              <w:t>с</w:t>
            </w:r>
            <w:proofErr w:type="gramEnd"/>
            <w:r>
              <w:rPr>
                <w:sz w:val="21"/>
                <w:szCs w:val="21"/>
                <w:lang w:eastAsia="ru-RU"/>
              </w:rPr>
              <w:t xml:space="preserve"> </w:t>
            </w:r>
            <w:proofErr w:type="gramStart"/>
            <w:r>
              <w:rPr>
                <w:sz w:val="21"/>
                <w:szCs w:val="21"/>
                <w:lang w:eastAsia="ru-RU"/>
              </w:rPr>
              <w:t>Системе</w:t>
            </w:r>
            <w:proofErr w:type="gramEnd"/>
            <w:r>
              <w:rPr>
                <w:sz w:val="21"/>
                <w:szCs w:val="21"/>
                <w:lang w:eastAsia="ru-RU"/>
              </w:rPr>
              <w:t xml:space="preserve"> Фонда</w:t>
            </w:r>
          </w:p>
        </w:tc>
        <w:tc>
          <w:tcPr>
            <w:tcW w:w="1159" w:type="dxa"/>
            <w:shd w:val="clear" w:color="auto" w:fill="FFFFFF" w:themeFill="background1"/>
          </w:tcPr>
          <w:p w14:paraId="74DCA34E" w14:textId="7ABE770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shd w:val="clear" w:color="auto" w:fill="FFFFFF" w:themeFill="background1"/>
          </w:tcPr>
          <w:p w14:paraId="4F71ED28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60A4011B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4D56D2C9" w14:textId="77777777" w:rsidTr="002A1EF7">
        <w:tc>
          <w:tcPr>
            <w:tcW w:w="709" w:type="dxa"/>
            <w:shd w:val="clear" w:color="auto" w:fill="FFFFFF" w:themeFill="background1"/>
          </w:tcPr>
          <w:p w14:paraId="69F30EF2" w14:textId="0DCA377C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2.1.2</w:t>
            </w:r>
          </w:p>
        </w:tc>
        <w:tc>
          <w:tcPr>
            <w:tcW w:w="1456" w:type="dxa"/>
            <w:shd w:val="clear" w:color="auto" w:fill="FFFFFF" w:themeFill="background1"/>
          </w:tcPr>
          <w:p w14:paraId="2C915C11" w14:textId="266B9B0A" w:rsidR="005E0A40" w:rsidRPr="00BF2143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Идентификатор Электронной Доверенности</w:t>
            </w:r>
          </w:p>
        </w:tc>
        <w:tc>
          <w:tcPr>
            <w:tcW w:w="1004" w:type="dxa"/>
            <w:shd w:val="clear" w:color="auto" w:fill="FFFFFF" w:themeFill="background1"/>
          </w:tcPr>
          <w:p w14:paraId="026DA550" w14:textId="2D1E53E6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2657" w:type="dxa"/>
            <w:shd w:val="clear" w:color="auto" w:fill="FFFFFF" w:themeFill="background1"/>
          </w:tcPr>
          <w:p w14:paraId="20E778F3" w14:textId="0BD84221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Список идентификаторов эл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.д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оверенностей. </w:t>
            </w:r>
          </w:p>
          <w:p w14:paraId="1E74884C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5F85BF35" w14:textId="779D85AD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159" w:type="dxa"/>
            <w:shd w:val="clear" w:color="auto" w:fill="FFFFFF" w:themeFill="background1"/>
          </w:tcPr>
          <w:p w14:paraId="29053596" w14:textId="77E93B4E" w:rsidR="005E0A40" w:rsidRPr="00BF2143" w:rsidRDefault="005E0A40" w:rsidP="002A1EF7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shd w:val="clear" w:color="auto" w:fill="FFFFFF" w:themeFill="background1"/>
          </w:tcPr>
          <w:p w14:paraId="1ED655AA" w14:textId="09C4F284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673" w:type="dxa"/>
            <w:shd w:val="clear" w:color="auto" w:fill="FFFFFF" w:themeFill="background1"/>
          </w:tcPr>
          <w:p w14:paraId="47E59375" w14:textId="5182B7E9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5E0A40" w:rsidRPr="00BF2143" w14:paraId="061E7631" w14:textId="77777777" w:rsidTr="002A1EF7">
        <w:tc>
          <w:tcPr>
            <w:tcW w:w="709" w:type="dxa"/>
            <w:shd w:val="clear" w:color="auto" w:fill="FFFFFF" w:themeFill="background1"/>
          </w:tcPr>
          <w:p w14:paraId="6DBE89EC" w14:textId="51BAA03C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lastRenderedPageBreak/>
              <w:t>2.1.3</w:t>
            </w:r>
          </w:p>
        </w:tc>
        <w:tc>
          <w:tcPr>
            <w:tcW w:w="1456" w:type="dxa"/>
            <w:shd w:val="clear" w:color="auto" w:fill="FFFFFF" w:themeFill="background1"/>
          </w:tcPr>
          <w:p w14:paraId="41BE04AA" w14:textId="76D11AEE" w:rsidR="005E0A40" w:rsidRPr="002A1EF7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Идентификатор родительской Доверенности</w:t>
            </w:r>
          </w:p>
        </w:tc>
        <w:tc>
          <w:tcPr>
            <w:tcW w:w="1004" w:type="dxa"/>
            <w:shd w:val="clear" w:color="auto" w:fill="FFFFFF" w:themeFill="background1"/>
          </w:tcPr>
          <w:p w14:paraId="31C5D72F" w14:textId="0B7369EF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parentUuid</w:t>
            </w:r>
          </w:p>
        </w:tc>
        <w:tc>
          <w:tcPr>
            <w:tcW w:w="2657" w:type="dxa"/>
            <w:shd w:val="clear" w:color="auto" w:fill="FFFFFF" w:themeFill="background1"/>
          </w:tcPr>
          <w:p w14:paraId="0DDCEF5C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6FD74242" w14:textId="4995119A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417" w:type="dxa"/>
            <w:shd w:val="clear" w:color="auto" w:fill="FFFFFF" w:themeFill="background1"/>
          </w:tcPr>
          <w:p w14:paraId="3015D3C4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5069CE5C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01E38BEE" w14:textId="77777777" w:rsidTr="002A1EF7">
        <w:tc>
          <w:tcPr>
            <w:tcW w:w="709" w:type="dxa"/>
            <w:shd w:val="clear" w:color="auto" w:fill="FFFFFF" w:themeFill="background1"/>
          </w:tcPr>
          <w:p w14:paraId="5BEFC1D9" w14:textId="6043F41A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2.1.4</w:t>
            </w:r>
          </w:p>
        </w:tc>
        <w:tc>
          <w:tcPr>
            <w:tcW w:w="1456" w:type="dxa"/>
            <w:shd w:val="clear" w:color="auto" w:fill="FFFFFF" w:themeFill="background1"/>
          </w:tcPr>
          <w:p w14:paraId="17EC92E7" w14:textId="4BFAC0BD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Статус Доверенности</w:t>
            </w:r>
          </w:p>
        </w:tc>
        <w:tc>
          <w:tcPr>
            <w:tcW w:w="1004" w:type="dxa"/>
            <w:shd w:val="clear" w:color="auto" w:fill="FFFFFF" w:themeFill="background1"/>
          </w:tcPr>
          <w:p w14:paraId="69CC5F10" w14:textId="3898762F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paStatus</w:t>
            </w:r>
          </w:p>
        </w:tc>
        <w:tc>
          <w:tcPr>
            <w:tcW w:w="2657" w:type="dxa"/>
            <w:shd w:val="clear" w:color="auto" w:fill="FFFFFF" w:themeFill="background1"/>
          </w:tcPr>
          <w:p w14:paraId="6067DD06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0B9724D2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06C4682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14D9C83D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20E60400" w14:textId="77777777" w:rsidTr="002A1EF7">
        <w:tc>
          <w:tcPr>
            <w:tcW w:w="709" w:type="dxa"/>
            <w:shd w:val="clear" w:color="auto" w:fill="FFFFFF" w:themeFill="background1"/>
          </w:tcPr>
          <w:p w14:paraId="2208C174" w14:textId="29F87C9D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2.1.5</w:t>
            </w:r>
          </w:p>
        </w:tc>
        <w:tc>
          <w:tcPr>
            <w:tcW w:w="1456" w:type="dxa"/>
            <w:shd w:val="clear" w:color="auto" w:fill="FFFFFF" w:themeFill="background1"/>
          </w:tcPr>
          <w:p w14:paraId="44F24726" w14:textId="7D124FD6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начала действия</w:t>
            </w:r>
          </w:p>
        </w:tc>
        <w:tc>
          <w:tcPr>
            <w:tcW w:w="1004" w:type="dxa"/>
            <w:shd w:val="clear" w:color="auto" w:fill="FFFFFF" w:themeFill="background1"/>
          </w:tcPr>
          <w:p w14:paraId="1DA045A3" w14:textId="6EAE351C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2657" w:type="dxa"/>
            <w:shd w:val="clear" w:color="auto" w:fill="FFFFFF" w:themeFill="background1"/>
          </w:tcPr>
          <w:p w14:paraId="289C46F9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0E5B803F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753B6CB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119875A5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6085837E" w14:textId="77777777" w:rsidTr="002A1EF7">
        <w:tc>
          <w:tcPr>
            <w:tcW w:w="709" w:type="dxa"/>
            <w:shd w:val="clear" w:color="auto" w:fill="FFFFFF" w:themeFill="background1"/>
          </w:tcPr>
          <w:p w14:paraId="33342B4C" w14:textId="3CD14D7B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2.1.6</w:t>
            </w:r>
          </w:p>
        </w:tc>
        <w:tc>
          <w:tcPr>
            <w:tcW w:w="1456" w:type="dxa"/>
            <w:shd w:val="clear" w:color="auto" w:fill="FFFFFF" w:themeFill="background1"/>
          </w:tcPr>
          <w:p w14:paraId="736DDE65" w14:textId="428DC77E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окончания действия</w:t>
            </w:r>
          </w:p>
        </w:tc>
        <w:tc>
          <w:tcPr>
            <w:tcW w:w="1004" w:type="dxa"/>
            <w:shd w:val="clear" w:color="auto" w:fill="FFFFFF" w:themeFill="background1"/>
          </w:tcPr>
          <w:p w14:paraId="58F9B616" w14:textId="2691AC0A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2657" w:type="dxa"/>
            <w:shd w:val="clear" w:color="auto" w:fill="FFFFFF" w:themeFill="background1"/>
          </w:tcPr>
          <w:p w14:paraId="7ECB4B52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5815871E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CED6D2E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4B824B09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63C42A31" w14:textId="77777777" w:rsidTr="002A1EF7">
        <w:tc>
          <w:tcPr>
            <w:tcW w:w="709" w:type="dxa"/>
            <w:shd w:val="clear" w:color="auto" w:fill="FFFFFF" w:themeFill="background1"/>
          </w:tcPr>
          <w:p w14:paraId="33E3CAE5" w14:textId="4496353C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2.1.7</w:t>
            </w:r>
          </w:p>
        </w:tc>
        <w:tc>
          <w:tcPr>
            <w:tcW w:w="1456" w:type="dxa"/>
            <w:shd w:val="clear" w:color="auto" w:fill="FFFFFF" w:themeFill="background1"/>
          </w:tcPr>
          <w:p w14:paraId="44EB7BA6" w14:textId="3CC3F8DE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Доверитель</w:t>
            </w:r>
          </w:p>
        </w:tc>
        <w:tc>
          <w:tcPr>
            <w:tcW w:w="1004" w:type="dxa"/>
            <w:shd w:val="clear" w:color="auto" w:fill="FFFFFF" w:themeFill="background1"/>
          </w:tcPr>
          <w:p w14:paraId="18F35B96" w14:textId="54758D8B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principal</w:t>
            </w:r>
          </w:p>
        </w:tc>
        <w:tc>
          <w:tcPr>
            <w:tcW w:w="2657" w:type="dxa"/>
            <w:shd w:val="clear" w:color="auto" w:fill="FFFFFF" w:themeFill="background1"/>
          </w:tcPr>
          <w:p w14:paraId="4B0D3985" w14:textId="3C896FBB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ФИО доверителя</w:t>
            </w:r>
          </w:p>
        </w:tc>
        <w:tc>
          <w:tcPr>
            <w:tcW w:w="1159" w:type="dxa"/>
            <w:shd w:val="clear" w:color="auto" w:fill="FFFFFF" w:themeFill="background1"/>
          </w:tcPr>
          <w:p w14:paraId="55648DB7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D9D7CA0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6DC2C31D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773F598A" w14:textId="77777777" w:rsidTr="00B83AEC"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79380F9" w14:textId="5185188F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2.1.8</w:t>
            </w: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0C7D53A" w14:textId="452F41A7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Уполномоченный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D4C0D2E" w14:textId="431CA241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representative</w:t>
            </w: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9A261F9" w14:textId="7F9023C9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Наименование или ФИО Уполномоченного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5955324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CA36312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31C7EF6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B83AEC" w:rsidRPr="00BF2143" w14:paraId="0B4C7406" w14:textId="77777777" w:rsidTr="00B83AEC">
        <w:tc>
          <w:tcPr>
            <w:tcW w:w="709" w:type="dxa"/>
            <w:shd w:val="clear" w:color="auto" w:fill="D9D9D9" w:themeFill="background1" w:themeFillShade="D9"/>
          </w:tcPr>
          <w:p w14:paraId="57CCD880" w14:textId="77777777" w:rsidR="00B83AEC" w:rsidRPr="00BF2143" w:rsidRDefault="00B83AEC" w:rsidP="00B83AEC">
            <w:pPr>
              <w:pStyle w:val="afa"/>
              <w:widowControl/>
              <w:numPr>
                <w:ilvl w:val="1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D9D9D9" w:themeFill="background1" w:themeFillShade="D9"/>
          </w:tcPr>
          <w:p w14:paraId="689A9937" w14:textId="43213746" w:rsidR="00B83AEC" w:rsidRDefault="00B83AEC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004" w:type="dxa"/>
            <w:shd w:val="clear" w:color="auto" w:fill="D9D9D9" w:themeFill="background1" w:themeFillShade="D9"/>
          </w:tcPr>
          <w:p w14:paraId="0DF4B058" w14:textId="448FF19D" w:rsidR="00B83AEC" w:rsidRPr="002A1EF7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657" w:type="dxa"/>
            <w:shd w:val="clear" w:color="auto" w:fill="D9D9D9" w:themeFill="background1" w:themeFillShade="D9"/>
          </w:tcPr>
          <w:p w14:paraId="7F1DDFE1" w14:textId="6134F37E" w:rsidR="00B83AEC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C95899">
              <w:rPr>
                <w:i/>
              </w:rPr>
              <w:t>Атрибутивный состав «</w:t>
            </w:r>
            <w:r w:rsidR="00650632">
              <w:rPr>
                <w:i/>
              </w:rPr>
              <w:t>Протокол ошибки</w:t>
            </w:r>
            <w:r w:rsidR="00650632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159" w:type="dxa"/>
            <w:shd w:val="clear" w:color="auto" w:fill="D9D9D9" w:themeFill="background1" w:themeFillShade="D9"/>
          </w:tcPr>
          <w:p w14:paraId="3822B89E" w14:textId="476E1259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711653C" w14:textId="64C2B78C" w:rsidR="00B83AEC" w:rsidRPr="00172A89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673" w:type="dxa"/>
            <w:shd w:val="clear" w:color="auto" w:fill="D9D9D9" w:themeFill="background1" w:themeFillShade="D9"/>
          </w:tcPr>
          <w:p w14:paraId="61656E7C" w14:textId="77777777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0993EFAB" w14:textId="77777777" w:rsidR="002A1EF7" w:rsidRDefault="002A1EF7" w:rsidP="002A1EF7">
      <w:bookmarkStart w:id="60" w:name="_Toc81991521"/>
    </w:p>
    <w:p w14:paraId="6BDD3E56" w14:textId="2DF39C39" w:rsidR="00937832" w:rsidRDefault="00937832" w:rsidP="00AD040D">
      <w:pPr>
        <w:pStyle w:val="4"/>
        <w:rPr>
          <w:rFonts w:ascii="Times New Roman" w:hAnsi="Times New Roman"/>
        </w:rPr>
      </w:pPr>
      <w:r w:rsidRPr="00BF2143">
        <w:rPr>
          <w:rFonts w:ascii="Times New Roman" w:hAnsi="Times New Roman"/>
        </w:rPr>
        <w:t xml:space="preserve">Пример </w:t>
      </w:r>
      <w:r w:rsidRPr="00BF2143">
        <w:rPr>
          <w:rFonts w:ascii="Times New Roman" w:hAnsi="Times New Roman"/>
          <w:lang w:val="en-US"/>
        </w:rPr>
        <w:t>XML</w:t>
      </w:r>
      <w:r w:rsidRPr="00BF2143">
        <w:rPr>
          <w:rFonts w:ascii="Times New Roman" w:hAnsi="Times New Roman"/>
        </w:rPr>
        <w:t xml:space="preserve"> файла ответа на запрос списка Доверенностей</w:t>
      </w:r>
      <w:bookmarkEnd w:id="60"/>
    </w:p>
    <w:p w14:paraId="0D9EAD78" w14:textId="58BBF802" w:rsidR="003E0986" w:rsidRPr="003E0986" w:rsidRDefault="00886315" w:rsidP="003E0986">
      <w:r>
        <w:object w:dxaOrig="1814" w:dyaOrig="1174" w14:anchorId="3E263BF2">
          <v:shape id="_x0000_i1033" type="#_x0000_t75" style="width:90.7pt;height:58.4pt" o:ole="">
            <v:imagedata r:id="rId59" o:title=""/>
          </v:shape>
          <o:OLEObject Type="Embed" ProgID="Package" ShapeID="_x0000_i1033" DrawAspect="Icon" ObjectID="_1716877596" r:id="rId60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937832" w:rsidRPr="002E4F8C" w14:paraId="1FB6D60E" w14:textId="77777777" w:rsidTr="00DD5781">
        <w:tc>
          <w:tcPr>
            <w:tcW w:w="9854" w:type="dxa"/>
          </w:tcPr>
          <w:p w14:paraId="5AB6C83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>&lt;urn:powerOfAttorneyList responseOn="string" xmlns:urn="urn:ru:fss:integration:types:mchd:v01"&gt;</w:t>
            </w:r>
          </w:p>
          <w:p w14:paraId="312B975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&lt;urn:owner&gt;</w:t>
            </w:r>
          </w:p>
          <w:p w14:paraId="705A72C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&lt;!--You have a CHOICE of the next 3 items at this level--&gt;</w:t>
            </w:r>
          </w:p>
          <w:p w14:paraId="58F2D5C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&lt;urn:legalOrganization&gt;</w:t>
            </w:r>
          </w:p>
          <w:p w14:paraId="7700DD48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&lt;urn:fullName&gt;string&lt;/urn:fullName&gt;</w:t>
            </w:r>
          </w:p>
          <w:p w14:paraId="7735FBC1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6D080AD4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&lt;urn:jurAddress&gt;string&lt;/urn:jurAddress&gt;</w:t>
            </w:r>
          </w:p>
          <w:p w14:paraId="6894609F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1F4BAC79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524695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&lt;urn:kpp&gt;string&lt;/urn:kpp&gt;</w:t>
            </w:r>
          </w:p>
          <w:p w14:paraId="50E9D7BE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&lt;!--You have a CHOICE of the next 2 items at this level--&gt;</w:t>
            </w:r>
          </w:p>
          <w:p w14:paraId="3606632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&lt;urn:ogrn&gt;stringstrings&lt;/urn:ogrn&gt;</w:t>
            </w:r>
          </w:p>
          <w:p w14:paraId="2E167B74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&lt;urn:foreign&gt;false&lt;/urn:foreign&gt;</w:t>
            </w:r>
          </w:p>
          <w:p w14:paraId="2F8AD208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&lt;/urn:legalOrganization&gt;</w:t>
            </w:r>
          </w:p>
          <w:p w14:paraId="7BA83BE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&lt;urn:legalPerson&gt;</w:t>
            </w:r>
          </w:p>
          <w:p w14:paraId="000F9D5D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721496F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1AF0FCBF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2A1CD92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2FC41FC9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&lt;urn:birthDate&gt;2007-10-26&lt;/urn:birthDate&gt;</w:t>
            </w:r>
          </w:p>
          <w:p w14:paraId="120441B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48596E82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29F13C1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&lt;urn:ogrnip&gt;stringstringstr&lt;/urn:ogrnip&gt;</w:t>
            </w:r>
          </w:p>
          <w:p w14:paraId="269AB6B7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&lt;/urn:legalPerson&gt;</w:t>
            </w:r>
          </w:p>
          <w:p w14:paraId="18605017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lastRenderedPageBreak/>
              <w:t xml:space="preserve">    &lt;urn:person&gt;</w:t>
            </w:r>
          </w:p>
          <w:p w14:paraId="41ED5261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487E2CC7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2B88AA7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5000E04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5E267C2E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&lt;urn:birthDate&gt;2004-02-14&lt;/urn:birthDate&gt;</w:t>
            </w:r>
          </w:p>
          <w:p w14:paraId="0576CA8E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394554E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33D6AE9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&lt;!--You have a CHOICE of the next 2 items at this level--&gt;</w:t>
            </w:r>
          </w:p>
          <w:p w14:paraId="4DF4585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1EE66D0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&lt;urn:insurer&gt;</w:t>
            </w:r>
          </w:p>
          <w:p w14:paraId="21EB058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&lt;urn:regNum&gt;string&lt;/urn:regNum&gt;</w:t>
            </w:r>
          </w:p>
          <w:p w14:paraId="50406004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&lt;/urn:insurer&gt;</w:t>
            </w:r>
          </w:p>
          <w:p w14:paraId="50B04DF9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16AC1F1A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&lt;urn:volunteer&gt;</w:t>
            </w:r>
          </w:p>
          <w:p w14:paraId="6431F38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&lt;urn:regNum&gt;string&lt;/urn:regNum&gt;</w:t>
            </w:r>
          </w:p>
          <w:p w14:paraId="6B5835A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&lt;urn:kpsNum&gt;strin&lt;/urn:kpsNum&gt;</w:t>
            </w:r>
          </w:p>
          <w:p w14:paraId="320FC0B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&lt;/urn:volunteer&gt;</w:t>
            </w:r>
          </w:p>
          <w:p w14:paraId="2161971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&lt;/urn:person&gt;</w:t>
            </w:r>
          </w:p>
          <w:p w14:paraId="37EDCF9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&lt;/urn:owner&gt;</w:t>
            </w:r>
          </w:p>
          <w:p w14:paraId="3942320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&lt;urn:list&gt;</w:t>
            </w:r>
          </w:p>
          <w:p w14:paraId="3B85B2F2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&lt;!--Zero or more repetitions:--&gt;</w:t>
            </w:r>
          </w:p>
          <w:p w14:paraId="132ED28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&lt;urn:powerOfAttorney&gt;</w:t>
            </w:r>
          </w:p>
          <w:p w14:paraId="064FF62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&lt;urn:createDate&gt;2018-11-01T08:36:46+03:00&lt;/urn:createDate&gt;</w:t>
            </w:r>
          </w:p>
          <w:p w14:paraId="44A370AA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&lt;urn:uuid&gt;string&lt;/urn:uuid&gt;</w:t>
            </w:r>
          </w:p>
          <w:p w14:paraId="4D260791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46FD2F6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&lt;urn:parentUuid&gt;string&lt;/urn:parentUuid&gt;</w:t>
            </w:r>
          </w:p>
          <w:p w14:paraId="7A104134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&lt;urn:paStatus&gt;REVOKED&lt;/urn:paStatus&gt;</w:t>
            </w:r>
          </w:p>
          <w:p w14:paraId="5CA2705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&lt;urn:startDate&gt;2017-05-15&lt;/urn:startDate&gt;</w:t>
            </w:r>
          </w:p>
          <w:p w14:paraId="5EBC643D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&lt;urn:endDate&gt;2013-12-21+04:00&lt;/urn:endDate&gt;</w:t>
            </w:r>
          </w:p>
          <w:p w14:paraId="7C5E5F8F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&lt;urn:principal&gt;string&lt;/urn:principal&gt;</w:t>
            </w:r>
          </w:p>
          <w:p w14:paraId="4B84E443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&lt;urn:representative&gt;string&lt;/urn:representative&gt;</w:t>
            </w:r>
          </w:p>
          <w:p w14:paraId="4435CD29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&lt;/urn:powerOfAttorney&gt;</w:t>
            </w:r>
          </w:p>
          <w:p w14:paraId="5F0C6A2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&lt;/urn:list&gt;</w:t>
            </w:r>
          </w:p>
          <w:p w14:paraId="7A51F060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347F7D4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&lt;urn:protocol&gt;</w:t>
            </w:r>
          </w:p>
          <w:p w14:paraId="19F5BD93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&lt;!--Zero or more repetitions:--&gt;</w:t>
            </w:r>
          </w:p>
          <w:p w14:paraId="03766D6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&lt;urn:message&gt;</w:t>
            </w:r>
          </w:p>
          <w:p w14:paraId="714F8FF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&lt;urn:mnemonic&gt;string&lt;/urn:mnemonic&gt;</w:t>
            </w:r>
          </w:p>
          <w:p w14:paraId="14539DA7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&lt;urn:level&gt;INFO&lt;/urn:level&gt;</w:t>
            </w:r>
          </w:p>
          <w:p w14:paraId="66D3C0BE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64963840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&lt;urn:comment&gt;string&lt;/urn:comment&gt;</w:t>
            </w:r>
          </w:p>
          <w:p w14:paraId="71F8D96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72B9ECD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&lt;urn:recommendation&gt;string&lt;/urn:recommendation&gt;</w:t>
            </w:r>
          </w:p>
          <w:p w14:paraId="61BF9718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&lt;/urn:message&gt;</w:t>
            </w:r>
          </w:p>
          <w:p w14:paraId="0E146D5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&lt;/urn:protocol&gt;</w:t>
            </w:r>
          </w:p>
          <w:p w14:paraId="49320A02" w14:textId="40B301CA" w:rsidR="00937832" w:rsidRPr="00BF2143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>&lt;/urn:powerOfAttorneyList&gt;</w:t>
            </w:r>
          </w:p>
        </w:tc>
      </w:tr>
    </w:tbl>
    <w:p w14:paraId="443E9D12" w14:textId="77777777" w:rsidR="00937832" w:rsidRPr="00BF2143" w:rsidRDefault="00937832" w:rsidP="00937832">
      <w:pPr>
        <w:ind w:left="0"/>
        <w:rPr>
          <w:lang w:val="en-US"/>
        </w:rPr>
      </w:pPr>
    </w:p>
    <w:p w14:paraId="7E9F2C87" w14:textId="77777777" w:rsidR="00825D48" w:rsidRPr="00BF2143" w:rsidRDefault="00825D48" w:rsidP="00825D48">
      <w:pPr>
        <w:rPr>
          <w:lang w:val="en-US"/>
        </w:rPr>
      </w:pPr>
    </w:p>
    <w:p w14:paraId="047C201A" w14:textId="77777777" w:rsidR="00B837DB" w:rsidRDefault="00B837DB" w:rsidP="00B837DB">
      <w:pPr>
        <w:pStyle w:val="4"/>
        <w:rPr>
          <w:rStyle w:val="pt-a1-000032"/>
        </w:rPr>
      </w:pPr>
      <w:r>
        <w:rPr>
          <w:rStyle w:val="pt-a1-000032"/>
        </w:rPr>
        <w:t>Схема сведений ответа на запрос списка Доверенностей</w:t>
      </w:r>
    </w:p>
    <w:p w14:paraId="6FC77AB8" w14:textId="1014EAE1" w:rsidR="00C55B19" w:rsidRDefault="00C55B19" w:rsidP="00C55B19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40</w:t>
      </w:r>
      <w:r w:rsidR="002E5D12">
        <w:rPr>
          <w:noProof/>
        </w:rPr>
        <w:fldChar w:fldCharType="end"/>
      </w:r>
      <w:r w:rsidRPr="00C55B19">
        <w:rPr>
          <w:lang w:val="ru-RU"/>
        </w:rPr>
        <w:t xml:space="preserve"> </w:t>
      </w:r>
      <w:r>
        <w:rPr>
          <w:lang w:val="ru-RU"/>
        </w:rPr>
        <w:t xml:space="preserve">Схема сведений элемента </w:t>
      </w:r>
      <w:r w:rsidRPr="00D34D8F">
        <w:rPr>
          <w:lang w:val="ru-RU"/>
        </w:rPr>
        <w:t>powerOfAttorneyList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C95899" w:rsidRPr="00BB04FE" w14:paraId="33554926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24F44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7E626" w14:textId="3A738DC9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B333918" wp14:editId="4C1AC7E6">
                  <wp:extent cx="3477895" cy="5260975"/>
                  <wp:effectExtent l="0" t="0" r="8255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7895" cy="526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5899" w:rsidRPr="002E4F8C" w14:paraId="4B23AE4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40EB1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49EF9" w14:textId="77777777" w:rsidR="00C95899" w:rsidRPr="00C95899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95899" w:rsidRPr="00BB04FE" w14:paraId="70DDD4CD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151A0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748"/>
            </w:tblGrid>
            <w:tr w:rsidR="00C95899" w:rsidRPr="00BB04FE" w14:paraId="7588848B" w14:textId="77777777" w:rsidTr="003A1E63">
              <w:tc>
                <w:tcPr>
                  <w:tcW w:w="0" w:type="auto"/>
                </w:tcPr>
                <w:p w14:paraId="090548AF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2AC22815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C95899" w:rsidRPr="00BB04FE" w14:paraId="12F848E9" w14:textId="77777777" w:rsidTr="003A1E63">
              <w:tc>
                <w:tcPr>
                  <w:tcW w:w="0" w:type="auto"/>
                </w:tcPr>
                <w:p w14:paraId="1151BD50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07D8606F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unbounded</w:t>
                  </w:r>
                </w:p>
              </w:tc>
            </w:tr>
            <w:tr w:rsidR="00C95899" w:rsidRPr="00BB04FE" w14:paraId="5C09544F" w14:textId="77777777" w:rsidTr="003A1E63">
              <w:tc>
                <w:tcPr>
                  <w:tcW w:w="0" w:type="auto"/>
                </w:tcPr>
                <w:p w14:paraId="5A11CA2A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77859DF2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CF43D3A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2E4F8C" w14:paraId="1BFB300A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9AA8C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069E5" w14:textId="77777777" w:rsidR="00C95899" w:rsidRPr="00C95899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"Link93" </w:instrText>
            </w:r>
            <w:r>
              <w:fldChar w:fldCharType="separate"/>
            </w:r>
            <w:r w:rsidR="00C95899" w:rsidRPr="00C9589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createDate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"Link94" </w:instrText>
            </w:r>
            <w:r>
              <w:fldChar w:fldCharType="separate"/>
            </w:r>
            <w:r w:rsidR="00C95899" w:rsidRPr="00C9589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uuid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"Link95" </w:instrText>
            </w:r>
            <w:r>
              <w:fldChar w:fldCharType="separate"/>
            </w:r>
            <w:r w:rsidR="00C95899" w:rsidRPr="00C9589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parentUuid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"Link96" </w:instrText>
            </w:r>
            <w:r>
              <w:fldChar w:fldCharType="separate"/>
            </w:r>
            <w:r w:rsidR="00C95899" w:rsidRPr="00C9589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paStatus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"Link97" </w:instrText>
            </w:r>
            <w:r>
              <w:fldChar w:fldCharType="separate"/>
            </w:r>
            <w:r w:rsidR="00C95899" w:rsidRPr="00C9589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startDate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"Link98" </w:instrText>
            </w:r>
            <w:r>
              <w:fldChar w:fldCharType="separate"/>
            </w:r>
            <w:r w:rsidR="00C95899" w:rsidRPr="00C9589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endDate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"Link99" </w:instrText>
            </w:r>
            <w:r>
              <w:fldChar w:fldCharType="separate"/>
            </w:r>
            <w:r w:rsidR="00C95899" w:rsidRPr="00C9589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principal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"Link9A" </w:instrText>
            </w:r>
            <w:r>
              <w:fldChar w:fldCharType="separate"/>
            </w:r>
            <w:r w:rsidR="00C95899" w:rsidRPr="00C9589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representative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</w:p>
        </w:tc>
      </w:tr>
      <w:tr w:rsidR="00C95899" w:rsidRPr="00BB04FE" w14:paraId="0EEA452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EABCE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1ABD8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"powerOfAttorney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maxOccurs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"unbounded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"createDate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создания электронной доверенности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00"/>
              </w:rPr>
              <w:lastRenderedPageBreak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"uuid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"c:UuidV1Type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Идентификатор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"parentUuid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"c:UuidV1Type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 xml:space="preserve">Идентификатор </w:t>
            </w:r>
            <w:proofErr w:type="gramStart"/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 xml:space="preserve"> на основании которой выдана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    данная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"paStatus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"PAStatusType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Статус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"startDate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начала действия электронной доверенности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proofErr w:type="gramStart"/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"endDate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окончания действия электронной доверенности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"principal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Доверитель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"representative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Уполномоченный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proofErr w:type="gramEnd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4420B88A" w14:textId="28E82AFC" w:rsidR="00937832" w:rsidRPr="00B837DB" w:rsidRDefault="00937832" w:rsidP="00B837DB">
      <w:pPr>
        <w:pStyle w:val="4"/>
        <w:rPr>
          <w:rStyle w:val="pt-a1-000032"/>
          <w:b/>
        </w:rPr>
      </w:pPr>
      <w:r w:rsidRPr="00B837DB">
        <w:rPr>
          <w:rStyle w:val="pt-a1-000032"/>
        </w:rPr>
        <w:lastRenderedPageBreak/>
        <w:br w:type="page"/>
      </w:r>
    </w:p>
    <w:p w14:paraId="27CB0CEB" w14:textId="506169B2" w:rsidR="00CC1530" w:rsidRPr="00BF2143" w:rsidRDefault="00CC1530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61" w:name="_Toc81991522"/>
      <w:bookmarkStart w:id="62" w:name="_Toc93527888"/>
      <w:r w:rsidRPr="00BF2143">
        <w:rPr>
          <w:rStyle w:val="pt-a1-000032"/>
          <w:rFonts w:ascii="Times New Roman" w:hAnsi="Times New Roman"/>
        </w:rPr>
        <w:lastRenderedPageBreak/>
        <w:t>Описание процесса обмена «</w:t>
      </w:r>
      <w:r w:rsidR="00F11D08" w:rsidRPr="00BF2143">
        <w:rPr>
          <w:rStyle w:val="pt-a1-000032"/>
          <w:rFonts w:ascii="Times New Roman" w:hAnsi="Times New Roman"/>
        </w:rPr>
        <w:t>Запрос</w:t>
      </w:r>
      <w:r w:rsidR="00CE5FB1"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Доверенности</w:t>
      </w:r>
      <w:r w:rsidRPr="00BF2143">
        <w:rPr>
          <w:rStyle w:val="pt-a1-000032"/>
          <w:rFonts w:ascii="Times New Roman" w:hAnsi="Times New Roman"/>
        </w:rPr>
        <w:t>»</w:t>
      </w:r>
      <w:bookmarkEnd w:id="61"/>
      <w:bookmarkEnd w:id="62"/>
    </w:p>
    <w:p w14:paraId="6EB24F1E" w14:textId="2C1EC839" w:rsidR="00DA6CF4" w:rsidRDefault="00885A24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63" w:name="_Toc81991523"/>
      <w:r w:rsidRPr="00BF2143">
        <w:rPr>
          <w:rFonts w:ascii="Times New Roman" w:hAnsi="Times New Roman"/>
        </w:rPr>
        <w:t>Атрибутивный</w:t>
      </w:r>
      <w:r w:rsidR="00CC1530" w:rsidRPr="00BF2143">
        <w:rPr>
          <w:rFonts w:ascii="Times New Roman" w:hAnsi="Times New Roman"/>
        </w:rPr>
        <w:t xml:space="preserve"> состав «Запрос Доверенности» (</w:t>
      </w:r>
      <w:r w:rsidR="00106D77" w:rsidRPr="00BF2143">
        <w:rPr>
          <w:rFonts w:ascii="Times New Roman" w:hAnsi="Times New Roman"/>
        </w:rPr>
        <w:t>powerOfAttorneyRequest</w:t>
      </w:r>
      <w:r w:rsidR="00CC1530" w:rsidRPr="00BF2143">
        <w:rPr>
          <w:rFonts w:ascii="Times New Roman" w:hAnsi="Times New Roman"/>
        </w:rPr>
        <w:t>)</w:t>
      </w:r>
      <w:bookmarkEnd w:id="63"/>
    </w:p>
    <w:p w14:paraId="6F7D9530" w14:textId="56DCD91D" w:rsidR="003E0986" w:rsidRDefault="00443A30" w:rsidP="003E0986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 xml:space="preserve">Тип документа СЭДО – </w:t>
      </w:r>
      <w:r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3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Запрос Доверенности</w:t>
      </w:r>
      <w:r w:rsidR="006E516B">
        <w:rPr>
          <w:b/>
          <w:i/>
          <w:lang w:eastAsia="ru-RU"/>
        </w:rPr>
        <w:t>, см. «Спецификация типов документов СЭДО»)</w:t>
      </w:r>
    </w:p>
    <w:p w14:paraId="58043886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5CD0F999" w14:textId="77777777" w:rsidR="006E516B" w:rsidRPr="003E0986" w:rsidRDefault="006E516B" w:rsidP="003E0986">
      <w:pPr>
        <w:pStyle w:val="afa"/>
        <w:spacing w:after="0"/>
        <w:ind w:left="360"/>
        <w:rPr>
          <w:b/>
          <w:i/>
          <w:lang w:eastAsia="ru-RU"/>
        </w:rPr>
      </w:pPr>
    </w:p>
    <w:p w14:paraId="554A0B22" w14:textId="18851E04" w:rsidR="003408B8" w:rsidRPr="00BF2143" w:rsidRDefault="003408B8" w:rsidP="00AD040D">
      <w:pPr>
        <w:pStyle w:val="affe"/>
        <w:keepNext/>
        <w:spacing w:line="240" w:lineRule="auto"/>
        <w:jc w:val="right"/>
      </w:pPr>
      <w:bookmarkStart w:id="64" w:name="_Ref77338815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41</w:t>
      </w:r>
      <w:r w:rsidR="002E5D12">
        <w:rPr>
          <w:noProof/>
        </w:rPr>
        <w:fldChar w:fldCharType="end"/>
      </w:r>
      <w:bookmarkEnd w:id="64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Запрос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Доверенности</w:t>
      </w:r>
    </w:p>
    <w:tbl>
      <w:tblPr>
        <w:tblStyle w:val="affb"/>
        <w:tblW w:w="959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992"/>
        <w:gridCol w:w="3122"/>
        <w:gridCol w:w="989"/>
        <w:gridCol w:w="992"/>
        <w:gridCol w:w="1656"/>
      </w:tblGrid>
      <w:tr w:rsidR="00D9698C" w:rsidRPr="00BF2143" w14:paraId="68BA3796" w14:textId="77777777" w:rsidTr="00D9698C">
        <w:tc>
          <w:tcPr>
            <w:tcW w:w="567" w:type="dxa"/>
            <w:tcBorders>
              <w:bottom w:val="single" w:sz="4" w:space="0" w:color="auto"/>
            </w:tcBorders>
          </w:tcPr>
          <w:p w14:paraId="149A09D8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4786BEC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3EC0323" w14:textId="534A76C5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3122" w:type="dxa"/>
            <w:tcBorders>
              <w:bottom w:val="single" w:sz="4" w:space="0" w:color="auto"/>
            </w:tcBorders>
          </w:tcPr>
          <w:p w14:paraId="4AD12F60" w14:textId="244B9DA8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56134C44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0825A8B" w14:textId="38CC9258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3D61B71A" w14:textId="5F6C8049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D9698C" w:rsidRPr="00BF2143" w14:paraId="2CFF942B" w14:textId="77777777" w:rsidTr="00D9698C">
        <w:tc>
          <w:tcPr>
            <w:tcW w:w="567" w:type="dxa"/>
            <w:shd w:val="clear" w:color="auto" w:fill="D9D9D9" w:themeFill="background1" w:themeFillShade="D9"/>
          </w:tcPr>
          <w:p w14:paraId="03B15CB6" w14:textId="77777777" w:rsidR="00D9698C" w:rsidRPr="00BF2143" w:rsidRDefault="00D9698C" w:rsidP="009930DB">
            <w:pPr>
              <w:pStyle w:val="afa"/>
              <w:widowControl/>
              <w:numPr>
                <w:ilvl w:val="0"/>
                <w:numId w:val="1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463E5F60" w14:textId="473B8E04" w:rsidR="00D9698C" w:rsidRPr="00BF2143" w:rsidRDefault="00D9698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</w:t>
            </w:r>
            <w:r w:rsidR="00945CD5">
              <w:rPr>
                <w:b/>
              </w:rPr>
              <w:t xml:space="preserve"> МЧД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1D92AC5" w14:textId="4165B504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D9698C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3122" w:type="dxa"/>
            <w:shd w:val="clear" w:color="auto" w:fill="D9D9D9" w:themeFill="background1" w:themeFillShade="D9"/>
          </w:tcPr>
          <w:p w14:paraId="648E5E2E" w14:textId="2F37FC5C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Идентификатор доверенности</w:t>
            </w:r>
          </w:p>
          <w:p w14:paraId="44BFFB7A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41F5F53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61DDB49F" w14:textId="1298AB20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989" w:type="dxa"/>
            <w:shd w:val="clear" w:color="auto" w:fill="D9D9D9" w:themeFill="background1" w:themeFillShade="D9"/>
          </w:tcPr>
          <w:p w14:paraId="1167344C" w14:textId="77777777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0452C98" w14:textId="1BE39EE3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9698C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656" w:type="dxa"/>
            <w:shd w:val="clear" w:color="auto" w:fill="D9D9D9" w:themeFill="background1" w:themeFillShade="D9"/>
          </w:tcPr>
          <w:p w14:paraId="3F4DF6BD" w14:textId="6166CFF7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650F20" w:rsidRPr="00BF2143" w14:paraId="35142907" w14:textId="77777777" w:rsidTr="00D9698C">
        <w:tc>
          <w:tcPr>
            <w:tcW w:w="567" w:type="dxa"/>
            <w:shd w:val="clear" w:color="auto" w:fill="D9D9D9" w:themeFill="background1" w:themeFillShade="D9"/>
          </w:tcPr>
          <w:p w14:paraId="29D78125" w14:textId="77777777" w:rsidR="00650F20" w:rsidRPr="00BF2143" w:rsidRDefault="00650F20" w:rsidP="009930DB">
            <w:pPr>
              <w:pStyle w:val="afa"/>
              <w:widowControl/>
              <w:numPr>
                <w:ilvl w:val="0"/>
                <w:numId w:val="1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4B823684" w14:textId="6EB8DB64" w:rsidR="00650F20" w:rsidRPr="00BF2143" w:rsidRDefault="00650F2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Блок информации об электронной подписи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D724A21" w14:textId="44C58024" w:rsidR="00650F20" w:rsidRPr="00D9698C" w:rsidRDefault="00650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t>certificate</w:t>
            </w:r>
          </w:p>
        </w:tc>
        <w:tc>
          <w:tcPr>
            <w:tcW w:w="3122" w:type="dxa"/>
            <w:shd w:val="clear" w:color="auto" w:fill="D9D9D9" w:themeFill="background1" w:themeFillShade="D9"/>
          </w:tcPr>
          <w:p w14:paraId="0492CE93" w14:textId="67D1C5CF" w:rsidR="00650F20" w:rsidRPr="00BF2143" w:rsidRDefault="00650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>Электронная метка, содержащая информацию об электронной подписи, в том числе о дате и времени подписания Эл.Доверенности</w:t>
            </w:r>
            <w:r>
              <w:t xml:space="preserve"> (</w:t>
            </w:r>
            <w:r w:rsidRPr="00C64DF8">
              <w:t>base 64</w:t>
            </w:r>
            <w:r>
              <w:t>)</w:t>
            </w:r>
          </w:p>
        </w:tc>
        <w:tc>
          <w:tcPr>
            <w:tcW w:w="989" w:type="dxa"/>
            <w:shd w:val="clear" w:color="auto" w:fill="D9D9D9" w:themeFill="background1" w:themeFillShade="D9"/>
          </w:tcPr>
          <w:p w14:paraId="0F0B972D" w14:textId="759E8324" w:rsidR="00650F20" w:rsidRPr="00BF2143" w:rsidRDefault="00650F2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AB34E8C" w14:textId="5D1A0053" w:rsidR="00650F20" w:rsidRPr="00D9698C" w:rsidRDefault="00650F2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656" w:type="dxa"/>
            <w:shd w:val="clear" w:color="auto" w:fill="D9D9D9" w:themeFill="background1" w:themeFillShade="D9"/>
          </w:tcPr>
          <w:p w14:paraId="5BD92959" w14:textId="77777777" w:rsidR="00650F20" w:rsidRPr="00BF2143" w:rsidRDefault="00650F2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63E3F17D" w14:textId="77777777" w:rsidR="003408B8" w:rsidRPr="00BF2143" w:rsidRDefault="003408B8" w:rsidP="00AD040D">
      <w:pPr>
        <w:spacing w:after="0"/>
        <w:rPr>
          <w:lang w:eastAsia="ru-RU"/>
        </w:rPr>
      </w:pPr>
    </w:p>
    <w:p w14:paraId="3AB42745" w14:textId="5B22DC77" w:rsidR="003408B8" w:rsidRDefault="00CC1530" w:rsidP="00AD040D">
      <w:pPr>
        <w:pStyle w:val="4"/>
        <w:rPr>
          <w:rFonts w:ascii="Times New Roman" w:hAnsi="Times New Roman"/>
          <w:lang w:eastAsia="ru-RU"/>
        </w:rPr>
      </w:pPr>
      <w:bookmarkStart w:id="65" w:name="_Toc81991524"/>
      <w:r w:rsidRPr="00BF2143">
        <w:rPr>
          <w:rFonts w:ascii="Times New Roman" w:hAnsi="Times New Roman"/>
          <w:lang w:eastAsia="ru-RU"/>
        </w:rPr>
        <w:t>Пример</w:t>
      </w:r>
      <w:r w:rsidR="007E4B69" w:rsidRPr="00BF2143">
        <w:rPr>
          <w:rFonts w:ascii="Times New Roman" w:hAnsi="Times New Roman"/>
          <w:lang w:eastAsia="ru-RU"/>
        </w:rPr>
        <w:t xml:space="preserve"> </w:t>
      </w:r>
      <w:r w:rsidR="007E4B69" w:rsidRPr="00BF2143">
        <w:rPr>
          <w:rFonts w:ascii="Times New Roman" w:hAnsi="Times New Roman"/>
          <w:lang w:val="en-US" w:eastAsia="ru-RU"/>
        </w:rPr>
        <w:t>XML</w:t>
      </w:r>
      <w:r w:rsidR="007E4B69" w:rsidRPr="00BF2143">
        <w:rPr>
          <w:rFonts w:ascii="Times New Roman" w:hAnsi="Times New Roman"/>
          <w:lang w:eastAsia="ru-RU"/>
        </w:rPr>
        <w:t xml:space="preserve"> файла запроса Электронной Доверенности</w:t>
      </w:r>
      <w:bookmarkEnd w:id="65"/>
    </w:p>
    <w:p w14:paraId="790114E7" w14:textId="5BD676DF" w:rsidR="003E0986" w:rsidRPr="003E0986" w:rsidRDefault="00887976" w:rsidP="003E0986">
      <w:pPr>
        <w:rPr>
          <w:lang w:eastAsia="ru-RU"/>
        </w:rPr>
      </w:pPr>
      <w:r>
        <w:rPr>
          <w:lang w:eastAsia="ru-RU"/>
        </w:rPr>
        <w:object w:dxaOrig="1541" w:dyaOrig="998" w14:anchorId="4D9B3F8C">
          <v:shape id="_x0000_i1034" type="#_x0000_t75" style="width:77.1pt;height:49.9pt" o:ole="">
            <v:imagedata r:id="rId62" o:title=""/>
          </v:shape>
          <o:OLEObject Type="Embed" ProgID="Package" ShapeID="_x0000_i1034" DrawAspect="Icon" ObjectID="_1716877597" r:id="rId63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106D77" w:rsidRPr="00BF2143" w14:paraId="722C8CA6" w14:textId="77777777" w:rsidTr="00106D77">
        <w:tc>
          <w:tcPr>
            <w:tcW w:w="9854" w:type="dxa"/>
          </w:tcPr>
          <w:p w14:paraId="53BF641F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>&lt;urn:powerOfAttorneyRequest xmlns:urn="urn:ru:fss:integration:types:mchd:v01"&gt;</w:t>
            </w:r>
          </w:p>
          <w:p w14:paraId="7070D053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&lt;urn:uuid&gt;string&lt;/urn:uuid&gt;</w:t>
            </w:r>
          </w:p>
          <w:p w14:paraId="7216DD16" w14:textId="32F502E7" w:rsidR="00106D77" w:rsidRPr="00BF2143" w:rsidRDefault="00052271" w:rsidP="00052271">
            <w:pPr>
              <w:spacing w:after="0"/>
              <w:ind w:left="0"/>
              <w:rPr>
                <w:lang w:eastAsia="ru-RU"/>
              </w:rPr>
            </w:pPr>
            <w:r w:rsidRPr="00052271">
              <w:rPr>
                <w:lang w:val="en-US" w:eastAsia="ru-RU"/>
              </w:rPr>
              <w:t>&lt;/urn:powerOfAttorneyRequest&gt;</w:t>
            </w:r>
          </w:p>
        </w:tc>
      </w:tr>
    </w:tbl>
    <w:p w14:paraId="766CB9A5" w14:textId="77777777" w:rsidR="00CC1530" w:rsidRPr="00F809C2" w:rsidRDefault="00CC1530" w:rsidP="00AD040D">
      <w:pPr>
        <w:spacing w:after="0"/>
        <w:ind w:left="0"/>
        <w:rPr>
          <w:lang w:eastAsia="ru-RU"/>
        </w:rPr>
      </w:pPr>
    </w:p>
    <w:p w14:paraId="00CE4314" w14:textId="60092A7E" w:rsidR="00F809C2" w:rsidRPr="00F809C2" w:rsidRDefault="00F809C2" w:rsidP="00F809C2">
      <w:pPr>
        <w:pStyle w:val="4"/>
        <w:rPr>
          <w:rFonts w:ascii="Times New Roman" w:hAnsi="Times New Roman"/>
        </w:rPr>
      </w:pPr>
      <w:r w:rsidRPr="00F809C2">
        <w:rPr>
          <w:rFonts w:ascii="Times New Roman" w:hAnsi="Times New Roman"/>
        </w:rPr>
        <w:t>Схема сведений запроса Электронной Доверенности</w:t>
      </w:r>
    </w:p>
    <w:p w14:paraId="6020E98F" w14:textId="6FDB2BAD" w:rsidR="00F809C2" w:rsidRDefault="00F809C2" w:rsidP="00F809C2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42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FA1561">
        <w:rPr>
          <w:lang w:val="ru-RU"/>
        </w:rPr>
        <w:t>powerOfAttorneyRequest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735B2CA6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D41A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BEE8B" w14:textId="0D053DA0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82BD9BE" wp14:editId="343915C7">
                  <wp:extent cx="3750310" cy="1284605"/>
                  <wp:effectExtent l="0" t="0" r="254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50310" cy="128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2E4F8C" w14:paraId="3453C7A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CDA9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7C56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4A8D9D28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F5EC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31371" w14:textId="77777777" w:rsidR="005E558B" w:rsidRPr="00BB04FE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4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PowerOfAttorneyRequestType</w:t>
              </w:r>
            </w:hyperlink>
          </w:p>
        </w:tc>
      </w:tr>
      <w:tr w:rsidR="005E558B" w:rsidRPr="00BB04FE" w14:paraId="71C5AEC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2EFD5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55335197" w14:textId="77777777" w:rsidTr="002337D0">
              <w:tc>
                <w:tcPr>
                  <w:tcW w:w="0" w:type="auto"/>
                </w:tcPr>
                <w:p w14:paraId="78479238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CC1785C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2CCDE48D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75869F6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E8239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6A9A2" w14:textId="77777777" w:rsidR="005E558B" w:rsidRPr="00BB04FE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48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</w:p>
        </w:tc>
      </w:tr>
      <w:tr w:rsidR="005E558B" w:rsidRPr="00BB04FE" w14:paraId="0D21B776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D9C9D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008"/>
            </w:tblGrid>
            <w:tr w:rsidR="005E558B" w:rsidRPr="00BB04FE" w14:paraId="2265757B" w14:textId="77777777" w:rsidTr="002337D0">
              <w:tc>
                <w:tcPr>
                  <w:tcW w:w="0" w:type="auto"/>
                </w:tcPr>
                <w:p w14:paraId="618E126B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48B1AAFB" w14:textId="77777777" w:rsidTr="002337D0">
              <w:tc>
                <w:tcPr>
                  <w:tcW w:w="0" w:type="auto"/>
                </w:tcPr>
                <w:p w14:paraId="2958A4A9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запроса доверенности</w:t>
                  </w:r>
                </w:p>
              </w:tc>
            </w:tr>
          </w:tbl>
          <w:p w14:paraId="62F932E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2E4F8C" w14:paraId="47F84A5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7D58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85817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"powerOfAttorneyRequest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"PowerOfAttorneyRequestType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lastRenderedPageBreak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03F002DA" w14:textId="77777777" w:rsidR="00F809C2" w:rsidRPr="00F809C2" w:rsidRDefault="00F809C2" w:rsidP="00AD040D">
      <w:pPr>
        <w:spacing w:after="0"/>
        <w:ind w:left="0"/>
        <w:rPr>
          <w:lang w:val="en-US" w:eastAsia="ru-RU"/>
        </w:rPr>
      </w:pPr>
    </w:p>
    <w:p w14:paraId="57416656" w14:textId="482BFF8A" w:rsidR="00CE5FB1" w:rsidRDefault="00CC1530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66" w:name="_Toc81991525"/>
      <w:r w:rsidRPr="00BF2143">
        <w:rPr>
          <w:rStyle w:val="pt-a1-000032"/>
          <w:rFonts w:ascii="Times New Roman" w:hAnsi="Times New Roman"/>
        </w:rPr>
        <w:t>Атрибутивный состав «</w:t>
      </w:r>
      <w:r w:rsidR="00F11D08" w:rsidRPr="00BF2143">
        <w:rPr>
          <w:rStyle w:val="pt-a1-000032"/>
          <w:rFonts w:ascii="Times New Roman" w:hAnsi="Times New Roman"/>
        </w:rPr>
        <w:t>Ответ</w:t>
      </w:r>
      <w:r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на</w:t>
      </w:r>
      <w:r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запрос</w:t>
      </w:r>
      <w:r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Доверенности</w:t>
      </w:r>
      <w:r w:rsidRPr="00BF2143">
        <w:rPr>
          <w:rStyle w:val="pt-a1-000032"/>
          <w:rFonts w:ascii="Times New Roman" w:hAnsi="Times New Roman"/>
        </w:rPr>
        <w:t>»</w:t>
      </w:r>
      <w:r w:rsidR="00106D77" w:rsidRPr="00BF2143">
        <w:rPr>
          <w:rStyle w:val="pt-a1-000032"/>
          <w:rFonts w:ascii="Times New Roman" w:hAnsi="Times New Roman"/>
        </w:rPr>
        <w:t xml:space="preserve"> (powerOfAttorneyResponse)</w:t>
      </w:r>
      <w:bookmarkEnd w:id="66"/>
    </w:p>
    <w:p w14:paraId="7DE7FF14" w14:textId="7182177B" w:rsidR="00443A30" w:rsidRP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 xml:space="preserve">Тип документа СЭДО – </w:t>
      </w:r>
      <w:r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9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Доверенность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34F953A2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0E1CB211" w14:textId="77777777" w:rsidR="00443A30" w:rsidRPr="00443A30" w:rsidRDefault="00443A30" w:rsidP="00443A30"/>
    <w:p w14:paraId="1A290A84" w14:textId="40A1C0C0" w:rsidR="00A249B8" w:rsidRDefault="00A249B8" w:rsidP="00A249B8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43</w:t>
      </w:r>
      <w:r w:rsidR="002E5D12">
        <w:rPr>
          <w:noProof/>
        </w:rPr>
        <w:fldChar w:fldCharType="end"/>
      </w:r>
      <w:r>
        <w:rPr>
          <w:lang w:val="ru-RU"/>
        </w:rPr>
        <w:t xml:space="preserve"> Ответ на запрос Электронной Доверенности</w:t>
      </w:r>
    </w:p>
    <w:tbl>
      <w:tblPr>
        <w:tblStyle w:val="affb"/>
        <w:tblW w:w="981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1276"/>
        <w:gridCol w:w="2268"/>
        <w:gridCol w:w="885"/>
        <w:gridCol w:w="1134"/>
        <w:gridCol w:w="1701"/>
      </w:tblGrid>
      <w:tr w:rsidR="00046AA2" w:rsidRPr="002A0A5F" w14:paraId="2B1D6E25" w14:textId="77777777" w:rsidTr="000E0DD6">
        <w:tc>
          <w:tcPr>
            <w:tcW w:w="851" w:type="dxa"/>
            <w:tcBorders>
              <w:bottom w:val="single" w:sz="4" w:space="0" w:color="auto"/>
            </w:tcBorders>
          </w:tcPr>
          <w:p w14:paraId="43ABE6E9" w14:textId="77777777" w:rsidR="00046AA2" w:rsidRPr="00A249B8" w:rsidRDefault="00046AA2" w:rsidP="000E0DD6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A249B8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A249B8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4C65E06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911DCCE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D508F64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14:paraId="1699F740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BAF18C2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755A164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0E0DD6" w:rsidRPr="002A0A5F" w14:paraId="51A2CB85" w14:textId="77777777" w:rsidTr="000E0DD6">
        <w:tc>
          <w:tcPr>
            <w:tcW w:w="851" w:type="dxa"/>
            <w:shd w:val="clear" w:color="auto" w:fill="D9D9D9" w:themeFill="background1" w:themeFillShade="D9"/>
          </w:tcPr>
          <w:p w14:paraId="10B62933" w14:textId="77777777" w:rsidR="000E0DD6" w:rsidRPr="00A249B8" w:rsidRDefault="000E0DD6" w:rsidP="000E0DD6">
            <w:pPr>
              <w:pStyle w:val="afa"/>
              <w:widowControl/>
              <w:numPr>
                <w:ilvl w:val="0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37573762" w14:textId="6378F11B" w:rsidR="000E0DD6" w:rsidRPr="00A249B8" w:rsidRDefault="000E0DD6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Результат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7F48ABD" w14:textId="77777777" w:rsidR="000E0DD6" w:rsidRPr="00A249B8" w:rsidRDefault="000E0DD6" w:rsidP="00AD040D">
            <w:pPr>
              <w:widowControl/>
              <w:spacing w:after="0"/>
              <w:ind w:left="0"/>
            </w:pPr>
          </w:p>
        </w:tc>
        <w:tc>
          <w:tcPr>
            <w:tcW w:w="2268" w:type="dxa"/>
            <w:shd w:val="clear" w:color="auto" w:fill="D9D9D9" w:themeFill="background1" w:themeFillShade="D9"/>
          </w:tcPr>
          <w:p w14:paraId="31C68EF9" w14:textId="77777777" w:rsidR="000E0DD6" w:rsidRPr="00BF2143" w:rsidRDefault="000E0DD6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1 из 2:</w:t>
            </w:r>
          </w:p>
          <w:p w14:paraId="2967C219" w14:textId="113AE1F4" w:rsidR="000E0DD6" w:rsidRDefault="000E0DD6" w:rsidP="002337D0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1.1.Электронная доверенность с 1.2.Дополнительная информация</w:t>
            </w:r>
          </w:p>
          <w:p w14:paraId="6B7B29DB" w14:textId="45057461" w:rsidR="000E0DD6" w:rsidRPr="000E0DD6" w:rsidRDefault="000E0DD6" w:rsidP="000E0DD6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1.3.Результат ошибки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6F01B569" w14:textId="3C9091EC" w:rsid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F996AEA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2BA770E5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</w:p>
        </w:tc>
      </w:tr>
      <w:tr w:rsidR="000E0DD6" w:rsidRPr="002A0A5F" w14:paraId="7C9364AC" w14:textId="77777777" w:rsidTr="000E0DD6">
        <w:tc>
          <w:tcPr>
            <w:tcW w:w="851" w:type="dxa"/>
            <w:shd w:val="clear" w:color="auto" w:fill="D9D9D9" w:themeFill="background1" w:themeFillShade="D9"/>
          </w:tcPr>
          <w:p w14:paraId="1E34FC8E" w14:textId="2CDF111F" w:rsidR="000E0DD6" w:rsidRPr="00A249B8" w:rsidRDefault="000E0DD6" w:rsidP="000E0DD6">
            <w:pPr>
              <w:pStyle w:val="afa"/>
              <w:widowControl/>
              <w:numPr>
                <w:ilvl w:val="1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71C99C57" w14:textId="2F99DB29" w:rsidR="000E0DD6" w:rsidRPr="00A249B8" w:rsidRDefault="000E0DD6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 xml:space="preserve">Электронная </w:t>
            </w:r>
            <w:r>
              <w:rPr>
                <w:b/>
              </w:rPr>
              <w:t>доверенность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E7F9DC1" w14:textId="4441273A" w:rsidR="000E0DD6" w:rsidRPr="00C95899" w:rsidRDefault="00C9589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lang w:val="en-US"/>
              </w:rPr>
              <w:t>content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60D3E162" w14:textId="1B035C38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t>Доверенность в base64</w:t>
            </w:r>
            <w:r>
              <w:t xml:space="preserve">. </w:t>
            </w:r>
            <w:r w:rsidRPr="00A249B8">
              <w:t xml:space="preserve">В том </w:t>
            </w:r>
            <w:proofErr w:type="gramStart"/>
            <w:r w:rsidRPr="00A249B8">
              <w:t>виде</w:t>
            </w:r>
            <w:proofErr w:type="gramEnd"/>
            <w:r w:rsidRPr="00A249B8">
              <w:t xml:space="preserve"> в котором она пришла на регистрацию</w:t>
            </w:r>
            <w:r>
              <w:t xml:space="preserve">. </w:t>
            </w:r>
            <w:r w:rsidRPr="00A249B8">
              <w:t>С подписью и вложенными доверенностями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3B7A5880" w14:textId="6AF580F8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FA1EF8E" w14:textId="6761A5E0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PowerOfAttorneyResponseType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26FF83F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</w:p>
        </w:tc>
      </w:tr>
      <w:tr w:rsidR="000E0DD6" w:rsidRPr="002A0A5F" w14:paraId="74222224" w14:textId="77777777" w:rsidTr="000E0DD6">
        <w:tc>
          <w:tcPr>
            <w:tcW w:w="851" w:type="dxa"/>
            <w:shd w:val="clear" w:color="auto" w:fill="D9D9D9" w:themeFill="background1" w:themeFillShade="D9"/>
          </w:tcPr>
          <w:p w14:paraId="3D8A07E1" w14:textId="77777777" w:rsidR="000E0DD6" w:rsidRPr="00A249B8" w:rsidRDefault="000E0DD6" w:rsidP="000E0DD6">
            <w:pPr>
              <w:pStyle w:val="afa"/>
              <w:widowControl/>
              <w:numPr>
                <w:ilvl w:val="1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735D2411" w14:textId="28255EEA" w:rsidR="000E0DD6" w:rsidRPr="00A249B8" w:rsidRDefault="000E0DD6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Информация об Электронной Доверенности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73D9E81" w14:textId="7DE3BF2C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0E0DD6">
              <w:rPr>
                <w:sz w:val="21"/>
                <w:szCs w:val="21"/>
                <w:lang w:val="en-US" w:eastAsia="ru-RU"/>
              </w:rPr>
              <w:t>powerOfAttorneyInfo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71F69E24" w14:textId="60A2C4A5" w:rsidR="000E0DD6" w:rsidRPr="000E0DD6" w:rsidRDefault="000E0DD6" w:rsidP="000E0DD6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В случае наличия Доверенности с документом отправляется дополнительная информация 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1D1DBEC5" w14:textId="5F5ED69D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92C506E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54163CAA" w14:textId="77777777" w:rsidR="000E0DD6" w:rsidRP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  <w:tr w:rsidR="000E0DD6" w:rsidRPr="002A0A5F" w14:paraId="49AC7D71" w14:textId="77777777" w:rsidTr="00A249B8">
        <w:tc>
          <w:tcPr>
            <w:tcW w:w="851" w:type="dxa"/>
            <w:shd w:val="clear" w:color="auto" w:fill="FFFFFF" w:themeFill="background1"/>
          </w:tcPr>
          <w:p w14:paraId="26F2AC68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6CCE879" w14:textId="2DA1B2DC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Статус МЧД</w:t>
            </w:r>
          </w:p>
        </w:tc>
        <w:tc>
          <w:tcPr>
            <w:tcW w:w="1276" w:type="dxa"/>
            <w:shd w:val="clear" w:color="auto" w:fill="FFFFFF" w:themeFill="background1"/>
          </w:tcPr>
          <w:p w14:paraId="3DFF49DE" w14:textId="2F576582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rPr>
                <w:sz w:val="21"/>
                <w:szCs w:val="21"/>
                <w:lang w:val="en-US" w:eastAsia="ru-RU"/>
              </w:rPr>
              <w:t>status</w:t>
            </w:r>
          </w:p>
        </w:tc>
        <w:tc>
          <w:tcPr>
            <w:tcW w:w="2268" w:type="dxa"/>
            <w:shd w:val="clear" w:color="auto" w:fill="FFFFFF" w:themeFill="background1"/>
          </w:tcPr>
          <w:p w14:paraId="6DC9E530" w14:textId="46DDFFEC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rPr>
                <w:sz w:val="21"/>
                <w:szCs w:val="21"/>
                <w:lang w:val="en-US" w:eastAsia="ru-RU"/>
              </w:rPr>
              <w:t>Текущий статус</w:t>
            </w:r>
            <w:r w:rsidRPr="00A249B8">
              <w:rPr>
                <w:sz w:val="21"/>
                <w:szCs w:val="21"/>
                <w:lang w:eastAsia="ru-RU"/>
              </w:rPr>
              <w:t xml:space="preserve"> Доверенности</w:t>
            </w:r>
          </w:p>
        </w:tc>
        <w:tc>
          <w:tcPr>
            <w:tcW w:w="885" w:type="dxa"/>
            <w:shd w:val="clear" w:color="auto" w:fill="FFFFFF" w:themeFill="background1"/>
          </w:tcPr>
          <w:p w14:paraId="756A4F01" w14:textId="4DAFD674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0A65E136" w14:textId="6DC2F22F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PAStatusType</w:t>
            </w:r>
          </w:p>
        </w:tc>
        <w:tc>
          <w:tcPr>
            <w:tcW w:w="1701" w:type="dxa"/>
            <w:shd w:val="clear" w:color="auto" w:fill="FFFFFF" w:themeFill="background1"/>
          </w:tcPr>
          <w:p w14:paraId="017D943C" w14:textId="522E731F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052271">
              <w:rPr>
                <w:lang w:val="en-US" w:eastAsia="ru-RU"/>
              </w:rPr>
              <w:t>REGISTERED</w:t>
            </w:r>
          </w:p>
        </w:tc>
      </w:tr>
      <w:tr w:rsidR="000E0DD6" w:rsidRPr="002A0A5F" w14:paraId="3D2487F3" w14:textId="77777777" w:rsidTr="00A249B8">
        <w:tc>
          <w:tcPr>
            <w:tcW w:w="851" w:type="dxa"/>
            <w:shd w:val="clear" w:color="auto" w:fill="FFFFFF" w:themeFill="background1"/>
          </w:tcPr>
          <w:p w14:paraId="79552201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2067061" w14:textId="6AD1F14E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Дата регистрации</w:t>
            </w:r>
          </w:p>
        </w:tc>
        <w:tc>
          <w:tcPr>
            <w:tcW w:w="1276" w:type="dxa"/>
            <w:shd w:val="clear" w:color="auto" w:fill="FFFFFF" w:themeFill="background1"/>
          </w:tcPr>
          <w:p w14:paraId="5C12285B" w14:textId="13231D52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issued</w:t>
            </w:r>
          </w:p>
        </w:tc>
        <w:tc>
          <w:tcPr>
            <w:tcW w:w="2268" w:type="dxa"/>
            <w:shd w:val="clear" w:color="auto" w:fill="FFFFFF" w:themeFill="background1"/>
          </w:tcPr>
          <w:p w14:paraId="3FA31336" w14:textId="4528A07D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Дата регистрации доверенности в модуле МЧД</w:t>
            </w:r>
          </w:p>
        </w:tc>
        <w:tc>
          <w:tcPr>
            <w:tcW w:w="885" w:type="dxa"/>
            <w:shd w:val="clear" w:color="auto" w:fill="FFFFFF" w:themeFill="background1"/>
          </w:tcPr>
          <w:p w14:paraId="6E24C486" w14:textId="42A1C31C" w:rsidR="000E0DD6" w:rsidRPr="0086145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13943494" w14:textId="1B00A935" w:rsidR="000E0DD6" w:rsidRP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7B1DAD2" w14:textId="5B0347F9" w:rsidR="000E0DD6" w:rsidRP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0E0DD6">
              <w:rPr>
                <w:i/>
                <w:sz w:val="21"/>
                <w:szCs w:val="21"/>
                <w:lang w:eastAsia="ru-RU"/>
              </w:rPr>
              <w:t>26.10.2021 15:00:01</w:t>
            </w:r>
          </w:p>
        </w:tc>
      </w:tr>
      <w:tr w:rsidR="000E0DD6" w:rsidRPr="002A0A5F" w14:paraId="0119543E" w14:textId="77777777" w:rsidTr="00A249B8">
        <w:tc>
          <w:tcPr>
            <w:tcW w:w="851" w:type="dxa"/>
            <w:shd w:val="clear" w:color="auto" w:fill="FFFFFF" w:themeFill="background1"/>
          </w:tcPr>
          <w:p w14:paraId="3D805111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EB2C034" w14:textId="52C6F1FF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Дата отзыва</w:t>
            </w:r>
          </w:p>
        </w:tc>
        <w:tc>
          <w:tcPr>
            <w:tcW w:w="1276" w:type="dxa"/>
            <w:shd w:val="clear" w:color="auto" w:fill="FFFFFF" w:themeFill="background1"/>
          </w:tcPr>
          <w:p w14:paraId="2A849296" w14:textId="353EA1E6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revocationDate</w:t>
            </w:r>
          </w:p>
        </w:tc>
        <w:tc>
          <w:tcPr>
            <w:tcW w:w="2268" w:type="dxa"/>
            <w:shd w:val="clear" w:color="auto" w:fill="FFFFFF" w:themeFill="background1"/>
          </w:tcPr>
          <w:p w14:paraId="3AF85C89" w14:textId="3ED5BB5D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Дата и время отзыва доверенности</w:t>
            </w:r>
          </w:p>
        </w:tc>
        <w:tc>
          <w:tcPr>
            <w:tcW w:w="885" w:type="dxa"/>
            <w:shd w:val="clear" w:color="auto" w:fill="FFFFFF" w:themeFill="background1"/>
          </w:tcPr>
          <w:p w14:paraId="6502B7A7" w14:textId="2881AB3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shd w:val="clear" w:color="auto" w:fill="FFFFFF" w:themeFill="background1"/>
          </w:tcPr>
          <w:p w14:paraId="344C713D" w14:textId="11921AF3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701" w:type="dxa"/>
            <w:shd w:val="clear" w:color="auto" w:fill="FFFFFF" w:themeFill="background1"/>
          </w:tcPr>
          <w:p w14:paraId="73A0F664" w14:textId="0B784DFE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  <w:tr w:rsidR="000E0DD6" w:rsidRPr="002A0A5F" w14:paraId="44CAB2FB" w14:textId="77777777" w:rsidTr="00A249B8">
        <w:tc>
          <w:tcPr>
            <w:tcW w:w="851" w:type="dxa"/>
            <w:shd w:val="clear" w:color="auto" w:fill="FFFFFF" w:themeFill="background1"/>
          </w:tcPr>
          <w:p w14:paraId="43C17004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EF32AB5" w14:textId="2D209812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Причина</w:t>
            </w:r>
          </w:p>
        </w:tc>
        <w:tc>
          <w:tcPr>
            <w:tcW w:w="1276" w:type="dxa"/>
            <w:shd w:val="clear" w:color="auto" w:fill="FFFFFF" w:themeFill="background1"/>
          </w:tcPr>
          <w:p w14:paraId="01BA6495" w14:textId="5676C26E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revocationReason</w:t>
            </w:r>
          </w:p>
        </w:tc>
        <w:tc>
          <w:tcPr>
            <w:tcW w:w="2268" w:type="dxa"/>
            <w:shd w:val="clear" w:color="auto" w:fill="FFFFFF" w:themeFill="background1"/>
          </w:tcPr>
          <w:p w14:paraId="66B16126" w14:textId="250DD246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Основание для отзыва доверенности</w:t>
            </w:r>
          </w:p>
        </w:tc>
        <w:tc>
          <w:tcPr>
            <w:tcW w:w="885" w:type="dxa"/>
            <w:shd w:val="clear" w:color="auto" w:fill="FFFFFF" w:themeFill="background1"/>
          </w:tcPr>
          <w:p w14:paraId="3DE8D16A" w14:textId="1E4898E1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shd w:val="clear" w:color="auto" w:fill="FFFFFF" w:themeFill="background1"/>
          </w:tcPr>
          <w:p w14:paraId="27B69B7D" w14:textId="621DB439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2377C4EE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  <w:tr w:rsidR="00B83AEC" w:rsidRPr="002A0A5F" w14:paraId="15D10FAC" w14:textId="77777777" w:rsidTr="00A249B8"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A2469EE" w14:textId="77777777" w:rsidR="00B83AEC" w:rsidRPr="00A249B8" w:rsidRDefault="00B83AEC" w:rsidP="000E0DD6">
            <w:pPr>
              <w:pStyle w:val="afa"/>
              <w:widowControl/>
              <w:numPr>
                <w:ilvl w:val="1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200C95E" w14:textId="52116DBF" w:rsidR="00B83AEC" w:rsidRPr="00A249B8" w:rsidRDefault="00B83AEC" w:rsidP="00AD040D">
            <w:pPr>
              <w:widowControl/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33A095E" w14:textId="29543FAC" w:rsidR="00B83AEC" w:rsidRPr="00A249B8" w:rsidRDefault="00B83AEC" w:rsidP="00AD040D">
            <w:pPr>
              <w:widowControl/>
              <w:spacing w:after="0"/>
              <w:ind w:left="0"/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4863C67" w14:textId="201B619C" w:rsidR="00B83AEC" w:rsidRPr="00A249B8" w:rsidRDefault="00B83AEC" w:rsidP="00AD040D">
            <w:pPr>
              <w:widowControl/>
              <w:spacing w:after="0"/>
              <w:ind w:left="0"/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C95899">
              <w:rPr>
                <w:i/>
              </w:rPr>
              <w:t>Атрибутивный состав «</w:t>
            </w:r>
            <w:r w:rsidR="00650632">
              <w:rPr>
                <w:i/>
              </w:rPr>
              <w:t>Протокол ошибки</w:t>
            </w:r>
            <w:r w:rsidR="00650632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CC832C7" w14:textId="557C5305" w:rsidR="00B83AEC" w:rsidRPr="00A249B8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750E3C6" w14:textId="1D89CD3F" w:rsidR="00B83AEC" w:rsidRPr="00A249B8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3ED07C" w14:textId="77777777" w:rsidR="00B83AEC" w:rsidRPr="00A249B8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723B064C" w14:textId="56999470" w:rsidR="003408B8" w:rsidRDefault="00CC1530" w:rsidP="00AD040D">
      <w:pPr>
        <w:pStyle w:val="4"/>
        <w:rPr>
          <w:rFonts w:ascii="Times New Roman" w:hAnsi="Times New Roman"/>
        </w:rPr>
      </w:pPr>
      <w:bookmarkStart w:id="67" w:name="_Toc81991526"/>
      <w:r w:rsidRPr="00817772">
        <w:rPr>
          <w:rFonts w:ascii="Times New Roman" w:hAnsi="Times New Roman"/>
        </w:rPr>
        <w:lastRenderedPageBreak/>
        <w:t>Пример</w:t>
      </w:r>
      <w:r w:rsidR="007E4B69" w:rsidRPr="00817772">
        <w:rPr>
          <w:rFonts w:ascii="Times New Roman" w:hAnsi="Times New Roman"/>
        </w:rPr>
        <w:t xml:space="preserve"> </w:t>
      </w:r>
      <w:r w:rsidR="007E4B69" w:rsidRPr="00817772">
        <w:rPr>
          <w:rFonts w:ascii="Times New Roman" w:hAnsi="Times New Roman"/>
          <w:lang w:val="en-US"/>
        </w:rPr>
        <w:t>XML</w:t>
      </w:r>
      <w:r w:rsidR="007E4B69" w:rsidRPr="00817772">
        <w:rPr>
          <w:rFonts w:ascii="Times New Roman" w:hAnsi="Times New Roman"/>
        </w:rPr>
        <w:t xml:space="preserve"> файла ответа на запрос Эл.Доверенности</w:t>
      </w:r>
      <w:bookmarkEnd w:id="67"/>
    </w:p>
    <w:p w14:paraId="308092AA" w14:textId="57E1C556" w:rsidR="003E0986" w:rsidRPr="003E0986" w:rsidRDefault="00D13A97" w:rsidP="003E0986">
      <w:r>
        <w:object w:dxaOrig="1814" w:dyaOrig="1174" w14:anchorId="0B5C482A">
          <v:shape id="_x0000_i1035" type="#_x0000_t75" style="width:90.7pt;height:58.4pt" o:ole="">
            <v:imagedata r:id="rId65" o:title=""/>
          </v:shape>
          <o:OLEObject Type="Embed" ProgID="Package" ShapeID="_x0000_i1035" DrawAspect="Icon" ObjectID="_1716877598" r:id="rId66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106D77" w:rsidRPr="002E4F8C" w14:paraId="7241A869" w14:textId="77777777" w:rsidTr="00106D77">
        <w:tc>
          <w:tcPr>
            <w:tcW w:w="9854" w:type="dxa"/>
          </w:tcPr>
          <w:p w14:paraId="5C021E75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>&lt;urn:powerOfAttorneyResponse responseOn="string" xmlns:urn="urn:ru:fss:integration:types:mchd:v01"&gt;</w:t>
            </w:r>
          </w:p>
          <w:p w14:paraId="5857675D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&lt;!--Optional:--&gt;</w:t>
            </w:r>
          </w:p>
          <w:p w14:paraId="2C25341A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&lt;urn:powerOfAttorneyInfo&gt;</w:t>
            </w:r>
          </w:p>
          <w:p w14:paraId="2A4C90B4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&lt;urn:content&gt;string&lt;/urn:content&gt;</w:t>
            </w:r>
          </w:p>
          <w:p w14:paraId="56581943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&lt;urn:status&gt;REGISTERED&lt;/urn:status&gt;</w:t>
            </w:r>
          </w:p>
          <w:p w14:paraId="0CCE114F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&lt;urn:issued&gt;2007-10-26T10:36:28&lt;/urn:issued&gt;</w:t>
            </w:r>
          </w:p>
          <w:p w14:paraId="587AC1BD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&lt;!--Optional:--&gt;</w:t>
            </w:r>
          </w:p>
          <w:p w14:paraId="786758C8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&lt;urn:revocationReason&gt;string&lt;/urn:revocationReason&gt;</w:t>
            </w:r>
          </w:p>
          <w:p w14:paraId="2FC5EACA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&lt;!--Optional:--&gt;</w:t>
            </w:r>
          </w:p>
          <w:p w14:paraId="56CD2411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&lt;urn:revocationDate&gt;2004-02-14T21:44:14&lt;/urn:revocationDate&gt;</w:t>
            </w:r>
          </w:p>
          <w:p w14:paraId="16ED9478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&lt;/urn:powerOfAttorneyInfo&gt;</w:t>
            </w:r>
          </w:p>
          <w:p w14:paraId="33656F79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&lt;!--Optional:--&gt;</w:t>
            </w:r>
          </w:p>
          <w:p w14:paraId="5572516B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&lt;urn:protocol&gt;</w:t>
            </w:r>
          </w:p>
          <w:p w14:paraId="1DAA5542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&lt;!--Zero or more repetitions:--&gt;</w:t>
            </w:r>
          </w:p>
          <w:p w14:paraId="2A958138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&lt;urn:message&gt;</w:t>
            </w:r>
          </w:p>
          <w:p w14:paraId="448B1CAE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&lt;urn:mnemonic&gt;string&lt;/urn:mnemonic&gt;</w:t>
            </w:r>
          </w:p>
          <w:p w14:paraId="27D82929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&lt;urn:level&gt;WARN&lt;/urn:level&gt;</w:t>
            </w:r>
          </w:p>
          <w:p w14:paraId="2AAFDD97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&lt;!--Optional:--&gt;</w:t>
            </w:r>
          </w:p>
          <w:p w14:paraId="37D4BF93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&lt;urn:comment&gt;string&lt;/urn:comment&gt;</w:t>
            </w:r>
          </w:p>
          <w:p w14:paraId="77C63C72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&lt;!--Optional:--&gt;</w:t>
            </w:r>
          </w:p>
          <w:p w14:paraId="0B09DDA6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&lt;urn:recommendation&gt;string&lt;/urn:recommendation&gt;</w:t>
            </w:r>
          </w:p>
          <w:p w14:paraId="1488E2ED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&lt;/urn:message&gt;</w:t>
            </w:r>
          </w:p>
          <w:p w14:paraId="62766BB9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&lt;/urn:protocol&gt;</w:t>
            </w:r>
          </w:p>
          <w:p w14:paraId="5938C746" w14:textId="740F78F0" w:rsidR="00106D77" w:rsidRPr="00BF2143" w:rsidRDefault="00C82A9F" w:rsidP="00C82A9F">
            <w:pPr>
              <w:widowControl/>
              <w:spacing w:after="0"/>
              <w:ind w:left="0"/>
              <w:rPr>
                <w:lang w:val="en-US"/>
              </w:rPr>
            </w:pPr>
            <w:r w:rsidRPr="00C82A9F">
              <w:rPr>
                <w:lang w:val="en-US" w:eastAsia="ru-RU"/>
              </w:rPr>
              <w:t>&lt;/urn:powerOfAttorneyResponse&gt;</w:t>
            </w:r>
          </w:p>
        </w:tc>
      </w:tr>
    </w:tbl>
    <w:p w14:paraId="73494217" w14:textId="77777777" w:rsidR="00F809C2" w:rsidRPr="00650632" w:rsidRDefault="00F809C2">
      <w:pPr>
        <w:widowControl/>
        <w:spacing w:after="0"/>
        <w:ind w:left="0"/>
        <w:rPr>
          <w:lang w:val="en-US"/>
        </w:rPr>
      </w:pPr>
    </w:p>
    <w:p w14:paraId="01257E26" w14:textId="3BDE0C51" w:rsidR="00F809C2" w:rsidRPr="00F809C2" w:rsidRDefault="00F809C2" w:rsidP="00F809C2">
      <w:pPr>
        <w:pStyle w:val="4"/>
        <w:rPr>
          <w:rFonts w:ascii="Times New Roman" w:hAnsi="Times New Roman"/>
        </w:rPr>
      </w:pPr>
      <w:r w:rsidRPr="00F809C2">
        <w:rPr>
          <w:rFonts w:ascii="Times New Roman" w:hAnsi="Times New Roman"/>
        </w:rPr>
        <w:t>Схема сведений ответа на запрос Электронной Доверенности</w:t>
      </w:r>
    </w:p>
    <w:p w14:paraId="1A54931E" w14:textId="6F38F924" w:rsidR="00F809C2" w:rsidRDefault="00F809C2" w:rsidP="00F809C2">
      <w:pPr>
        <w:pStyle w:val="affe"/>
        <w:keepNext/>
        <w:jc w:val="right"/>
        <w:rPr>
          <w:lang w:val="en-US"/>
        </w:rPr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44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F83FA6">
        <w:rPr>
          <w:lang w:val="ru-RU"/>
        </w:rPr>
        <w:t>powerOfAttorneyResponse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C95899" w:rsidRPr="00BB04FE" w14:paraId="0B1DBE5F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FD8D4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FCCFA" w14:textId="2E2E536B" w:rsidR="00C95899" w:rsidRDefault="00C95899" w:rsidP="00497966">
            <w:pPr>
              <w:autoSpaceDE w:val="0"/>
              <w:autoSpaceDN w:val="0"/>
              <w:adjustRightInd w:val="0"/>
              <w:spacing w:before="75" w:after="75"/>
              <w:ind w:left="0"/>
              <w:rPr>
                <w:rFonts w:ascii="Consolas" w:hAnsi="Consolas"/>
                <w:sz w:val="24"/>
                <w:szCs w:val="24"/>
                <w:lang w:val="en-US"/>
              </w:rPr>
            </w:pPr>
          </w:p>
          <w:p w14:paraId="28CE3D98" w14:textId="658065BD" w:rsidR="00787F7A" w:rsidRPr="00497966" w:rsidRDefault="00787F7A" w:rsidP="00497966">
            <w:pPr>
              <w:autoSpaceDE w:val="0"/>
              <w:autoSpaceDN w:val="0"/>
              <w:adjustRightInd w:val="0"/>
              <w:spacing w:before="75" w:after="75"/>
            </w:pPr>
            <w:r>
              <w:object w:dxaOrig="6192" w:dyaOrig="1944" w14:anchorId="34A5CACC">
                <v:shape id="_x0000_i1036" type="#_x0000_t75" style="width:310.1pt;height:96.95pt" o:ole="">
                  <v:imagedata r:id="rId67" o:title=""/>
                </v:shape>
                <o:OLEObject Type="Embed" ProgID="PBrush" ShapeID="_x0000_i1036" DrawAspect="Content" ObjectID="_1716877599" r:id="rId68"/>
              </w:object>
            </w:r>
          </w:p>
        </w:tc>
      </w:tr>
      <w:tr w:rsidR="00C95899" w:rsidRPr="002E4F8C" w14:paraId="0F7A064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D074D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DBEB5" w14:textId="77777777" w:rsidR="00C95899" w:rsidRPr="00C95899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95899" w:rsidRPr="00BB04FE" w14:paraId="630DDB9D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F1061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4437D" w14:textId="77777777" w:rsidR="00C95899" w:rsidRPr="00BB04FE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5" w:history="1">
              <w:r w:rsidR="00C95899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PowerOfAttorneyResponseType</w:t>
              </w:r>
            </w:hyperlink>
          </w:p>
        </w:tc>
      </w:tr>
      <w:tr w:rsidR="00C95899" w:rsidRPr="00BB04FE" w14:paraId="29648F3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F01A2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C95899" w:rsidRPr="00D13A97" w14:paraId="01452B09" w14:textId="77777777" w:rsidTr="003A1E63">
              <w:tc>
                <w:tcPr>
                  <w:tcW w:w="0" w:type="auto"/>
                </w:tcPr>
                <w:p w14:paraId="45DE7766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02974BD7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590A707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BB04FE" w14:paraId="5DE24A7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6988F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512E" w14:textId="77777777" w:rsidR="00C95899" w:rsidRPr="00BB04FE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49" w:history="1">
              <w:r w:rsidR="00C95899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powerOfAttorneyInfo</w:t>
              </w:r>
            </w:hyperlink>
            <w:r w:rsidR="00C95899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4A" w:history="1">
              <w:r w:rsidR="00C95899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C95899" w:rsidRPr="00BB04FE" w14:paraId="4CB83C37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0BC7C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662"/>
            </w:tblGrid>
            <w:tr w:rsidR="00C95899" w:rsidRPr="00BB04FE" w14:paraId="30F2A119" w14:textId="77777777" w:rsidTr="003A1E63">
              <w:tc>
                <w:tcPr>
                  <w:tcW w:w="0" w:type="auto"/>
                </w:tcPr>
                <w:p w14:paraId="2D5BAC6D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C95899" w:rsidRPr="00BB04FE" w14:paraId="1389C2E7" w14:textId="77777777" w:rsidTr="003A1E63">
              <w:tc>
                <w:tcPr>
                  <w:tcW w:w="0" w:type="auto"/>
                </w:tcPr>
                <w:p w14:paraId="671B0B34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ответа на запрос доверенности</w:t>
                  </w:r>
                </w:p>
              </w:tc>
            </w:tr>
          </w:tbl>
          <w:p w14:paraId="2706D8CF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2E4F8C" w14:paraId="724C963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ADA9A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130DF" w14:textId="77777777" w:rsidR="00C95899" w:rsidRPr="00C95899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95899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>"powerOfAttorneyResponse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C95899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>"PowerOfAttorneyResponseType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ответа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на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lastRenderedPageBreak/>
              <w:t xml:space="preserve">  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27CAC041" w14:textId="77777777" w:rsidR="00C95899" w:rsidRDefault="00C95899" w:rsidP="00C95899">
      <w:pPr>
        <w:rPr>
          <w:lang w:val="en-US" w:eastAsia="x-none"/>
        </w:rPr>
      </w:pPr>
    </w:p>
    <w:p w14:paraId="61E9C50D" w14:textId="77777777" w:rsidR="00C95899" w:rsidRDefault="00C95899" w:rsidP="00C95899">
      <w:pPr>
        <w:rPr>
          <w:lang w:val="en-US" w:eastAsia="x-none"/>
        </w:rPr>
      </w:pPr>
    </w:p>
    <w:p w14:paraId="642B4DB5" w14:textId="3AD46648" w:rsidR="00C95899" w:rsidRDefault="00C95899" w:rsidP="00C95899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45</w:t>
      </w:r>
      <w:r w:rsidR="002E5D12">
        <w:rPr>
          <w:noProof/>
        </w:rPr>
        <w:fldChar w:fldCharType="end"/>
      </w:r>
      <w:r>
        <w:rPr>
          <w:lang w:val="en-US"/>
        </w:rPr>
        <w:t xml:space="preserve"> </w:t>
      </w:r>
      <w:r>
        <w:rPr>
          <w:lang w:val="ru-RU"/>
        </w:rPr>
        <w:t xml:space="preserve">Схема сведений элемента </w:t>
      </w:r>
      <w:r w:rsidRPr="00C95899">
        <w:rPr>
          <w:bCs w:val="0"/>
          <w:color w:val="000000"/>
        </w:rPr>
        <w:t>systemInfo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C95899" w:rsidRPr="00BB04FE" w14:paraId="1151A16B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25A60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1D47D" w14:textId="4E3A6219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1D77723" wp14:editId="4DAF0407">
                  <wp:extent cx="3373755" cy="278384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755" cy="278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5899" w:rsidRPr="002E4F8C" w14:paraId="23BD5FF4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A4FD4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53635" w14:textId="77777777" w:rsidR="00C95899" w:rsidRPr="00C95899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95899" w:rsidRPr="00BB04FE" w14:paraId="7ECA2B87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6DF2B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C95899" w:rsidRPr="00BB04FE" w14:paraId="49992046" w14:textId="77777777" w:rsidTr="003A1E63">
              <w:tc>
                <w:tcPr>
                  <w:tcW w:w="0" w:type="auto"/>
                </w:tcPr>
                <w:p w14:paraId="0F7C520F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2F64D055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C95899" w:rsidRPr="00BB04FE" w14:paraId="5A6FCBC1" w14:textId="77777777" w:rsidTr="003A1E63">
              <w:tc>
                <w:tcPr>
                  <w:tcW w:w="0" w:type="auto"/>
                </w:tcPr>
                <w:p w14:paraId="1277FDA4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204A38BF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C95899" w:rsidRPr="00BB04FE" w14:paraId="2FDCC2EF" w14:textId="77777777" w:rsidTr="003A1E63">
              <w:tc>
                <w:tcPr>
                  <w:tcW w:w="0" w:type="auto"/>
                </w:tcPr>
                <w:p w14:paraId="0DE89930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F497365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32F0B1D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2E4F8C" w14:paraId="7792C2A8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4CBA3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4EDC7" w14:textId="77777777" w:rsidR="00C95899" w:rsidRPr="00C95899" w:rsidRDefault="002E5D12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"Link9B" </w:instrText>
            </w:r>
            <w:r>
              <w:fldChar w:fldCharType="separate"/>
            </w:r>
            <w:r w:rsidR="00C95899" w:rsidRPr="00C9589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content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"Link9C" </w:instrText>
            </w:r>
            <w:r>
              <w:fldChar w:fldCharType="separate"/>
            </w:r>
            <w:r w:rsidR="00C95899" w:rsidRPr="00C9589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status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"Link9D" </w:instrText>
            </w:r>
            <w:r>
              <w:fldChar w:fldCharType="separate"/>
            </w:r>
            <w:r w:rsidR="00C95899" w:rsidRPr="00C9589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issued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"Link9E" </w:instrText>
            </w:r>
            <w:r>
              <w:fldChar w:fldCharType="separate"/>
            </w:r>
            <w:r w:rsidR="00C95899" w:rsidRPr="00C9589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revocationReason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"Link9F" </w:instrText>
            </w:r>
            <w:r>
              <w:fldChar w:fldCharType="separate"/>
            </w:r>
            <w:r w:rsidR="00C95899" w:rsidRPr="00C9589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revocationDate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</w:p>
        </w:tc>
      </w:tr>
      <w:tr w:rsidR="00C95899" w:rsidRPr="00BB04FE" w14:paraId="00773989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29F4A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568"/>
            </w:tblGrid>
            <w:tr w:rsidR="00C95899" w:rsidRPr="00BB04FE" w14:paraId="7C402E71" w14:textId="77777777" w:rsidTr="003A1E63">
              <w:tc>
                <w:tcPr>
                  <w:tcW w:w="0" w:type="auto"/>
                </w:tcPr>
                <w:p w14:paraId="1AE5C841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C95899" w:rsidRPr="00BB04FE" w14:paraId="263B1DD9" w14:textId="77777777" w:rsidTr="003A1E63">
              <w:tc>
                <w:tcPr>
                  <w:tcW w:w="0" w:type="auto"/>
                </w:tcPr>
                <w:p w14:paraId="4542942B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Тип описывающий информацию </w:t>
                  </w:r>
                  <w:proofErr w:type="gramStart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о</w:t>
                  </w:r>
                  <w:proofErr w:type="gramEnd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электронной доверенности</w:t>
                  </w:r>
                </w:p>
              </w:tc>
            </w:tr>
          </w:tbl>
          <w:p w14:paraId="44F4DAB5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BB04FE" w14:paraId="664A26BF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6DFD5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5EEE2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"powerOfAttorneyInfo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Тип описывающий информацию о электронной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"content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Доверенность в base64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Start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В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 xml:space="preserve"> том виде в котором она пришла на регистрацию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С подписью и вложенными доверенностями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proofErr w:type="gramStart"/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"status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"PAStatusType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Текущий статус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"issued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00"/>
              </w:rPr>
              <w:lastRenderedPageBreak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регистрации доверенности в модуле МЧД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"revocationReason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End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Основание для отзыва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отзыва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7B03C4F3" w14:textId="16652EF4" w:rsidR="00CC1530" w:rsidRPr="00C95899" w:rsidRDefault="00CC1530" w:rsidP="00F809C2">
      <w:pPr>
        <w:pStyle w:val="4"/>
      </w:pPr>
      <w:r w:rsidRPr="00C95899">
        <w:lastRenderedPageBreak/>
        <w:br w:type="page"/>
      </w:r>
    </w:p>
    <w:p w14:paraId="3BB1E079" w14:textId="77777777" w:rsidR="00CC1530" w:rsidRPr="00C95899" w:rsidRDefault="00CC1530" w:rsidP="00756B32">
      <w:pPr>
        <w:spacing w:after="0"/>
      </w:pPr>
    </w:p>
    <w:p w14:paraId="45516B54" w14:textId="6CBBCE73" w:rsidR="00CE5FB1" w:rsidRPr="00BF2143" w:rsidRDefault="00390001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68" w:name="_Toc81991532"/>
      <w:bookmarkStart w:id="69" w:name="_Toc93527889"/>
      <w:r w:rsidRPr="00BF2143">
        <w:rPr>
          <w:rStyle w:val="pt-a1-000032"/>
          <w:rFonts w:ascii="Times New Roman" w:hAnsi="Times New Roman"/>
        </w:rPr>
        <w:t xml:space="preserve">Описание процесса обмена «Запрос справочника </w:t>
      </w:r>
      <w:r w:rsidR="00F11D08" w:rsidRPr="00BF2143">
        <w:rPr>
          <w:rStyle w:val="pt-a1-000032"/>
          <w:rFonts w:ascii="Times New Roman" w:hAnsi="Times New Roman"/>
        </w:rPr>
        <w:t>Полномочий</w:t>
      </w:r>
      <w:r w:rsidRPr="00BF2143">
        <w:rPr>
          <w:rStyle w:val="pt-a1-000032"/>
          <w:rFonts w:ascii="Times New Roman" w:hAnsi="Times New Roman"/>
        </w:rPr>
        <w:t>»</w:t>
      </w:r>
      <w:r w:rsidR="009D2CE4" w:rsidRPr="00BF2143">
        <w:rPr>
          <w:rStyle w:val="af1"/>
          <w:rFonts w:ascii="Times New Roman" w:hAnsi="Times New Roman"/>
        </w:rPr>
        <w:footnoteReference w:id="1"/>
      </w:r>
      <w:bookmarkEnd w:id="68"/>
      <w:bookmarkEnd w:id="69"/>
      <w:r w:rsidR="0041499C" w:rsidRPr="00BF2143">
        <w:rPr>
          <w:rStyle w:val="pt-a1-000032"/>
          <w:rFonts w:ascii="Times New Roman" w:hAnsi="Times New Roman"/>
        </w:rPr>
        <w:t xml:space="preserve"> </w:t>
      </w:r>
    </w:p>
    <w:p w14:paraId="130AA49C" w14:textId="7104F4B9" w:rsidR="00DA6CF4" w:rsidRDefault="007A1B1E" w:rsidP="00E001C5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70" w:name="_Toc81991533"/>
      <w:r w:rsidRPr="00BF2143">
        <w:rPr>
          <w:rFonts w:ascii="Times New Roman" w:hAnsi="Times New Roman"/>
        </w:rPr>
        <w:t>Атрибутивный</w:t>
      </w:r>
      <w:r w:rsidR="00390001" w:rsidRPr="00BF2143">
        <w:rPr>
          <w:rFonts w:ascii="Times New Roman" w:hAnsi="Times New Roman"/>
        </w:rPr>
        <w:t xml:space="preserve"> состав «Запрос справочника Полномочий» (</w:t>
      </w:r>
      <w:r w:rsidR="00E001C5" w:rsidRPr="00E001C5">
        <w:rPr>
          <w:rStyle w:val="pt-a1-000032"/>
          <w:rFonts w:ascii="Times New Roman" w:hAnsi="Times New Roman"/>
          <w:lang w:val="en-US"/>
        </w:rPr>
        <w:t>dicAuthorityListRequest</w:t>
      </w:r>
      <w:r w:rsidR="00390001" w:rsidRPr="00BF2143">
        <w:rPr>
          <w:rFonts w:ascii="Times New Roman" w:hAnsi="Times New Roman"/>
        </w:rPr>
        <w:t>)</w:t>
      </w:r>
      <w:bookmarkEnd w:id="70"/>
    </w:p>
    <w:p w14:paraId="1C694C1B" w14:textId="26CBC3BE" w:rsidR="00443A30" w:rsidRDefault="00443A30" w:rsidP="00443A30">
      <w:pPr>
        <w:rPr>
          <w:b/>
          <w:i/>
          <w:lang w:eastAsia="ru-RU"/>
        </w:rPr>
      </w:pPr>
      <w:r>
        <w:rPr>
          <w:b/>
          <w:i/>
          <w:lang w:eastAsia="ru-RU"/>
        </w:rPr>
        <w:t xml:space="preserve">Тип документа СЭДО – </w:t>
      </w:r>
      <w:r w:rsidRPr="00443A30"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5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Запрос справочника полномочий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0EFA7F2B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5C0A375B" w14:textId="77777777" w:rsidR="006E516B" w:rsidRPr="00443A30" w:rsidRDefault="006E516B" w:rsidP="00443A30"/>
    <w:p w14:paraId="6FC8779E" w14:textId="2A045A21" w:rsidR="003408B8" w:rsidRPr="00BF2143" w:rsidRDefault="003408B8" w:rsidP="00AD040D">
      <w:pPr>
        <w:pStyle w:val="affe"/>
        <w:keepNext/>
        <w:spacing w:line="240" w:lineRule="auto"/>
        <w:jc w:val="right"/>
      </w:pPr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46</w:t>
      </w:r>
      <w:r w:rsidR="002E5D12">
        <w:rPr>
          <w:noProof/>
        </w:rPr>
        <w:fldChar w:fldCharType="end"/>
      </w:r>
      <w:r w:rsidRPr="00BF2143">
        <w:rPr>
          <w:lang w:val="ru-RU"/>
        </w:rPr>
        <w:t xml:space="preserve"> Запрос справочника полномочий</w:t>
      </w:r>
    </w:p>
    <w:tbl>
      <w:tblPr>
        <w:tblStyle w:val="affb"/>
        <w:tblW w:w="9888" w:type="dxa"/>
        <w:tblInd w:w="-34" w:type="dxa"/>
        <w:tblLook w:val="04A0" w:firstRow="1" w:lastRow="0" w:firstColumn="1" w:lastColumn="0" w:noHBand="0" w:noVBand="1"/>
      </w:tblPr>
      <w:tblGrid>
        <w:gridCol w:w="590"/>
        <w:gridCol w:w="1683"/>
        <w:gridCol w:w="868"/>
        <w:gridCol w:w="2256"/>
        <w:gridCol w:w="1656"/>
        <w:gridCol w:w="1338"/>
        <w:gridCol w:w="1497"/>
      </w:tblGrid>
      <w:tr w:rsidR="00CF44BC" w:rsidRPr="00BF2143" w14:paraId="7A9C06D3" w14:textId="77777777" w:rsidTr="00CF44BC">
        <w:tc>
          <w:tcPr>
            <w:tcW w:w="590" w:type="dxa"/>
            <w:tcBorders>
              <w:bottom w:val="single" w:sz="4" w:space="0" w:color="auto"/>
            </w:tcBorders>
          </w:tcPr>
          <w:p w14:paraId="78A1DF28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683" w:type="dxa"/>
            <w:tcBorders>
              <w:bottom w:val="single" w:sz="4" w:space="0" w:color="auto"/>
            </w:tcBorders>
          </w:tcPr>
          <w:p w14:paraId="74FAFDFC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14:paraId="7F86A345" w14:textId="032AF21D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14:paraId="5BEEA182" w14:textId="59DFF35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6CB6E6E5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7D6BC31A" w14:textId="30C9868A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497" w:type="dxa"/>
            <w:tcBorders>
              <w:bottom w:val="single" w:sz="4" w:space="0" w:color="auto"/>
            </w:tcBorders>
          </w:tcPr>
          <w:p w14:paraId="3FC4C3E5" w14:textId="15B28A2E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CF44BC" w:rsidRPr="00BF2143" w14:paraId="2E7EBA8F" w14:textId="77777777" w:rsidTr="00CF44BC">
        <w:tc>
          <w:tcPr>
            <w:tcW w:w="590" w:type="dxa"/>
            <w:shd w:val="clear" w:color="auto" w:fill="D9D9D9" w:themeFill="background1" w:themeFillShade="D9"/>
          </w:tcPr>
          <w:p w14:paraId="3D41A946" w14:textId="77777777" w:rsidR="00CF44BC" w:rsidRPr="00BF2143" w:rsidRDefault="00CF44BC" w:rsidP="009930DB">
            <w:pPr>
              <w:pStyle w:val="afa"/>
              <w:widowControl/>
              <w:numPr>
                <w:ilvl w:val="0"/>
                <w:numId w:val="19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683" w:type="dxa"/>
            <w:shd w:val="clear" w:color="auto" w:fill="D9D9D9" w:themeFill="background1" w:themeFillShade="D9"/>
          </w:tcPr>
          <w:p w14:paraId="1B07C9FC" w14:textId="1147E27C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868" w:type="dxa"/>
            <w:shd w:val="clear" w:color="auto" w:fill="D9D9D9" w:themeFill="background1" w:themeFillShade="D9"/>
          </w:tcPr>
          <w:p w14:paraId="0E26D7A1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2256" w:type="dxa"/>
            <w:shd w:val="clear" w:color="auto" w:fill="D9D9D9" w:themeFill="background1" w:themeFillShade="D9"/>
          </w:tcPr>
          <w:p w14:paraId="0DC86F7D" w14:textId="6B32926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5D69C9FA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4DC7D13" w14:textId="7C745E65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656" w:type="dxa"/>
            <w:shd w:val="clear" w:color="auto" w:fill="D9D9D9" w:themeFill="background1" w:themeFillShade="D9"/>
          </w:tcPr>
          <w:p w14:paraId="69B7020A" w14:textId="3E76652B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38" w:type="dxa"/>
            <w:shd w:val="clear" w:color="auto" w:fill="D9D9D9" w:themeFill="background1" w:themeFillShade="D9"/>
          </w:tcPr>
          <w:p w14:paraId="746A659F" w14:textId="77777777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97" w:type="dxa"/>
            <w:shd w:val="clear" w:color="auto" w:fill="D9D9D9" w:themeFill="background1" w:themeFillShade="D9"/>
          </w:tcPr>
          <w:p w14:paraId="2CD6260E" w14:textId="2A28A5B9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3A204853" w14:textId="11B02872" w:rsidR="00390001" w:rsidRDefault="00390001" w:rsidP="00AD040D">
      <w:pPr>
        <w:pStyle w:val="4"/>
        <w:rPr>
          <w:rStyle w:val="pt-a1-000032"/>
          <w:rFonts w:ascii="Times New Roman" w:hAnsi="Times New Roman"/>
        </w:rPr>
      </w:pPr>
      <w:bookmarkStart w:id="71" w:name="_Toc81991534"/>
      <w:r w:rsidRPr="00BF2143">
        <w:rPr>
          <w:rStyle w:val="pt-a1-000032"/>
          <w:rFonts w:ascii="Times New Roman" w:hAnsi="Times New Roman"/>
        </w:rPr>
        <w:t>Пример</w:t>
      </w:r>
      <w:bookmarkEnd w:id="71"/>
      <w:r w:rsidR="004C4E69">
        <w:rPr>
          <w:rStyle w:val="pt-a1-000032"/>
          <w:rFonts w:ascii="Times New Roman" w:hAnsi="Times New Roman"/>
        </w:rPr>
        <w:t xml:space="preserve"> </w:t>
      </w:r>
      <w:r w:rsidR="004C4E69">
        <w:rPr>
          <w:rStyle w:val="pt-a1-000032"/>
          <w:rFonts w:ascii="Times New Roman" w:hAnsi="Times New Roman"/>
          <w:lang w:val="en-US"/>
        </w:rPr>
        <w:t>XML</w:t>
      </w:r>
      <w:r w:rsidR="004C4E69">
        <w:rPr>
          <w:rStyle w:val="pt-a1-000032"/>
          <w:rFonts w:ascii="Times New Roman" w:hAnsi="Times New Roman"/>
        </w:rPr>
        <w:t xml:space="preserve"> запроса справочника Полномочий.</w:t>
      </w:r>
    </w:p>
    <w:p w14:paraId="20566292" w14:textId="6E493784" w:rsidR="007361B8" w:rsidRPr="007361B8" w:rsidRDefault="00887976" w:rsidP="007361B8">
      <w:r>
        <w:object w:dxaOrig="1541" w:dyaOrig="998" w14:anchorId="09E3AF01">
          <v:shape id="_x0000_i1037" type="#_x0000_t75" style="width:77.1pt;height:49.9pt" o:ole="">
            <v:imagedata r:id="rId70" o:title=""/>
          </v:shape>
          <o:OLEObject Type="Embed" ProgID="Package" ShapeID="_x0000_i1037" DrawAspect="Icon" ObjectID="_1716877600" r:id="rId71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032EB" w:rsidRPr="002E4F8C" w14:paraId="02E1B2C8" w14:textId="77777777" w:rsidTr="00C032EB">
        <w:tc>
          <w:tcPr>
            <w:tcW w:w="9854" w:type="dxa"/>
          </w:tcPr>
          <w:p w14:paraId="3D58632E" w14:textId="519038E4" w:rsidR="00C032EB" w:rsidRPr="00BF2143" w:rsidRDefault="00052271" w:rsidP="00AD04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/>
              <w:rPr>
                <w:rFonts w:eastAsia="Times New Roman"/>
                <w:bdr w:val="none" w:sz="0" w:space="0" w:color="auto"/>
                <w:lang w:val="en-US"/>
              </w:rPr>
            </w:pPr>
            <w:r w:rsidRPr="00052271">
              <w:rPr>
                <w:lang w:val="en-US"/>
              </w:rPr>
              <w:t>&lt;urn:dicAuthorityListRequest xmlns:urn="urn:ru:fss:integration:types:mchd:v01"/&gt;</w:t>
            </w:r>
          </w:p>
        </w:tc>
      </w:tr>
    </w:tbl>
    <w:p w14:paraId="0E180E22" w14:textId="77777777" w:rsidR="00C032EB" w:rsidRPr="002C240A" w:rsidRDefault="00C032EB" w:rsidP="00AD040D">
      <w:pPr>
        <w:ind w:left="0"/>
        <w:rPr>
          <w:lang w:val="en-US"/>
        </w:rPr>
      </w:pPr>
    </w:p>
    <w:p w14:paraId="0F2B277D" w14:textId="2FB93D13" w:rsidR="004C4E69" w:rsidRPr="004C4E69" w:rsidRDefault="007763CA" w:rsidP="004C4E69">
      <w:pPr>
        <w:pStyle w:val="4"/>
        <w:rPr>
          <w:rFonts w:ascii="Times New Roman" w:hAnsi="Times New Roman"/>
        </w:rPr>
      </w:pPr>
      <w:r>
        <w:rPr>
          <w:rFonts w:ascii="Times New Roman" w:hAnsi="Times New Roman"/>
          <w:lang w:eastAsia="ru-RU"/>
        </w:rPr>
        <w:t>Схема</w:t>
      </w:r>
      <w:r w:rsidR="004C4E69" w:rsidRPr="004C4E69">
        <w:rPr>
          <w:rFonts w:ascii="Times New Roman" w:hAnsi="Times New Roman"/>
          <w:lang w:eastAsia="ru-RU"/>
        </w:rPr>
        <w:t xml:space="preserve"> сведений запроса справочника </w:t>
      </w:r>
      <w:r w:rsidR="004C4E69">
        <w:rPr>
          <w:rFonts w:ascii="Times New Roman" w:hAnsi="Times New Roman"/>
          <w:lang w:eastAsia="ru-RU"/>
        </w:rPr>
        <w:t>п</w:t>
      </w:r>
      <w:r w:rsidR="004C4E69" w:rsidRPr="004C4E69">
        <w:rPr>
          <w:rFonts w:ascii="Times New Roman" w:hAnsi="Times New Roman"/>
          <w:lang w:eastAsia="ru-RU"/>
        </w:rPr>
        <w:t>олномочий.</w:t>
      </w:r>
    </w:p>
    <w:p w14:paraId="2485380E" w14:textId="12C6F57A" w:rsidR="004C4E69" w:rsidRDefault="004C4E69" w:rsidP="004C4E69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47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dicA</w:t>
      </w:r>
      <w:r w:rsidRPr="006C1F17">
        <w:rPr>
          <w:lang w:val="ru-RU"/>
        </w:rPr>
        <w:t>uthorityListRequest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4C4E69" w:rsidRPr="0046112B" w14:paraId="495CBDF2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D752C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5034F" w14:textId="145BA0E3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B88141F" wp14:editId="2C85640A">
                  <wp:extent cx="1130300" cy="448310"/>
                  <wp:effectExtent l="0" t="0" r="0" b="889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0" cy="448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4E69" w:rsidRPr="002E4F8C" w14:paraId="0976D758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FDB5D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2838" w14:textId="77777777" w:rsidR="004C4E69" w:rsidRPr="00A311DF" w:rsidRDefault="004C4E69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4C4E69" w:rsidRPr="0046112B" w14:paraId="1D6D7635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0D22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4C4E69" w:rsidRPr="0046112B" w14:paraId="5749AB91" w14:textId="77777777" w:rsidTr="002C240A">
              <w:tc>
                <w:tcPr>
                  <w:tcW w:w="0" w:type="auto"/>
                </w:tcPr>
                <w:p w14:paraId="617493BC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05490F3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047CC17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4C4E69" w:rsidRPr="0046112B" w14:paraId="79D0C854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C9FA8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431"/>
            </w:tblGrid>
            <w:tr w:rsidR="004C4E69" w:rsidRPr="0046112B" w14:paraId="04ABEA7F" w14:textId="77777777" w:rsidTr="002C240A">
              <w:tc>
                <w:tcPr>
                  <w:tcW w:w="0" w:type="auto"/>
                </w:tcPr>
                <w:p w14:paraId="7B659FAF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4C4E69" w:rsidRPr="0046112B" w14:paraId="5ADBE2AB" w14:textId="77777777" w:rsidTr="002C240A">
              <w:tc>
                <w:tcPr>
                  <w:tcW w:w="0" w:type="auto"/>
                </w:tcPr>
                <w:p w14:paraId="524FCF98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Запрос справочника полномочий</w:t>
                  </w:r>
                </w:p>
              </w:tc>
            </w:tr>
          </w:tbl>
          <w:p w14:paraId="40939BE7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4C4E69" w:rsidRPr="002E4F8C" w14:paraId="01B42186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2F6E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284F9" w14:textId="77777777" w:rsidR="004C4E69" w:rsidRPr="00A311DF" w:rsidRDefault="004C4E69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"authorityListRequest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Запрос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справочника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полномочий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/&gt;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6C4C5E3" w14:textId="77777777" w:rsidR="004C4E69" w:rsidRPr="004C4E69" w:rsidRDefault="004C4E69" w:rsidP="00AD040D">
      <w:pPr>
        <w:ind w:left="0"/>
        <w:rPr>
          <w:lang w:val="en-US"/>
        </w:rPr>
      </w:pPr>
    </w:p>
    <w:p w14:paraId="15E84ABE" w14:textId="77777777" w:rsidR="004C4E69" w:rsidRPr="004C4E69" w:rsidRDefault="004C4E69" w:rsidP="00AD040D">
      <w:pPr>
        <w:ind w:left="0"/>
        <w:rPr>
          <w:lang w:val="en-US"/>
        </w:rPr>
      </w:pPr>
    </w:p>
    <w:p w14:paraId="1470335B" w14:textId="56EC7319" w:rsidR="00F11D08" w:rsidRDefault="00390001" w:rsidP="00E001C5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72" w:name="_Toc81991535"/>
      <w:r w:rsidRPr="00BF2143">
        <w:rPr>
          <w:rStyle w:val="pt-a1-000032"/>
          <w:rFonts w:ascii="Times New Roman" w:hAnsi="Times New Roman"/>
        </w:rPr>
        <w:t xml:space="preserve">Атрибутивный состав «Справочник </w:t>
      </w:r>
      <w:r w:rsidR="00F11D08" w:rsidRPr="00BF2143">
        <w:rPr>
          <w:rStyle w:val="pt-a1-000032"/>
          <w:rFonts w:ascii="Times New Roman" w:hAnsi="Times New Roman"/>
        </w:rPr>
        <w:t>Полномочий</w:t>
      </w:r>
      <w:r w:rsidRPr="00BF2143">
        <w:rPr>
          <w:rStyle w:val="pt-a1-000032"/>
          <w:rFonts w:ascii="Times New Roman" w:hAnsi="Times New Roman"/>
        </w:rPr>
        <w:t>»</w:t>
      </w:r>
      <w:r w:rsidR="00BD18FC" w:rsidRPr="00BF2143">
        <w:rPr>
          <w:rStyle w:val="pt-a1-000032"/>
          <w:rFonts w:ascii="Times New Roman" w:hAnsi="Times New Roman"/>
        </w:rPr>
        <w:t xml:space="preserve"> (</w:t>
      </w:r>
      <w:r w:rsidR="00E001C5" w:rsidRPr="00E001C5">
        <w:rPr>
          <w:rFonts w:ascii="Times New Roman" w:hAnsi="Times New Roman"/>
          <w:lang w:val="en-US"/>
        </w:rPr>
        <w:t>dicAuthorityListResponse</w:t>
      </w:r>
      <w:r w:rsidR="00BD18FC" w:rsidRPr="00BF2143">
        <w:rPr>
          <w:rStyle w:val="pt-a1-000032"/>
          <w:rFonts w:ascii="Times New Roman" w:hAnsi="Times New Roman"/>
        </w:rPr>
        <w:t>)</w:t>
      </w:r>
      <w:bookmarkEnd w:id="72"/>
    </w:p>
    <w:p w14:paraId="6112032F" w14:textId="37CF3E4C" w:rsidR="00443A30" w:rsidRDefault="00344507" w:rsidP="00443A30">
      <w:pPr>
        <w:pStyle w:val="afa"/>
        <w:ind w:left="360"/>
        <w:rPr>
          <w:b/>
          <w:i/>
          <w:lang w:eastAsia="ru-RU"/>
        </w:rPr>
      </w:pPr>
      <w:r>
        <w:rPr>
          <w:b/>
          <w:i/>
          <w:lang w:eastAsia="ru-RU"/>
        </w:rPr>
        <w:t>Тип документа СЭДО – 211</w:t>
      </w:r>
      <w:r w:rsidR="00443A30" w:rsidRPr="00443A30">
        <w:rPr>
          <w:b/>
          <w:i/>
          <w:lang w:eastAsia="ru-RU"/>
        </w:rPr>
        <w:t xml:space="preserve"> (</w:t>
      </w:r>
      <w:r w:rsidR="00443A30">
        <w:rPr>
          <w:b/>
          <w:i/>
          <w:lang w:eastAsia="ru-RU"/>
        </w:rPr>
        <w:t>Справочник полномочий</w:t>
      </w:r>
      <w:r w:rsidR="006E516B">
        <w:rPr>
          <w:b/>
          <w:i/>
          <w:lang w:eastAsia="ru-RU"/>
        </w:rPr>
        <w:t>, см. «Спецификация типов документов СЭДО»)</w:t>
      </w:r>
    </w:p>
    <w:p w14:paraId="3E499DDB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75E158A1" w14:textId="77777777" w:rsidR="00443A30" w:rsidRPr="00443A30" w:rsidRDefault="00443A30" w:rsidP="00443A30"/>
    <w:p w14:paraId="4003DD4B" w14:textId="10699557" w:rsidR="003408B8" w:rsidRPr="00BF2143" w:rsidRDefault="003408B8" w:rsidP="00AD040D">
      <w:pPr>
        <w:pStyle w:val="affe"/>
        <w:keepNext/>
        <w:spacing w:line="240" w:lineRule="auto"/>
        <w:jc w:val="right"/>
      </w:pPr>
      <w:bookmarkStart w:id="73" w:name="_Ref77339249"/>
      <w:r w:rsidRPr="00BF2143"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48</w:t>
      </w:r>
      <w:r w:rsidR="002E5D12">
        <w:rPr>
          <w:noProof/>
        </w:rPr>
        <w:fldChar w:fldCharType="end"/>
      </w:r>
      <w:bookmarkEnd w:id="73"/>
      <w:r w:rsidRPr="00BF2143">
        <w:rPr>
          <w:lang w:val="ru-RU"/>
        </w:rPr>
        <w:t xml:space="preserve"> Ответ на запрос справочника полномочий</w:t>
      </w:r>
    </w:p>
    <w:tbl>
      <w:tblPr>
        <w:tblStyle w:val="affb"/>
        <w:tblW w:w="100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300"/>
        <w:gridCol w:w="1948"/>
        <w:gridCol w:w="1542"/>
        <w:gridCol w:w="1358"/>
        <w:gridCol w:w="1624"/>
        <w:gridCol w:w="1559"/>
      </w:tblGrid>
      <w:tr w:rsidR="00CF44BC" w:rsidRPr="00BF2143" w14:paraId="139E409A" w14:textId="77777777" w:rsidTr="00E9696F">
        <w:tc>
          <w:tcPr>
            <w:tcW w:w="709" w:type="dxa"/>
            <w:tcBorders>
              <w:bottom w:val="single" w:sz="4" w:space="0" w:color="auto"/>
            </w:tcBorders>
          </w:tcPr>
          <w:p w14:paraId="0A0A796B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4EE0AE59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948" w:type="dxa"/>
            <w:tcBorders>
              <w:bottom w:val="single" w:sz="4" w:space="0" w:color="auto"/>
            </w:tcBorders>
          </w:tcPr>
          <w:p w14:paraId="1AD6E181" w14:textId="4FC4B30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542" w:type="dxa"/>
            <w:tcBorders>
              <w:bottom w:val="single" w:sz="4" w:space="0" w:color="auto"/>
            </w:tcBorders>
          </w:tcPr>
          <w:p w14:paraId="1C8D7A2E" w14:textId="0CD9CE95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7A94F51F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624" w:type="dxa"/>
            <w:tcBorders>
              <w:bottom w:val="single" w:sz="4" w:space="0" w:color="auto"/>
            </w:tcBorders>
          </w:tcPr>
          <w:p w14:paraId="6E9121D5" w14:textId="7198E600" w:rsidR="00CF44BC" w:rsidRPr="00BF2143" w:rsidRDefault="00CF44BC" w:rsidP="00AD040D">
            <w:pPr>
              <w:widowControl/>
              <w:spacing w:after="0"/>
              <w:ind w:left="0" w:right="622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F8CB23A" w14:textId="5A61A20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CF44BC" w:rsidRPr="00BF2143" w14:paraId="35CE8B4B" w14:textId="77777777" w:rsidTr="00E9696F"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210C24" w14:textId="77777777" w:rsidR="00CF44BC" w:rsidRPr="00BF2143" w:rsidRDefault="00CF44BC" w:rsidP="009930DB">
            <w:pPr>
              <w:pStyle w:val="afa"/>
              <w:widowControl/>
              <w:numPr>
                <w:ilvl w:val="0"/>
                <w:numId w:val="30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3DBA3C2" w14:textId="621BA8BC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Результат запроса справочника полномочий</w:t>
            </w:r>
          </w:p>
        </w:tc>
        <w:tc>
          <w:tcPr>
            <w:tcW w:w="194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E167CE3" w14:textId="51D1217A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F44BC">
              <w:rPr>
                <w:sz w:val="21"/>
                <w:szCs w:val="21"/>
                <w:lang w:eastAsia="ru-RU"/>
              </w:rPr>
              <w:t>authorities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C262BC8" w14:textId="4095CE4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1 из 2х:</w:t>
            </w:r>
          </w:p>
          <w:p w14:paraId="3F6A7D7C" w14:textId="5A252896" w:rsidR="00CF44BC" w:rsidRPr="00BF2143" w:rsidRDefault="00CF44BC" w:rsidP="009930DB">
            <w:pPr>
              <w:pStyle w:val="afa"/>
              <w:widowControl/>
              <w:numPr>
                <w:ilvl w:val="0"/>
                <w:numId w:val="29"/>
              </w:numPr>
              <w:spacing w:after="0"/>
              <w:ind w:left="447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Ответ со списком полномочий</w:t>
            </w:r>
          </w:p>
          <w:p w14:paraId="735CD21D" w14:textId="77777777" w:rsidR="00CF44BC" w:rsidRPr="00BF2143" w:rsidRDefault="00CF44BC" w:rsidP="009930DB">
            <w:pPr>
              <w:pStyle w:val="afa"/>
              <w:widowControl/>
              <w:numPr>
                <w:ilvl w:val="0"/>
                <w:numId w:val="29"/>
              </w:numPr>
              <w:spacing w:after="0"/>
              <w:ind w:left="447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Ответ об ошибке запроса</w:t>
            </w:r>
          </w:p>
        </w:tc>
        <w:tc>
          <w:tcPr>
            <w:tcW w:w="135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AF59B18" w14:textId="3DD0E5E4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67B32D" w14:textId="4319B9B0" w:rsidR="00CF44BC" w:rsidRPr="00BF2143" w:rsidRDefault="005E558B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val="en-US" w:eastAsia="ru-RU"/>
              </w:rPr>
              <w:t>dic</w:t>
            </w:r>
            <w:r w:rsidR="0094340C" w:rsidRPr="0094340C">
              <w:rPr>
                <w:i/>
                <w:sz w:val="21"/>
                <w:szCs w:val="21"/>
                <w:lang w:eastAsia="ru-RU"/>
              </w:rPr>
              <w:t>AuthorityListResponseType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B4BCB99" w14:textId="50CBD2ED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F44BC" w:rsidRPr="00BF2143" w14:paraId="4EDFFCAB" w14:textId="77777777" w:rsidTr="00E9696F">
        <w:tc>
          <w:tcPr>
            <w:tcW w:w="709" w:type="dxa"/>
            <w:shd w:val="clear" w:color="auto" w:fill="FFFFFF" w:themeFill="background1"/>
          </w:tcPr>
          <w:p w14:paraId="4FC28680" w14:textId="77777777" w:rsidR="00CF44BC" w:rsidRPr="00BF2143" w:rsidRDefault="00CF44BC" w:rsidP="009930DB">
            <w:pPr>
              <w:pStyle w:val="afa"/>
              <w:widowControl/>
              <w:numPr>
                <w:ilvl w:val="1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74AEB690" w14:textId="77777777" w:rsidR="00CF44BC" w:rsidRPr="00BF2143" w:rsidRDefault="00CF44BC" w:rsidP="00AD040D">
            <w:pPr>
              <w:spacing w:after="0"/>
              <w:ind w:left="318"/>
              <w:rPr>
                <w:b/>
              </w:rPr>
            </w:pPr>
            <w:r w:rsidRPr="00BF2143">
              <w:rPr>
                <w:b/>
              </w:rPr>
              <w:t>Успешный результат</w:t>
            </w:r>
          </w:p>
        </w:tc>
        <w:tc>
          <w:tcPr>
            <w:tcW w:w="1948" w:type="dxa"/>
            <w:shd w:val="clear" w:color="auto" w:fill="FFFFFF" w:themeFill="background1"/>
          </w:tcPr>
          <w:p w14:paraId="5E74566D" w14:textId="3B7EC27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F44BC">
              <w:rPr>
                <w:sz w:val="21"/>
                <w:szCs w:val="21"/>
                <w:lang w:eastAsia="ru-RU"/>
              </w:rPr>
              <w:t>authority</w:t>
            </w:r>
          </w:p>
        </w:tc>
        <w:tc>
          <w:tcPr>
            <w:tcW w:w="1542" w:type="dxa"/>
            <w:shd w:val="clear" w:color="auto" w:fill="FFFFFF" w:themeFill="background1"/>
          </w:tcPr>
          <w:p w14:paraId="6D9E98E3" w14:textId="4FC1F22C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785C2FED" w14:textId="1A941FBF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2D85A3EA" w14:textId="4CF56E54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F44BC">
              <w:rPr>
                <w:i/>
                <w:sz w:val="21"/>
                <w:szCs w:val="21"/>
                <w:lang w:eastAsia="ru-RU"/>
              </w:rPr>
              <w:t>Authority</w:t>
            </w:r>
            <w:r w:rsidR="005E558B">
              <w:rPr>
                <w:i/>
                <w:sz w:val="21"/>
                <w:szCs w:val="21"/>
                <w:lang w:val="en-US" w:eastAsia="ru-RU"/>
              </w:rPr>
              <w:t>Dic</w:t>
            </w:r>
            <w:r w:rsidRPr="00CF44BC">
              <w:rPr>
                <w:i/>
                <w:sz w:val="21"/>
                <w:szCs w:val="21"/>
                <w:lang w:eastAsia="ru-RU"/>
              </w:rPr>
              <w:t>Type</w:t>
            </w:r>
          </w:p>
        </w:tc>
        <w:tc>
          <w:tcPr>
            <w:tcW w:w="1559" w:type="dxa"/>
            <w:shd w:val="clear" w:color="auto" w:fill="FFFFFF" w:themeFill="background1"/>
          </w:tcPr>
          <w:p w14:paraId="03A793DB" w14:textId="4351A076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F44BC" w:rsidRPr="00BF2143" w14:paraId="66B76402" w14:textId="77777777" w:rsidTr="00E9696F">
        <w:tc>
          <w:tcPr>
            <w:tcW w:w="709" w:type="dxa"/>
            <w:shd w:val="clear" w:color="auto" w:fill="FFFFFF" w:themeFill="background1"/>
          </w:tcPr>
          <w:p w14:paraId="13D933B7" w14:textId="77777777" w:rsidR="00CF44BC" w:rsidRPr="00BF2143" w:rsidRDefault="00CF44BC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0EA1A2FD" w14:textId="5F786203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Полномочие</w:t>
            </w:r>
          </w:p>
        </w:tc>
        <w:tc>
          <w:tcPr>
            <w:tcW w:w="1948" w:type="dxa"/>
            <w:shd w:val="clear" w:color="auto" w:fill="FFFFFF" w:themeFill="background1"/>
          </w:tcPr>
          <w:p w14:paraId="049AA46B" w14:textId="0693187F" w:rsidR="00CF44BC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rPr>
                <w:sz w:val="21"/>
                <w:szCs w:val="21"/>
                <w:lang w:eastAsia="ru-RU"/>
              </w:rPr>
              <w:t>AuthorityMnenonicType</w:t>
            </w:r>
          </w:p>
        </w:tc>
        <w:tc>
          <w:tcPr>
            <w:tcW w:w="1542" w:type="dxa"/>
            <w:shd w:val="clear" w:color="auto" w:fill="FFFFFF" w:themeFill="background1"/>
          </w:tcPr>
          <w:p w14:paraId="69F68BE5" w14:textId="302488A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3261C73C" w14:textId="77777777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17C42AFD" w14:textId="7DB7D114" w:rsidR="00CF44BC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6C251C31" w14:textId="7AEE01B3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0C6CD487" w14:textId="77777777" w:rsidTr="00E9696F">
        <w:tc>
          <w:tcPr>
            <w:tcW w:w="709" w:type="dxa"/>
            <w:shd w:val="clear" w:color="auto" w:fill="FFFFFF" w:themeFill="background1"/>
          </w:tcPr>
          <w:p w14:paraId="19D90645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35D2438F" w14:textId="21A09020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Наимеование полномочия</w:t>
            </w:r>
          </w:p>
        </w:tc>
        <w:tc>
          <w:tcPr>
            <w:tcW w:w="1948" w:type="dxa"/>
            <w:shd w:val="clear" w:color="auto" w:fill="FFFFFF" w:themeFill="background1"/>
          </w:tcPr>
          <w:p w14:paraId="5E768B28" w14:textId="0395D692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E0A40">
              <w:rPr>
                <w:sz w:val="21"/>
                <w:szCs w:val="21"/>
                <w:lang w:eastAsia="ru-RU"/>
              </w:rPr>
              <w:t>name</w:t>
            </w:r>
          </w:p>
        </w:tc>
        <w:tc>
          <w:tcPr>
            <w:tcW w:w="1542" w:type="dxa"/>
            <w:shd w:val="clear" w:color="auto" w:fill="FFFFFF" w:themeFill="background1"/>
          </w:tcPr>
          <w:p w14:paraId="04C55EF1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22D7FC20" w14:textId="7D89BB89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52F0106B" w14:textId="27EC7015" w:rsidR="005E0A40" w:rsidRPr="008B4125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5EB2CCEF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82A9F" w:rsidRPr="00BF2143" w14:paraId="20BE8218" w14:textId="77777777" w:rsidTr="00E9696F">
        <w:tc>
          <w:tcPr>
            <w:tcW w:w="709" w:type="dxa"/>
            <w:shd w:val="clear" w:color="auto" w:fill="FFFFFF" w:themeFill="background1"/>
          </w:tcPr>
          <w:p w14:paraId="4F38C3B5" w14:textId="77777777" w:rsidR="00C82A9F" w:rsidRPr="00BF2143" w:rsidRDefault="00C82A9F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4FB8DEB7" w14:textId="36EF85A7" w:rsidR="00C82A9F" w:rsidRDefault="00C82A9F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Описание полномочия</w:t>
            </w:r>
          </w:p>
        </w:tc>
        <w:tc>
          <w:tcPr>
            <w:tcW w:w="1948" w:type="dxa"/>
            <w:shd w:val="clear" w:color="auto" w:fill="FFFFFF" w:themeFill="background1"/>
          </w:tcPr>
          <w:p w14:paraId="0245008E" w14:textId="01DE4D86" w:rsidR="00C82A9F" w:rsidRPr="005E0A40" w:rsidRDefault="00C82A9F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82A9F">
              <w:rPr>
                <w:lang w:val="en-US" w:eastAsia="x-none"/>
              </w:rPr>
              <w:t>description</w:t>
            </w:r>
          </w:p>
        </w:tc>
        <w:tc>
          <w:tcPr>
            <w:tcW w:w="1542" w:type="dxa"/>
            <w:shd w:val="clear" w:color="auto" w:fill="FFFFFF" w:themeFill="background1"/>
          </w:tcPr>
          <w:p w14:paraId="2C32F48B" w14:textId="77777777" w:rsidR="00C82A9F" w:rsidRPr="00BF2143" w:rsidRDefault="00C82A9F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39DC51BD" w14:textId="5E342003" w:rsidR="00C82A9F" w:rsidRPr="00BF2143" w:rsidRDefault="00C82A9F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624" w:type="dxa"/>
            <w:shd w:val="clear" w:color="auto" w:fill="FFFFFF" w:themeFill="background1"/>
          </w:tcPr>
          <w:p w14:paraId="543896F3" w14:textId="037FE46E" w:rsidR="00C82A9F" w:rsidRPr="008B4125" w:rsidRDefault="00C82A9F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82A9F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1A03D992" w14:textId="77777777" w:rsidR="00C82A9F" w:rsidRPr="00BF2143" w:rsidRDefault="00C82A9F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7C1C4C52" w14:textId="77777777" w:rsidTr="00E9696F">
        <w:tc>
          <w:tcPr>
            <w:tcW w:w="709" w:type="dxa"/>
            <w:shd w:val="clear" w:color="auto" w:fill="FFFFFF" w:themeFill="background1"/>
          </w:tcPr>
          <w:p w14:paraId="69BE2A4E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3F69E846" w14:textId="4CF9FC27" w:rsidR="005E0A40" w:rsidRPr="00945CD5" w:rsidRDefault="005E0A40" w:rsidP="00AD040D">
            <w:pPr>
              <w:spacing w:after="0"/>
              <w:ind w:left="0"/>
              <w:rPr>
                <w:b/>
              </w:rPr>
            </w:pPr>
            <w:r w:rsidRPr="00945CD5">
              <w:rPr>
                <w:b/>
              </w:rPr>
              <w:t>Родительское полномочие</w:t>
            </w:r>
          </w:p>
        </w:tc>
        <w:tc>
          <w:tcPr>
            <w:tcW w:w="1948" w:type="dxa"/>
            <w:shd w:val="clear" w:color="auto" w:fill="FFFFFF" w:themeFill="background1"/>
          </w:tcPr>
          <w:p w14:paraId="5D009B85" w14:textId="5D1D6D61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45CD5">
              <w:rPr>
                <w:lang w:val="en-US" w:eastAsia="x-none"/>
              </w:rPr>
              <w:t>parentMnemonic</w:t>
            </w:r>
          </w:p>
        </w:tc>
        <w:tc>
          <w:tcPr>
            <w:tcW w:w="1542" w:type="dxa"/>
            <w:shd w:val="clear" w:color="auto" w:fill="FFFFFF" w:themeFill="background1"/>
          </w:tcPr>
          <w:p w14:paraId="7B5B3234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74A1DC83" w14:textId="5AF5E20A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624" w:type="dxa"/>
            <w:shd w:val="clear" w:color="auto" w:fill="FFFFFF" w:themeFill="background1"/>
          </w:tcPr>
          <w:p w14:paraId="009595E3" w14:textId="5BC71831" w:rsidR="005E0A40" w:rsidRPr="008B4125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05A3E888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0EFB4CDC" w14:textId="77777777" w:rsidTr="00E9696F">
        <w:tc>
          <w:tcPr>
            <w:tcW w:w="709" w:type="dxa"/>
            <w:shd w:val="clear" w:color="auto" w:fill="FFFFFF" w:themeFill="background1"/>
          </w:tcPr>
          <w:p w14:paraId="64A8E3DB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3E3A2698" w14:textId="756D5D1C" w:rsidR="005E0A40" w:rsidRPr="00945CD5" w:rsidRDefault="005E0A40" w:rsidP="00F86BD2">
            <w:pPr>
              <w:spacing w:after="0"/>
              <w:ind w:left="0"/>
              <w:rPr>
                <w:b/>
              </w:rPr>
            </w:pPr>
            <w:r w:rsidRPr="00945CD5">
              <w:rPr>
                <w:b/>
              </w:rPr>
              <w:t xml:space="preserve">Дата </w:t>
            </w:r>
            <w:proofErr w:type="gramStart"/>
            <w:r w:rsidRPr="00945CD5">
              <w:rPr>
                <w:b/>
              </w:rPr>
              <w:t>с</w:t>
            </w:r>
            <w:proofErr w:type="gramEnd"/>
          </w:p>
        </w:tc>
        <w:tc>
          <w:tcPr>
            <w:tcW w:w="1948" w:type="dxa"/>
            <w:shd w:val="clear" w:color="auto" w:fill="FFFFFF" w:themeFill="background1"/>
          </w:tcPr>
          <w:p w14:paraId="57E76D7C" w14:textId="2D9B6E80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45CD5">
              <w:rPr>
                <w:lang w:val="en-US" w:eastAsia="x-none"/>
              </w:rPr>
              <w:t>dateStart</w:t>
            </w:r>
          </w:p>
        </w:tc>
        <w:tc>
          <w:tcPr>
            <w:tcW w:w="1542" w:type="dxa"/>
            <w:shd w:val="clear" w:color="auto" w:fill="FFFFFF" w:themeFill="background1"/>
          </w:tcPr>
          <w:p w14:paraId="646006D6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52F322F2" w14:textId="2142DCD4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54908AA2" w14:textId="2E85A66E" w:rsidR="005E0A40" w:rsidRPr="008B4125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559" w:type="dxa"/>
            <w:shd w:val="clear" w:color="auto" w:fill="FFFFFF" w:themeFill="background1"/>
          </w:tcPr>
          <w:p w14:paraId="48235832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10055641" w14:textId="77777777" w:rsidTr="00B83AEC"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76EA1FE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A497C8B" w14:textId="7915AFB6" w:rsidR="005E0A40" w:rsidRPr="00945CD5" w:rsidRDefault="005E0A40" w:rsidP="00AD040D">
            <w:pPr>
              <w:spacing w:after="0"/>
              <w:ind w:left="0"/>
              <w:rPr>
                <w:b/>
              </w:rPr>
            </w:pPr>
            <w:r w:rsidRPr="00945CD5">
              <w:rPr>
                <w:b/>
              </w:rPr>
              <w:t xml:space="preserve">Дата </w:t>
            </w:r>
            <w:proofErr w:type="gramStart"/>
            <w:r w:rsidRPr="00945CD5">
              <w:rPr>
                <w:b/>
              </w:rPr>
              <w:t>по</w:t>
            </w:r>
            <w:proofErr w:type="gramEnd"/>
          </w:p>
        </w:tc>
        <w:tc>
          <w:tcPr>
            <w:tcW w:w="194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03BB039" w14:textId="249C21CD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45CD5">
              <w:rPr>
                <w:lang w:val="en-US" w:eastAsia="x-none"/>
              </w:rPr>
              <w:t>dateEnd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CE4385F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A538129" w14:textId="36B0B184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8EC3E8" w14:textId="584E93D7" w:rsidR="005E0A40" w:rsidRPr="000E3671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FFE7617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B83AEC" w:rsidRPr="00BF2143" w14:paraId="6748161C" w14:textId="77777777" w:rsidTr="00B83AEC">
        <w:tc>
          <w:tcPr>
            <w:tcW w:w="709" w:type="dxa"/>
            <w:shd w:val="clear" w:color="auto" w:fill="D9D9D9" w:themeFill="background1" w:themeFillShade="D9"/>
          </w:tcPr>
          <w:p w14:paraId="5F14E252" w14:textId="77777777" w:rsidR="00B83AEC" w:rsidRPr="00BF2143" w:rsidRDefault="00B83AEC" w:rsidP="009930DB">
            <w:pPr>
              <w:pStyle w:val="afa"/>
              <w:widowControl/>
              <w:numPr>
                <w:ilvl w:val="1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D9D9D9" w:themeFill="background1" w:themeFillShade="D9"/>
          </w:tcPr>
          <w:p w14:paraId="3F3B5561" w14:textId="1C8E3EA9" w:rsidR="00B83AEC" w:rsidRPr="00BF2143" w:rsidRDefault="00B83AEC" w:rsidP="00B83AEC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948" w:type="dxa"/>
            <w:shd w:val="clear" w:color="auto" w:fill="D9D9D9" w:themeFill="background1" w:themeFillShade="D9"/>
          </w:tcPr>
          <w:p w14:paraId="2A9464BB" w14:textId="74C180F9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1542" w:type="dxa"/>
            <w:shd w:val="clear" w:color="auto" w:fill="D9D9D9" w:themeFill="background1" w:themeFillShade="D9"/>
          </w:tcPr>
          <w:p w14:paraId="62475229" w14:textId="3E7DD84D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C95899">
              <w:rPr>
                <w:i/>
              </w:rPr>
              <w:t>Атрибутивный состав «</w:t>
            </w:r>
            <w:r w:rsidR="00650632">
              <w:rPr>
                <w:i/>
              </w:rPr>
              <w:t>Протокол ошибки</w:t>
            </w:r>
            <w:r w:rsidR="00650632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358" w:type="dxa"/>
            <w:shd w:val="clear" w:color="auto" w:fill="D9D9D9" w:themeFill="background1" w:themeFillShade="D9"/>
          </w:tcPr>
          <w:p w14:paraId="6527EC9F" w14:textId="7CDFE7F2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D9D9D9" w:themeFill="background1" w:themeFillShade="D9"/>
          </w:tcPr>
          <w:p w14:paraId="5718D83D" w14:textId="34D23749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7AD8805" w14:textId="1EB9C074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6BD29E29" w14:textId="77777777" w:rsidR="00732664" w:rsidRPr="00BF2143" w:rsidRDefault="00732664" w:rsidP="00AD040D">
      <w:pPr>
        <w:spacing w:after="0"/>
        <w:rPr>
          <w:lang w:eastAsia="ru-RU"/>
        </w:rPr>
      </w:pPr>
    </w:p>
    <w:p w14:paraId="6AE15C4C" w14:textId="7263EC21" w:rsidR="00B14066" w:rsidRDefault="00390001" w:rsidP="00AD040D">
      <w:pPr>
        <w:pStyle w:val="4"/>
        <w:rPr>
          <w:rFonts w:ascii="Times New Roman" w:hAnsi="Times New Roman"/>
        </w:rPr>
      </w:pPr>
      <w:bookmarkStart w:id="74" w:name="_Toc81991536"/>
      <w:r w:rsidRPr="00BF2143">
        <w:rPr>
          <w:rFonts w:ascii="Times New Roman" w:hAnsi="Times New Roman"/>
        </w:rPr>
        <w:t>Пример</w:t>
      </w:r>
      <w:r w:rsidR="00732664" w:rsidRPr="00BF2143">
        <w:rPr>
          <w:rFonts w:ascii="Times New Roman" w:hAnsi="Times New Roman"/>
        </w:rPr>
        <w:t xml:space="preserve"> </w:t>
      </w:r>
      <w:r w:rsidR="00732664" w:rsidRPr="00BF2143">
        <w:rPr>
          <w:rFonts w:ascii="Times New Roman" w:hAnsi="Times New Roman"/>
          <w:lang w:val="en-US"/>
        </w:rPr>
        <w:t>XML</w:t>
      </w:r>
      <w:r w:rsidR="00732664" w:rsidRPr="00BF2143">
        <w:rPr>
          <w:rFonts w:ascii="Times New Roman" w:hAnsi="Times New Roman"/>
        </w:rPr>
        <w:t xml:space="preserve"> файла ответа на запрос справочника полномочий</w:t>
      </w:r>
      <w:bookmarkEnd w:id="74"/>
    </w:p>
    <w:p w14:paraId="7E669742" w14:textId="7EBD69FD" w:rsidR="00650F20" w:rsidRPr="00650F20" w:rsidRDefault="00887976" w:rsidP="00650F20">
      <w:r>
        <w:object w:dxaOrig="1541" w:dyaOrig="998" w14:anchorId="43980AB1">
          <v:shape id="_x0000_i1038" type="#_x0000_t75" style="width:77.1pt;height:49.9pt" o:ole="">
            <v:imagedata r:id="rId73" o:title=""/>
          </v:shape>
          <o:OLEObject Type="Embed" ProgID="Package" ShapeID="_x0000_i1038" DrawAspect="Icon" ObjectID="_1716877601" r:id="rId74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BD18FC" w:rsidRPr="002E4F8C" w14:paraId="2682885B" w14:textId="77777777" w:rsidTr="00BD18FC">
        <w:tc>
          <w:tcPr>
            <w:tcW w:w="9854" w:type="dxa"/>
          </w:tcPr>
          <w:p w14:paraId="5D39C1D6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>&lt;urn:dicAuthorityListResponse responseOn="string" xmlns:urn="urn:ru:fss:integration:types:mchd:v01"&gt;</w:t>
            </w:r>
          </w:p>
          <w:p w14:paraId="0BCE0F67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&lt;urn:authorities&gt;</w:t>
            </w:r>
          </w:p>
          <w:p w14:paraId="7B31A207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&lt;!--Zero or more repetitions:--&gt;</w:t>
            </w:r>
          </w:p>
          <w:p w14:paraId="3A21EEEA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&lt;urn:authority&gt;</w:t>
            </w:r>
          </w:p>
          <w:p w14:paraId="42D750F6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&lt;urn:mnemonic&gt;string&lt;/urn:mnemonic&gt;</w:t>
            </w:r>
          </w:p>
          <w:p w14:paraId="5949D1EB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&lt;urn:name&gt;string&lt;/urn:name&gt;</w:t>
            </w:r>
          </w:p>
          <w:p w14:paraId="00071B70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&lt;!--Optional:--&gt;</w:t>
            </w:r>
          </w:p>
          <w:p w14:paraId="2BB43CDA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&lt;urn:parentMnemonic&gt;string&lt;/urn:parentMnemonic&gt;</w:t>
            </w:r>
          </w:p>
          <w:p w14:paraId="3C8F54A2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&lt;urn:dateStart&gt;2008-09-29&lt;/urn:dateStart&gt;</w:t>
            </w:r>
          </w:p>
          <w:p w14:paraId="61AE9F5E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&lt;urn:dateEnd&gt;2014-09-19&lt;/urn:dateEnd&gt;</w:t>
            </w:r>
          </w:p>
          <w:p w14:paraId="0324D529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&lt;!--Optional:--&gt;</w:t>
            </w:r>
          </w:p>
          <w:p w14:paraId="37122A9C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&lt;urn:description&gt;string&lt;/urn:description&gt;</w:t>
            </w:r>
          </w:p>
          <w:p w14:paraId="4EF97CAA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&lt;/urn:authority&gt;</w:t>
            </w:r>
          </w:p>
          <w:p w14:paraId="54305601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&lt;/urn:authorities&gt;</w:t>
            </w:r>
          </w:p>
          <w:p w14:paraId="5D6052CE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lastRenderedPageBreak/>
              <w:t xml:space="preserve">  &lt;!--Optional:--&gt;</w:t>
            </w:r>
          </w:p>
          <w:p w14:paraId="53559EFF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&lt;urn:protocol&gt;</w:t>
            </w:r>
          </w:p>
          <w:p w14:paraId="16C187A3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&lt;!--Zero or more repetitions:--&gt;</w:t>
            </w:r>
          </w:p>
          <w:p w14:paraId="197D3A61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&lt;urn:message&gt;</w:t>
            </w:r>
          </w:p>
          <w:p w14:paraId="74355D9F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&lt;urn:mnemonic&gt;string&lt;/urn:mnemonic&gt;</w:t>
            </w:r>
          </w:p>
          <w:p w14:paraId="3E559A6B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&lt;urn:level&gt;ERROR&lt;/urn:level&gt;</w:t>
            </w:r>
          </w:p>
          <w:p w14:paraId="7511C5DF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&lt;!--Optional:--&gt;</w:t>
            </w:r>
          </w:p>
          <w:p w14:paraId="45E0F565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&lt;urn:comment&gt;string&lt;/urn:comment&gt;</w:t>
            </w:r>
          </w:p>
          <w:p w14:paraId="6233076B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&lt;!--Optional:--&gt;</w:t>
            </w:r>
          </w:p>
          <w:p w14:paraId="5AB08B01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&lt;urn:recommendation&gt;string&lt;/urn:recommendation&gt;</w:t>
            </w:r>
          </w:p>
          <w:p w14:paraId="41D19E39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&lt;/urn:message&gt;</w:t>
            </w:r>
          </w:p>
          <w:p w14:paraId="21AFCA06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&lt;/urn:protocol&gt;</w:t>
            </w:r>
          </w:p>
          <w:p w14:paraId="49F3BC10" w14:textId="6FE60F6F" w:rsidR="00BD18FC" w:rsidRPr="00BF2143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>&lt;/urn:dicAuthorityListResponse&gt;</w:t>
            </w:r>
          </w:p>
        </w:tc>
      </w:tr>
    </w:tbl>
    <w:p w14:paraId="21DD1A56" w14:textId="77777777" w:rsidR="00B14066" w:rsidRPr="00BF2143" w:rsidRDefault="00B14066" w:rsidP="00BD18FC">
      <w:pPr>
        <w:spacing w:after="0"/>
        <w:ind w:left="0"/>
        <w:rPr>
          <w:lang w:val="en-US" w:eastAsia="x-none"/>
        </w:rPr>
      </w:pPr>
    </w:p>
    <w:p w14:paraId="69A2610D" w14:textId="77777777" w:rsidR="009063D8" w:rsidRPr="00BF2143" w:rsidRDefault="009063D8" w:rsidP="00756B32">
      <w:pPr>
        <w:spacing w:after="0"/>
        <w:rPr>
          <w:lang w:val="en-US" w:eastAsia="ru-RU"/>
        </w:rPr>
      </w:pPr>
    </w:p>
    <w:p w14:paraId="2882BD61" w14:textId="77777777" w:rsidR="009063D8" w:rsidRPr="00BF2143" w:rsidRDefault="009063D8" w:rsidP="00756B32">
      <w:pPr>
        <w:pStyle w:val="afa"/>
        <w:spacing w:after="0"/>
        <w:ind w:left="1224"/>
        <w:rPr>
          <w:lang w:val="en-US"/>
        </w:rPr>
      </w:pPr>
    </w:p>
    <w:p w14:paraId="7DEFDA12" w14:textId="3475D397" w:rsidR="004C4E69" w:rsidRPr="004C4E69" w:rsidRDefault="0041499C" w:rsidP="004C4E69">
      <w:pPr>
        <w:pStyle w:val="4"/>
        <w:rPr>
          <w:rFonts w:ascii="Times New Roman" w:hAnsi="Times New Roman"/>
          <w:sz w:val="24"/>
          <w:szCs w:val="24"/>
        </w:rPr>
      </w:pPr>
      <w:r w:rsidRPr="002E4F8C">
        <w:br w:type="page"/>
      </w:r>
      <w:bookmarkStart w:id="75" w:name="_Toc22539667"/>
      <w:r w:rsidR="007763CA">
        <w:rPr>
          <w:rFonts w:ascii="Times New Roman" w:hAnsi="Times New Roman"/>
          <w:lang w:eastAsia="ru-RU"/>
        </w:rPr>
        <w:lastRenderedPageBreak/>
        <w:t>Схема</w:t>
      </w:r>
      <w:r w:rsidR="004C4E69" w:rsidRPr="004C4E69">
        <w:rPr>
          <w:rFonts w:ascii="Times New Roman" w:hAnsi="Times New Roman"/>
          <w:lang w:eastAsia="ru-RU"/>
        </w:rPr>
        <w:t xml:space="preserve"> сведений </w:t>
      </w:r>
      <w:r w:rsidR="004C4E69">
        <w:rPr>
          <w:rFonts w:ascii="Times New Roman" w:hAnsi="Times New Roman"/>
          <w:lang w:eastAsia="ru-RU"/>
        </w:rPr>
        <w:t xml:space="preserve">ответа на запрос </w:t>
      </w:r>
      <w:r w:rsidR="004C4E69" w:rsidRPr="004C4E69">
        <w:rPr>
          <w:rFonts w:ascii="Times New Roman" w:hAnsi="Times New Roman"/>
          <w:lang w:eastAsia="ru-RU"/>
        </w:rPr>
        <w:t xml:space="preserve">справочника </w:t>
      </w:r>
      <w:r w:rsidR="004C4E69">
        <w:rPr>
          <w:rFonts w:ascii="Times New Roman" w:hAnsi="Times New Roman"/>
          <w:lang w:eastAsia="ru-RU"/>
        </w:rPr>
        <w:t>п</w:t>
      </w:r>
      <w:r w:rsidR="004C4E69" w:rsidRPr="004C4E69">
        <w:rPr>
          <w:rFonts w:ascii="Times New Roman" w:hAnsi="Times New Roman"/>
          <w:lang w:eastAsia="ru-RU"/>
        </w:rPr>
        <w:t>олномочий</w:t>
      </w:r>
      <w:r w:rsidR="004C4E69">
        <w:rPr>
          <w:rFonts w:ascii="Times New Roman" w:hAnsi="Times New Roman"/>
          <w:lang w:eastAsia="ru-RU"/>
        </w:rPr>
        <w:t>.</w:t>
      </w:r>
    </w:p>
    <w:p w14:paraId="0177A858" w14:textId="48EBE3D0" w:rsidR="004C4E69" w:rsidRDefault="004C4E69" w:rsidP="004C4E69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49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dicA</w:t>
      </w:r>
      <w:r w:rsidRPr="00B450B7">
        <w:rPr>
          <w:lang w:val="ru-RU"/>
        </w:rPr>
        <w:t>uthorityListResponse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15BDE39F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1226A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20531" w14:textId="5617D80A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C5A6BA9" wp14:editId="42C9E30A">
                  <wp:extent cx="3628390" cy="1446530"/>
                  <wp:effectExtent l="0" t="0" r="0" b="127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8390" cy="1446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2E4F8C" w14:paraId="3CB5B4D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214C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474E9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312BCA5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827D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CA391" w14:textId="77777777" w:rsidR="005E558B" w:rsidRPr="00BB04FE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B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DicAuthorityListResponseType</w:t>
              </w:r>
            </w:hyperlink>
          </w:p>
        </w:tc>
      </w:tr>
      <w:tr w:rsidR="005E558B" w:rsidRPr="00BB04FE" w14:paraId="4C0975D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D5AB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0C6CFB6F" w14:textId="77777777" w:rsidTr="002337D0">
              <w:tc>
                <w:tcPr>
                  <w:tcW w:w="0" w:type="auto"/>
                </w:tcPr>
                <w:p w14:paraId="4D8D2D43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C0E5202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BF6899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345B0CA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BA3D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90895" w14:textId="77777777" w:rsidR="005E558B" w:rsidRPr="00BB04FE" w:rsidRDefault="002E5D12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30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authorities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31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5E558B" w:rsidRPr="00BB04FE" w14:paraId="5809BCB8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22CCE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097"/>
            </w:tblGrid>
            <w:tr w:rsidR="005E558B" w:rsidRPr="00BB04FE" w14:paraId="278F904D" w14:textId="77777777" w:rsidTr="002337D0">
              <w:tc>
                <w:tcPr>
                  <w:tcW w:w="0" w:type="auto"/>
                </w:tcPr>
                <w:p w14:paraId="027D9A28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0ED91A35" w14:textId="77777777" w:rsidTr="002337D0">
              <w:tc>
                <w:tcPr>
                  <w:tcW w:w="0" w:type="auto"/>
                </w:tcPr>
                <w:p w14:paraId="499FB46A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Ответ на запрос справочника полномочий</w:t>
                  </w:r>
                </w:p>
              </w:tc>
            </w:tr>
          </w:tbl>
          <w:p w14:paraId="39CF129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2E4F8C" w14:paraId="74DCD51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9B4B7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8A1B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"dicAuthorityListResponse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"DicAuthorityListResponseType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Ответ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на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справочника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полномочий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2A244E7" w14:textId="4D002356" w:rsidR="00D859C8" w:rsidRPr="00D0406D" w:rsidRDefault="00D859C8" w:rsidP="00991A1A">
      <w:pPr>
        <w:widowControl/>
        <w:spacing w:after="0"/>
        <w:ind w:left="0"/>
        <w:rPr>
          <w:lang w:val="en-US"/>
        </w:rPr>
      </w:pPr>
    </w:p>
    <w:p w14:paraId="105C7012" w14:textId="77777777" w:rsidR="004019B4" w:rsidRDefault="004019B4" w:rsidP="004019B4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50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полномочий (</w:t>
      </w:r>
      <w:r>
        <w:rPr>
          <w:lang w:val="en-US"/>
        </w:rPr>
        <w:t>authority</w:t>
      </w:r>
      <w:r>
        <w:rPr>
          <w:lang w:val="ru-RU"/>
        </w:rPr>
        <w:t>)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50BE9" w:rsidRPr="00E37FC0" w14:paraId="1913A63A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BE1B4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E9B2B" w14:textId="0C140FEC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A804D8C" wp14:editId="243122E2">
                  <wp:extent cx="2355215" cy="2847340"/>
                  <wp:effectExtent l="0" t="0" r="6985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5215" cy="284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BE9" w:rsidRPr="002E4F8C" w14:paraId="014A9FBE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CBE3D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AE25C" w14:textId="77777777" w:rsidR="00550BE9" w:rsidRPr="00550BE9" w:rsidRDefault="00550BE9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50BE9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50BE9" w:rsidRPr="00E37FC0" w14:paraId="4F44E185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EF7F8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BA48F" w14:textId="77777777" w:rsidR="00550BE9" w:rsidRPr="00E37FC0" w:rsidRDefault="002E5D12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" w:history="1">
              <w:r w:rsidR="00550BE9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AuthorityDicType</w:t>
              </w:r>
            </w:hyperlink>
          </w:p>
        </w:tc>
      </w:tr>
      <w:tr w:rsidR="00550BE9" w:rsidRPr="00E37FC0" w14:paraId="7F25BD52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C8C33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748"/>
            </w:tblGrid>
            <w:tr w:rsidR="00550BE9" w:rsidRPr="00E37FC0" w14:paraId="16F08872" w14:textId="77777777" w:rsidTr="00FB09CC">
              <w:tc>
                <w:tcPr>
                  <w:tcW w:w="0" w:type="auto"/>
                </w:tcPr>
                <w:p w14:paraId="4AEB550C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412A8301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550BE9" w:rsidRPr="00E37FC0" w14:paraId="452317AC" w14:textId="77777777" w:rsidTr="00FB09CC">
              <w:tc>
                <w:tcPr>
                  <w:tcW w:w="0" w:type="auto"/>
                </w:tcPr>
                <w:p w14:paraId="24AF310B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6FF92C3D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unbounded</w:t>
                  </w:r>
                </w:p>
              </w:tc>
            </w:tr>
            <w:tr w:rsidR="00550BE9" w:rsidRPr="00E37FC0" w14:paraId="197E97CA" w14:textId="77777777" w:rsidTr="00FB09CC">
              <w:tc>
                <w:tcPr>
                  <w:tcW w:w="0" w:type="auto"/>
                </w:tcPr>
                <w:p w14:paraId="6E4FF088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0BCB8373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2891DF06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50BE9" w:rsidRPr="002E4F8C" w14:paraId="50BD2349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CF251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ED1B" w14:textId="77777777" w:rsidR="00550BE9" w:rsidRPr="00550BE9" w:rsidRDefault="002E5D12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"Link61" </w:instrText>
            </w:r>
            <w:r>
              <w:fldChar w:fldCharType="separate"/>
            </w:r>
            <w:r w:rsidR="00550BE9" w:rsidRPr="00550BE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mnemonic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50BE9" w:rsidRPr="00550BE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"Link62" </w:instrText>
            </w:r>
            <w:r>
              <w:fldChar w:fldCharType="separate"/>
            </w:r>
            <w:r w:rsidR="00550BE9" w:rsidRPr="00550BE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name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50BE9" w:rsidRPr="00550BE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"Link63" </w:instrText>
            </w:r>
            <w:r>
              <w:fldChar w:fldCharType="separate"/>
            </w:r>
            <w:r w:rsidR="00550BE9" w:rsidRPr="00550BE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parentMnemonic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50BE9" w:rsidRPr="00550BE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"Link64" </w:instrText>
            </w:r>
            <w:r>
              <w:fldChar w:fldCharType="separate"/>
            </w:r>
            <w:r w:rsidR="00550BE9" w:rsidRPr="00550BE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dateStart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50BE9" w:rsidRPr="00550BE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"Link65" </w:instrText>
            </w:r>
            <w:r>
              <w:fldChar w:fldCharType="separate"/>
            </w:r>
            <w:r w:rsidR="00550BE9" w:rsidRPr="00550BE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dateEnd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="00550BE9" w:rsidRPr="00550BE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fldChar w:fldCharType="begin"/>
            </w:r>
            <w:r w:rsidRPr="002E4F8C">
              <w:rPr>
                <w:lang w:val="en-US"/>
              </w:rPr>
              <w:instrText xml:space="preserve"> HYPERLINK \l "Link66" </w:instrText>
            </w:r>
            <w:r>
              <w:fldChar w:fldCharType="separate"/>
            </w:r>
            <w:r w:rsidR="00550BE9" w:rsidRPr="00550BE9"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t>description</w:t>
            </w:r>
            <w:r>
              <w:rPr>
                <w:rFonts w:ascii="Segoe UI" w:hAnsi="Segoe UI" w:cs="Segoe UI"/>
                <w:b/>
                <w:bCs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</w:p>
        </w:tc>
      </w:tr>
      <w:tr w:rsidR="00550BE9" w:rsidRPr="00E37FC0" w14:paraId="0A7BC8C0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F98BD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550BE9" w:rsidRPr="00E37FC0" w14:paraId="08671800" w14:textId="77777777" w:rsidTr="00FB09CC">
              <w:tc>
                <w:tcPr>
                  <w:tcW w:w="0" w:type="auto"/>
                </w:tcPr>
                <w:p w14:paraId="22934FBF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50BE9" w:rsidRPr="00E37FC0" w14:paraId="70F1E23A" w14:textId="77777777" w:rsidTr="00FB09CC">
              <w:tc>
                <w:tcPr>
                  <w:tcW w:w="0" w:type="auto"/>
                </w:tcPr>
                <w:p w14:paraId="761078A9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Полномочие</w:t>
                  </w:r>
                </w:p>
              </w:tc>
            </w:tr>
          </w:tbl>
          <w:p w14:paraId="0A80CE6C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50BE9" w:rsidRPr="002E4F8C" w14:paraId="3AB3128C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1141D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D765F" w14:textId="77777777" w:rsidR="00550BE9" w:rsidRPr="00550BE9" w:rsidRDefault="00550BE9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50BE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50BE9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t>"authority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50BE9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t>"AuthorityDicType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50BE9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50BE9">
              <w:rPr>
                <w:rFonts w:ascii="Consolas" w:hAnsi="Consolas" w:cs="Consolas"/>
                <w:color w:val="FF0000"/>
                <w:lang w:val="en-US"/>
              </w:rPr>
              <w:t xml:space="preserve"> maxOccurs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t>"unbounded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E37FC0">
              <w:rPr>
                <w:rFonts w:ascii="Consolas" w:hAnsi="Consolas" w:cs="Consolas"/>
                <w:color w:val="000000"/>
              </w:rPr>
              <w:t>Полномочие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3F60E742" w14:textId="77777777" w:rsidR="00D0406D" w:rsidRPr="00650632" w:rsidRDefault="00D0406D" w:rsidP="00991A1A">
      <w:pPr>
        <w:widowControl/>
        <w:spacing w:after="0"/>
        <w:ind w:left="0"/>
        <w:rPr>
          <w:lang w:val="en-US"/>
        </w:rPr>
      </w:pPr>
    </w:p>
    <w:p w14:paraId="15844C05" w14:textId="44F0AACD" w:rsidR="00650F20" w:rsidRPr="00650F20" w:rsidRDefault="00650F20" w:rsidP="00650F20">
      <w:pPr>
        <w:pStyle w:val="4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Пример полученных данных.</w:t>
      </w:r>
    </w:p>
    <w:p w14:paraId="5FD56252" w14:textId="77777777" w:rsidR="00650F20" w:rsidRDefault="00650F20" w:rsidP="00991A1A">
      <w:pPr>
        <w:widowControl/>
        <w:spacing w:after="0"/>
        <w:ind w:left="0"/>
        <w:rPr>
          <w:lang w:eastAsia="ru-RU"/>
        </w:rPr>
      </w:pPr>
    </w:p>
    <w:p w14:paraId="21FC8347" w14:textId="5B68437B" w:rsidR="00650F20" w:rsidRDefault="00650F20" w:rsidP="00991A1A">
      <w:pPr>
        <w:widowControl/>
        <w:spacing w:after="0"/>
        <w:ind w:left="0"/>
        <w:rPr>
          <w:lang w:eastAsia="ru-RU"/>
        </w:rPr>
      </w:pPr>
      <w:r>
        <w:rPr>
          <w:lang w:eastAsia="ru-RU"/>
        </w:rPr>
        <w:t>В прилагаемом файле отображен примерный перечень полномочий классификатора:</w:t>
      </w:r>
    </w:p>
    <w:p w14:paraId="70E78045" w14:textId="3ADF04D6" w:rsidR="00650F20" w:rsidRDefault="00887976" w:rsidP="00991A1A">
      <w:pPr>
        <w:widowControl/>
        <w:spacing w:after="0"/>
        <w:ind w:left="0"/>
        <w:rPr>
          <w:lang w:eastAsia="ru-RU"/>
        </w:rPr>
      </w:pPr>
      <w:r>
        <w:rPr>
          <w:lang w:eastAsia="ru-RU"/>
        </w:rPr>
        <w:object w:dxaOrig="1541" w:dyaOrig="998" w14:anchorId="18C96C19">
          <v:shape id="_x0000_i1039" type="#_x0000_t75" style="width:77.1pt;height:49.9pt" o:ole="">
            <v:imagedata r:id="rId77" o:title=""/>
          </v:shape>
          <o:OLEObject Type="Embed" ProgID="Excel.Sheet.12" ShapeID="_x0000_i1039" DrawAspect="Icon" ObjectID="_1716877602" r:id="rId78"/>
        </w:object>
      </w:r>
    </w:p>
    <w:p w14:paraId="770734CA" w14:textId="77777777" w:rsidR="00650F20" w:rsidRPr="00650F20" w:rsidRDefault="00650F20" w:rsidP="00991A1A">
      <w:pPr>
        <w:widowControl/>
        <w:spacing w:after="0"/>
        <w:ind w:left="0"/>
      </w:pPr>
    </w:p>
    <w:bookmarkEnd w:id="75"/>
    <w:p w14:paraId="10AED0E6" w14:textId="014DA619" w:rsidR="00D859C8" w:rsidRPr="009A134C" w:rsidRDefault="00D859C8" w:rsidP="00657D64">
      <w:pPr>
        <w:pStyle w:val="1"/>
        <w:numPr>
          <w:ilvl w:val="0"/>
          <w:numId w:val="0"/>
        </w:numPr>
        <w:rPr>
          <w:sz w:val="2"/>
          <w:szCs w:val="2"/>
          <w:lang w:val="en-US"/>
        </w:rPr>
      </w:pPr>
    </w:p>
    <w:p w14:paraId="5BB22273" w14:textId="4BC9B1D2" w:rsidR="00657D64" w:rsidRPr="00C3099D" w:rsidRDefault="00657D64" w:rsidP="00AD040D">
      <w:pPr>
        <w:pStyle w:val="10"/>
        <w:rPr>
          <w:rFonts w:ascii="Times New Roman" w:hAnsi="Times New Roman"/>
          <w:szCs w:val="24"/>
          <w:u w:val="single"/>
        </w:rPr>
      </w:pPr>
      <w:bookmarkStart w:id="76" w:name="_Toc93527890"/>
      <w:r w:rsidRPr="00D5227B">
        <w:rPr>
          <w:rFonts w:ascii="Times New Roman" w:hAnsi="Times New Roman"/>
          <w:szCs w:val="24"/>
        </w:rPr>
        <w:t>3.Обеспечение юридической значимости электронной доверенности</w:t>
      </w:r>
      <w:r w:rsidR="00C3099D">
        <w:rPr>
          <w:rFonts w:ascii="Times New Roman" w:hAnsi="Times New Roman"/>
          <w:szCs w:val="24"/>
        </w:rPr>
        <w:t xml:space="preserve"> </w:t>
      </w:r>
      <w:r w:rsidR="00C3099D" w:rsidRPr="00F316FD">
        <w:rPr>
          <w:rFonts w:ascii="Times New Roman" w:hAnsi="Times New Roman"/>
          <w:szCs w:val="24"/>
        </w:rPr>
        <w:t>и отзыва электронной доверенности</w:t>
      </w:r>
      <w:bookmarkEnd w:id="76"/>
    </w:p>
    <w:p w14:paraId="1D90CDC4" w14:textId="655FC577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77" w:name="_Toc81991538"/>
      <w:bookmarkStart w:id="78" w:name="_Toc93527891"/>
      <w:r w:rsidRPr="00E12051">
        <w:rPr>
          <w:rFonts w:ascii="Times New Roman" w:hAnsi="Times New Roman"/>
          <w:sz w:val="24"/>
          <w:szCs w:val="24"/>
        </w:rPr>
        <w:t>Используемые стандарты, форматы и алгоритмы</w:t>
      </w:r>
      <w:bookmarkEnd w:id="77"/>
      <w:bookmarkEnd w:id="78"/>
    </w:p>
    <w:p w14:paraId="13B79A30" w14:textId="7279E55B" w:rsidR="00C3099D" w:rsidRPr="00C3099D" w:rsidRDefault="00C3099D" w:rsidP="00C3099D">
      <w:pPr>
        <w:pStyle w:val="afff6"/>
        <w:ind w:left="993" w:firstLine="0"/>
        <w:rPr>
          <w:szCs w:val="24"/>
        </w:rPr>
      </w:pPr>
      <w:r w:rsidRPr="00C3099D">
        <w:rPr>
          <w:szCs w:val="24"/>
        </w:rPr>
        <w:t xml:space="preserve">Используемые стандарты указаны в пункте </w:t>
      </w:r>
      <w:r w:rsidR="005E0A40">
        <w:rPr>
          <w:szCs w:val="24"/>
        </w:rPr>
        <w:t>2.1.</w:t>
      </w:r>
      <w:r w:rsidRPr="00C3099D">
        <w:rPr>
          <w:szCs w:val="24"/>
        </w:rPr>
        <w:t xml:space="preserve"> документа «</w:t>
      </w:r>
      <w:r w:rsidR="005E0A40" w:rsidRPr="008A21FC">
        <w:rPr>
          <w:i/>
          <w:szCs w:val="24"/>
        </w:rPr>
        <w:t>Обеспечение юридической значимости электронных документов при информационном взаимодействии с</w:t>
      </w:r>
      <w:r w:rsidR="00052271" w:rsidRPr="008A21FC">
        <w:rPr>
          <w:i/>
          <w:szCs w:val="24"/>
        </w:rPr>
        <w:t xml:space="preserve"> Фондом Социального Страхования</w:t>
      </w:r>
      <w:r w:rsidR="005E0A40" w:rsidRPr="008A21FC">
        <w:rPr>
          <w:i/>
          <w:szCs w:val="24"/>
        </w:rPr>
        <w:t>.docx</w:t>
      </w:r>
      <w:r w:rsidRPr="00C3099D">
        <w:rPr>
          <w:szCs w:val="24"/>
        </w:rPr>
        <w:t>»</w:t>
      </w:r>
    </w:p>
    <w:p w14:paraId="257CC529" w14:textId="3C251F84" w:rsidR="00C3099D" w:rsidRPr="00C3099D" w:rsidRDefault="00C3099D" w:rsidP="00C3099D">
      <w:pPr>
        <w:pStyle w:val="afff6"/>
        <w:ind w:left="993" w:firstLine="0"/>
        <w:rPr>
          <w:b/>
          <w:szCs w:val="24"/>
        </w:rPr>
      </w:pPr>
      <w:r>
        <w:rPr>
          <w:b/>
          <w:szCs w:val="24"/>
        </w:rPr>
        <w:t xml:space="preserve">Профиль подписи - </w:t>
      </w:r>
      <w:r>
        <w:rPr>
          <w:b/>
          <w:szCs w:val="24"/>
          <w:lang w:val="en-US"/>
        </w:rPr>
        <w:t>XAdES</w:t>
      </w:r>
      <w:r w:rsidRPr="00C3099D">
        <w:rPr>
          <w:b/>
          <w:szCs w:val="24"/>
        </w:rPr>
        <w:t>–</w:t>
      </w:r>
      <w:r>
        <w:rPr>
          <w:b/>
          <w:szCs w:val="24"/>
          <w:lang w:val="en-US"/>
        </w:rPr>
        <w:t>B</w:t>
      </w:r>
      <w:r w:rsidRPr="00C3099D">
        <w:rPr>
          <w:b/>
          <w:szCs w:val="24"/>
        </w:rPr>
        <w:t>-</w:t>
      </w:r>
      <w:r>
        <w:rPr>
          <w:b/>
          <w:szCs w:val="24"/>
          <w:lang w:val="en-US"/>
        </w:rPr>
        <w:t>T</w:t>
      </w:r>
      <w:r w:rsidRPr="00C3099D">
        <w:rPr>
          <w:b/>
          <w:szCs w:val="24"/>
        </w:rPr>
        <w:t xml:space="preserve"> </w:t>
      </w:r>
    </w:p>
    <w:p w14:paraId="645772A4" w14:textId="55C29C52" w:rsidR="00D859C8" w:rsidRPr="00D84E9C" w:rsidRDefault="00C3099D" w:rsidP="00C3099D">
      <w:pPr>
        <w:pStyle w:val="afff6"/>
        <w:ind w:left="993" w:firstLine="0"/>
        <w:rPr>
          <w:b/>
          <w:szCs w:val="24"/>
        </w:rPr>
      </w:pPr>
      <w:r>
        <w:rPr>
          <w:b/>
          <w:szCs w:val="24"/>
        </w:rPr>
        <w:t>Формат</w:t>
      </w:r>
      <w:r w:rsidR="00D859C8" w:rsidRPr="00D84E9C">
        <w:rPr>
          <w:b/>
          <w:szCs w:val="24"/>
        </w:rPr>
        <w:t xml:space="preserve"> </w:t>
      </w:r>
      <w:r w:rsidR="00D859C8" w:rsidRPr="00C3099D">
        <w:rPr>
          <w:b/>
          <w:szCs w:val="24"/>
        </w:rPr>
        <w:t>подписи</w:t>
      </w:r>
      <w:r w:rsidR="00D859C8" w:rsidRPr="00D84E9C">
        <w:rPr>
          <w:b/>
          <w:szCs w:val="24"/>
        </w:rPr>
        <w:t xml:space="preserve"> </w:t>
      </w:r>
      <w:r>
        <w:rPr>
          <w:b/>
          <w:szCs w:val="24"/>
        </w:rPr>
        <w:t xml:space="preserve"> - </w:t>
      </w:r>
      <w:r w:rsidR="00D859C8" w:rsidRPr="00C3099D">
        <w:rPr>
          <w:b/>
          <w:szCs w:val="24"/>
          <w:lang w:val="en-US"/>
        </w:rPr>
        <w:t>Enveloped</w:t>
      </w:r>
      <w:r w:rsidR="00D859C8" w:rsidRPr="00D84E9C">
        <w:rPr>
          <w:b/>
          <w:szCs w:val="24"/>
        </w:rPr>
        <w:t xml:space="preserve"> </w:t>
      </w:r>
      <w:r w:rsidR="00D859C8" w:rsidRPr="00C3099D">
        <w:rPr>
          <w:b/>
          <w:szCs w:val="24"/>
          <w:lang w:val="en-US"/>
        </w:rPr>
        <w:t>Signature</w:t>
      </w:r>
      <w:r w:rsidRPr="00D84E9C">
        <w:rPr>
          <w:b/>
          <w:szCs w:val="24"/>
        </w:rPr>
        <w:t xml:space="preserve"> </w:t>
      </w:r>
    </w:p>
    <w:p w14:paraId="09D5DBD7" w14:textId="0E8783FC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79" w:name="_Toc81991539"/>
      <w:bookmarkStart w:id="80" w:name="_Toc93527892"/>
      <w:r w:rsidRPr="00E12051">
        <w:rPr>
          <w:rFonts w:ascii="Times New Roman" w:hAnsi="Times New Roman"/>
          <w:sz w:val="24"/>
          <w:szCs w:val="24"/>
        </w:rPr>
        <w:t>Структура подписанной электронной доверенности</w:t>
      </w:r>
      <w:bookmarkEnd w:id="79"/>
      <w:bookmarkEnd w:id="80"/>
    </w:p>
    <w:p w14:paraId="6C5F8DE9" w14:textId="77777777" w:rsidR="00D859C8" w:rsidRPr="00AD040D" w:rsidRDefault="00D859C8" w:rsidP="00AD040D">
      <w:pPr>
        <w:pStyle w:val="afff6"/>
        <w:rPr>
          <w:szCs w:val="24"/>
        </w:rPr>
      </w:pP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859C8" w:rsidRPr="002E4F8C" w14:paraId="6250FD35" w14:textId="77777777" w:rsidTr="00E12051">
        <w:tc>
          <w:tcPr>
            <w:tcW w:w="10676" w:type="dxa"/>
          </w:tcPr>
          <w:p w14:paraId="28D41670" w14:textId="77777777" w:rsidR="00D859C8" w:rsidRPr="00E33296" w:rsidRDefault="00D859C8" w:rsidP="00AD040D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2A0A5F">
              <w:rPr>
                <w:szCs w:val="24"/>
                <w:lang w:val="en-US"/>
              </w:rPr>
              <w:t>&lt;</w:t>
            </w:r>
            <w:r w:rsidRPr="00E12051">
              <w:rPr>
                <w:szCs w:val="24"/>
                <w:lang w:val="en-US"/>
              </w:rPr>
              <w:t>urn</w:t>
            </w:r>
            <w:r w:rsidRPr="002A0A5F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powerOfAttorney</w:t>
            </w:r>
            <w:r w:rsidRPr="00E33296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  <w:lang w:val="en-US"/>
              </w:rPr>
              <w:t>xmlns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urn</w:t>
            </w:r>
            <w:r w:rsidRPr="00E33296">
              <w:rPr>
                <w:szCs w:val="24"/>
                <w:lang w:val="en-US"/>
              </w:rPr>
              <w:t>="</w:t>
            </w:r>
            <w:r w:rsidRPr="00E12051">
              <w:rPr>
                <w:szCs w:val="24"/>
                <w:lang w:val="en-US"/>
              </w:rPr>
              <w:t>urn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ru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fss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integration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types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mchd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v</w:t>
            </w:r>
            <w:r w:rsidRPr="00E33296">
              <w:rPr>
                <w:szCs w:val="24"/>
                <w:lang w:val="en-US"/>
              </w:rPr>
              <w:t>01"  ...&gt;</w:t>
            </w:r>
          </w:p>
          <w:p w14:paraId="6B6D84A7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 xml:space="preserve">&lt;!-- Данные электронной доверенности в соответствии </w:t>
            </w:r>
            <w:proofErr w:type="gramStart"/>
            <w:r w:rsidRPr="00E12051">
              <w:rPr>
                <w:szCs w:val="24"/>
              </w:rPr>
              <w:t>с</w:t>
            </w:r>
            <w:proofErr w:type="gramEnd"/>
            <w:r w:rsidRPr="00E12051">
              <w:rPr>
                <w:szCs w:val="24"/>
              </w:rPr>
              <w:t xml:space="preserve"> спецификацией --&gt;</w:t>
            </w:r>
          </w:p>
          <w:p w14:paraId="6386DCD2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47D2628B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6D1B4AC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4B11B8A5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&lt;ds:Signature xmlns:ds="http://www.w3.org/2000/09/xmldsig#" &gt;</w:t>
            </w:r>
          </w:p>
          <w:p w14:paraId="01E57CD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</w:rPr>
              <w:t xml:space="preserve">&lt;!-- </w:t>
            </w:r>
            <w:r w:rsidRPr="00E12051">
              <w:rPr>
                <w:szCs w:val="24"/>
                <w:lang w:val="en-US"/>
              </w:rPr>
              <w:t>Enveloped</w:t>
            </w:r>
            <w:r w:rsidRPr="00E12051">
              <w:rPr>
                <w:szCs w:val="24"/>
              </w:rPr>
              <w:t xml:space="preserve"> </w:t>
            </w:r>
            <w:r w:rsidRPr="00E12051">
              <w:rPr>
                <w:szCs w:val="24"/>
                <w:lang w:val="en-US"/>
              </w:rPr>
              <w:t>Signature</w:t>
            </w:r>
            <w:r w:rsidRPr="00E12051">
              <w:rPr>
                <w:szCs w:val="24"/>
              </w:rPr>
              <w:t>. Электронная подпись доверенности от лица доверителя --&gt;</w:t>
            </w:r>
          </w:p>
          <w:p w14:paraId="5BF40BD7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ab/>
              <w:t>&lt;</w:t>
            </w:r>
            <w:r w:rsidRPr="00E12051">
              <w:rPr>
                <w:szCs w:val="24"/>
                <w:lang w:val="en-US"/>
              </w:rPr>
              <w:t>ds</w:t>
            </w:r>
            <w:r w:rsidRPr="00E12051">
              <w:rPr>
                <w:szCs w:val="24"/>
              </w:rPr>
              <w:t>:</w:t>
            </w:r>
            <w:r w:rsidRPr="00E12051">
              <w:rPr>
                <w:szCs w:val="24"/>
                <w:lang w:val="en-US"/>
              </w:rPr>
              <w:t>SignedInfo</w:t>
            </w:r>
            <w:r w:rsidRPr="00E12051">
              <w:rPr>
                <w:szCs w:val="24"/>
              </w:rPr>
              <w:t>&gt;</w:t>
            </w:r>
          </w:p>
          <w:p w14:paraId="3C7723FB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ab/>
              <w:t>&lt;!—Данные о подписанной информации, методах какноникализации, алгоритмах</w:t>
            </w:r>
            <w:proofErr w:type="gramStart"/>
            <w:r w:rsidRPr="00E12051">
              <w:rPr>
                <w:szCs w:val="24"/>
              </w:rPr>
              <w:t xml:space="preserve"> --&gt;</w:t>
            </w:r>
            <w:proofErr w:type="gramEnd"/>
          </w:p>
          <w:p w14:paraId="41AC1BB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02B10D69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5D5C3043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34B4603F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&lt;/ds:SignedInfo&gt;</w:t>
            </w:r>
          </w:p>
          <w:p w14:paraId="06DD1C91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&lt;ds:SignatureValue&gt;</w:t>
            </w:r>
          </w:p>
          <w:p w14:paraId="6B9DABAF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&lt;!—</w:t>
            </w:r>
            <w:r w:rsidRPr="00E12051">
              <w:rPr>
                <w:szCs w:val="24"/>
              </w:rPr>
              <w:t>Значение</w:t>
            </w:r>
            <w:r w:rsidRPr="00E12051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</w:rPr>
              <w:t>подписи</w:t>
            </w:r>
            <w:r w:rsidRPr="00E12051">
              <w:rPr>
                <w:szCs w:val="24"/>
                <w:lang w:val="en-US"/>
              </w:rPr>
              <w:t xml:space="preserve"> --&gt;</w:t>
            </w:r>
          </w:p>
          <w:p w14:paraId="1AD03D95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&lt;/ds:SignatureValue&gt;</w:t>
            </w:r>
          </w:p>
          <w:p w14:paraId="41D72AE9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&lt;ds:KeyInfo&gt;</w:t>
            </w:r>
          </w:p>
          <w:p w14:paraId="769605C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  <w:t>&lt;ds:X509Data&gt;</w:t>
            </w:r>
          </w:p>
          <w:p w14:paraId="7469B5E1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</w:rPr>
              <w:t>&lt;</w:t>
            </w:r>
            <w:r w:rsidRPr="00E12051">
              <w:rPr>
                <w:szCs w:val="24"/>
                <w:lang w:val="en-US"/>
              </w:rPr>
              <w:t>ds</w:t>
            </w:r>
            <w:r w:rsidRPr="00E12051">
              <w:rPr>
                <w:szCs w:val="24"/>
              </w:rPr>
              <w:t>:</w:t>
            </w:r>
            <w:r w:rsidRPr="00E12051">
              <w:rPr>
                <w:szCs w:val="24"/>
                <w:lang w:val="en-US"/>
              </w:rPr>
              <w:t>X</w:t>
            </w:r>
            <w:r w:rsidRPr="00E12051">
              <w:rPr>
                <w:szCs w:val="24"/>
              </w:rPr>
              <w:t>509</w:t>
            </w:r>
            <w:r w:rsidRPr="00E12051">
              <w:rPr>
                <w:szCs w:val="24"/>
                <w:lang w:val="en-US"/>
              </w:rPr>
              <w:t>Certificate</w:t>
            </w:r>
            <w:r w:rsidRPr="00E12051">
              <w:rPr>
                <w:szCs w:val="24"/>
              </w:rPr>
              <w:t>&gt;</w:t>
            </w:r>
          </w:p>
          <w:p w14:paraId="1673774C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>&lt;!—Содержимое публичного сертификата подписанта (доверителя</w:t>
            </w:r>
            <w:proofErr w:type="gramStart"/>
            <w:r w:rsidRPr="00E12051">
              <w:rPr>
                <w:szCs w:val="24"/>
              </w:rPr>
              <w:t>) --&gt;</w:t>
            </w:r>
            <w:proofErr w:type="gramEnd"/>
          </w:p>
          <w:p w14:paraId="66B44A24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</w:rPr>
              <w:t xml:space="preserve">                     </w:t>
            </w:r>
            <w:r w:rsidRPr="00E12051">
              <w:rPr>
                <w:szCs w:val="24"/>
                <w:lang w:val="en-US"/>
              </w:rPr>
              <w:t>&lt;/ds:X509Certificate&gt;</w:t>
            </w:r>
          </w:p>
          <w:p w14:paraId="2D8D3560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 xml:space="preserve">           &lt;/ds:X509Data&gt;</w:t>
            </w:r>
          </w:p>
          <w:p w14:paraId="1D4565BD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&lt;/ds:KeyInfo&gt;</w:t>
            </w:r>
          </w:p>
          <w:p w14:paraId="0A5CD08A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&lt;ds:Object&gt;</w:t>
            </w:r>
          </w:p>
          <w:p w14:paraId="25B8FF8C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  <w:t>&lt;QualifyingProperties xmlns="http://uri.etsi.org/01903/v1.3.2#" Target="#Signature1-5638004da-93e3-3241-17c5-5725377618f"&gt;</w:t>
            </w:r>
          </w:p>
          <w:p w14:paraId="4530674A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</w:rPr>
              <w:t xml:space="preserve">&lt;!—Данные о времени подписи (метка </w:t>
            </w:r>
            <w:proofErr w:type="gramStart"/>
            <w:r w:rsidRPr="00E12051">
              <w:rPr>
                <w:szCs w:val="24"/>
              </w:rPr>
              <w:t>времени</w:t>
            </w:r>
            <w:proofErr w:type="gramEnd"/>
            <w:r w:rsidRPr="00E12051">
              <w:rPr>
                <w:szCs w:val="24"/>
              </w:rPr>
              <w:t xml:space="preserve"> сформированная с помощью Службы</w:t>
            </w:r>
            <w:r w:rsidRPr="00E12051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</w:rPr>
              <w:t>Штампов</w:t>
            </w:r>
            <w:r w:rsidRPr="00E12051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</w:rPr>
              <w:t>времени</w:t>
            </w:r>
            <w:r w:rsidRPr="00E12051">
              <w:rPr>
                <w:szCs w:val="24"/>
                <w:lang w:val="en-US"/>
              </w:rPr>
              <w:t xml:space="preserve"> (</w:t>
            </w:r>
            <w:r w:rsidRPr="00E12051">
              <w:rPr>
                <w:rStyle w:val="afff8"/>
                <w:szCs w:val="24"/>
                <w:lang w:val="en-US"/>
              </w:rPr>
              <w:t>TSA</w:t>
            </w:r>
            <w:r w:rsidRPr="00E12051">
              <w:rPr>
                <w:szCs w:val="24"/>
                <w:lang w:val="en-US"/>
              </w:rPr>
              <w:t>)) --&gt;</w:t>
            </w:r>
          </w:p>
          <w:p w14:paraId="6CF75C05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  <w:t>&lt;/QualifyingProperties&gt;</w:t>
            </w:r>
          </w:p>
          <w:p w14:paraId="6892195C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&lt;/ds:Object&gt;</w:t>
            </w:r>
          </w:p>
          <w:p w14:paraId="47E3CDB1" w14:textId="77777777" w:rsidR="00D859C8" w:rsidRPr="00E12051" w:rsidRDefault="00D859C8" w:rsidP="00AD040D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&lt;/ds:Signature&gt;</w:t>
            </w:r>
          </w:p>
          <w:p w14:paraId="0956CF07" w14:textId="77777777" w:rsidR="00D859C8" w:rsidRPr="00E12051" w:rsidRDefault="00D859C8" w:rsidP="00AD040D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&lt;/urn:powerOfAttorney&gt;</w:t>
            </w:r>
          </w:p>
        </w:tc>
      </w:tr>
    </w:tbl>
    <w:p w14:paraId="580EC6E6" w14:textId="77777777" w:rsidR="00D859C8" w:rsidRPr="00E12051" w:rsidRDefault="00D859C8" w:rsidP="00AD040D">
      <w:pPr>
        <w:rPr>
          <w:sz w:val="24"/>
          <w:szCs w:val="24"/>
          <w:lang w:val="en-US"/>
        </w:rPr>
      </w:pPr>
    </w:p>
    <w:p w14:paraId="49F14DEE" w14:textId="0307574D" w:rsidR="00D859C8" w:rsidRPr="00E12051" w:rsidRDefault="00C269AB" w:rsidP="00AD040D">
      <w:pPr>
        <w:pStyle w:val="afff6"/>
        <w:rPr>
          <w:szCs w:val="24"/>
        </w:rPr>
      </w:pPr>
      <w:r>
        <w:rPr>
          <w:szCs w:val="24"/>
        </w:rPr>
        <w:t>Корневым элементом является</w:t>
      </w:r>
      <w:r w:rsidR="00D859C8" w:rsidRPr="00E12051">
        <w:rPr>
          <w:szCs w:val="24"/>
        </w:rPr>
        <w:t xml:space="preserve"> тег  {</w:t>
      </w:r>
      <w:r w:rsidR="00D859C8" w:rsidRPr="00E12051">
        <w:rPr>
          <w:szCs w:val="24"/>
          <w:lang w:val="en-US"/>
        </w:rPr>
        <w:t>urn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ru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fss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integration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types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mchd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v</w:t>
      </w:r>
      <w:r w:rsidR="00D859C8" w:rsidRPr="00E12051">
        <w:rPr>
          <w:szCs w:val="24"/>
        </w:rPr>
        <w:t>01}</w:t>
      </w:r>
      <w:r w:rsidR="00D859C8" w:rsidRPr="00E12051">
        <w:rPr>
          <w:szCs w:val="24"/>
          <w:lang w:val="en-US"/>
        </w:rPr>
        <w:t>powerOfAttorney</w:t>
      </w:r>
      <w:r w:rsidR="00D859C8" w:rsidRPr="00E12051">
        <w:rPr>
          <w:szCs w:val="24"/>
        </w:rPr>
        <w:t>, содержащий данные электронной доверенности, данные доверителя, данные уполномоченного и полномочия.</w:t>
      </w:r>
    </w:p>
    <w:p w14:paraId="49477E46" w14:textId="1C07DE89" w:rsidR="00D859C8" w:rsidRPr="00E12051" w:rsidRDefault="00D859C8" w:rsidP="00AD040D">
      <w:pPr>
        <w:pStyle w:val="afff6"/>
        <w:rPr>
          <w:szCs w:val="24"/>
        </w:rPr>
      </w:pPr>
      <w:r w:rsidRPr="00E12051">
        <w:rPr>
          <w:szCs w:val="24"/>
        </w:rPr>
        <w:t>Электронная доверенность</w:t>
      </w:r>
      <w:r w:rsidR="00F316FD">
        <w:rPr>
          <w:szCs w:val="24"/>
        </w:rPr>
        <w:t xml:space="preserve"> и Отзыв Электронной доверенности</w:t>
      </w:r>
      <w:r w:rsidRPr="00E12051">
        <w:rPr>
          <w:szCs w:val="24"/>
        </w:rPr>
        <w:t xml:space="preserve"> должн</w:t>
      </w:r>
      <w:r w:rsidR="00F316FD">
        <w:rPr>
          <w:szCs w:val="24"/>
        </w:rPr>
        <w:t>ы</w:t>
      </w:r>
      <w:r w:rsidRPr="00E12051">
        <w:rPr>
          <w:szCs w:val="24"/>
        </w:rPr>
        <w:t xml:space="preserve"> содержать </w:t>
      </w:r>
      <w:r w:rsidRPr="00E12051">
        <w:rPr>
          <w:szCs w:val="24"/>
          <w:lang w:val="en-US"/>
        </w:rPr>
        <w:t>enveloped</w:t>
      </w:r>
      <w:r w:rsidRPr="00E12051">
        <w:rPr>
          <w:szCs w:val="24"/>
        </w:rPr>
        <w:t xml:space="preserve"> </w:t>
      </w:r>
      <w:r w:rsidRPr="00E12051">
        <w:rPr>
          <w:szCs w:val="24"/>
          <w:lang w:val="en-US"/>
        </w:rPr>
        <w:t>signature</w:t>
      </w:r>
      <w:r w:rsidRPr="00E12051">
        <w:rPr>
          <w:szCs w:val="24"/>
        </w:rPr>
        <w:t xml:space="preserve"> в формате </w:t>
      </w:r>
      <w:r w:rsidRPr="00E12051">
        <w:rPr>
          <w:szCs w:val="24"/>
          <w:lang w:val="en-US"/>
        </w:rPr>
        <w:t>XAdES</w:t>
      </w:r>
      <w:r w:rsidRPr="00E12051">
        <w:rPr>
          <w:szCs w:val="24"/>
        </w:rPr>
        <w:t>-</w:t>
      </w:r>
      <w:r w:rsidRPr="00E12051">
        <w:rPr>
          <w:szCs w:val="24"/>
          <w:lang w:val="en-US"/>
        </w:rPr>
        <w:t>T</w:t>
      </w:r>
      <w:r w:rsidRPr="00E12051">
        <w:rPr>
          <w:szCs w:val="24"/>
        </w:rPr>
        <w:t xml:space="preserve"> соответствии с</w:t>
      </w:r>
      <w:r w:rsidR="00AF2763" w:rsidRPr="00E12051">
        <w:rPr>
          <w:szCs w:val="24"/>
        </w:rPr>
        <w:t>о</w:t>
      </w:r>
      <w:r w:rsidRPr="00E12051">
        <w:rPr>
          <w:szCs w:val="24"/>
        </w:rPr>
        <w:t xml:space="preserve"> спецификацией</w:t>
      </w:r>
      <w:r w:rsidR="00AF2763" w:rsidRPr="00E12051">
        <w:rPr>
          <w:szCs w:val="24"/>
        </w:rPr>
        <w:t xml:space="preserve"> (</w:t>
      </w:r>
      <w:r w:rsidR="00AF2763" w:rsidRPr="00E12051">
        <w:rPr>
          <w:szCs w:val="24"/>
        </w:rPr>
        <w:fldChar w:fldCharType="begin"/>
      </w:r>
      <w:r w:rsidR="00AF2763" w:rsidRPr="00E12051">
        <w:rPr>
          <w:szCs w:val="24"/>
        </w:rPr>
        <w:instrText xml:space="preserve"> REF _Ref81918980 \h </w:instrText>
      </w:r>
      <w:r w:rsidR="00E12051" w:rsidRPr="00E12051">
        <w:rPr>
          <w:szCs w:val="24"/>
        </w:rPr>
        <w:instrText xml:space="preserve"> \* MERGEFORMAT </w:instrText>
      </w:r>
      <w:r w:rsidR="00AF2763" w:rsidRPr="00E12051">
        <w:rPr>
          <w:szCs w:val="24"/>
        </w:rPr>
      </w:r>
      <w:r w:rsidR="00AF2763" w:rsidRPr="00E12051">
        <w:rPr>
          <w:szCs w:val="24"/>
        </w:rPr>
        <w:fldChar w:fldCharType="separate"/>
      </w:r>
      <w:r w:rsidR="00650632" w:rsidRPr="00650632">
        <w:rPr>
          <w:szCs w:val="24"/>
        </w:rPr>
        <w:t>Атрибутивный состав запроса «Электронная Доверенность» (powerOfAttorney)</w:t>
      </w:r>
      <w:r w:rsidR="00AF2763" w:rsidRPr="00E12051">
        <w:rPr>
          <w:szCs w:val="24"/>
        </w:rPr>
        <w:fldChar w:fldCharType="end"/>
      </w:r>
      <w:r w:rsidR="00C269AB">
        <w:rPr>
          <w:szCs w:val="24"/>
        </w:rPr>
        <w:t xml:space="preserve"> или состав запроса «Отзыв Электронной Доверенности» (</w:t>
      </w:r>
      <w:r w:rsidR="00C269AB" w:rsidRPr="00BF2143">
        <w:t>revocationPowerOfAttorney</w:t>
      </w:r>
      <w:r w:rsidR="00C269AB">
        <w:t>)</w:t>
      </w:r>
      <w:r w:rsidR="00AF2763" w:rsidRPr="00E12051">
        <w:rPr>
          <w:szCs w:val="24"/>
        </w:rPr>
        <w:t>)</w:t>
      </w:r>
      <w:r w:rsidRPr="00E12051">
        <w:rPr>
          <w:szCs w:val="24"/>
        </w:rPr>
        <w:t>.</w:t>
      </w:r>
    </w:p>
    <w:p w14:paraId="56C422F6" w14:textId="77777777" w:rsidR="00D859C8" w:rsidRPr="00E12051" w:rsidRDefault="00D859C8" w:rsidP="00AD040D">
      <w:pPr>
        <w:pStyle w:val="afff6"/>
        <w:rPr>
          <w:szCs w:val="24"/>
        </w:rPr>
      </w:pPr>
      <w:r w:rsidRPr="00E12051">
        <w:rPr>
          <w:szCs w:val="24"/>
        </w:rPr>
        <w:t>Рекомендуемый формат идентификаторов блоков</w:t>
      </w:r>
    </w:p>
    <w:p w14:paraId="3D7E27E9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r w:rsidRPr="00E12051">
        <w:rPr>
          <w:szCs w:val="24"/>
        </w:rPr>
        <w:t>Корневой блок (</w:t>
      </w:r>
      <w:r w:rsidRPr="00E12051">
        <w:rPr>
          <w:szCs w:val="24"/>
          <w:lang w:val="en-US"/>
        </w:rPr>
        <w:t>urn</w:t>
      </w:r>
      <w:r w:rsidRPr="00E12051">
        <w:rPr>
          <w:szCs w:val="24"/>
        </w:rPr>
        <w:t>:powerOfAttorney) «</w:t>
      </w:r>
      <w:r w:rsidRPr="00E12051">
        <w:rPr>
          <w:szCs w:val="24"/>
          <w:lang w:val="en-US"/>
        </w:rPr>
        <w:t>poa</w:t>
      </w:r>
      <w:r w:rsidRPr="00E12051">
        <w:rPr>
          <w:szCs w:val="24"/>
        </w:rPr>
        <w:t>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доверенности&gt;». Пример </w:t>
      </w:r>
      <w:r w:rsidRPr="00E12051">
        <w:rPr>
          <w:szCs w:val="24"/>
          <w:lang w:val="en-US"/>
        </w:rPr>
        <w:t>poa</w:t>
      </w:r>
      <w:r w:rsidRPr="00E12051">
        <w:rPr>
          <w:szCs w:val="24"/>
        </w:rPr>
        <w:t>-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543</w:t>
      </w:r>
      <w:r w:rsidRPr="00E12051">
        <w:rPr>
          <w:szCs w:val="24"/>
          <w:lang w:val="en-US"/>
        </w:rPr>
        <w:t>dd</w:t>
      </w:r>
      <w:r w:rsidRPr="00E12051">
        <w:rPr>
          <w:szCs w:val="24"/>
        </w:rPr>
        <w:t>42-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1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3-4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6</w:t>
      </w:r>
      <w:r w:rsidRPr="00E12051">
        <w:rPr>
          <w:szCs w:val="24"/>
          <w:lang w:val="en-US"/>
        </w:rPr>
        <w:t>b</w:t>
      </w:r>
      <w:r w:rsidRPr="00E12051">
        <w:rPr>
          <w:szCs w:val="24"/>
        </w:rPr>
        <w:t>-93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2-7</w:t>
      </w:r>
      <w:r w:rsidRPr="00E12051">
        <w:rPr>
          <w:szCs w:val="24"/>
          <w:lang w:val="en-US"/>
        </w:rPr>
        <w:t>be</w:t>
      </w:r>
      <w:r w:rsidRPr="00E12051">
        <w:rPr>
          <w:szCs w:val="24"/>
        </w:rPr>
        <w:t>28</w:t>
      </w:r>
      <w:r w:rsidRPr="00E12051">
        <w:rPr>
          <w:szCs w:val="24"/>
          <w:lang w:val="en-US"/>
        </w:rPr>
        <w:t>ddb</w:t>
      </w:r>
      <w:r w:rsidRPr="00E12051">
        <w:rPr>
          <w:szCs w:val="24"/>
        </w:rPr>
        <w:t>16</w:t>
      </w:r>
      <w:r w:rsidRPr="00E12051">
        <w:rPr>
          <w:szCs w:val="24"/>
          <w:lang w:val="en-US"/>
        </w:rPr>
        <w:t>c</w:t>
      </w:r>
      <w:r w:rsidRPr="00E12051">
        <w:rPr>
          <w:szCs w:val="24"/>
        </w:rPr>
        <w:t>9;</w:t>
      </w:r>
    </w:p>
    <w:p w14:paraId="2BCDE8BE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 подписи (ds:Signature) «</w:t>
      </w:r>
      <w:r w:rsidRPr="00E12051">
        <w:rPr>
          <w:szCs w:val="24"/>
          <w:lang w:val="en-US"/>
        </w:rPr>
        <w:t>principal</w:t>
      </w:r>
      <w:r w:rsidRPr="00E12051">
        <w:rPr>
          <w:szCs w:val="24"/>
        </w:rPr>
        <w:t>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доверенности&gt;».</w:t>
      </w:r>
      <w:proofErr w:type="gramEnd"/>
      <w:r w:rsidRPr="00E12051">
        <w:rPr>
          <w:szCs w:val="24"/>
        </w:rPr>
        <w:t xml:space="preserve"> Пример </w:t>
      </w:r>
      <w:r w:rsidRPr="00E12051">
        <w:rPr>
          <w:szCs w:val="24"/>
          <w:lang w:val="en-US"/>
        </w:rPr>
        <w:t>principal</w:t>
      </w:r>
      <w:r w:rsidRPr="00E12051">
        <w:rPr>
          <w:szCs w:val="24"/>
        </w:rPr>
        <w:t>-</w:t>
      </w:r>
      <w:r w:rsidRPr="00E12051">
        <w:rPr>
          <w:szCs w:val="24"/>
          <w:lang w:val="en-US"/>
        </w:rPr>
        <w:t xml:space="preserve"> d</w:t>
      </w:r>
      <w:r w:rsidRPr="00E12051">
        <w:rPr>
          <w:szCs w:val="24"/>
        </w:rPr>
        <w:t>543</w:t>
      </w:r>
      <w:r w:rsidRPr="00E12051">
        <w:rPr>
          <w:szCs w:val="24"/>
          <w:lang w:val="en-US"/>
        </w:rPr>
        <w:t>dd</w:t>
      </w:r>
      <w:r w:rsidRPr="00E12051">
        <w:rPr>
          <w:szCs w:val="24"/>
        </w:rPr>
        <w:t>42-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1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3-4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6</w:t>
      </w:r>
      <w:r w:rsidRPr="00E12051">
        <w:rPr>
          <w:szCs w:val="24"/>
          <w:lang w:val="en-US"/>
        </w:rPr>
        <w:t>b</w:t>
      </w:r>
      <w:r w:rsidRPr="00E12051">
        <w:rPr>
          <w:szCs w:val="24"/>
        </w:rPr>
        <w:t>-93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2-7</w:t>
      </w:r>
      <w:r w:rsidRPr="00E12051">
        <w:rPr>
          <w:szCs w:val="24"/>
          <w:lang w:val="en-US"/>
        </w:rPr>
        <w:t>be</w:t>
      </w:r>
      <w:r w:rsidRPr="00E12051">
        <w:rPr>
          <w:szCs w:val="24"/>
        </w:rPr>
        <w:t>28</w:t>
      </w:r>
      <w:r w:rsidRPr="00E12051">
        <w:rPr>
          <w:szCs w:val="24"/>
          <w:lang w:val="en-US"/>
        </w:rPr>
        <w:t>ddb</w:t>
      </w:r>
      <w:r w:rsidRPr="00E12051">
        <w:rPr>
          <w:szCs w:val="24"/>
        </w:rPr>
        <w:t>16</w:t>
      </w:r>
      <w:r w:rsidRPr="00E12051">
        <w:rPr>
          <w:szCs w:val="24"/>
          <w:lang w:val="en-US"/>
        </w:rPr>
        <w:t>c</w:t>
      </w:r>
      <w:r w:rsidRPr="00E12051">
        <w:rPr>
          <w:szCs w:val="24"/>
        </w:rPr>
        <w:t>9</w:t>
      </w:r>
    </w:p>
    <w:p w14:paraId="1566855C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Блоки ссылок в подписи (ds:Reference) «</w:t>
      </w:r>
      <w:r w:rsidRPr="00E12051">
        <w:rPr>
          <w:szCs w:val="24"/>
          <w:lang w:val="en-US"/>
        </w:rPr>
        <w:t>principal</w:t>
      </w:r>
      <w:r w:rsidRPr="00E12051">
        <w:rPr>
          <w:szCs w:val="24"/>
        </w:rPr>
        <w:t>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доверенности&gt;-</w:t>
      </w:r>
      <w:r w:rsidRPr="00E12051">
        <w:rPr>
          <w:szCs w:val="24"/>
          <w:lang w:val="en-US"/>
        </w:rPr>
        <w:t>ref</w:t>
      </w:r>
      <w:r w:rsidRPr="00E12051">
        <w:rPr>
          <w:szCs w:val="24"/>
        </w:rPr>
        <w:t>&lt;индекс ссылки&gt;».</w:t>
      </w:r>
      <w:proofErr w:type="gramEnd"/>
      <w:r w:rsidRPr="00E12051">
        <w:rPr>
          <w:szCs w:val="24"/>
        </w:rPr>
        <w:t xml:space="preserve"> Пример principal- d543dd42-e1e3-4d6b-93d2-7be28ddb16c9-ref0</w:t>
      </w:r>
    </w:p>
    <w:p w14:paraId="1916E714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 значения подписи (ds:SignatureValue) «principal-&lt;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доверенности&gt;-sigvalue».</w:t>
      </w:r>
      <w:proofErr w:type="gramEnd"/>
      <w:r w:rsidRPr="00E12051">
        <w:rPr>
          <w:szCs w:val="24"/>
        </w:rPr>
        <w:t xml:space="preserve"> Пример principal-d543dd42-e1e3-4d6b-93d2-7be28ddb16c9-sigvalue</w:t>
      </w:r>
    </w:p>
    <w:p w14:paraId="1EAB96C7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 подписываемых свойств (xades:SignedProperties) «principal-&lt;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доверенности&gt;-signedprops».</w:t>
      </w:r>
      <w:proofErr w:type="gramEnd"/>
      <w:r w:rsidRPr="00E12051">
        <w:rPr>
          <w:szCs w:val="24"/>
        </w:rPr>
        <w:t xml:space="preserve"> Пример: principal-d543dd42-e1e3-4d6b-93d2-7be28ddb16c9-signedprops</w:t>
      </w:r>
    </w:p>
    <w:p w14:paraId="37C3FFB9" w14:textId="77777777" w:rsidR="00D859C8" w:rsidRPr="00E12051" w:rsidRDefault="00D859C8" w:rsidP="00AD040D">
      <w:pPr>
        <w:pStyle w:val="afff6"/>
        <w:rPr>
          <w:szCs w:val="24"/>
        </w:rPr>
      </w:pPr>
    </w:p>
    <w:p w14:paraId="75363538" w14:textId="77777777" w:rsidR="00D859C8" w:rsidRPr="00E12051" w:rsidRDefault="00D859C8" w:rsidP="00AD040D">
      <w:pPr>
        <w:pStyle w:val="afff6"/>
        <w:rPr>
          <w:szCs w:val="24"/>
        </w:rPr>
      </w:pPr>
    </w:p>
    <w:p w14:paraId="3BA49D74" w14:textId="4A914257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81" w:name="_Toc81991540"/>
      <w:bookmarkStart w:id="82" w:name="_Toc93527893"/>
      <w:r w:rsidRPr="00E12051">
        <w:rPr>
          <w:rFonts w:ascii="Times New Roman" w:hAnsi="Times New Roman"/>
          <w:sz w:val="24"/>
          <w:szCs w:val="24"/>
        </w:rPr>
        <w:t>Пример подписанной электронной доверенности</w:t>
      </w:r>
      <w:bookmarkEnd w:id="81"/>
      <w:bookmarkEnd w:id="82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859C8" w:rsidRPr="00A0267A" w14:paraId="65ED5F4B" w14:textId="77777777" w:rsidTr="00E12051">
        <w:tc>
          <w:tcPr>
            <w:tcW w:w="10676" w:type="dxa"/>
          </w:tcPr>
          <w:p w14:paraId="682F365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&lt;?xml version="1.0" encoding="UTF-8"?&gt;&lt;ns2:powerOfAttorney xmlns:ns2="urn:ru:fss:integration:types:mchd:v01" xmlns="http://www.fss.ru/integration/types/common/v01" Id="PA_0c97b089-a2f0-4687-bb02-82ea2b74f0b6"&gt;&lt;ns2:systemInfo&gt;&lt;specVersion&gt;1&lt;/specVersion&gt;&lt;software&gt;1&lt;/software&gt;&lt;softwareVersion&gt;1&lt;/softwareVersion&gt;&lt;/ns2:systemInfo&gt;&lt;ns2:generalInfo&gt;&lt;ns2:uuid&gt;0c97b089-a2f0-4687-bb02-82ea2b74f0b6&lt;/ns2:uuid&gt;&lt;ns2:startDate&gt;2021-08-23T00:00:00.000Z&lt;/ns2:startDate&gt;&lt;ns2:endDate&gt;2022-08-23T00:00:00.000Z&lt;/ns2:endDate&gt;&lt;ns2:comment&gt;комментарий&lt;/ns2:comment&gt;&lt;/ns2:generalInfo</w:t>
            </w:r>
            <w:r w:rsidRPr="00A0267A">
              <w:rPr>
                <w:szCs w:val="24"/>
                <w:lang w:val="en-US"/>
              </w:rPr>
              <w:lastRenderedPageBreak/>
              <w:t>&gt;&lt;ns2:principal&gt;&lt;ns2:person&gt;&lt;ns2:firstName&gt;Доверитель&lt;/ns2:firstName&gt;&lt;ns2:lastName&gt;Доверителев1&lt;/ns2:lastName&gt;&lt;ns2:middleName&gt;Доверителевич&lt;/ns2:middleName&gt;&lt;ns2:birthDate&gt;1960-01-11Z&lt;/ns2:birthDate&gt;&lt;ns2:snils&gt;123456789&lt;/ns2:snils&gt;&lt;ns2:inn&gt;1234568789&lt;/ns2:inn&gt;&lt;/ns2:person&gt;&lt;/ns2:principal&gt;&lt;ns2:representative&gt;&lt;ns2:person&gt;&lt;ns2:firstName&gt;Уполномоченный&lt;/ns2:firstName&gt;&lt;ns2:lastName&gt;Уполномоченов&lt;/ns2:lastName&gt;&lt;ns2:middleName&gt;Уполномоченович&lt;/ns2:middleName&gt;&lt;ns2:birthDate&gt;1986-05-12Z&lt;/ns2:birthDate&gt;&lt;ns2:snils&gt;12312123123&lt;/ns2:snils&gt;&lt;ns2:inn&gt;1234567&lt;/ns2:inn&gt;&lt;/ns2:person&gt;&lt;ns2:authorities&gt;&lt;ns2:authority&gt;&lt;ns2:mnemonic entrustment="true"&gt;authority1&lt;/ns2:mnemonic&gt;&lt;/ns2:authority&gt;&lt;ns2:authority&gt;&lt;ns2:mnemonic entrustment="true"&gt;authority2&lt;/ns2:mnemonic&gt;&lt;/ns2:authority&gt;&lt;ns2:authority&gt;&lt;ns2:mnemonic entrustment="false"&gt;authority3&lt;/ns2:mnemonic&gt;&lt;/ns2:authority&gt;&lt;ns2:authority&gt;&lt;ns2:mnemonic entrustment="false"&gt;authority4&lt;/ns2:mnemonic&gt;&lt;/ns2:authority&gt;&lt;/ns2:authorities&gt;&lt;/ns2:representative&gt;&lt;ds:Signature xmlns:ds="http://www.w3.org/2000/09/xmldsig#" Id="xmldsig-edf40b7f-50b8-4e66-924c-c7fbd62b1e57"&gt;</w:t>
            </w:r>
          </w:p>
          <w:p w14:paraId="76454C3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&lt;ds:SignedInfo&gt;</w:t>
            </w:r>
          </w:p>
          <w:p w14:paraId="5B89262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&lt;ds:CanonicalizationMethod Algorithm="http://www.w3.org/2001/10/xml-exc-c14n#"/&gt;</w:t>
            </w:r>
          </w:p>
          <w:p w14:paraId="3788A58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&lt;ds:SignatureMethod Algorithm="urn:ietf:params:xml:ns:cpxmlsec:algorithms:gostr34102012-gostr34112012-256"/&gt;</w:t>
            </w:r>
          </w:p>
          <w:p w14:paraId="1042978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&lt;ds:Reference Id="xmldsig-edf40b7f-50b8-4e66-924c-c7fbd62b1e57-ref0" URI="#PA_0c97b089-a2f0-4687-bb02-82ea2b74f0b6"&gt;</w:t>
            </w:r>
          </w:p>
          <w:p w14:paraId="65BB5F4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&lt;ds:Transforms&gt;</w:t>
            </w:r>
          </w:p>
          <w:p w14:paraId="6042BC5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&lt;ds:Transform Algorithm="http://www.w3.org/2000/09/xmldsig#enveloped-signature"/&gt;</w:t>
            </w:r>
          </w:p>
          <w:p w14:paraId="7B416E5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&lt;/ds:Transforms&gt;</w:t>
            </w:r>
          </w:p>
          <w:p w14:paraId="1832D3A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&lt;ds:DigestMethod Algorithm="urn:ietf:params:xml:ns:cpxmlsec:algorithms:gostr34112012-256"/&gt;</w:t>
            </w:r>
          </w:p>
          <w:p w14:paraId="70EF660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&lt;ds:DigestValue&gt;nyhZn2ablc10AFAmv9TKihv+dEPY+imh/In+zEGp9bQ=&lt;/ds:DigestValue&gt;</w:t>
            </w:r>
          </w:p>
          <w:p w14:paraId="2B2A97C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&lt;/ds:Reference&gt;</w:t>
            </w:r>
          </w:p>
          <w:p w14:paraId="1C0E6B3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&lt;ds:Reference Type="http://uri.etsi.org/01903#SignedProperties" URI="#xmldsig-edf40b7f-50b8-4e66-924c-c7fbd62b1e57-signedprops"&gt;</w:t>
            </w:r>
          </w:p>
          <w:p w14:paraId="7033EB5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&lt;ds:DigestMethod Algorithm="urn:ietf:params:xml:ns:cpxmlsec:algorithms:gostr34112012-256"/&gt;</w:t>
            </w:r>
          </w:p>
          <w:p w14:paraId="12D8DBC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&lt;ds:DigestValue&gt;G7QjOQzONweM9AF1f6v0vDKm2RLIvgx2c+DS5R3uCII=&lt;/ds:DigestValue&gt;</w:t>
            </w:r>
          </w:p>
          <w:p w14:paraId="2473189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&lt;/ds:Reference&gt;</w:t>
            </w:r>
          </w:p>
          <w:p w14:paraId="6E820E8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&lt;/ds:SignedInfo&gt;</w:t>
            </w:r>
          </w:p>
          <w:p w14:paraId="0E75009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lastRenderedPageBreak/>
              <w:t>&lt;ds:SignatureValue Id="xmldsig-edf40b7f-50b8-4e66-924c-c7fbd62b1e57-sigvalue"&gt;</w:t>
            </w:r>
          </w:p>
          <w:p w14:paraId="39A4010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H+LgoNXV1/ZDIb9pVq4rbCUqHOk086Ku7zM+QYmDIcZq1EzJEl1xqhEy3Ij06bAA+Kk8nLLNRgBD</w:t>
            </w:r>
          </w:p>
          <w:p w14:paraId="63C7A25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/zJ/ohCY8Q==</w:t>
            </w:r>
          </w:p>
          <w:p w14:paraId="7CAC8E3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&lt;/ds:SignatureValue&gt;</w:t>
            </w:r>
          </w:p>
          <w:p w14:paraId="02D7E7C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&lt;ds:KeyInfo&gt;</w:t>
            </w:r>
          </w:p>
          <w:p w14:paraId="2FE3D8C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&lt;ds:X509Data&gt;</w:t>
            </w:r>
          </w:p>
          <w:p w14:paraId="52FFD3B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&lt;ds:X509Certificate&gt;</w:t>
            </w:r>
          </w:p>
          <w:p w14:paraId="3B6ABFC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MIIEkDCCBD2gAwIBAgIEB+nCvDAKBggqhQMHAQEDAjCCAbcxFjAUBgUqhQNkAxILMDAwNjY2NjY2</w:t>
            </w:r>
          </w:p>
          <w:p w14:paraId="094CA93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MjIxGjAYBggqhQMDgQMBARIMMDAwMTIzNDU2Nzg5MRgwFgYFKoUDZAESDTAxMjM0NTY3ODkxMjMx</w:t>
            </w:r>
          </w:p>
          <w:p w14:paraId="5D03532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HTAbBgNVBAwMFNCj0YfRgNC10LTQuNGC0LXQu9GMMR0wGwYDVQQLDBTQo9C/0YDQsNCy0LvQtdC9</w:t>
            </w:r>
          </w:p>
          <w:p w14:paraId="6398F7C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0LjQtTE8MDoGA1UECgwz0J7QntCeINCi0LXRgdGC0L7QstCw0Y8g0L7RgNCz0LDQvdC40LfQsNGG</w:t>
            </w:r>
          </w:p>
          <w:p w14:paraId="7E66382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0LjRjyDihJYxMRUwEwYDVQQHDAzQnNC+0YHQutCy0LAxGzAZBgNVBAgMEjc3INCzLtCc0L7RgdC6</w:t>
            </w:r>
          </w:p>
          <w:p w14:paraId="3285061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0LLQsDELMAkGA1UEBhMCUlUxODA2BgNVBCoML9Cj0YfRgNC10LTQuNGC0LXQu9GMINCj0YfRgNC1</w:t>
            </w:r>
          </w:p>
          <w:p w14:paraId="3448473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0LTQuNGC0LXQu9C10LLQuNGHMR8wHQYDVQQEDBbQo9GH0YDQtdC00LjRgtC10LvQtdCyMU8wTQYD</w:t>
            </w:r>
          </w:p>
          <w:p w14:paraId="53E0400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VQQDDEbQo9GH0YDQtdC00LjRgtC10LvQtdCyINCj0YfRgNC10LTQuNGC0LXQu9GMINCj0YfRgNC1</w:t>
            </w:r>
          </w:p>
          <w:p w14:paraId="5D041CF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0LTQuNGC0LXQu9C10LLQuNGHMB4XDTIxMDkwOTExMTMzMFoXDTIyMDkwOTExMTMzMFowggG3MRYw</w:t>
            </w:r>
          </w:p>
          <w:p w14:paraId="01D8D95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FAYFKoUDZAMSCzAwMDY2NjY2NjIyMRowGAYIKoUDA4EDAQESDDAwMDEyMzQ1Njc4OTEYMBYGBSqF</w:t>
            </w:r>
          </w:p>
          <w:p w14:paraId="7716F11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A2QBEg0wMTIzNDU2Nzg5MTIzMR0wGwYDVQQMDBTQo9GH0YDQtdC00LjRgtC10LvRjDEdMBsGA1UE</w:t>
            </w:r>
          </w:p>
          <w:p w14:paraId="462BDD5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CwwU0KPQv9GA0LDQstC70LXQvdC40LUxPDA6BgNVBAoMM9Ce0J7QniDQotC10YHRgtC+0LLQsNGP</w:t>
            </w:r>
          </w:p>
          <w:p w14:paraId="1BD654A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INC+0YDQs9Cw0L3QuNC30LDRhtC40Y8g4oSWMTEVMBMGA1UEBwwM0JzQvtGB0LrQst</w:t>
            </w:r>
            <w:r w:rsidRPr="00A0267A">
              <w:rPr>
                <w:szCs w:val="24"/>
                <w:lang w:val="en-US"/>
              </w:rPr>
              <w:lastRenderedPageBreak/>
              <w:t>CwMRswGQYD</w:t>
            </w:r>
          </w:p>
          <w:p w14:paraId="087A578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VQQIDBI3NyDQsy7QnNC+0YHQutCy0LAxCzAJBgNVBAYTAlJVMTgwNgYDVQQqDC/Qo9GH0YDQtdC0</w:t>
            </w:r>
          </w:p>
          <w:p w14:paraId="587D574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0LjRgtC10LvRjCDQo9GH0YDQtdC00LjRgtC10LvQtdCy0LjRhzEfMB0GA1UEBAwW0KPRh9GA0LXQ</w:t>
            </w:r>
          </w:p>
          <w:p w14:paraId="5B89E1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tNC40YLQtdC70LXQsjFPME0GA1UEAwxG0KPRh9GA0LXQtNC40YLQtdC70LXQsiDQo9GH0YDQtdC0</w:t>
            </w:r>
          </w:p>
          <w:p w14:paraId="53AA8F0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0LjRgtC10LvRjCDQo9GH0YDQtdC00LjRgtC10LvQtdCy0LjRhzBmMB8GCCqFAwcBAQEBMBMGByqF</w:t>
            </w:r>
          </w:p>
          <w:p w14:paraId="513F1FF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AwICIwEGCCqFAwcBAQICA0MABEDtg5WaXk6tGL/La0iJXZXS5oi+pPQM4HVQJ1fSZiHFIf8PvmGl</w:t>
            </w:r>
          </w:p>
          <w:p w14:paraId="7DBB428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XTTFa8EvuQjPAOsmBBhDP55L0l77bgdEp08qoyYwJDAOBgNVHQ8BAf8EBAMCBsAwEgYDVR0TAQH/</w:t>
            </w:r>
          </w:p>
          <w:p w14:paraId="13F49E3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BAgwBgEB/wIBBTAKBggqhQMHAQEDAgNBAGWyJaI/4H9hrPeakgWTME1fuWq/GRNiYzukqnYWB2us</w:t>
            </w:r>
          </w:p>
          <w:p w14:paraId="2A66AE6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+JutcdzjTtNPlLXbkrogGh4Z3YgGKtAytn6VUCkHW18=</w:t>
            </w:r>
          </w:p>
          <w:p w14:paraId="403C5F2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&lt;/ds:X509Certificate&gt;</w:t>
            </w:r>
          </w:p>
          <w:p w14:paraId="671B69E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&lt;/ds:X509Data&gt;</w:t>
            </w:r>
          </w:p>
          <w:p w14:paraId="21BAC41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&lt;/ds:KeyInfo&gt;</w:t>
            </w:r>
          </w:p>
          <w:p w14:paraId="1501AC4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&lt;ds:Object&gt;&lt;xades:QualifyingProperties xmlns:xades="http://uri.etsi.org/01903/v1.3.2#" xmlns:xades141="http://uri.etsi.org/01903/v1.4.1#" Target="#xmldsig-edf40b7f-50b8-4e66-924c-c7fbd62b1e57"&gt;&lt;xades:SignedProperties Id="xmldsig-edf40b7f-50b8-4e66-924c-c7fbd62b1e57-signedprops"&gt;&lt;xades:SignedSignatureProperties&gt;&lt;xades:SigningTime&gt;2021-09-17T12:24:31.714+03:00&lt;/xades:SigningTime&gt;&lt;xades:SigningCertificate&gt;&lt;xades:Cert&gt;&lt;xades:CertDigest&gt;&lt;ds:DigestMethod Algorithm="urn:ietf:params:xml:ns:cpxmlsec:algorithms:gostr34112012-256"/&gt;&lt;ds:DigestValue&gt;T2YlK7wTvTG8yt16s67McLUAIjyLP0l49mZampXiuZU=&lt;/ds:DigestValue&gt;&lt;/xades:CertDigest&gt;&lt;xades:IssuerSerial&gt;&lt;ds:X509IssuerName&gt;CN=Учредителев Учредитель Учредителевич,2.5.4.4=#0c16d0a3d187d180d0b5d0b4d0b8d182d0b5d0bbd0b5d0b2,2.5.4.42=#0c2fd0a3d187d180d0b5d0b4d0b8d182d0b5d0bbd18c20d0a3d187d180d0b5d0b4d0b8d182d0b5d0bbd0b5d0b2d0b8d187,C=RU,ST=77 г.Москва,L=Москва,O=ООО Тестовая организация №1,OU=Управление,2.5.4.12=#0c14d0a3d187d180d0b5d0b4d0b8d182d0b5d0bbd18c,1.2.643.100</w:t>
            </w:r>
            <w:r w:rsidRPr="00A0267A">
              <w:rPr>
                <w:szCs w:val="24"/>
                <w:lang w:val="en-US"/>
              </w:rPr>
              <w:lastRenderedPageBreak/>
              <w:t>.1=#120d30313233343536373839313233,1.2.643.3.131.1.1=#120c303030313233343536373839,1.2.643.100.3=#120b3030303636363636363232&lt;/ds:X509IssuerName&gt;&lt;ds:X509SerialNumber&gt;132760252&lt;/ds:X509SerialNumber&gt;&lt;/xades:IssuerSerial&gt;&lt;/xades:Cert&gt;&lt;/xades:SigningCertificate&gt;&lt;/xades:SignedSignatureProperties&gt;&lt;/xades:SignedProperties&gt;&lt;xades:UnsignedProperties&gt;&lt;xades:UnsignedSignatureProperties&gt;&lt;xades:SignatureTimeStamp&gt;&lt;ds:CanonicalizationMethod Algorithm="http://www.w3.org/2001/10/xml-exc-c14n#"/&gt;&lt;xades:EncapsulatedTimeStamp&gt;MIAGCSqGSIb3DQEHAqCAMIIOhwIBAzEMMAoGBiqFAwICCQUAMH4GCyqGSIb3DQEJEAEEoG8EbTBr</w:t>
            </w:r>
          </w:p>
          <w:p w14:paraId="7C3A03C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AgEBBgcqhQMCAiYEMDAwDAYIKoUDBwEBAgIFAAQgw9sdTrtCuxrTb9OBnjRyO0CBINYbSZsfaXFi</w:t>
            </w:r>
          </w:p>
          <w:p w14:paraId="58B055D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oP70XiICDTMwXZjNAAAAAAlgu90YDzIwMjEwOTE3MDkyNDM4WjADAgFkAgYBe/MSW4CgggiUMIII</w:t>
            </w:r>
          </w:p>
          <w:p w14:paraId="7FDA03E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kDCCCD+gAwIBAgIKTfQFXQAEAAOJOzAIBgYqhQMCAgMwggFIMRgwFgYFKoUDZAESDTEwMzc3MDAw</w:t>
            </w:r>
          </w:p>
          <w:p w14:paraId="69D3A25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ODU0NDQxGjAYBggqhQMDgQMBARIMMDA3NzE3MTA3OTkxMTkwNwYDVQQJHjAEQwQ7AC4AIAQhBEME</w:t>
            </w:r>
          </w:p>
          <w:p w14:paraId="7708722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SQRRBDIEQQQ6BDgEOQAgBDIEMAQ7ACwAIAQ0AC4AIAAxADgxITAfBgNVBAgeGAA3ADcAIAQzAC4A</w:t>
            </w:r>
          </w:p>
          <w:p w14:paraId="1A10D82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IAQcBD4EQQQ6BDIEMDEVMBMGA1UEBx4MBBwEPgRBBDoEMgQwMSAwHgYJKoZIhvcNAQkBFhFpbmZv</w:t>
            </w:r>
          </w:p>
          <w:p w14:paraId="134125A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QGNyeXB0b3Byby5ydTELMAkGA1UEBhMCUlUxKTAnBgNVBAoeIAQeBB4EHgAgACIEGgQgBBgEHwQi</w:t>
            </w:r>
          </w:p>
          <w:p w14:paraId="454EA7E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BB4ALQQfBCAEHgAiMUEwPwYDVQQDHjgEIgQ1BEEEQgQ+BDIESwQ5ACAEIwQmACAEHgQeBB4AIAAi</w:t>
            </w:r>
          </w:p>
          <w:p w14:paraId="758C04C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BBoEIAQYBB8EIgQeAC0EHwQgBB4AIjAeFw0yMTA1MzExNDU0MDBaFw0yMjA4MzExNTA0MDBaMIIB</w:t>
            </w:r>
          </w:p>
          <w:p w14:paraId="17A071E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lDEYMBYGBSqFA2QBEg0xMDA3NzEyMzQ1Njc4MRowGAYIKoUDA4EDAQESDDAwNzcxMjM0NTY3ODEj</w:t>
            </w:r>
          </w:p>
          <w:p w14:paraId="013D9CE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MCEGCSqGSIb3DQEJARYUc3VwcG9ydEBjcnlwdG9wcm8ucnUxCzAJBgNVBAYTAlJVMSEwHwYDVQQI</w:t>
            </w:r>
          </w:p>
          <w:p w14:paraId="33BA284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HhgANwA3ACAEMwAuACAEHAQ+BEEEOgQyBDAxFTATBgNVBAceDAQcBD4EQQQ6BDIEMDEpMCcGA1UE</w:t>
            </w:r>
          </w:p>
          <w:p w14:paraId="07A8397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Ch4gBB4EHgQeACAAIgQaBCAEGAQfBCIEHgAtBB8EIAQeACIxHzAdBgNVBAseFgQiBDU</w:t>
            </w:r>
            <w:r w:rsidRPr="00A0267A">
              <w:rPr>
                <w:szCs w:val="24"/>
                <w:lang w:val="en-US"/>
              </w:rPr>
              <w:lastRenderedPageBreak/>
              <w:t>EQQRCBD4E</w:t>
            </w:r>
          </w:p>
          <w:p w14:paraId="5BB21B8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MgRLBDkAIAQjBCYxaTBnBgNVBAMeYAQiBDUEQQRCBD4EMgQwBE8AIARBBDsEQwQ2BDEEMAAgBEgE</w:t>
            </w:r>
          </w:p>
          <w:p w14:paraId="5AD70B8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QgQwBDwEPwQ+BDIAIAQyBEAENQQ8BDUEPQQ4ACAEHgQeBB4AIAAiBBoEIAQYBB8EIgQeAC0EHwQg</w:t>
            </w:r>
          </w:p>
          <w:p w14:paraId="06E3325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BB4AIjE5MDcGA1UECR4wBEMEOwAuACAEIQRDBEkEUQQyBEEEOgQ4BDkAIAQyBDAEOwAsACAENAAu</w:t>
            </w:r>
          </w:p>
          <w:p w14:paraId="550EC85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ACAAMQA4MGMwHAYGKoUDAgITMBIGByqFAwICIwEGByqFAwICHgEDQwAEQCHg7IYVOR7eBtGf5TGl</w:t>
            </w:r>
          </w:p>
          <w:p w14:paraId="3329575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mb4EbYpb1tAH5xWxVwd5uo8mcOAnT2hgZgBzNip300ZTsOv3pgIZpsOpYrFYRruwAzqjggS3MIIE</w:t>
            </w:r>
          </w:p>
          <w:p w14:paraId="5407E63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szAOBgNVHQ8BAf8EBAMCBsAwFgYDVR0lAQH/BAwwCgYIKwYBBQUHAwgwHQYDVR0OBBYEFDd92KFh</w:t>
            </w:r>
          </w:p>
          <w:p w14:paraId="4E16B3E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lnPgkATuWgnelHdqTIhhMIIBiQYDVR0jBIIBgDCCAXyAFHplou1Prm4wEO7EA8tb2lbE2uSxoYIB</w:t>
            </w:r>
          </w:p>
          <w:p w14:paraId="57FF7C8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UKSCAUwwggFIMRgwFgYFKoUDZAESDTEwMzc3MDAwODU0NDQxGjAYBggqhQMDgQMBARIMMDA3NzE3</w:t>
            </w:r>
          </w:p>
          <w:p w14:paraId="7F5A27C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MTA3OTkxMTkwNwYDVQQJHjAEQwQ7AC4AIAQhBEMESQRRBDIEQQQ6BDgEOQAgBDIEMAQ7ACwAIAQ0</w:t>
            </w:r>
          </w:p>
          <w:p w14:paraId="40B5E9F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AC4AIAAxADgxITAfBgNVBAgeGAA3ADcAIAQzAC4AIAQcBD4EQQQ6BDIEMDEVMBMGA1UEBx4MBBwE</w:t>
            </w:r>
          </w:p>
          <w:p w14:paraId="1DDDAAB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PgRBBDoEMgQwMSAwHgYJKoZIhvcNAQkBFhFpbmZvQGNyeXB0b3Byby5ydTELMAkGA1UEBhMCUlUx</w:t>
            </w:r>
          </w:p>
          <w:p w14:paraId="5BEBA76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KTAnBgNVBAoeIAQeBB4EHgAgACIEGgQgBBgEHwQiBB4ALQQfBCAEHgAiMUEwPwYDVQQDHjgEIgQ1</w:t>
            </w:r>
          </w:p>
          <w:p w14:paraId="7A8190E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BEEEQgQ+BDIESwQ5ACAEIwQmACAEHgQeBB4AIAAiBBoEIAQYBB8EIgQeAC0EHwQgBB4AIoIQTpjz</w:t>
            </w:r>
          </w:p>
          <w:p w14:paraId="57A0C52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80+VRJ1NixxSrES8JzBhBgNVHR8EWjBYMFagVKBShlBodHRwOi8vdGVzdGNhMTUuY3J5cHRvcHJv</w:t>
            </w:r>
          </w:p>
          <w:p w14:paraId="4DB793A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LnJ1L3JhL2NkcC83YTY1YTJlZDRmYWU2ZTMwMTBlZWM0MDNjYjViZGE1NmM0ZGFlNGIxLmNybDCB</w:t>
            </w:r>
          </w:p>
          <w:p w14:paraId="16A9240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wAYIKwYBBQUHAQEEgbMwgbAwOQYIKwYBBQUHMAGGLWh0dHA6Ly90ZXN0Y2ExNS5jcnlwdG9wcm8u</w:t>
            </w:r>
          </w:p>
          <w:p w14:paraId="71D7BB4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lastRenderedPageBreak/>
              <w:t>cnUvb2NzcG5jMi9vY3NwLnNyZjA3BggrBgEFBQcwAYYraHR0cDovL3Rlc3RjYTE1LmNyeXB0b3By</w:t>
            </w:r>
          </w:p>
          <w:p w14:paraId="7C39002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by5ydS9vY3NwMi9vY3NwLnNyZjA6BggrBgEFBQcwAoYuaHR0cDovL3Rlc3RjYTE1LmNyeXB0b3By</w:t>
            </w:r>
          </w:p>
          <w:p w14:paraId="31C835E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by5ydS9yYS9jZHAvY2FjZXI0LmNydDArBgNVHRAEJDAigA8yMDIxMDUzMTE0NTQwMFqBDzIwMjIw</w:t>
            </w:r>
          </w:p>
          <w:p w14:paraId="68C7E4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ODMxMTQ1NDAwWjAdBgNVHSAEFjAUMAgGBiqFA2RxATAIBgYqhQNkcQIwNAYFKoUDZG8EKwwp0JrR</w:t>
            </w:r>
          </w:p>
          <w:p w14:paraId="57A3A9E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gNC40L/RgtC+0J/RgNC+IENTUCAo0LLQtdGA0YHQuNGPIDMuNikwggEzBgUqhQNkcASCASgwggEk</w:t>
            </w:r>
          </w:p>
          <w:p w14:paraId="3CB9146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DCsi0JrRgNC40L/RgtC+0J/RgNC+IENTUCIgKNCy0LXRgNGB0LjRjyAzLjYpDFMi0KPQtNC+0YHR</w:t>
            </w:r>
          </w:p>
          <w:p w14:paraId="235069F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gtC+0LLQtdGA0Y/RjtGJ0LjQuSDRhtC10L3RgtGAICLQmtGA0LjQv9GC0L7Qn9GA0L4g0KPQpiIg</w:t>
            </w:r>
          </w:p>
          <w:p w14:paraId="5EFE0B8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0LLQtdGA0YHQuNC4IDEuNQxP0KHQtdGA0YLQuNGE0LjQutCw0YIg0YHQvtC+0YLQstC10YLRgdGC</w:t>
            </w:r>
          </w:p>
          <w:p w14:paraId="530E5D3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0LLQuNGPIOKEliDQodCkLzEyNC0yNzM4INC+0YIgMDEuMDcuMjAxNQxP0KHQtdGA0YLQuNGE0LjQ</w:t>
            </w:r>
          </w:p>
          <w:p w14:paraId="6919FE6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utCw0YIg0YHQvtC+0YLQstC10YLRgdGC0LLQuNGPIOKEliDQodCkLzEyOC0yNzY4INC+0YIgMzEu</w:t>
            </w:r>
          </w:p>
          <w:p w14:paraId="2540F0C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MTIuMjAxNTAIBgYqhQMCAgMDQQBai2AuSFZnPT0ipjkhWGyekETrIInW7RpoBRvPfcXD4vBPjfIz</w:t>
            </w:r>
          </w:p>
          <w:p w14:paraId="47621A2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cGht7IgOz721FNkbyWwpJ7ZPuB66aCUAGbHGMYIFWjCCBVYCAQEwggFYMIIBSDEYMBYGBSqFA2QB</w:t>
            </w:r>
          </w:p>
          <w:p w14:paraId="1992EAF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Eg0xMDM3NzAwMDg1NDQ0MRowGAYIKoUDA4EDAQESDDAwNzcxNzEwNzk5MTE5MDcGA1UECR4wBEME</w:t>
            </w:r>
          </w:p>
          <w:p w14:paraId="344BFB0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OwAuACAEIQRDBEkEUQQyBEEEOgQ4BDkAIAQyBDAEOwAsACAENAAuACAAMQA4MSEwHwYDVQQIHhgA</w:t>
            </w:r>
          </w:p>
          <w:p w14:paraId="61EA802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NwA3ACAEMwAuACAEHAQ+BEEEOgQyBDAxFTATBgNVBAceDAQcBD4EQQQ6BDIEMDEgMB4GCSqGSIb3</w:t>
            </w:r>
          </w:p>
          <w:p w14:paraId="7C4349F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DQEJARYRaW5mb0BjcnlwdG9wcm8ucnUxCzAJBgNVBAYTAlJVMSkwJwYDVQQKHiAEHgQeBB4AIAAi</w:t>
            </w:r>
          </w:p>
          <w:p w14:paraId="3C7A1F0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BBoEIAQYBB8EIgQeAC0EHwQgBB4AIjFBMD8GA1UEAx44BCIENQRBBEIEPgQyBEsEOQ</w:t>
            </w:r>
            <w:r w:rsidRPr="00A0267A">
              <w:rPr>
                <w:szCs w:val="24"/>
                <w:lang w:val="en-US"/>
              </w:rPr>
              <w:lastRenderedPageBreak/>
              <w:t>AgBCMEJgAg</w:t>
            </w:r>
          </w:p>
          <w:p w14:paraId="3404A77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BB4EHgQeACAAIgQaBCAEGAQfBCIEHgAtBB8EIAQeACICCk30BV0ABAADiTswCgYGKoUDAgIJBQCg</w:t>
            </w:r>
          </w:p>
          <w:p w14:paraId="3199068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ggOZMBoGCSqGSIb3DQEJAzENBgsqhkiG9w0BCRABBDAvBgkqhkiG9w0BCQQxIgQgAnKbSzf6ibfC</w:t>
            </w:r>
          </w:p>
          <w:p w14:paraId="569C266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ww4eYqKpx9dQqV/aK6xw5hlhqlMthw8wggGXBgsqhkiG9w0BCRACDDGCAYYwggGCMIIBfjCCAXoE</w:t>
            </w:r>
          </w:p>
          <w:p w14:paraId="3F7A5AE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FB0M9hrqeaUXn8NScewlkT0pc2u1MIIBYDCCAVCkggFMMIIBSDEYMBYGBSqFA2QBEg0xMDM3NzAw</w:t>
            </w:r>
          </w:p>
          <w:p w14:paraId="53FEBBD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MDg1NDQ0MRowGAYIKoUDA4EDAQESDDAwNzcxNzEwNzk5MTE5MDcGA1UECR4wBEMEOwAuACAEIQRD</w:t>
            </w:r>
          </w:p>
          <w:p w14:paraId="6E7A0CF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BEkEUQQyBEEEOgQ4BDkAIAQyBDAEOwAsACAENAAuACAAMQA4MSEwHwYDVQQIHhgANwA3ACAEMwAu</w:t>
            </w:r>
          </w:p>
          <w:p w14:paraId="5B5026F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ACAEHAQ+BEEEOgQyBDAxFTATBgNVBAceDAQcBD4EQQQ6BDIEMDEgMB4GCSqGSIb3DQEJARYRaW5m</w:t>
            </w:r>
          </w:p>
          <w:p w14:paraId="2CF487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b0BjcnlwdG9wcm8ucnUxCzAJBgNVBAYTAlJVMSkwJwYDVQQKHiAEHgQeBB4AIAAiBBoEIAQYBB8E</w:t>
            </w:r>
          </w:p>
          <w:p w14:paraId="3C0CD57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IgQeAC0EHwQgBB4AIjFBMD8GA1UEAx44BCIENQRBBEIEPgQyBEsEOQAgBCMEJgAgBB4EHgQeACAA</w:t>
            </w:r>
          </w:p>
          <w:p w14:paraId="5367230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IgQaBCAEGAQfBCIEHgAtBB8EIAQeACICCk30BV0ABAADiTswggGtBgsqhkiG9w0BCRACLzGCAZww</w:t>
            </w:r>
          </w:p>
          <w:p w14:paraId="36B8B99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ggGYMIIBlDCCAZAwCAYGKoUDAgIJBCAP5nM/dkBrWLh8LQsmardVKf3hBXcQFPi2rMldmDkR+zCC</w:t>
            </w:r>
          </w:p>
          <w:p w14:paraId="67B47FB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AWAwggFQpIIBTDCCAUgxGDAWBgUqhQNkARINMTAzNzcwMDA4NTQ0NDEaMBgGCCqFAwOBAwEBEgww</w:t>
            </w:r>
          </w:p>
          <w:p w14:paraId="1295641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MDc3MTcxMDc5OTExOTA3BgNVBAkeMARDBDsALgAgBCEEQwRJBFEEMgRBBDoEOAQ5ACAEMgQwBDsA</w:t>
            </w:r>
          </w:p>
          <w:p w14:paraId="082E2F9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LAAgBDQALgAgADEAODEhMB8GA1UECB4YADcANwAgBDMALgAgBBwEPgRBBDoEMgQwMRUwEwYDVQQH</w:t>
            </w:r>
          </w:p>
          <w:p w14:paraId="6EE5384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HgwEHAQ+BEEEOgQyBDAxIDAeBgkqhkiG9w0BCQEWEWluZm9AY3J5cHRvcHJvLnJ1MQswCQYDVQQG</w:t>
            </w:r>
          </w:p>
          <w:p w14:paraId="6AADF0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EwJSVTEpMCcGA1UECh4gBB4EHgQeACAAIgQaBCAEGAQfBCIEHgAtBB8EIAQeACIxQTA/BgNVBAMe</w:t>
            </w:r>
          </w:p>
          <w:p w14:paraId="2DFE10B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lastRenderedPageBreak/>
              <w:t>OAQiBDUEQQRCBD4EMgRLBDkAIAQjBCYAIAQeBB4EHgAgACIEGgQgBBgEHwQiBB4ALQQfBCAEHgAi</w:t>
            </w:r>
          </w:p>
          <w:p w14:paraId="06D54DA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AgpN9AVdAAQAA4k7MAoGBiqFAwICEwUABEDoC09kAtYIKda65wNNqMXGWfPZhxsO5pw8zf5BcJSP</w:t>
            </w:r>
          </w:p>
          <w:p w14:paraId="4010A01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YLVFph/63tctLVWsRLknm+QrVuYJewgoejis4yLC5UjWAAAAAA==&lt;/xades:EncapsulatedTimeStamp&gt;&lt;/xades:SignatureTimeStamp&gt;&lt;/xades:UnsignedSignatureProperties&gt;&lt;/xades:UnsignedProperties&gt;&lt;/xades:QualifyingProperties&gt;&lt;/ds:Object&gt;</w:t>
            </w:r>
          </w:p>
          <w:p w14:paraId="36EAB9F9" w14:textId="58DB44F6" w:rsidR="00D859C8" w:rsidRPr="00E12051" w:rsidRDefault="00A0267A" w:rsidP="00A0267A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&lt;/ds:Signature&gt;&lt;/ns2:powerOfAttorney&gt;</w:t>
            </w:r>
          </w:p>
        </w:tc>
      </w:tr>
    </w:tbl>
    <w:p w14:paraId="5E6DB848" w14:textId="77777777" w:rsidR="00D859C8" w:rsidRPr="00991A1A" w:rsidRDefault="00D859C8" w:rsidP="00D859C8">
      <w:pPr>
        <w:pStyle w:val="afff0"/>
        <w:rPr>
          <w:lang w:val="en-US"/>
        </w:rPr>
      </w:pPr>
    </w:p>
    <w:p w14:paraId="4889C370" w14:textId="35814922" w:rsidR="00A0267A" w:rsidRDefault="00A0267A" w:rsidP="00E147BE">
      <w:pPr>
        <w:pStyle w:val="2"/>
        <w:numPr>
          <w:ilvl w:val="1"/>
          <w:numId w:val="39"/>
        </w:numPr>
      </w:pPr>
      <w:bookmarkStart w:id="83" w:name="_Toc93527894"/>
      <w:r>
        <w:t xml:space="preserve">Пример подписанной электронной доверенности </w:t>
      </w:r>
      <w:proofErr w:type="gramStart"/>
      <w:r>
        <w:t>с</w:t>
      </w:r>
      <w:proofErr w:type="gramEnd"/>
      <w:r>
        <w:t xml:space="preserve"> ссылкой на родительскую</w:t>
      </w:r>
      <w:bookmarkEnd w:id="83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A0267A" w14:paraId="21F1CD3C" w14:textId="77777777" w:rsidTr="00A0267A">
        <w:tc>
          <w:tcPr>
            <w:tcW w:w="9854" w:type="dxa"/>
          </w:tcPr>
          <w:p w14:paraId="56F591BA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&lt;?xml version="1.0" encoding="UTF-8"?&gt;&lt;ns2:powerOfAttorney xmlns:ns2="urn:ru:fss:integration:types:mchd:v01" xmlns="http://www.fss.ru/integration/types/common/v01" Id="PA_7f76468a-bed0-4733-861e-26f83039f6bc"&gt;&lt;ns2:systemInfo&gt;&lt;specVersion&gt;1&lt;/specVersion&gt;&lt;software&gt;1&lt;/software&gt;&lt;softwareVersion&gt;1&lt;/softwareVersion&gt;&lt;/ns2:systemInfo&gt;&lt;ns2:generalInfo&gt;&lt;ns2:uuid&gt;7f76468a-bed0-4733-861e-26f83039f6bc&lt;/ns2:uuid&gt;&lt;ns2:startDate&gt;2021-08-23T00:00:00.000Z&lt;/ns2:startDate&gt;&lt;ns2:endDate&gt;2022-08-23T00:00:00.000Z&lt;/ns2:endDate&gt;&lt;ns2:comment&gt;</w:t>
            </w:r>
            <w:r w:rsidRPr="00A0267A">
              <w:rPr>
                <w:lang w:val="ru-RU"/>
              </w:rPr>
              <w:t>комментарий</w:t>
            </w:r>
            <w:r w:rsidRPr="00A0267A">
              <w:rPr>
                <w:lang w:val="en-US"/>
              </w:rPr>
              <w:t>&lt;/ns2:comment&gt;&lt;/ns2:generalInfo&gt;&lt;ns2:owner&gt;&lt;ns2:legalOrganization&gt;&lt;ns2:fullName&gt;fullName&lt;/ns2:fullName&gt;&lt;ns2:inn&gt;123123123&lt;/ns2:inn&gt;&lt;ns2:kpp&gt;1235567&lt;/ns2:kpp&gt;&lt;ns2:ogrn&gt;12345678990&lt;/ns2:ogrn&gt;&lt;/ns2:legalOrganization&gt;&lt;/ns2:owner&gt;&lt;ns2:principal&gt;&lt;ns2:person&gt;&lt;ns2:firstName&gt;</w:t>
            </w:r>
            <w:r w:rsidRPr="00A0267A">
              <w:rPr>
                <w:lang w:val="ru-RU"/>
              </w:rPr>
              <w:t>Доверитель</w:t>
            </w:r>
            <w:r w:rsidRPr="00A0267A">
              <w:rPr>
                <w:lang w:val="en-US"/>
              </w:rPr>
              <w:t>&lt;/ns2:firstName&gt;&lt;ns2:lastName&gt;</w:t>
            </w:r>
            <w:r w:rsidRPr="00A0267A">
              <w:rPr>
                <w:lang w:val="ru-RU"/>
              </w:rPr>
              <w:t>Доверителев</w:t>
            </w:r>
            <w:r w:rsidRPr="00A0267A">
              <w:rPr>
                <w:lang w:val="en-US"/>
              </w:rPr>
              <w:t>&lt;/ns2:lastName&gt;&lt;ns2:middleName&gt;</w:t>
            </w:r>
            <w:r w:rsidRPr="00A0267A">
              <w:rPr>
                <w:lang w:val="ru-RU"/>
              </w:rPr>
              <w:t>Доверителевич</w:t>
            </w:r>
            <w:r w:rsidRPr="00A0267A">
              <w:rPr>
                <w:lang w:val="en-US"/>
              </w:rPr>
              <w:t>&lt;/ns2:middleName&gt;&lt;ns2:birthDate&gt;1960-01-11Z&lt;/ns2:birthDate&gt;&lt;ns2:snils&gt;123456789&lt;/ns2:snils&gt;&lt;ns2:inn&gt;1234568789&lt;/ns2:inn&gt;&lt;/ns2:person&gt;&lt;/ns2:principal&gt;&lt;ns2:representative&gt;&lt;ns2:person&gt;&lt;ns2:firstName&gt;</w:t>
            </w:r>
            <w:r w:rsidRPr="00A0267A">
              <w:rPr>
                <w:lang w:val="ru-RU"/>
              </w:rPr>
              <w:t>Уполномоченный</w:t>
            </w:r>
            <w:r w:rsidRPr="00A0267A">
              <w:rPr>
                <w:lang w:val="en-US"/>
              </w:rPr>
              <w:t>&lt;/ns2:firstName&gt;&lt;ns2:lastName&gt;</w:t>
            </w:r>
            <w:r w:rsidRPr="00A0267A">
              <w:rPr>
                <w:lang w:val="ru-RU"/>
              </w:rPr>
              <w:t>Уполномоченов</w:t>
            </w:r>
            <w:r w:rsidRPr="00A0267A">
              <w:rPr>
                <w:lang w:val="en-US"/>
              </w:rPr>
              <w:t>&lt;/ns2:lastName&gt;&lt;ns2:middleName&gt;</w:t>
            </w:r>
            <w:r w:rsidRPr="00A0267A">
              <w:rPr>
                <w:lang w:val="ru-RU"/>
              </w:rPr>
              <w:t>Уполномоченович</w:t>
            </w:r>
            <w:r w:rsidRPr="00A0267A">
              <w:rPr>
                <w:lang w:val="en-US"/>
              </w:rPr>
              <w:t>&lt;/ns2:middleName&gt;&lt;ns2:birthDate&gt;1986-05-12Z&lt;/ns2:birthDate&gt;&lt;ns2:snils&gt;12312123123&lt;/ns2:snils&gt;&lt;ns2:inn&gt;1234567&lt;/ns2:inn&gt;&lt;/ns2:person&gt;&lt;ns2:authorities&gt;&lt;ns2:authority&gt;&lt;ns2:mnemonic entrustment="true"&gt;authority1&lt;/ns2:mnemonic&gt;&lt;/ns2:authority&gt;&lt;ns2:authority&gt;&lt;ns2:mnemonic entrustment="true"&gt;authority2&lt;/ns2:mnemonic&gt;&lt;/ns2:authority&gt;&lt;ns2:authority&gt;&lt;ns2:mnemonic entrustment="false"&gt;authority3&lt;/ns2:mnemonic&gt;&lt;/ns2:authority&gt;&lt;ns2:authority&gt;&lt;ns2:mnemonic entrustment="false"&gt;authority4&lt;/ns2:mnemonic&gt;&lt;/ns2:authority&gt;&lt;/ns2:authorities&gt;&lt;/ns2:representative&gt;&lt;ds:Signature xmlns:ds="http://www.w3.org/2000/09/xmldsig#" Id="xmldsig-ca98bb34-7ce0-40ea-80cf-d49aa2a8043a"&gt;</w:t>
            </w:r>
          </w:p>
          <w:p w14:paraId="25E467E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&lt;ds:SignedInfo&gt;</w:t>
            </w:r>
          </w:p>
          <w:p w14:paraId="4673193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&lt;ds:CanonicalizationMethod Algorithm="http://www.w3.org/2001/10/xml-exc-c14n#"/&gt;</w:t>
            </w:r>
          </w:p>
          <w:p w14:paraId="489BC021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&lt;ds:SignatureMethod Algorithm="urn:ietf:params:xml:ns:cpxmlsec:algorithms:gostr34102012-gostr34112012-256"/&gt;</w:t>
            </w:r>
          </w:p>
          <w:p w14:paraId="1A2687B5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&lt;ds:Reference Id="xmldsig-ca98bb34-7ce0-40ea-80cf-d49aa2a8043a-ref0" URI="#PA_7f76468a-bed0-4733-861e-26f83039f6bc"&gt;</w:t>
            </w:r>
          </w:p>
          <w:p w14:paraId="5330FCCD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&lt;ds:Transforms&gt;</w:t>
            </w:r>
          </w:p>
          <w:p w14:paraId="195F1A58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&lt;ds:Transform Algorithm="http://www.w3.org/2000/09/xmldsig#enveloped-signature"/&gt;</w:t>
            </w:r>
          </w:p>
          <w:p w14:paraId="70825B96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&lt;/ds:Transforms&gt;</w:t>
            </w:r>
          </w:p>
          <w:p w14:paraId="54007D7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lastRenderedPageBreak/>
              <w:t>&lt;ds:DigestMethod Algorithm="urn:ietf:params:xml:ns:cpxmlsec:algorithms:gostr34112012-256"/&gt;</w:t>
            </w:r>
          </w:p>
          <w:p w14:paraId="31DAB86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&lt;ds:DigestValue&gt;gQF1hSWKg7fONe5k0cj2ewQrab9+4a2sKmP7tmXai5A=&lt;/ds:DigestValue&gt;</w:t>
            </w:r>
          </w:p>
          <w:p w14:paraId="2EE1A774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&lt;/ds:Reference&gt;</w:t>
            </w:r>
          </w:p>
          <w:p w14:paraId="21E1EB07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&lt;ds:Reference Type="http://uri.etsi.org/01903#SignedProperties" URI="#xmldsig-ca98bb34-7ce0-40ea-80cf-d49aa2a8043a-signedprops"&gt;</w:t>
            </w:r>
          </w:p>
          <w:p w14:paraId="730235DE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&lt;ds:DigestMethod Algorithm="urn:ietf:params:xml:ns:cpxmlsec:algorithms:gostr34112012-256"/&gt;</w:t>
            </w:r>
          </w:p>
          <w:p w14:paraId="36D98D0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&lt;ds:DigestValue&gt;sWe/qSbFHUWv5K1imCd7BGtVvgZlnO/es2JDU3OW6s0=&lt;/ds:DigestValue&gt;</w:t>
            </w:r>
          </w:p>
          <w:p w14:paraId="5304C187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&lt;/ds:Reference&gt;</w:t>
            </w:r>
          </w:p>
          <w:p w14:paraId="78812C6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&lt;/ds:SignedInfo&gt;</w:t>
            </w:r>
          </w:p>
          <w:p w14:paraId="0E91A638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&lt;ds:SignatureValue Id="xmldsig-ca98bb34-7ce0-40ea-80cf-d49aa2a8043a-sigvalue"&gt;</w:t>
            </w:r>
          </w:p>
          <w:p w14:paraId="04A25F61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MON4CKgjHaSBFqGz5eSP2iWPQ1f5H+iXkVoNm6TlwqzYQAEU8E36hc8cmbgdZnraIx4POYpZ+5Z1</w:t>
            </w:r>
          </w:p>
          <w:p w14:paraId="6431C615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8YgEsdpgRg==</w:t>
            </w:r>
          </w:p>
          <w:p w14:paraId="6488F628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&lt;/ds:SignatureValue&gt;</w:t>
            </w:r>
          </w:p>
          <w:p w14:paraId="75585743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&lt;ds:KeyInfo&gt;</w:t>
            </w:r>
          </w:p>
          <w:p w14:paraId="5918936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&lt;ds:X509Data&gt;</w:t>
            </w:r>
          </w:p>
          <w:p w14:paraId="1EDBF68B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&lt;ds:X509Certificate&gt;</w:t>
            </w:r>
          </w:p>
          <w:p w14:paraId="778DEC56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MIIEkDCCBD2gAwIBAgIEB+nCvDAKBggqhQMHAQEDAjCCAbcxFjAUBgUqhQNkAxILMDAwNjY2NjY2</w:t>
            </w:r>
          </w:p>
          <w:p w14:paraId="1AB0A824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MjIxGjAYBggqhQMDgQMBARIMMDAwMTIzNDU2Nzg5MRgwFgYFKoUDZAESDTAxMjM0NTY3ODkxMjMx</w:t>
            </w:r>
          </w:p>
          <w:p w14:paraId="062F1B2A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HTAbBgNVBAwMFNCj0YfRgNC10LTQuNGC0LXQu9GMMR0wGwYDVQQLDBTQo9C/0YDQsNCy0LvQtdC9</w:t>
            </w:r>
          </w:p>
          <w:p w14:paraId="5831C291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0LjQtTE8MDoGA1UECgwz0J7QntCeINCi0LXRgdGC0L7QstCw0Y8g0L7RgNCz0LDQvdC40LfQsNGG</w:t>
            </w:r>
          </w:p>
          <w:p w14:paraId="08022A3E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0LjRjyDihJYxMRUwEwYDVQQHDAzQnNC+0YHQutCy0LAxGzAZBgNVBAgMEjc3INCzLtCc0L7RgdC6</w:t>
            </w:r>
          </w:p>
          <w:p w14:paraId="561B3FC6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0LLQsDELMAkGA1UEBhMCUlUxODA2BgNVBCoML9Cj0YfRgNC10LTQuNGC0LXQu9GMINCj0YfRgNC1</w:t>
            </w:r>
          </w:p>
          <w:p w14:paraId="6E6A720F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0LTQuNGC0LXQu9C10LLQuNGHMR8wHQYDVQQEDBbQo9GH0YDQtdC00LjRgtC10LvQtdCyMU8wTQYD</w:t>
            </w:r>
          </w:p>
          <w:p w14:paraId="04A68F35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VQQDDEbQo9GH0YDQtdC00LjRgtC10LvQtdCyINCj0YfRgNC10LTQuNGC0LXQu9GMINCj0YfRgNC1</w:t>
            </w:r>
          </w:p>
          <w:p w14:paraId="04D08AFF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0LTQuNGC0LXQu9C10LLQuNGHMB4XDTIxMDkwOTExMTMzMFoXDTIyMDkwOTExMT</w:t>
            </w:r>
            <w:r w:rsidRPr="00CC576E">
              <w:rPr>
                <w:lang w:val="en-US"/>
              </w:rPr>
              <w:lastRenderedPageBreak/>
              <w:t>MzMFowggG3MRYw</w:t>
            </w:r>
          </w:p>
          <w:p w14:paraId="4F710897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FAYFKoUDZAMSCzAwMDY2NjY2NjIyMRowGAYIKoUDA4EDAQESDDAwMDEyMzQ1Njc4OTEYMBYGBSqF</w:t>
            </w:r>
          </w:p>
          <w:p w14:paraId="3E636C4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A2QBEg0wMTIzNDU2Nzg5MTIzMR0wGwYDVQQMDBTQo9GH0YDQtdC00LjRgtC10LvRjDEdMBsGA1UE</w:t>
            </w:r>
          </w:p>
          <w:p w14:paraId="073E07C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CwwU0KPQv9GA0LDQstC70LXQvdC40LUxPDA6BgNVBAoMM9Ce0J7QniDQotC10YHRgtC+0LLQsNGP</w:t>
            </w:r>
          </w:p>
          <w:p w14:paraId="71BD66A2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INC+0YDQs9Cw0L3QuNC30LDRhtC40Y8g4oSWMTEVMBMGA1UEBwwM0JzQvtGB0LrQstCwMRswGQYD</w:t>
            </w:r>
          </w:p>
          <w:p w14:paraId="0A17530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VQQIDBI3NyDQsy7QnNC+0YHQutCy0LAxCzAJBgNVBAYTAlJVMTgwNgYDVQQqDC/Qo9GH0YDQtdC0</w:t>
            </w:r>
          </w:p>
          <w:p w14:paraId="3BD92F40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0LjRgtC10LvRjCDQo9GH0YDQtdC00LjRgtC10LvQtdCy0LjRhzEfMB0GA1UEBAwW0KPRh9GA0LXQ</w:t>
            </w:r>
          </w:p>
          <w:p w14:paraId="15F67FD2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tNC40YLQtdC70LXQsjFPME0GA1UEAwxG0KPRh9GA0LXQtNC40YLQtdC70LXQsiDQo9GH0YDQtdC0</w:t>
            </w:r>
          </w:p>
          <w:p w14:paraId="2C925F67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0LjRgtC10LvRjCDQo9GH0YDQtdC00LjRgtC10LvQtdCy0LjRhzBmMB8GCCqFAwcBAQEBMBMGByqF</w:t>
            </w:r>
          </w:p>
          <w:p w14:paraId="0662AA2B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AwICIwEGCCqFAwcBAQICA0MABEDtg5WaXk6tGL/La0iJXZXS5oi+pPQM4HVQJ1fSZiHFIf8PvmGl</w:t>
            </w:r>
          </w:p>
          <w:p w14:paraId="1226EC7F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XTTFa8EvuQjPAOsmBBhDP55L0l77bgdEp08qoyYwJDAOBgNVHQ8BAf8EBAMCBsAwEgYDVR0TAQH/</w:t>
            </w:r>
          </w:p>
          <w:p w14:paraId="7A4B7270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BAgwBgEB/wIBBTAKBggqhQMHAQEDAgNBAGWyJaI/4H9hrPeakgWTME1fuWq/GRNiYzukqnYWB2us</w:t>
            </w:r>
          </w:p>
          <w:p w14:paraId="3B723CA2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+JutcdzjTtNPlLXbkrogGh4Z3YgGKtAytn6VUCkHW18=</w:t>
            </w:r>
          </w:p>
          <w:p w14:paraId="288CD5C4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&lt;/ds:X509Certificate&gt;</w:t>
            </w:r>
          </w:p>
          <w:p w14:paraId="3DF17B8C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&lt;/ds:X509Data&gt;</w:t>
            </w:r>
          </w:p>
          <w:p w14:paraId="741D7E4D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&lt;/ds:KeyInfo&gt;</w:t>
            </w:r>
          </w:p>
          <w:p w14:paraId="2A834503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&lt;ds:Object&gt;&lt;xades:QualifyingProperties xmlns:xades="http://uri.etsi.org/01903/v1.3.2#" xmlns:xades141="http://uri.etsi.org/01903/v1.4.1#" Target="#xmldsig-ca98bb34-7ce0-40ea-80cf-d49aa2a8043a"&gt;&lt;xades:SignedProperties Id="xmldsig-ca98bb34-7ce0-40ea-80cf-d49aa2a8043a-signedprops"&gt;&lt;xades:SignedSignatureProperties&gt;&lt;xades:SigningTime&gt;2021-09-16T12:00:38.645+03:00&lt;/xades:SigningTime&gt;&lt;xades:SigningCertificate&gt;&lt;xades:Cert&gt;&lt;xades:CertDigest&gt;&lt;ds:DigestMethod Algorithm="urn:ietf:params:xml:ns:cpxmlsec:algorithms:gostr34112012-256"/&gt;&lt;ds:DigestValue&gt;T2YlK7wTvTG8yt16s67McLUAIjyLP0l49mZampXiuZU=&lt;/ds:DigestVa</w:t>
            </w:r>
            <w:r w:rsidRPr="002C240A">
              <w:rPr>
                <w:lang w:val="en-US"/>
              </w:rPr>
              <w:lastRenderedPageBreak/>
              <w:t>lue&gt;&lt;/xades:CertDigest&gt;&lt;xades:IssuerSerial&gt;&lt;ds:X509IssuerName&gt;CN=</w:t>
            </w:r>
            <w:r w:rsidRPr="00A0267A">
              <w:rPr>
                <w:lang w:val="ru-RU"/>
              </w:rPr>
              <w:t>Учредителев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Учредитель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Учредителевич</w:t>
            </w:r>
            <w:r w:rsidRPr="002C240A">
              <w:rPr>
                <w:lang w:val="en-US"/>
              </w:rPr>
              <w:t xml:space="preserve">,2.5.4.4=#0c16d0a3d187d180d0b5d0b4d0b8d182d0b5d0bbd0b5d0b2,2.5.4.42=#0c2fd0a3d187d180d0b5d0b4d0b8d182d0b5d0bbd18c20d0a3d187d180d0b5d0b4d0b8d182d0b5d0bbd0b5d0b2d0b8d187,C=RU,ST=77 </w:t>
            </w:r>
            <w:r w:rsidRPr="00A0267A">
              <w:rPr>
                <w:lang w:val="ru-RU"/>
              </w:rPr>
              <w:t>г</w:t>
            </w:r>
            <w:r w:rsidRPr="002C240A">
              <w:rPr>
                <w:lang w:val="en-US"/>
              </w:rPr>
              <w:t>.</w:t>
            </w:r>
            <w:r w:rsidRPr="00A0267A">
              <w:rPr>
                <w:lang w:val="ru-RU"/>
              </w:rPr>
              <w:t>Москва</w:t>
            </w:r>
            <w:r w:rsidRPr="002C240A">
              <w:rPr>
                <w:lang w:val="en-US"/>
              </w:rPr>
              <w:t>,L=</w:t>
            </w:r>
            <w:r w:rsidRPr="00A0267A">
              <w:rPr>
                <w:lang w:val="ru-RU"/>
              </w:rPr>
              <w:t>Москва</w:t>
            </w:r>
            <w:r w:rsidRPr="002C240A">
              <w:rPr>
                <w:lang w:val="en-US"/>
              </w:rPr>
              <w:t>,O=</w:t>
            </w:r>
            <w:r w:rsidRPr="00A0267A">
              <w:rPr>
                <w:lang w:val="ru-RU"/>
              </w:rPr>
              <w:t>ООО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Тестовая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организация</w:t>
            </w:r>
            <w:r w:rsidRPr="002C240A">
              <w:rPr>
                <w:lang w:val="en-US"/>
              </w:rPr>
              <w:t xml:space="preserve"> №1,OU=</w:t>
            </w:r>
            <w:r w:rsidRPr="00A0267A">
              <w:rPr>
                <w:lang w:val="ru-RU"/>
              </w:rPr>
              <w:t>Управление</w:t>
            </w:r>
            <w:r w:rsidRPr="002C240A">
              <w:rPr>
                <w:lang w:val="en-US"/>
              </w:rPr>
              <w:t>,2.5.4.12=#0c14d0a3d187d180d0b5d0b4d0b8d182d0b5d0bbd18c,1.2.643.100.1=#120d30313233343536373839313233,1.2.643.3.131.1.1=#120c303030313233343536373839,1.2.643.100.3=#120b3030303636363636363232&lt;/ds:X509IssuerName&gt;&lt;ds:X509SerialNumber&gt;132760252&lt;/ds:X509SerialNumber&gt;&lt;/xades:IssuerSerial&gt;&lt;/xades:Cert&gt;&lt;/xades:SigningCertificate&gt;&lt;/xades:SignedSignatureProperties&gt;&lt;/xades:SignedProperties&gt;&lt;xades:UnsignedProperties&gt;&lt;xades:UnsignedSignatureProperties&gt;&lt;xades:SignatureTimeStamp&gt;&lt;ds:CanonicalizationMethod Algorithm="http://www.w3.org/2001/10/xml-exc-c14n#"/&gt;&lt;xades:EncapsulatedTimeStamp&gt;MIAGCSqGSIb3DQEHAqCAMIIOhwIBAzEMMAoGBiqFAwICCQUAMH4GCyqGSIb3DQEJEAEEoG8EbTBr</w:t>
            </w:r>
          </w:p>
          <w:p w14:paraId="08FB534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AgEBBgcqhQMCAiYEMDAwDAYIKoUDBwEBAgIFAAQgobuscVrmmhnQ9iKUxNK2AoizbMEOHwmIEe6X</w:t>
            </w:r>
          </w:p>
          <w:p w14:paraId="2CB7178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GvlVTfACDTMwXZjNAAAAAAlebJYYDzIwMjEwOTE2MDkwMDQzWjADAgFkAgYBe+3WIYmgggiUMIII</w:t>
            </w:r>
          </w:p>
          <w:p w14:paraId="070D464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kDCCCD+gAwIBAgIKTfQFXQAEAAOJOzAIBgYqhQMCAgMwggFIMRgwFgYFKoUDZAESDTEwMzc3MDAw</w:t>
            </w:r>
          </w:p>
          <w:p w14:paraId="234D847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ODU0NDQxGjAYBggqhQMDgQMBARIMMDA3NzE3MTA3OTkxMTkwNwYDVQQJHjAEQwQ7AC4AIAQhBEME</w:t>
            </w:r>
          </w:p>
          <w:p w14:paraId="6FDF499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SQRRBDIEQQQ6BDgEOQAgBDIEMAQ7ACwAIAQ0AC4AIAAxADgxITAfBgNVBAgeGAA3ADcAIAQzAC4A</w:t>
            </w:r>
          </w:p>
          <w:p w14:paraId="641795A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IAQcBD4EQQQ6BDIEMDEVMBMGA1UEBx4MBBwEPgRBBDoEMgQwMSAwHgYJKoZIhvcNAQkBFhFpbmZv</w:t>
            </w:r>
          </w:p>
          <w:p w14:paraId="77D3FE8D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QGNyeXB0b3Byby5ydTELMAkGA1UEBhMCUlUxKTAnBgNVBAoeIAQeBB4EHgAgACIEGgQgBBgEHwQi</w:t>
            </w:r>
          </w:p>
          <w:p w14:paraId="1AD968D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BB4ALQQfBCAEHgAiMUEwPwYDVQQDHjgEIgQ1BEEEQgQ+BDIESwQ5ACAEIwQmACAEHgQeBB4AIAAi</w:t>
            </w:r>
          </w:p>
          <w:p w14:paraId="21982FD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BBoEIAQYBB8EIgQeAC0EHwQgBB4AIjAeFw0yMTA1MzExNDU0MDBaFw0yMjA4MzExNTA0MDBaMIIB</w:t>
            </w:r>
          </w:p>
          <w:p w14:paraId="666F166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lDEYMBYGBSqFA2QBEg0xMDA3NzEyMzQ1Njc4MRowGAYIKoUDA4EDAQESDDAwNzcxMjM0NTY3ODEj</w:t>
            </w:r>
          </w:p>
          <w:p w14:paraId="4EBA5C9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MCEGCSqGSIb3DQEJARYUc3VwcG9ydEBjcnlwdG9wcm8ucnUxCzAJBgNVBAYTAlJVMSEwHwYDVQQI</w:t>
            </w:r>
          </w:p>
          <w:p w14:paraId="5E7E95B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lastRenderedPageBreak/>
              <w:t>HhgANwA3ACAEMwAuACAEHAQ+BEEEOgQyBDAxFTATBgNVBAceDAQcBD4EQQQ6BDIEMDEpMCcGA1UE</w:t>
            </w:r>
          </w:p>
          <w:p w14:paraId="3941B823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Ch4gBB4EHgQeACAAIgQaBCAEGAQfBCIEHgAtBB8EIAQeACIxHzAdBgNVBAseFgQiBDUEQQRCBD4E</w:t>
            </w:r>
          </w:p>
          <w:p w14:paraId="2941F4D4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MgRLBDkAIAQjBCYxaTBnBgNVBAMeYAQiBDUEQQRCBD4EMgQwBE8AIARBBDsEQwQ2BDEEMAAgBEgE</w:t>
            </w:r>
          </w:p>
          <w:p w14:paraId="625A21E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QgQwBDwEPwQ+BDIAIAQyBEAENQQ8BDUEPQQ4ACAEHgQeBB4AIAAiBBoEIAQYBB8EIgQeAC0EHwQg</w:t>
            </w:r>
          </w:p>
          <w:p w14:paraId="36D2D62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BB4AIjE5MDcGA1UECR4wBEMEOwAuACAEIQRDBEkEUQQyBEEEOgQ4BDkAIAQyBDAEOwAsACAENAAu</w:t>
            </w:r>
          </w:p>
          <w:p w14:paraId="516DB9E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ACAAMQA4MGMwHAYGKoUDAgITMBIGByqFAwICIwEGByqFAwICHgEDQwAEQCHg7IYVOR7eBtGf5TGl</w:t>
            </w:r>
          </w:p>
          <w:p w14:paraId="7982C8A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mb4EbYpb1tAH5xWxVwd5uo8mcOAnT2hgZgBzNip300ZTsOv3pgIZpsOpYrFYRruwAzqjggS3MIIE</w:t>
            </w:r>
          </w:p>
          <w:p w14:paraId="2958D62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szAOBgNVHQ8BAf8EBAMCBsAwFgYDVR0lAQH/BAwwCgYIKwYBBQUHAwgwHQYDVR0OBBYEFDd92KFh</w:t>
            </w:r>
          </w:p>
          <w:p w14:paraId="501BAEF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lnPgkATuWgnelHdqTIhhMIIBiQYDVR0jBIIBgDCCAXyAFHplou1Prm4wEO7EA8tb2lbE2uSxoYIB</w:t>
            </w:r>
          </w:p>
          <w:p w14:paraId="51151B8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UKSCAUwwggFIMRgwFgYFKoUDZAESDTEwMzc3MDAwODU0NDQxGjAYBggqhQMDgQMBARIMMDA3NzE3</w:t>
            </w:r>
          </w:p>
          <w:p w14:paraId="31CE721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MTA3OTkxMTkwNwYDVQQJHjAEQwQ7AC4AIAQhBEMESQRRBDIEQQQ6BDgEOQAgBDIEMAQ7ACwAIAQ0</w:t>
            </w:r>
          </w:p>
          <w:p w14:paraId="57FBF15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AC4AIAAxADgxITAfBgNVBAgeGAA3ADcAIAQzAC4AIAQcBD4EQQQ6BDIEMDEVMBMGA1UEBx4MBBwE</w:t>
            </w:r>
          </w:p>
          <w:p w14:paraId="776567C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PgRBBDoEMgQwMSAwHgYJKoZIhvcNAQkBFhFpbmZvQGNyeXB0b3Byby5ydTELMAkGA1UEBhMCUlUx</w:t>
            </w:r>
          </w:p>
          <w:p w14:paraId="084BDFD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KTAnBgNVBAoeIAQeBB4EHgAgACIEGgQgBBgEHwQiBB4ALQQfBCAEHgAiMUEwPwYDVQQDHjgEIgQ1</w:t>
            </w:r>
          </w:p>
          <w:p w14:paraId="61D80A8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BEEEQgQ+BDIESwQ5ACAEIwQmACAEHgQeBB4AIAAiBBoEIAQYBB8EIgQeAC0EHwQgBB4AIoIQTpjz</w:t>
            </w:r>
          </w:p>
          <w:p w14:paraId="3819F1A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80+VRJ1NixxSrES8JzBhBgNVHR8EWjBYMFagVKBShlBodHRwOi8vdGVzdGNhMTUuY3J5cHRvcHJv</w:t>
            </w:r>
          </w:p>
          <w:p w14:paraId="56588E7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LnJ1L3JhL2NkcC83YTY1YTJlZDRmYWU2ZTMwMTBlZWM0MDNjYjViZGE1NmM0ZGFlNGIxLmNybDCB</w:t>
            </w:r>
          </w:p>
          <w:p w14:paraId="1E5EACF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wAYIKwYBBQUHAQEEgbMwgbAwOQYIKwYBBQUHMAGGLWh0dHA6Ly90ZXN0Y2ExN</w:t>
            </w:r>
            <w:r w:rsidRPr="002C240A">
              <w:rPr>
                <w:lang w:val="en-US"/>
              </w:rPr>
              <w:lastRenderedPageBreak/>
              <w:t>S5jcnlwdG9wcm8u</w:t>
            </w:r>
          </w:p>
          <w:p w14:paraId="311F81D6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cnUvb2NzcG5jMi9vY3NwLnNyZjA3BggrBgEFBQcwAYYraHR0cDovL3Rlc3RjYTE1LmNyeXB0b3By</w:t>
            </w:r>
          </w:p>
          <w:p w14:paraId="20C4C85C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by5ydS9vY3NwMi9vY3NwLnNyZjA6BggrBgEFBQcwAoYuaHR0cDovL3Rlc3RjYTE1LmNyeXB0b3By</w:t>
            </w:r>
          </w:p>
          <w:p w14:paraId="38472E3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by5ydS9yYS9jZHAvY2FjZXI0LmNydDArBgNVHRAEJDAigA8yMDIxMDUzMTE0NTQwMFqBDzIwMjIw</w:t>
            </w:r>
          </w:p>
          <w:p w14:paraId="1DC3CD3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ODMxMTQ1NDAwWjAdBgNVHSAEFjAUMAgGBiqFA2RxATAIBgYqhQNkcQIwNAYFKoUDZG8EKwwp0JrR</w:t>
            </w:r>
          </w:p>
          <w:p w14:paraId="7BA39DE6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gNC40L/RgtC+0J/RgNC+IENTUCAo0LLQtdGA0YHQuNGPIDMuNikwggEzBgUqhQNkcASCASgwggEk</w:t>
            </w:r>
          </w:p>
          <w:p w14:paraId="4EED7D3C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DCsi0JrRgNC40L/RgtC+0J/RgNC+IENTUCIgKNCy0LXRgNGB0LjRjyAzLjYpDFMi0KPQtNC+0YHR</w:t>
            </w:r>
          </w:p>
          <w:p w14:paraId="07EA4A3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gtC+0LLQtdGA0Y/RjtGJ0LjQuSDRhtC10L3RgtGAICLQmtGA0LjQv9GC0L7Qn9GA0L4g0KPQpiIg</w:t>
            </w:r>
          </w:p>
          <w:p w14:paraId="422E6E5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0LLQtdGA0YHQuNC4IDEuNQxP0KHQtdGA0YLQuNGE0LjQutCw0YIg0YHQvtC+0YLQstC10YLRgdGC</w:t>
            </w:r>
          </w:p>
          <w:p w14:paraId="0A4B95DD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0LLQuNGPIOKEliDQodCkLzEyNC0yNzM4INC+0YIgMDEuMDcuMjAxNQxP0KHQtdGA0YLQuNGE0LjQ</w:t>
            </w:r>
          </w:p>
          <w:p w14:paraId="10C0F0B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utCw0YIg0YHQvtC+0YLQstC10YLRgdGC0LLQuNGPIOKEliDQodCkLzEyOC0yNzY4INC+0YIgMzEu</w:t>
            </w:r>
          </w:p>
          <w:p w14:paraId="54E0580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MTIuMjAxNTAIBgYqhQMCAgMDQQBai2AuSFZnPT0ipjkhWGyekETrIInW7RpoBRvPfcXD4vBPjfIz</w:t>
            </w:r>
          </w:p>
          <w:p w14:paraId="3D9CF3E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cGht7IgOz721FNkbyWwpJ7ZPuB66aCUAGbHGMYIFWjCCBVYCAQEwggFYMIIBSDEYMBYGBSqFA2QB</w:t>
            </w:r>
          </w:p>
          <w:p w14:paraId="4946DBE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Eg0xMDM3NzAwMDg1NDQ0MRowGAYIKoUDA4EDAQESDDAwNzcxNzEwNzk5MTE5MDcGA1UECR4wBEME</w:t>
            </w:r>
          </w:p>
          <w:p w14:paraId="3E703DE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OwAuACAEIQRDBEkEUQQyBEEEOgQ4BDkAIAQyBDAEOwAsACAENAAuACAAMQA4MSEwHwYDVQQIHhgA</w:t>
            </w:r>
          </w:p>
          <w:p w14:paraId="7304D90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NwA3ACAEMwAuACAEHAQ+BEEEOgQyBDAxFTATBgNVBAceDAQcBD4EQQQ6BDIEMDEgMB4GCSqGSIb3</w:t>
            </w:r>
          </w:p>
          <w:p w14:paraId="1C07E91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DQEJARYRaW5mb0BjcnlwdG9wcm8ucnUxCzAJBgNVBAYTAlJVMSkwJwYDVQQKHiAEHgQeBB4AIAAi</w:t>
            </w:r>
          </w:p>
          <w:p w14:paraId="7687077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BBoEIAQYBB8EIgQeAC0EHwQgBB4AIjFBMD8GA1UEAx44BCIENQRBBEIEPgQyBEsEOQAgBCMEJgAg</w:t>
            </w:r>
          </w:p>
          <w:p w14:paraId="3536BC8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lastRenderedPageBreak/>
              <w:t>BB4EHgQeACAAIgQaBCAEGAQfBCIEHgAtBB8EIAQeACICCk30BV0ABAADiTswCgYGKoUDAgIJBQCg</w:t>
            </w:r>
          </w:p>
          <w:p w14:paraId="0FEB150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ggOZMBoGCSqGSIb3DQEJAzENBgsqhkiG9w0BCRABBDAvBgkqhkiG9w0BCQQxIgQgSFBd7RZjxbUf</w:t>
            </w:r>
          </w:p>
          <w:p w14:paraId="489392A7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r/rjSpulWDG90M6gKpab3WlXkyp8H98wggGXBgsqhkiG9w0BCRACDDGCAYYwggGCMIIBfjCCAXoE</w:t>
            </w:r>
          </w:p>
          <w:p w14:paraId="606DDEF7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FB0M9hrqeaUXn8NScewlkT0pc2u1MIIBYDCCAVCkggFMMIIBSDEYMBYGBSqFA2QBEg0xMDM3NzAw</w:t>
            </w:r>
          </w:p>
          <w:p w14:paraId="720FA2D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MDg1NDQ0MRowGAYIKoUDA4EDAQESDDAwNzcxNzEwNzk5MTE5MDcGA1UECR4wBEMEOwAuACAEIQRD</w:t>
            </w:r>
          </w:p>
          <w:p w14:paraId="5CE5F3C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BEkEUQQyBEEEOgQ4BDkAIAQyBDAEOwAsACAENAAuACAAMQA4MSEwHwYDVQQIHhgANwA3ACAEMwAu</w:t>
            </w:r>
          </w:p>
          <w:p w14:paraId="7CC620FC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ACAEHAQ+BEEEOgQyBDAxFTATBgNVBAceDAQcBD4EQQQ6BDIEMDEgMB4GCSqGSIb3DQEJARYRaW5m</w:t>
            </w:r>
          </w:p>
          <w:p w14:paraId="57EC61E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b0BjcnlwdG9wcm8ucnUxCzAJBgNVBAYTAlJVMSkwJwYDVQQKHiAEHgQeBB4AIAAiBBoEIAQYBB8E</w:t>
            </w:r>
          </w:p>
          <w:p w14:paraId="2273B1A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IgQeAC0EHwQgBB4AIjFBMD8GA1UEAx44BCIENQRBBEIEPgQyBEsEOQAgBCMEJgAgBB4EHgQeACAA</w:t>
            </w:r>
          </w:p>
          <w:p w14:paraId="4B73475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IgQaBCAEGAQfBCIEHgAtBB8EIAQeACICCk30BV0ABAADiTswggGtBgsqhkiG9w0BCRACLzGCAZww</w:t>
            </w:r>
          </w:p>
          <w:p w14:paraId="2085594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ggGYMIIBlDCCAZAwCAYGKoUDAgIJBCAP5nM/dkBrWLh8LQsmardVKf3hBXcQFPi2rMldmDkR+zCC</w:t>
            </w:r>
          </w:p>
          <w:p w14:paraId="36BEF63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AWAwggFQpIIBTDCCAUgxGDAWBgUqhQNkARINMTAzNzcwMDA4NTQ0NDEaMBgGCCqFAwOBAwEBEgww</w:t>
            </w:r>
          </w:p>
          <w:p w14:paraId="56F8C51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MDc3MTcxMDc5OTExOTA3BgNVBAkeMARDBDsALgAgBCEEQwRJBFEEMgRBBDoEOAQ5ACAEMgQwBDsA</w:t>
            </w:r>
          </w:p>
          <w:p w14:paraId="20AE0223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LAAgBDQALgAgADEAODEhMB8GA1UECB4YADcANwAgBDMALgAgBBwEPgRBBDoEMgQwMRUwEwYDVQQH</w:t>
            </w:r>
          </w:p>
          <w:p w14:paraId="4E94B914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HgwEHAQ+BEEEOgQyBDAxIDAeBgkqhkiG9w0BCQEWEWluZm9AY3J5cHRvcHJvLnJ1MQswCQYDVQQG</w:t>
            </w:r>
          </w:p>
          <w:p w14:paraId="3A8D0F3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EwJSVTEpMCcGA1UECh4gBB4EHgQeACAAIgQaBCAEGAQfBCIEHgAtBB8EIAQeACIxQTA/BgNVBAMe</w:t>
            </w:r>
          </w:p>
          <w:p w14:paraId="508E118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OAQiBDUEQQRCBD4EMgRLBDkAIAQjBCYAIAQeBB4EHgAgACIEGgQgBBgEHwQiBB4ALQQfBCAEHgAi</w:t>
            </w:r>
          </w:p>
          <w:p w14:paraId="7543C36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AgpN9AVdAAQAA4k7MAoGBiqFAwICEwUABEBRNV4UAWGPv30CVmJl/xg/feCxNZRlrtC</w:t>
            </w:r>
            <w:r w:rsidRPr="002C240A">
              <w:rPr>
                <w:lang w:val="en-US"/>
              </w:rPr>
              <w:lastRenderedPageBreak/>
              <w:t>XEz08Ltqt</w:t>
            </w:r>
          </w:p>
          <w:p w14:paraId="43AD4D2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t</w:t>
            </w:r>
            <w:r w:rsidRPr="002C240A">
              <w:rPr>
                <w:lang w:val="en-US"/>
              </w:rPr>
              <w:t>9</w:t>
            </w:r>
            <w:r w:rsidRPr="00A0267A">
              <w:rPr>
                <w:lang w:val="en-US"/>
              </w:rPr>
              <w:t>ggqxGCVAUn</w:t>
            </w:r>
            <w:r w:rsidRPr="002C240A">
              <w:rPr>
                <w:lang w:val="en-US"/>
              </w:rPr>
              <w:t>8</w:t>
            </w:r>
            <w:r w:rsidRPr="00A0267A">
              <w:rPr>
                <w:lang w:val="en-US"/>
              </w:rPr>
              <w:t>HlL</w:t>
            </w:r>
            <w:r w:rsidRPr="002C240A">
              <w:rPr>
                <w:lang w:val="en-US"/>
              </w:rPr>
              <w:t>55</w:t>
            </w:r>
            <w:r w:rsidRPr="00A0267A">
              <w:rPr>
                <w:lang w:val="en-US"/>
              </w:rPr>
              <w:t>E</w:t>
            </w:r>
            <w:r w:rsidRPr="002C240A">
              <w:rPr>
                <w:lang w:val="en-US"/>
              </w:rPr>
              <w:t>6</w:t>
            </w:r>
            <w:r w:rsidRPr="00A0267A">
              <w:rPr>
                <w:lang w:val="en-US"/>
              </w:rPr>
              <w:t>ih</w:t>
            </w:r>
            <w:r w:rsidRPr="002C240A">
              <w:rPr>
                <w:lang w:val="en-US"/>
              </w:rPr>
              <w:t>318/</w:t>
            </w:r>
            <w:r w:rsidRPr="00A0267A">
              <w:rPr>
                <w:lang w:val="en-US"/>
              </w:rPr>
              <w:t>Mrgk</w:t>
            </w:r>
            <w:r w:rsidRPr="002C240A">
              <w:rPr>
                <w:lang w:val="en-US"/>
              </w:rPr>
              <w:t>/64+1</w:t>
            </w:r>
            <w:r w:rsidRPr="00A0267A">
              <w:rPr>
                <w:lang w:val="en-US"/>
              </w:rPr>
              <w:t>F</w:t>
            </w:r>
            <w:r w:rsidRPr="002C240A">
              <w:rPr>
                <w:lang w:val="en-US"/>
              </w:rPr>
              <w:t>1</w:t>
            </w:r>
            <w:r w:rsidRPr="00A0267A">
              <w:rPr>
                <w:lang w:val="en-US"/>
              </w:rPr>
              <w:t>wVWzfSzAAAAAA</w:t>
            </w:r>
            <w:r w:rsidRPr="002C240A">
              <w:rPr>
                <w:lang w:val="en-US"/>
              </w:rPr>
              <w:t>==&lt;/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EncapsulatedTimeStamp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SignatureTimeStamp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UnsignedSignatureProperties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UnsignedProperties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QualifyingProperties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authorities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en-US"/>
              </w:rPr>
              <w:t>xmlns</w:t>
            </w:r>
            <w:r w:rsidRPr="002C240A">
              <w:rPr>
                <w:lang w:val="en-US"/>
              </w:rPr>
              <w:t>="</w:t>
            </w:r>
            <w:r w:rsidRPr="00A0267A">
              <w:rPr>
                <w:lang w:val="en-US"/>
              </w:rPr>
              <w:t>urn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ru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fss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integration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types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signature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v</w:t>
            </w:r>
            <w:r w:rsidRPr="002C240A">
              <w:rPr>
                <w:lang w:val="en-US"/>
              </w:rPr>
              <w:t xml:space="preserve">01" </w:t>
            </w:r>
            <w:r w:rsidRPr="00A0267A">
              <w:rPr>
                <w:lang w:val="en-US"/>
              </w:rPr>
              <w:t>xmlns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2="</w:t>
            </w:r>
            <w:r w:rsidRPr="00A0267A">
              <w:rPr>
                <w:lang w:val="en-US"/>
              </w:rPr>
              <w:t>http</w:t>
            </w:r>
            <w:r w:rsidRPr="002C240A">
              <w:rPr>
                <w:lang w:val="en-US"/>
              </w:rPr>
              <w:t>://</w:t>
            </w:r>
            <w:r w:rsidRPr="00A0267A">
              <w:rPr>
                <w:lang w:val="en-US"/>
              </w:rPr>
              <w:t>www</w:t>
            </w:r>
            <w:r w:rsidRPr="002C240A">
              <w:rPr>
                <w:lang w:val="en-US"/>
              </w:rPr>
              <w:t>.</w:t>
            </w:r>
            <w:r w:rsidRPr="00A0267A">
              <w:rPr>
                <w:lang w:val="en-US"/>
              </w:rPr>
              <w:t>fss</w:t>
            </w:r>
            <w:r w:rsidRPr="002C240A">
              <w:rPr>
                <w:lang w:val="en-US"/>
              </w:rPr>
              <w:t>.</w:t>
            </w:r>
            <w:r w:rsidRPr="00A0267A">
              <w:rPr>
                <w:lang w:val="en-US"/>
              </w:rPr>
              <w:t>ru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integration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types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common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v</w:t>
            </w:r>
            <w:r w:rsidRPr="002C240A">
              <w:rPr>
                <w:lang w:val="en-US"/>
              </w:rPr>
              <w:t xml:space="preserve">01" </w:t>
            </w:r>
            <w:r w:rsidRPr="00A0267A">
              <w:rPr>
                <w:lang w:val="en-US"/>
              </w:rPr>
              <w:t>xmlns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3="</w:t>
            </w:r>
            <w:r w:rsidRPr="00A0267A">
              <w:rPr>
                <w:lang w:val="en-US"/>
              </w:rPr>
              <w:t>urn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ru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fss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integration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types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mchd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v</w:t>
            </w:r>
            <w:r w:rsidRPr="002C240A">
              <w:rPr>
                <w:lang w:val="en-US"/>
              </w:rPr>
              <w:t>01"&gt;&lt;</w:t>
            </w:r>
            <w:r w:rsidRPr="00A0267A">
              <w:rPr>
                <w:lang w:val="en-US"/>
              </w:rPr>
              <w:t>authority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referenceId</w:t>
            </w:r>
            <w:r w:rsidRPr="002C240A">
              <w:rPr>
                <w:lang w:val="en-US"/>
              </w:rPr>
              <w:t>&gt;</w:t>
            </w:r>
            <w:r w:rsidRPr="00A0267A">
              <w:rPr>
                <w:lang w:val="en-US"/>
              </w:rPr>
              <w:t>xmldsig</w:t>
            </w:r>
            <w:r w:rsidRPr="002C240A">
              <w:rPr>
                <w:lang w:val="en-US"/>
              </w:rPr>
              <w:t>-</w:t>
            </w:r>
            <w:r w:rsidRPr="00A0267A">
              <w:rPr>
                <w:lang w:val="en-US"/>
              </w:rPr>
              <w:t>ca</w:t>
            </w:r>
            <w:r w:rsidRPr="002C240A">
              <w:rPr>
                <w:lang w:val="en-US"/>
              </w:rPr>
              <w:t>98</w:t>
            </w:r>
            <w:r w:rsidRPr="00A0267A">
              <w:rPr>
                <w:lang w:val="en-US"/>
              </w:rPr>
              <w:t>bb</w:t>
            </w:r>
            <w:r w:rsidRPr="002C240A">
              <w:rPr>
                <w:lang w:val="en-US"/>
              </w:rPr>
              <w:t>34-7</w:t>
            </w:r>
            <w:r w:rsidRPr="00A0267A">
              <w:rPr>
                <w:lang w:val="en-US"/>
              </w:rPr>
              <w:t>ce</w:t>
            </w:r>
            <w:r w:rsidRPr="002C240A">
              <w:rPr>
                <w:lang w:val="en-US"/>
              </w:rPr>
              <w:t>0-40</w:t>
            </w:r>
            <w:r w:rsidRPr="00A0267A">
              <w:rPr>
                <w:lang w:val="en-US"/>
              </w:rPr>
              <w:t>ea</w:t>
            </w:r>
            <w:r w:rsidRPr="002C240A">
              <w:rPr>
                <w:lang w:val="en-US"/>
              </w:rPr>
              <w:t>-80</w:t>
            </w:r>
            <w:r w:rsidRPr="00A0267A">
              <w:rPr>
                <w:lang w:val="en-US"/>
              </w:rPr>
              <w:t>cf</w:t>
            </w:r>
            <w:r w:rsidRPr="002C240A">
              <w:rPr>
                <w:lang w:val="en-US"/>
              </w:rPr>
              <w:t>-</w:t>
            </w:r>
            <w:r w:rsidRPr="00A0267A">
              <w:rPr>
                <w:lang w:val="en-US"/>
              </w:rPr>
              <w:t>d</w:t>
            </w:r>
            <w:r w:rsidRPr="002C240A">
              <w:rPr>
                <w:lang w:val="en-US"/>
              </w:rPr>
              <w:t>49</w:t>
            </w:r>
            <w:r w:rsidRPr="00A0267A">
              <w:rPr>
                <w:lang w:val="en-US"/>
              </w:rPr>
              <w:t>aa</w:t>
            </w:r>
            <w:r w:rsidRPr="002C240A">
              <w:rPr>
                <w:lang w:val="en-US"/>
              </w:rPr>
              <w:t>2</w:t>
            </w:r>
            <w:r w:rsidRPr="00A0267A">
              <w:rPr>
                <w:lang w:val="en-US"/>
              </w:rPr>
              <w:t>a</w:t>
            </w:r>
            <w:r w:rsidRPr="002C240A">
              <w:rPr>
                <w:lang w:val="en-US"/>
              </w:rPr>
              <w:t>8043</w:t>
            </w:r>
            <w:r w:rsidRPr="00A0267A">
              <w:rPr>
                <w:lang w:val="en-US"/>
              </w:rPr>
              <w:t>a</w:t>
            </w:r>
            <w:r w:rsidRPr="002C240A">
              <w:rPr>
                <w:lang w:val="en-US"/>
              </w:rPr>
              <w:t>-</w:t>
            </w:r>
            <w:r w:rsidRPr="00A0267A">
              <w:rPr>
                <w:lang w:val="en-US"/>
              </w:rPr>
              <w:t>ref</w:t>
            </w:r>
            <w:r w:rsidRPr="002C240A">
              <w:rPr>
                <w:lang w:val="en-US"/>
              </w:rPr>
              <w:t>0&lt;/</w:t>
            </w:r>
            <w:r w:rsidRPr="00A0267A">
              <w:rPr>
                <w:lang w:val="en-US"/>
              </w:rPr>
              <w:t>referenceId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powerOfAttorneyLink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uuid</w:t>
            </w:r>
            <w:r w:rsidRPr="002C240A">
              <w:rPr>
                <w:lang w:val="en-US"/>
              </w:rPr>
              <w:t>&gt;</w:t>
            </w:r>
            <w:r w:rsidRPr="00A0267A">
              <w:rPr>
                <w:lang w:val="en-US"/>
              </w:rPr>
              <w:t>f</w:t>
            </w:r>
            <w:r w:rsidRPr="002C240A">
              <w:rPr>
                <w:lang w:val="en-US"/>
              </w:rPr>
              <w:t>6474</w:t>
            </w:r>
            <w:r w:rsidRPr="00A0267A">
              <w:rPr>
                <w:lang w:val="en-US"/>
              </w:rPr>
              <w:t>f</w:t>
            </w:r>
            <w:r w:rsidRPr="002C240A">
              <w:rPr>
                <w:lang w:val="en-US"/>
              </w:rPr>
              <w:t>53-</w:t>
            </w:r>
            <w:r w:rsidRPr="00A0267A">
              <w:rPr>
                <w:lang w:val="en-US"/>
              </w:rPr>
              <w:t>fd</w:t>
            </w:r>
            <w:r w:rsidRPr="002C240A">
              <w:rPr>
                <w:lang w:val="en-US"/>
              </w:rPr>
              <w:t>14-480</w:t>
            </w:r>
            <w:r w:rsidRPr="00A0267A">
              <w:rPr>
                <w:lang w:val="en-US"/>
              </w:rPr>
              <w:t>d</w:t>
            </w:r>
            <w:r w:rsidRPr="002C240A">
              <w:rPr>
                <w:lang w:val="en-US"/>
              </w:rPr>
              <w:t>-8669-3569301</w:t>
            </w:r>
            <w:r w:rsidRPr="00A0267A">
              <w:rPr>
                <w:lang w:val="en-US"/>
              </w:rPr>
              <w:t>e</w:t>
            </w:r>
            <w:r w:rsidRPr="002C240A">
              <w:rPr>
                <w:lang w:val="en-US"/>
              </w:rPr>
              <w:t>2</w:t>
            </w:r>
            <w:r w:rsidRPr="00A0267A">
              <w:rPr>
                <w:lang w:val="en-US"/>
              </w:rPr>
              <w:t>a</w:t>
            </w:r>
            <w:r w:rsidRPr="002C240A">
              <w:rPr>
                <w:lang w:val="en-US"/>
              </w:rPr>
              <w:t>2</w:t>
            </w:r>
            <w:r w:rsidRPr="00A0267A">
              <w:rPr>
                <w:lang w:val="en-US"/>
              </w:rPr>
              <w:t>e</w:t>
            </w:r>
            <w:r w:rsidRPr="002C240A">
              <w:rPr>
                <w:lang w:val="en-US"/>
              </w:rPr>
              <w:t>&lt;/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uuid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powerOfAttorneyLink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authority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authorities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ds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Object</w:t>
            </w:r>
            <w:r w:rsidRPr="002C240A">
              <w:rPr>
                <w:lang w:val="en-US"/>
              </w:rPr>
              <w:t>&gt;</w:t>
            </w:r>
          </w:p>
          <w:p w14:paraId="3BE6D7CE" w14:textId="6A764E59" w:rsidR="00A0267A" w:rsidRDefault="00A0267A" w:rsidP="00A0267A">
            <w:pPr>
              <w:pStyle w:val="afff0"/>
              <w:ind w:firstLine="0"/>
              <w:rPr>
                <w:lang w:val="ru-RU"/>
              </w:rPr>
            </w:pPr>
            <w:r w:rsidRPr="00A0267A">
              <w:rPr>
                <w:lang w:val="ru-RU"/>
              </w:rPr>
              <w:t>&lt;/ds:Signature&gt;&lt;/ns2:powerOfAttorney&gt;</w:t>
            </w:r>
          </w:p>
        </w:tc>
      </w:tr>
    </w:tbl>
    <w:p w14:paraId="1E949C57" w14:textId="560C338C" w:rsidR="00D5227B" w:rsidRPr="00D5227B" w:rsidRDefault="00D859C8" w:rsidP="005E0A40">
      <w:pPr>
        <w:pStyle w:val="afff0"/>
        <w:ind w:firstLine="0"/>
      </w:pPr>
      <w:r w:rsidRPr="00A0267A">
        <w:rPr>
          <w:lang w:val="ru-RU"/>
        </w:rPr>
        <w:lastRenderedPageBreak/>
        <w:br w:type="page"/>
      </w:r>
      <w:bookmarkEnd w:id="16"/>
      <w:r w:rsidR="00D5227B" w:rsidRPr="00D5227B">
        <w:lastRenderedPageBreak/>
        <w:t>Общие требования к заполнению и проверке данных Документа Системой:</w:t>
      </w:r>
    </w:p>
    <w:p w14:paraId="3AAD1F40" w14:textId="77777777" w:rsidR="00D5227B" w:rsidRDefault="00D5227B" w:rsidP="00D5227B">
      <w:pPr>
        <w:pStyle w:val="afa"/>
        <w:suppressAutoHyphens/>
        <w:spacing w:after="0"/>
        <w:ind w:left="1210"/>
        <w:jc w:val="both"/>
      </w:pPr>
    </w:p>
    <w:p w14:paraId="3E986338" w14:textId="700E5F55" w:rsidR="00683B3A" w:rsidRPr="00991A1A" w:rsidRDefault="00647156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 w:rsidRPr="00BF2143">
        <w:t>Завершение</w:t>
      </w:r>
      <w:r w:rsidRPr="00991A1A">
        <w:t xml:space="preserve"> </w:t>
      </w:r>
      <w:r w:rsidRPr="00BF2143">
        <w:t>срока</w:t>
      </w:r>
      <w:r w:rsidRPr="00991A1A">
        <w:t xml:space="preserve"> </w:t>
      </w:r>
      <w:r w:rsidRPr="00BF2143">
        <w:t>действия</w:t>
      </w:r>
      <w:r w:rsidRPr="00991A1A">
        <w:t xml:space="preserve"> </w:t>
      </w:r>
      <w:r w:rsidRPr="00BF2143">
        <w:t>Эл</w:t>
      </w:r>
      <w:proofErr w:type="gramStart"/>
      <w:r w:rsidRPr="00991A1A">
        <w:t>.</w:t>
      </w:r>
      <w:r w:rsidRPr="00BF2143">
        <w:t>п</w:t>
      </w:r>
      <w:proofErr w:type="gramEnd"/>
      <w:r w:rsidRPr="00BF2143">
        <w:t>одписи</w:t>
      </w:r>
      <w:r w:rsidRPr="00991A1A">
        <w:t xml:space="preserve"> </w:t>
      </w:r>
      <w:r w:rsidRPr="00BF2143">
        <w:t>не</w:t>
      </w:r>
      <w:r w:rsidRPr="00991A1A">
        <w:t xml:space="preserve"> </w:t>
      </w:r>
      <w:r w:rsidRPr="00BF2143">
        <w:t>влияет</w:t>
      </w:r>
      <w:r w:rsidRPr="00991A1A">
        <w:t xml:space="preserve"> </w:t>
      </w:r>
      <w:r w:rsidRPr="00BF2143">
        <w:t>на</w:t>
      </w:r>
      <w:r w:rsidRPr="00991A1A">
        <w:t xml:space="preserve"> </w:t>
      </w:r>
      <w:r w:rsidRPr="00BF2143">
        <w:t>ранее</w:t>
      </w:r>
      <w:r w:rsidRPr="00991A1A">
        <w:t xml:space="preserve"> </w:t>
      </w:r>
      <w:r w:rsidRPr="00BF2143">
        <w:t>выданные</w:t>
      </w:r>
      <w:r w:rsidRPr="00991A1A">
        <w:t xml:space="preserve"> </w:t>
      </w:r>
      <w:r w:rsidRPr="00BF2143">
        <w:t>Доверенности</w:t>
      </w:r>
      <w:r w:rsidRPr="00991A1A">
        <w:t xml:space="preserve"> </w:t>
      </w:r>
      <w:r w:rsidRPr="00BF2143">
        <w:t>владельцем</w:t>
      </w:r>
      <w:r w:rsidRPr="00991A1A">
        <w:t xml:space="preserve"> </w:t>
      </w:r>
      <w:r w:rsidRPr="00BF2143">
        <w:t>ЭП</w:t>
      </w:r>
      <w:r w:rsidRPr="00991A1A">
        <w:t>.</w:t>
      </w:r>
    </w:p>
    <w:p w14:paraId="726C3CC8" w14:textId="3D64BD11" w:rsidR="00647156" w:rsidRPr="00991A1A" w:rsidRDefault="00647156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 w:rsidRPr="00BF2143">
        <w:t>Доверенность</w:t>
      </w:r>
      <w:r w:rsidRPr="00991A1A">
        <w:t xml:space="preserve"> </w:t>
      </w:r>
      <w:r w:rsidRPr="00BF2143">
        <w:t>может</w:t>
      </w:r>
      <w:r w:rsidRPr="00991A1A">
        <w:t xml:space="preserve"> </w:t>
      </w:r>
      <w:r w:rsidRPr="00BF2143">
        <w:t>быть</w:t>
      </w:r>
      <w:r w:rsidRPr="00991A1A">
        <w:t xml:space="preserve"> </w:t>
      </w:r>
      <w:r w:rsidRPr="00BF2143">
        <w:t>подписана</w:t>
      </w:r>
      <w:r w:rsidRPr="00991A1A">
        <w:t xml:space="preserve"> </w:t>
      </w:r>
      <w:r w:rsidRPr="00BF2143">
        <w:t>только</w:t>
      </w:r>
      <w:r w:rsidRPr="00991A1A">
        <w:t xml:space="preserve"> </w:t>
      </w:r>
      <w:r w:rsidRPr="00BF2143">
        <w:t>действующей</w:t>
      </w:r>
      <w:r w:rsidRPr="00991A1A">
        <w:t xml:space="preserve"> </w:t>
      </w:r>
      <w:r w:rsidRPr="00BF2143">
        <w:t>Электронной</w:t>
      </w:r>
      <w:r w:rsidRPr="00991A1A">
        <w:t xml:space="preserve"> </w:t>
      </w:r>
      <w:r w:rsidRPr="00BF2143">
        <w:t>подписью</w:t>
      </w:r>
      <w:r w:rsidRPr="00991A1A">
        <w:t xml:space="preserve"> </w:t>
      </w:r>
      <w:r w:rsidRPr="00BF2143">
        <w:t>на</w:t>
      </w:r>
      <w:r w:rsidRPr="00991A1A">
        <w:t xml:space="preserve"> </w:t>
      </w:r>
      <w:r w:rsidRPr="00BF2143">
        <w:t>момент</w:t>
      </w:r>
      <w:r w:rsidRPr="00991A1A">
        <w:t xml:space="preserve"> </w:t>
      </w:r>
      <w:r w:rsidRPr="00BF2143">
        <w:t>подписания</w:t>
      </w:r>
      <w:r w:rsidRPr="00991A1A">
        <w:t>.</w:t>
      </w:r>
    </w:p>
    <w:p w14:paraId="6B8AC8B3" w14:textId="74F0E0CB" w:rsidR="00647156" w:rsidRDefault="00647156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 w:rsidRPr="00BF2143">
        <w:t>При</w:t>
      </w:r>
      <w:r w:rsidRPr="00991A1A">
        <w:t xml:space="preserve"> </w:t>
      </w:r>
      <w:r w:rsidRPr="00BF2143">
        <w:t>отзыве</w:t>
      </w:r>
      <w:r w:rsidRPr="00991A1A">
        <w:t xml:space="preserve"> </w:t>
      </w:r>
      <w:r w:rsidRPr="00BF2143">
        <w:t>Доверенности</w:t>
      </w:r>
      <w:r w:rsidRPr="00991A1A">
        <w:t xml:space="preserve">, </w:t>
      </w:r>
      <w:r w:rsidRPr="00BF2143">
        <w:t>должна</w:t>
      </w:r>
      <w:r w:rsidRPr="00991A1A">
        <w:t xml:space="preserve"> </w:t>
      </w:r>
      <w:r w:rsidRPr="00BF2143">
        <w:t>осуществляться</w:t>
      </w:r>
      <w:r w:rsidRPr="00991A1A">
        <w:t xml:space="preserve"> </w:t>
      </w:r>
      <w:r w:rsidRPr="00BF2143">
        <w:t>проверка</w:t>
      </w:r>
      <w:r w:rsidRPr="00991A1A">
        <w:t xml:space="preserve"> </w:t>
      </w:r>
      <w:r w:rsidRPr="00BF2143">
        <w:t>совпадения</w:t>
      </w:r>
      <w:r w:rsidRPr="00991A1A">
        <w:t xml:space="preserve"> </w:t>
      </w:r>
      <w:r w:rsidRPr="00BF2143">
        <w:t>с</w:t>
      </w:r>
      <w:r w:rsidRPr="00991A1A">
        <w:t xml:space="preserve"> </w:t>
      </w:r>
      <w:r w:rsidRPr="00BF2143">
        <w:t>Доверителем</w:t>
      </w:r>
      <w:r w:rsidRPr="00991A1A">
        <w:t xml:space="preserve"> </w:t>
      </w:r>
      <w:r w:rsidRPr="00BF2143">
        <w:t>текущего</w:t>
      </w:r>
      <w:r w:rsidRPr="00991A1A">
        <w:t xml:space="preserve"> </w:t>
      </w:r>
      <w:r w:rsidRPr="00BF2143">
        <w:t>документа</w:t>
      </w:r>
      <w:r w:rsidRPr="00991A1A">
        <w:t xml:space="preserve"> </w:t>
      </w:r>
      <w:r w:rsidRPr="00BF2143">
        <w:t>или</w:t>
      </w:r>
      <w:r w:rsidRPr="00991A1A">
        <w:t xml:space="preserve"> </w:t>
      </w:r>
      <w:r w:rsidR="00C269AB">
        <w:t xml:space="preserve">с Уполномоченным </w:t>
      </w:r>
      <w:r w:rsidRPr="00BF2143">
        <w:t>документов</w:t>
      </w:r>
      <w:r w:rsidRPr="00991A1A">
        <w:t xml:space="preserve"> </w:t>
      </w:r>
      <w:r w:rsidRPr="00BF2143">
        <w:t>уровнем</w:t>
      </w:r>
      <w:r w:rsidRPr="00991A1A">
        <w:t xml:space="preserve"> </w:t>
      </w:r>
      <w:r w:rsidRPr="00BF2143">
        <w:t>выше</w:t>
      </w:r>
      <w:r w:rsidRPr="00991A1A">
        <w:t>.</w:t>
      </w:r>
    </w:p>
    <w:p w14:paraId="2540CBED" w14:textId="6B332EE3" w:rsidR="00FE4D9C" w:rsidRPr="00991A1A" w:rsidRDefault="00C269AB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>
        <w:t>Номер</w:t>
      </w:r>
      <w:r w:rsidR="00FE4D9C">
        <w:t xml:space="preserve"> доверенно</w:t>
      </w:r>
      <w:r>
        <w:t>сти входит в область подписания.</w:t>
      </w:r>
    </w:p>
    <w:p w14:paraId="5CEDFC7A" w14:textId="5AC660ED" w:rsidR="00A706E3" w:rsidRPr="00991A1A" w:rsidRDefault="004A6B6B" w:rsidP="00C269AB">
      <w:pPr>
        <w:suppressAutoHyphens/>
        <w:spacing w:after="0" w:line="360" w:lineRule="auto"/>
        <w:ind w:firstLine="709"/>
        <w:jc w:val="both"/>
      </w:pPr>
      <w:r w:rsidRPr="00BF2143">
        <w:t>Согласно</w:t>
      </w:r>
      <w:r w:rsidRPr="00991A1A">
        <w:t xml:space="preserve"> </w:t>
      </w:r>
      <w:r w:rsidRPr="00BF2143">
        <w:t>вышеприведенной</w:t>
      </w:r>
      <w:r w:rsidRPr="00991A1A">
        <w:t xml:space="preserve"> </w:t>
      </w:r>
      <w:r w:rsidRPr="00BF2143">
        <w:t>логике</w:t>
      </w:r>
      <w:r w:rsidRPr="00991A1A">
        <w:t xml:space="preserve">, </w:t>
      </w:r>
      <w:r w:rsidRPr="00BF2143">
        <w:t>формируется</w:t>
      </w:r>
      <w:r w:rsidRPr="00991A1A">
        <w:t xml:space="preserve"> </w:t>
      </w:r>
      <w:r w:rsidRPr="00BF2143">
        <w:t>следующий</w:t>
      </w:r>
      <w:r w:rsidRPr="00991A1A">
        <w:t xml:space="preserve"> </w:t>
      </w:r>
      <w:r w:rsidRPr="00BF2143">
        <w:t>список</w:t>
      </w:r>
      <w:r w:rsidRPr="00991A1A">
        <w:t xml:space="preserve"> </w:t>
      </w:r>
      <w:r w:rsidRPr="00BF2143">
        <w:t>ошибок</w:t>
      </w:r>
      <w:r w:rsidR="00C269AB">
        <w:t xml:space="preserve"> (</w:t>
      </w:r>
      <w:r w:rsidR="00C269AB">
        <w:fldChar w:fldCharType="begin"/>
      </w:r>
      <w:r w:rsidR="00C269AB">
        <w:instrText xml:space="preserve"> REF _Ref85615064 \h </w:instrText>
      </w:r>
      <w:r w:rsidR="00C269AB">
        <w:fldChar w:fldCharType="separate"/>
      </w:r>
      <w:r w:rsidR="00650632" w:rsidRPr="00BF2143">
        <w:t xml:space="preserve">Таблица </w:t>
      </w:r>
      <w:r w:rsidR="00650632">
        <w:rPr>
          <w:noProof/>
        </w:rPr>
        <w:t>51</w:t>
      </w:r>
      <w:r w:rsidR="00C269AB">
        <w:fldChar w:fldCharType="end"/>
      </w:r>
      <w:r w:rsidR="00C269AB">
        <w:t>)</w:t>
      </w:r>
      <w:r w:rsidRPr="00991A1A">
        <w:t>:</w:t>
      </w:r>
    </w:p>
    <w:p w14:paraId="0EBEA58C" w14:textId="7640E579" w:rsidR="004B4497" w:rsidRPr="00BF2143" w:rsidRDefault="004B4497" w:rsidP="00756B32">
      <w:pPr>
        <w:pStyle w:val="affe"/>
        <w:keepNext/>
        <w:spacing w:line="240" w:lineRule="auto"/>
        <w:jc w:val="right"/>
      </w:pPr>
      <w:bookmarkStart w:id="84" w:name="_Ref85615064"/>
      <w:bookmarkStart w:id="85" w:name="_Ref77679821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51</w:t>
      </w:r>
      <w:r w:rsidR="002E5D12">
        <w:rPr>
          <w:noProof/>
        </w:rPr>
        <w:fldChar w:fldCharType="end"/>
      </w:r>
      <w:bookmarkEnd w:id="84"/>
      <w:r w:rsidRPr="00E12051">
        <w:rPr>
          <w:lang w:val="ru-RU"/>
        </w:rPr>
        <w:t xml:space="preserve"> </w:t>
      </w:r>
      <w:r w:rsidR="00E12051">
        <w:rPr>
          <w:lang w:val="ru-RU"/>
        </w:rPr>
        <w:t>Примерный список Кодов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ошибок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проверки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получаемых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данных</w:t>
      </w:r>
      <w:bookmarkEnd w:id="85"/>
      <w:r w:rsidR="00E12051">
        <w:rPr>
          <w:lang w:val="ru-RU"/>
        </w:rPr>
        <w:t xml:space="preserve"> </w:t>
      </w:r>
      <w:r w:rsidR="00E12051" w:rsidRPr="00BF2143">
        <w:rPr>
          <w:lang w:val="ru-RU"/>
        </w:rPr>
        <w:t>Системой</w:t>
      </w:r>
    </w:p>
    <w:tbl>
      <w:tblPr>
        <w:tblStyle w:val="affb"/>
        <w:tblW w:w="9781" w:type="dxa"/>
        <w:tblInd w:w="-34" w:type="dxa"/>
        <w:tblLook w:val="04A0" w:firstRow="1" w:lastRow="0" w:firstColumn="1" w:lastColumn="0" w:noHBand="0" w:noVBand="1"/>
      </w:tblPr>
      <w:tblGrid>
        <w:gridCol w:w="1418"/>
        <w:gridCol w:w="4111"/>
        <w:gridCol w:w="4252"/>
      </w:tblGrid>
      <w:tr w:rsidR="00174F43" w:rsidRPr="00D859C8" w14:paraId="26D3CB0A" w14:textId="77777777" w:rsidTr="000312F8">
        <w:tc>
          <w:tcPr>
            <w:tcW w:w="1418" w:type="dxa"/>
          </w:tcPr>
          <w:p w14:paraId="31FD10BB" w14:textId="05641ADD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eastAsia="ru-RU"/>
              </w:rPr>
              <w:t>Код</w:t>
            </w:r>
          </w:p>
        </w:tc>
        <w:tc>
          <w:tcPr>
            <w:tcW w:w="4111" w:type="dxa"/>
          </w:tcPr>
          <w:p w14:paraId="5477A428" w14:textId="6A3AA905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eastAsia="ru-RU"/>
              </w:rPr>
              <w:t>Текст</w:t>
            </w:r>
            <w:r w:rsidRPr="00D859C8">
              <w:rPr>
                <w:snapToGrid w:val="0"/>
                <w:lang w:val="en-US"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ошибки</w:t>
            </w:r>
          </w:p>
        </w:tc>
        <w:tc>
          <w:tcPr>
            <w:tcW w:w="4252" w:type="dxa"/>
          </w:tcPr>
          <w:p w14:paraId="42AAA048" w14:textId="3F3CAC3A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eastAsia="ru-RU"/>
              </w:rPr>
              <w:t>Примечание</w:t>
            </w:r>
          </w:p>
        </w:tc>
      </w:tr>
      <w:tr w:rsidR="00174F43" w:rsidRPr="00D859C8" w14:paraId="5F363D48" w14:textId="77777777" w:rsidTr="000312F8">
        <w:tc>
          <w:tcPr>
            <w:tcW w:w="1418" w:type="dxa"/>
          </w:tcPr>
          <w:p w14:paraId="26211327" w14:textId="782005FC" w:rsidR="00174F43" w:rsidRPr="00BF2143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>
              <w:rPr>
                <w:snapToGrid w:val="0"/>
                <w:lang w:val="en-US" w:eastAsia="ru-RU"/>
              </w:rPr>
              <w:t>ERR_</w:t>
            </w:r>
            <w:r>
              <w:rPr>
                <w:snapToGrid w:val="0"/>
                <w:lang w:eastAsia="ru-RU"/>
              </w:rPr>
              <w:t>1010</w:t>
            </w:r>
          </w:p>
        </w:tc>
        <w:tc>
          <w:tcPr>
            <w:tcW w:w="4111" w:type="dxa"/>
          </w:tcPr>
          <w:p w14:paraId="5DE894CF" w14:textId="35896143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t>Дата</w:t>
            </w:r>
            <w:r w:rsidRPr="00991A1A">
              <w:t xml:space="preserve"> </w:t>
            </w:r>
            <w:r w:rsidRPr="00BF2143">
              <w:t>начала</w:t>
            </w:r>
            <w:r w:rsidRPr="00991A1A">
              <w:t xml:space="preserve"> </w:t>
            </w:r>
            <w:r w:rsidRPr="00BF2143">
              <w:t>Доверенности</w:t>
            </w:r>
            <w:r w:rsidRPr="00991A1A">
              <w:t xml:space="preserve"> </w:t>
            </w:r>
            <w:r w:rsidRPr="00BF2143">
              <w:t>не</w:t>
            </w:r>
            <w:r w:rsidRPr="00991A1A">
              <w:t xml:space="preserve"> </w:t>
            </w:r>
            <w:r w:rsidRPr="00BF2143">
              <w:t>может</w:t>
            </w:r>
            <w:r w:rsidRPr="00991A1A">
              <w:t xml:space="preserve"> </w:t>
            </w:r>
            <w:r w:rsidRPr="00BF2143">
              <w:t>быть</w:t>
            </w:r>
            <w:r w:rsidRPr="00991A1A">
              <w:t xml:space="preserve"> </w:t>
            </w:r>
            <w:r w:rsidRPr="00BF2143">
              <w:t>меньше</w:t>
            </w:r>
            <w:r w:rsidRPr="00991A1A">
              <w:t xml:space="preserve"> </w:t>
            </w:r>
            <w:r w:rsidRPr="00BF2143">
              <w:t>даты</w:t>
            </w:r>
            <w:r w:rsidRPr="00991A1A">
              <w:t xml:space="preserve"> </w:t>
            </w:r>
            <w:r w:rsidRPr="00BF2143">
              <w:t>подписания</w:t>
            </w:r>
            <w:r w:rsidRPr="00991A1A">
              <w:t xml:space="preserve"> </w:t>
            </w:r>
            <w:r w:rsidRPr="00BF2143">
              <w:t>документа</w:t>
            </w:r>
          </w:p>
        </w:tc>
        <w:tc>
          <w:tcPr>
            <w:tcW w:w="4252" w:type="dxa"/>
          </w:tcPr>
          <w:p w14:paraId="5D81FF91" w14:textId="77777777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</w:p>
        </w:tc>
      </w:tr>
      <w:tr w:rsidR="00174F43" w:rsidRPr="00D859C8" w14:paraId="59CC6A01" w14:textId="77777777" w:rsidTr="000312F8">
        <w:tc>
          <w:tcPr>
            <w:tcW w:w="1418" w:type="dxa"/>
          </w:tcPr>
          <w:p w14:paraId="3ED9EAAB" w14:textId="4BBF0339" w:rsidR="00174F43" w:rsidRPr="00C269AB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>
              <w:rPr>
                <w:snapToGrid w:val="0"/>
                <w:lang w:val="en-US" w:eastAsia="ru-RU"/>
              </w:rPr>
              <w:t>ERR_1020</w:t>
            </w:r>
          </w:p>
        </w:tc>
        <w:tc>
          <w:tcPr>
            <w:tcW w:w="4111" w:type="dxa"/>
          </w:tcPr>
          <w:p w14:paraId="490C7118" w14:textId="337CC0E1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Превышает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установленный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срок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дата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окончания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действия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Доверенности</w:t>
            </w:r>
            <w:r w:rsidRPr="00991A1A">
              <w:rPr>
                <w:snapToGrid w:val="0"/>
                <w:lang w:eastAsia="ru-RU"/>
              </w:rPr>
              <w:t>.</w:t>
            </w:r>
          </w:p>
        </w:tc>
        <w:tc>
          <w:tcPr>
            <w:tcW w:w="4252" w:type="dxa"/>
          </w:tcPr>
          <w:p w14:paraId="3CCE84E0" w14:textId="42E635D9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t>Дата</w:t>
            </w:r>
            <w:r w:rsidRPr="00991A1A">
              <w:t xml:space="preserve"> </w:t>
            </w:r>
            <w:r w:rsidRPr="00BF2143">
              <w:t>окончания</w:t>
            </w:r>
            <w:r w:rsidRPr="00991A1A">
              <w:t xml:space="preserve"> </w:t>
            </w:r>
            <w:r w:rsidRPr="00BF2143">
              <w:t>Доверенности</w:t>
            </w:r>
            <w:r w:rsidRPr="00991A1A">
              <w:t xml:space="preserve"> </w:t>
            </w:r>
            <w:r w:rsidRPr="00BF2143">
              <w:t>ограничивается</w:t>
            </w:r>
            <w:r w:rsidRPr="00991A1A">
              <w:t xml:space="preserve"> </w:t>
            </w:r>
            <w:r w:rsidRPr="00BF2143">
              <w:t>установленными</w:t>
            </w:r>
            <w:r w:rsidRPr="00991A1A">
              <w:t xml:space="preserve"> </w:t>
            </w:r>
            <w:r w:rsidRPr="00BF2143">
              <w:t>правилами</w:t>
            </w:r>
            <w:r w:rsidRPr="00991A1A">
              <w:t xml:space="preserve"> </w:t>
            </w:r>
            <w:r w:rsidRPr="00BF2143">
              <w:t>ФСС</w:t>
            </w:r>
            <w:r w:rsidRPr="00991A1A">
              <w:t xml:space="preserve"> </w:t>
            </w:r>
            <w:r w:rsidRPr="00BF2143">
              <w:t>РФ</w:t>
            </w:r>
          </w:p>
        </w:tc>
      </w:tr>
      <w:tr w:rsidR="00174F43" w:rsidRPr="00BF2143" w14:paraId="7D642172" w14:textId="77777777" w:rsidTr="000312F8">
        <w:tc>
          <w:tcPr>
            <w:tcW w:w="1418" w:type="dxa"/>
          </w:tcPr>
          <w:p w14:paraId="120B8008" w14:textId="35C386F4" w:rsidR="00174F43" w:rsidRPr="00C269AB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>
              <w:rPr>
                <w:snapToGrid w:val="0"/>
                <w:lang w:val="en-US" w:eastAsia="ru-RU"/>
              </w:rPr>
              <w:t>ERR_1030</w:t>
            </w:r>
          </w:p>
        </w:tc>
        <w:tc>
          <w:tcPr>
            <w:tcW w:w="4111" w:type="dxa"/>
          </w:tcPr>
          <w:p w14:paraId="5E3B7A50" w14:textId="09D90212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Истек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срок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действия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Доверенности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или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документ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отозван</w:t>
            </w:r>
          </w:p>
        </w:tc>
        <w:tc>
          <w:tcPr>
            <w:tcW w:w="4252" w:type="dxa"/>
          </w:tcPr>
          <w:p w14:paraId="1A19BCF0" w14:textId="6DA71F51" w:rsidR="00174F43" w:rsidRPr="00BF2143" w:rsidRDefault="00174F43" w:rsidP="00756B32">
            <w:pPr>
              <w:suppressAutoHyphens/>
              <w:spacing w:after="0"/>
              <w:ind w:left="0"/>
              <w:jc w:val="both"/>
            </w:pPr>
            <w:r w:rsidRPr="00BF2143">
              <w:t>При</w:t>
            </w:r>
            <w:r w:rsidRPr="00991A1A">
              <w:t xml:space="preserve"> </w:t>
            </w:r>
            <w:r w:rsidRPr="00BF2143">
              <w:t>установке</w:t>
            </w:r>
            <w:r w:rsidRPr="00991A1A">
              <w:t xml:space="preserve"> </w:t>
            </w:r>
            <w:r w:rsidRPr="00BF2143">
              <w:t>активности</w:t>
            </w:r>
            <w:r w:rsidRPr="00991A1A">
              <w:t xml:space="preserve"> </w:t>
            </w:r>
            <w:r w:rsidRPr="00BF2143">
              <w:t>Доверенности</w:t>
            </w:r>
            <w:r w:rsidRPr="00991A1A">
              <w:t xml:space="preserve"> </w:t>
            </w:r>
            <w:r w:rsidRPr="00BF2143">
              <w:t>следует</w:t>
            </w:r>
            <w:r w:rsidRPr="00991A1A">
              <w:t xml:space="preserve"> </w:t>
            </w:r>
            <w:r w:rsidRPr="00BF2143">
              <w:t>сравнивать</w:t>
            </w:r>
            <w:r w:rsidRPr="00991A1A">
              <w:t xml:space="preserve"> </w:t>
            </w:r>
            <w:r w:rsidRPr="00BF2143">
              <w:t>Дату</w:t>
            </w:r>
            <w:r w:rsidRPr="00991A1A">
              <w:t xml:space="preserve"> </w:t>
            </w:r>
            <w:r w:rsidRPr="00BF2143">
              <w:t>выдачи</w:t>
            </w:r>
            <w:r w:rsidRPr="00991A1A">
              <w:t xml:space="preserve"> (</w:t>
            </w:r>
            <w:r w:rsidRPr="00BF2143">
              <w:t>установки</w:t>
            </w:r>
            <w:r w:rsidRPr="00991A1A">
              <w:t xml:space="preserve"> </w:t>
            </w:r>
            <w:r w:rsidRPr="00BF2143">
              <w:t>Эл</w:t>
            </w:r>
            <w:proofErr w:type="gramStart"/>
            <w:r w:rsidRPr="00991A1A">
              <w:t>.</w:t>
            </w:r>
            <w:r w:rsidRPr="00BF2143">
              <w:t>п</w:t>
            </w:r>
            <w:proofErr w:type="gramEnd"/>
            <w:r w:rsidRPr="00BF2143">
              <w:t>одписи</w:t>
            </w:r>
            <w:r w:rsidRPr="00991A1A">
              <w:t xml:space="preserve"> </w:t>
            </w:r>
            <w:r w:rsidRPr="00BF2143">
              <w:t>Доверителем</w:t>
            </w:r>
            <w:r w:rsidRPr="00991A1A">
              <w:t xml:space="preserve">) </w:t>
            </w:r>
            <w:r w:rsidRPr="00BF2143">
              <w:t>со</w:t>
            </w:r>
            <w:r w:rsidRPr="00991A1A">
              <w:t xml:space="preserve"> </w:t>
            </w:r>
            <w:r w:rsidRPr="00BF2143">
              <w:t>сроком</w:t>
            </w:r>
            <w:r w:rsidRPr="00991A1A">
              <w:t xml:space="preserve"> </w:t>
            </w:r>
            <w:r w:rsidRPr="00BF2143">
              <w:t>действия</w:t>
            </w:r>
            <w:r w:rsidRPr="00991A1A">
              <w:t xml:space="preserve"> </w:t>
            </w:r>
            <w:r w:rsidRPr="00BF2143">
              <w:t>документа</w:t>
            </w:r>
            <w:r w:rsidRPr="00991A1A">
              <w:t xml:space="preserve">, </w:t>
            </w:r>
            <w:r w:rsidRPr="00BF2143">
              <w:t>с</w:t>
            </w:r>
            <w:r w:rsidRPr="00991A1A">
              <w:t xml:space="preserve"> </w:t>
            </w:r>
            <w:r w:rsidRPr="00BF2143">
              <w:t>учетом</w:t>
            </w:r>
            <w:r w:rsidRPr="00991A1A">
              <w:t xml:space="preserve"> </w:t>
            </w:r>
            <w:r w:rsidRPr="00BF2143">
              <w:t>наличия даты отзыва документа.</w:t>
            </w:r>
          </w:p>
          <w:p w14:paraId="0F5650BD" w14:textId="77777777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</w:p>
        </w:tc>
      </w:tr>
      <w:tr w:rsidR="00174F43" w:rsidRPr="00BF2143" w14:paraId="56935819" w14:textId="77777777" w:rsidTr="000312F8">
        <w:tc>
          <w:tcPr>
            <w:tcW w:w="1418" w:type="dxa"/>
          </w:tcPr>
          <w:p w14:paraId="16A602D3" w14:textId="6D86389B" w:rsidR="00174F43" w:rsidRPr="00C269AB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>
              <w:rPr>
                <w:snapToGrid w:val="0"/>
                <w:lang w:val="en-US" w:eastAsia="ru-RU"/>
              </w:rPr>
              <w:t>ERR_1040</w:t>
            </w:r>
          </w:p>
        </w:tc>
        <w:tc>
          <w:tcPr>
            <w:tcW w:w="4111" w:type="dxa"/>
          </w:tcPr>
          <w:p w14:paraId="79C726B9" w14:textId="02F24E85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Электронная подпись недействительна</w:t>
            </w:r>
          </w:p>
        </w:tc>
        <w:tc>
          <w:tcPr>
            <w:tcW w:w="4252" w:type="dxa"/>
          </w:tcPr>
          <w:p w14:paraId="0455470C" w14:textId="0FAA3A8E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proofErr w:type="gramStart"/>
            <w:r w:rsidRPr="00BF2143">
              <w:rPr>
                <w:snapToGrid w:val="0"/>
                <w:lang w:eastAsia="ru-RU"/>
              </w:rPr>
              <w:t>Проверка</w:t>
            </w:r>
            <w:proofErr w:type="gramEnd"/>
            <w:r w:rsidRPr="00BF2143">
              <w:rPr>
                <w:snapToGrid w:val="0"/>
                <w:lang w:eastAsia="ru-RU"/>
              </w:rPr>
              <w:t xml:space="preserve"> как при создании Доверенности, так и при ее отзыве.</w:t>
            </w:r>
          </w:p>
        </w:tc>
      </w:tr>
      <w:tr w:rsidR="00174F43" w:rsidRPr="00BF2143" w14:paraId="70D5A78F" w14:textId="77777777" w:rsidTr="000312F8">
        <w:tc>
          <w:tcPr>
            <w:tcW w:w="1418" w:type="dxa"/>
          </w:tcPr>
          <w:p w14:paraId="6DA78E85" w14:textId="31892C6A" w:rsidR="00174F43" w:rsidRPr="00C269AB" w:rsidRDefault="00174F43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val="en-US" w:eastAsia="ru-RU"/>
              </w:rPr>
              <w:t>ERR_</w:t>
            </w:r>
            <w:r w:rsidR="00C269AB">
              <w:rPr>
                <w:snapToGrid w:val="0"/>
                <w:lang w:eastAsia="ru-RU"/>
              </w:rPr>
              <w:t>1050</w:t>
            </w:r>
          </w:p>
        </w:tc>
        <w:tc>
          <w:tcPr>
            <w:tcW w:w="4111" w:type="dxa"/>
          </w:tcPr>
          <w:p w14:paraId="5013838B" w14:textId="6139219E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Действие невозможно. Превышен лимит передоверия полномочия</w:t>
            </w:r>
          </w:p>
        </w:tc>
        <w:tc>
          <w:tcPr>
            <w:tcW w:w="4252" w:type="dxa"/>
          </w:tcPr>
          <w:p w14:paraId="7CA569B8" w14:textId="6236892B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4 уровня передоверия</w:t>
            </w:r>
          </w:p>
        </w:tc>
      </w:tr>
      <w:tr w:rsidR="00174F43" w:rsidRPr="00BF2143" w14:paraId="3C93D045" w14:textId="77777777" w:rsidTr="000312F8">
        <w:tc>
          <w:tcPr>
            <w:tcW w:w="1418" w:type="dxa"/>
          </w:tcPr>
          <w:p w14:paraId="4F8A128F" w14:textId="3271D03E" w:rsidR="00174F43" w:rsidRPr="00C269AB" w:rsidRDefault="00174F43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val="en-US" w:eastAsia="ru-RU"/>
              </w:rPr>
              <w:t>ERR_</w:t>
            </w:r>
            <w:r w:rsidR="00C269AB">
              <w:rPr>
                <w:snapToGrid w:val="0"/>
                <w:lang w:eastAsia="ru-RU"/>
              </w:rPr>
              <w:t>1060</w:t>
            </w:r>
          </w:p>
        </w:tc>
        <w:tc>
          <w:tcPr>
            <w:tcW w:w="4111" w:type="dxa"/>
          </w:tcPr>
          <w:p w14:paraId="7EF6CA4B" w14:textId="6BCAFCBB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Дата отзыва не принадлежит периоду действия Доверенности</w:t>
            </w:r>
          </w:p>
        </w:tc>
        <w:tc>
          <w:tcPr>
            <w:tcW w:w="4252" w:type="dxa"/>
          </w:tcPr>
          <w:p w14:paraId="5DAC7C56" w14:textId="77777777" w:rsidR="00174F43" w:rsidRPr="00BF2143" w:rsidRDefault="00174F43" w:rsidP="00756B32">
            <w:pPr>
              <w:suppressAutoHyphens/>
              <w:spacing w:after="0"/>
              <w:ind w:left="0"/>
              <w:jc w:val="both"/>
            </w:pPr>
            <w:r w:rsidRPr="00BF2143">
              <w:t>Дата отзыва документа должна входить в период действия Доверенности, но не ранее даты действия по отзыву.</w:t>
            </w:r>
          </w:p>
          <w:p w14:paraId="22B60969" w14:textId="77777777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</w:p>
        </w:tc>
      </w:tr>
    </w:tbl>
    <w:p w14:paraId="6DF60FF1" w14:textId="77777777" w:rsidR="00831271" w:rsidRDefault="00831271" w:rsidP="00756B32">
      <w:pPr>
        <w:suppressAutoHyphens/>
        <w:spacing w:after="0"/>
        <w:ind w:firstLine="709"/>
        <w:jc w:val="both"/>
        <w:rPr>
          <w:snapToGrid w:val="0"/>
          <w:lang w:eastAsia="ru-RU"/>
        </w:rPr>
      </w:pPr>
    </w:p>
    <w:p w14:paraId="103288B3" w14:textId="77777777" w:rsidR="00DC3F6E" w:rsidRDefault="00DC3F6E" w:rsidP="00756B32">
      <w:pPr>
        <w:suppressAutoHyphens/>
        <w:spacing w:after="0"/>
        <w:ind w:firstLine="709"/>
        <w:jc w:val="both"/>
        <w:rPr>
          <w:snapToGrid w:val="0"/>
          <w:lang w:eastAsia="ru-RU"/>
        </w:rPr>
      </w:pPr>
    </w:p>
    <w:p w14:paraId="7DB2F505" w14:textId="77777777" w:rsidR="00DC3F6E" w:rsidRPr="00BF2143" w:rsidRDefault="00DC3F6E" w:rsidP="00756B32">
      <w:pPr>
        <w:suppressAutoHyphens/>
        <w:spacing w:after="0"/>
        <w:ind w:firstLine="709"/>
        <w:jc w:val="both"/>
        <w:rPr>
          <w:snapToGrid w:val="0"/>
          <w:lang w:eastAsia="ru-RU"/>
        </w:rPr>
      </w:pPr>
    </w:p>
    <w:p w14:paraId="442C8B55" w14:textId="09CE4E46" w:rsidR="00B61B7C" w:rsidRPr="00657D64" w:rsidRDefault="00B61B7C" w:rsidP="00E30D7B">
      <w:pPr>
        <w:pStyle w:val="26"/>
        <w:rPr>
          <w:sz w:val="2"/>
          <w:szCs w:val="2"/>
        </w:rPr>
      </w:pPr>
    </w:p>
    <w:p w14:paraId="712110D7" w14:textId="5B37207B" w:rsidR="00657D64" w:rsidRPr="00D5227B" w:rsidRDefault="00657D64" w:rsidP="00AD040D">
      <w:pPr>
        <w:pStyle w:val="10"/>
        <w:rPr>
          <w:rFonts w:ascii="Times New Roman" w:hAnsi="Times New Roman"/>
          <w:szCs w:val="24"/>
        </w:rPr>
      </w:pPr>
      <w:bookmarkStart w:id="86" w:name="_Toc93527895"/>
      <w:bookmarkStart w:id="87" w:name="_Toc81991547"/>
      <w:bookmarkStart w:id="88" w:name="_Ref77675740"/>
      <w:r w:rsidRPr="00D5227B">
        <w:rPr>
          <w:rFonts w:ascii="Times New Roman" w:hAnsi="Times New Roman"/>
          <w:szCs w:val="24"/>
        </w:rPr>
        <w:t>Справочники</w:t>
      </w:r>
      <w:bookmarkEnd w:id="86"/>
    </w:p>
    <w:p w14:paraId="54E30C63" w14:textId="4BFD93B0" w:rsidR="00042533" w:rsidRPr="00BF2143" w:rsidRDefault="00042533" w:rsidP="00AD040D">
      <w:pPr>
        <w:pStyle w:val="2"/>
        <w:rPr>
          <w:rFonts w:ascii="Times New Roman" w:hAnsi="Times New Roman"/>
        </w:rPr>
      </w:pPr>
      <w:bookmarkStart w:id="89" w:name="_Toc93527896"/>
      <w:r w:rsidRPr="00BF2143">
        <w:rPr>
          <w:rFonts w:ascii="Times New Roman" w:hAnsi="Times New Roman"/>
        </w:rPr>
        <w:t>Справочник «Владелец процесса»</w:t>
      </w:r>
      <w:bookmarkEnd w:id="87"/>
      <w:bookmarkEnd w:id="89"/>
    </w:p>
    <w:p w14:paraId="3742E768" w14:textId="3BE46C90" w:rsidR="007D1CF6" w:rsidRPr="00BF2143" w:rsidRDefault="007D1CF6" w:rsidP="00AD040D">
      <w:pPr>
        <w:jc w:val="right"/>
      </w:pPr>
      <w:r w:rsidRPr="00BF2143">
        <w:t xml:space="preserve">Таблица </w:t>
      </w:r>
      <w:fldSimple w:instr=" SEQ Таблица \* ARABIC ">
        <w:r w:rsidR="00650632">
          <w:rPr>
            <w:noProof/>
          </w:rPr>
          <w:t>52</w:t>
        </w:r>
      </w:fldSimple>
      <w:r w:rsidRPr="00BF2143">
        <w:t xml:space="preserve"> </w:t>
      </w:r>
      <w:bookmarkStart w:id="90" w:name="_Ref77332677"/>
      <w:r w:rsidR="00875287" w:rsidRPr="00BF2143">
        <w:t>Справочник «</w:t>
      </w:r>
      <w:r w:rsidRPr="00BF2143">
        <w:t>Владелец процесса</w:t>
      </w:r>
      <w:bookmarkEnd w:id="90"/>
      <w:r w:rsidR="00875287" w:rsidRPr="00BF2143">
        <w:t>»</w:t>
      </w:r>
      <w:bookmarkEnd w:id="88"/>
    </w:p>
    <w:tbl>
      <w:tblPr>
        <w:tblStyle w:val="affb"/>
        <w:tblW w:w="9995" w:type="dxa"/>
        <w:tblLook w:val="04A0" w:firstRow="1" w:lastRow="0" w:firstColumn="1" w:lastColumn="0" w:noHBand="0" w:noVBand="1"/>
      </w:tblPr>
      <w:tblGrid>
        <w:gridCol w:w="675"/>
        <w:gridCol w:w="5244"/>
        <w:gridCol w:w="4076"/>
      </w:tblGrid>
      <w:tr w:rsidR="00103C34" w:rsidRPr="00BF2143" w14:paraId="3BA2ADB3" w14:textId="77777777" w:rsidTr="00174F43">
        <w:tc>
          <w:tcPr>
            <w:tcW w:w="675" w:type="dxa"/>
          </w:tcPr>
          <w:p w14:paraId="6A7824FC" w14:textId="53C23DDE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№ </w:t>
            </w:r>
            <w:proofErr w:type="gramStart"/>
            <w:r w:rsidRPr="00BF2143">
              <w:rPr>
                <w:b/>
              </w:rPr>
              <w:t>п</w:t>
            </w:r>
            <w:proofErr w:type="gramEnd"/>
            <w:r w:rsidRPr="00BF2143">
              <w:rPr>
                <w:b/>
              </w:rPr>
              <w:t>/п</w:t>
            </w:r>
          </w:p>
        </w:tc>
        <w:tc>
          <w:tcPr>
            <w:tcW w:w="5244" w:type="dxa"/>
          </w:tcPr>
          <w:p w14:paraId="3D5671A1" w14:textId="58E87FB5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4076" w:type="dxa"/>
          </w:tcPr>
          <w:p w14:paraId="3851F7F8" w14:textId="2D2E3DF0" w:rsidR="00103C34" w:rsidRPr="00BF2143" w:rsidRDefault="0087528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Реквизиты</w:t>
            </w:r>
          </w:p>
        </w:tc>
      </w:tr>
      <w:tr w:rsidR="00103C34" w:rsidRPr="00BF2143" w14:paraId="2A77E9EB" w14:textId="77777777" w:rsidTr="00174F43">
        <w:tc>
          <w:tcPr>
            <w:tcW w:w="675" w:type="dxa"/>
          </w:tcPr>
          <w:p w14:paraId="27758BF9" w14:textId="11B569DD" w:rsidR="00103C34" w:rsidRPr="00BF2143" w:rsidRDefault="00103C34" w:rsidP="009930DB">
            <w:pPr>
              <w:pStyle w:val="afa"/>
              <w:numPr>
                <w:ilvl w:val="0"/>
                <w:numId w:val="20"/>
              </w:numPr>
              <w:spacing w:after="0"/>
            </w:pPr>
          </w:p>
        </w:tc>
        <w:tc>
          <w:tcPr>
            <w:tcW w:w="5244" w:type="dxa"/>
          </w:tcPr>
          <w:p w14:paraId="33297643" w14:textId="70E2413B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Юр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</w:t>
            </w:r>
            <w:r w:rsidR="004D2BEB" w:rsidRPr="00BF2143">
              <w:rPr>
                <w:b/>
              </w:rPr>
              <w:t xml:space="preserve"> (в том числе Представительство иностранного юр.лица)</w:t>
            </w:r>
          </w:p>
        </w:tc>
        <w:tc>
          <w:tcPr>
            <w:tcW w:w="4076" w:type="dxa"/>
          </w:tcPr>
          <w:p w14:paraId="3C3912D6" w14:textId="7456FAFE" w:rsidR="00682974" w:rsidRPr="00BF2143" w:rsidRDefault="00103C34" w:rsidP="00AD040D">
            <w:pPr>
              <w:spacing w:after="0"/>
              <w:ind w:left="0"/>
            </w:pPr>
            <w:r w:rsidRPr="00BF2143">
              <w:t>Наименование,</w:t>
            </w:r>
            <w:r w:rsidR="002A1EF7">
              <w:t xml:space="preserve"> Адрес,</w:t>
            </w:r>
            <w:r w:rsidRPr="00BF2143">
              <w:t xml:space="preserve"> ИНН, КПП ОГРН</w:t>
            </w:r>
            <w:r w:rsidR="004D2BEB" w:rsidRPr="00BF2143">
              <w:t xml:space="preserve"> (в случае Представительства ОГРН не указывается)</w:t>
            </w:r>
          </w:p>
          <w:p w14:paraId="58AAC5ED" w14:textId="112E0AA7" w:rsidR="00103C34" w:rsidRPr="00BF2143" w:rsidRDefault="00103C34" w:rsidP="00AD040D">
            <w:pPr>
              <w:spacing w:after="0"/>
              <w:ind w:left="0"/>
            </w:pPr>
          </w:p>
        </w:tc>
      </w:tr>
      <w:tr w:rsidR="00103C34" w:rsidRPr="00BF2143" w14:paraId="300768B4" w14:textId="77777777" w:rsidTr="00174F43">
        <w:tc>
          <w:tcPr>
            <w:tcW w:w="675" w:type="dxa"/>
          </w:tcPr>
          <w:p w14:paraId="6543081E" w14:textId="75FA1ACD" w:rsidR="00103C34" w:rsidRPr="00BF2143" w:rsidRDefault="00103C34" w:rsidP="009930DB">
            <w:pPr>
              <w:pStyle w:val="afa"/>
              <w:numPr>
                <w:ilvl w:val="0"/>
                <w:numId w:val="20"/>
              </w:numPr>
              <w:spacing w:after="0"/>
            </w:pPr>
          </w:p>
        </w:tc>
        <w:tc>
          <w:tcPr>
            <w:tcW w:w="5244" w:type="dxa"/>
          </w:tcPr>
          <w:p w14:paraId="5555A786" w14:textId="068E640D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ицо, зарегистрированное как предприниматель</w:t>
            </w:r>
            <w:r w:rsidR="00171009" w:rsidRPr="00BF2143">
              <w:rPr>
                <w:b/>
              </w:rPr>
              <w:t xml:space="preserve"> (</w:t>
            </w:r>
            <w:r w:rsidR="00171009" w:rsidRPr="00BF2143">
              <w:rPr>
                <w:i/>
              </w:rPr>
              <w:t>ИП, нотариус, адвокат, член семейной общины коренных малочисленных народов Севера, Сибири и Дальнего Востока РФ, фермерское хозяйство и иные</w:t>
            </w:r>
            <w:r w:rsidR="00171009"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5208A0A3" w14:textId="1BCDF20A" w:rsidR="00103C34" w:rsidRPr="00BF2143" w:rsidRDefault="00103C34" w:rsidP="00940F07">
            <w:pPr>
              <w:spacing w:after="0"/>
              <w:ind w:left="0"/>
            </w:pPr>
            <w:r w:rsidRPr="00BF2143">
              <w:t>ФИО, СНИЛС, ИНН, ОГРНИП, Дата рождения</w:t>
            </w:r>
          </w:p>
        </w:tc>
      </w:tr>
      <w:tr w:rsidR="00103C34" w:rsidRPr="00BF2143" w14:paraId="6FEE1355" w14:textId="77777777" w:rsidTr="00174F43">
        <w:tc>
          <w:tcPr>
            <w:tcW w:w="675" w:type="dxa"/>
          </w:tcPr>
          <w:p w14:paraId="7CD56463" w14:textId="16E31B64" w:rsidR="00103C34" w:rsidRPr="00BF2143" w:rsidRDefault="00103C34" w:rsidP="009930DB">
            <w:pPr>
              <w:pStyle w:val="afa"/>
              <w:numPr>
                <w:ilvl w:val="0"/>
                <w:numId w:val="20"/>
              </w:numPr>
              <w:spacing w:after="0"/>
            </w:pPr>
          </w:p>
        </w:tc>
        <w:tc>
          <w:tcPr>
            <w:tcW w:w="5244" w:type="dxa"/>
          </w:tcPr>
          <w:p w14:paraId="274892EA" w14:textId="20CAA88F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 (</w:t>
            </w:r>
            <w:r w:rsidRPr="00BF2143">
              <w:rPr>
                <w:i/>
              </w:rPr>
              <w:t>Добровольно застрахованный</w:t>
            </w:r>
            <w:r w:rsidR="006E516B">
              <w:rPr>
                <w:i/>
              </w:rPr>
              <w:t>, Страхователь</w:t>
            </w:r>
            <w:r w:rsidR="006E516B">
              <w:rPr>
                <w:rStyle w:val="af1"/>
                <w:i/>
              </w:rPr>
              <w:footnoteReference w:id="2"/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2638E676" w14:textId="4185368C" w:rsidR="00103C34" w:rsidRPr="00BF2143" w:rsidRDefault="004E512C" w:rsidP="002A0A5F">
            <w:pPr>
              <w:spacing w:after="0"/>
              <w:ind w:left="0"/>
            </w:pPr>
            <w:r w:rsidRPr="00BF2143">
              <w:t>Рег</w:t>
            </w:r>
            <w:r w:rsidR="002A0A5F">
              <w:t>истрационный номер страхователя</w:t>
            </w:r>
            <w:r w:rsidRPr="00BF2143">
              <w:t xml:space="preserve">, </w:t>
            </w:r>
            <w:r w:rsidR="00103C34" w:rsidRPr="00BF2143">
              <w:t>ФИО, СНИЛС, ИНН, Дата рождения</w:t>
            </w:r>
            <w:r w:rsidR="006E516B">
              <w:t>, Рег</w:t>
            </w:r>
            <w:proofErr w:type="gramStart"/>
            <w:r w:rsidR="006E516B">
              <w:t>.н</w:t>
            </w:r>
            <w:proofErr w:type="gramEnd"/>
            <w:r w:rsidR="006E516B">
              <w:t>омер, (в случе наличия наемного персонала, то заполняется дополнительно Код подчиненности)</w:t>
            </w:r>
          </w:p>
        </w:tc>
      </w:tr>
    </w:tbl>
    <w:p w14:paraId="69570541" w14:textId="3BD7FB9D" w:rsidR="00042533" w:rsidRPr="00BF2143" w:rsidRDefault="00042533" w:rsidP="00AD040D">
      <w:pPr>
        <w:pStyle w:val="2"/>
        <w:rPr>
          <w:rFonts w:ascii="Times New Roman" w:hAnsi="Times New Roman"/>
        </w:rPr>
      </w:pPr>
      <w:bookmarkStart w:id="91" w:name="_Toc81991548"/>
      <w:bookmarkStart w:id="92" w:name="_Toc93527897"/>
      <w:r w:rsidRPr="00BF2143">
        <w:rPr>
          <w:rFonts w:ascii="Times New Roman" w:hAnsi="Times New Roman"/>
        </w:rPr>
        <w:t>Справочник «Доверитель»</w:t>
      </w:r>
      <w:bookmarkEnd w:id="91"/>
      <w:bookmarkEnd w:id="92"/>
    </w:p>
    <w:p w14:paraId="6C1B84CD" w14:textId="1F483056" w:rsidR="007D1CF6" w:rsidRPr="00BF2143" w:rsidRDefault="007D1CF6" w:rsidP="00AD040D">
      <w:pPr>
        <w:jc w:val="right"/>
      </w:pPr>
      <w:bookmarkStart w:id="93" w:name="_Ref77675764"/>
      <w:r w:rsidRPr="00BF2143">
        <w:t xml:space="preserve">Таблица </w:t>
      </w:r>
      <w:fldSimple w:instr=" SEQ Таблица \* ARABIC ">
        <w:r w:rsidR="00650632">
          <w:rPr>
            <w:noProof/>
          </w:rPr>
          <w:t>53</w:t>
        </w:r>
      </w:fldSimple>
      <w:r w:rsidRPr="00BF2143">
        <w:t xml:space="preserve"> </w:t>
      </w:r>
      <w:bookmarkStart w:id="94" w:name="_Ref77334850"/>
      <w:r w:rsidR="00875287" w:rsidRPr="00BF2143">
        <w:t>Справочник «</w:t>
      </w:r>
      <w:r w:rsidRPr="00BF2143">
        <w:t>Доверитель</w:t>
      </w:r>
      <w:bookmarkEnd w:id="94"/>
      <w:r w:rsidR="00875287" w:rsidRPr="00BF2143">
        <w:t>»</w:t>
      </w:r>
      <w:bookmarkEnd w:id="93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534"/>
        <w:gridCol w:w="5244"/>
        <w:gridCol w:w="4076"/>
      </w:tblGrid>
      <w:tr w:rsidR="00171009" w:rsidRPr="00BF2143" w14:paraId="79118311" w14:textId="77777777" w:rsidTr="00174F43">
        <w:tc>
          <w:tcPr>
            <w:tcW w:w="534" w:type="dxa"/>
          </w:tcPr>
          <w:p w14:paraId="690C1E60" w14:textId="77777777" w:rsidR="00171009" w:rsidRPr="00BF2143" w:rsidRDefault="0017100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№ </w:t>
            </w:r>
            <w:proofErr w:type="gramStart"/>
            <w:r w:rsidRPr="00BF2143">
              <w:rPr>
                <w:b/>
              </w:rPr>
              <w:t>п</w:t>
            </w:r>
            <w:proofErr w:type="gramEnd"/>
            <w:r w:rsidRPr="00BF2143">
              <w:rPr>
                <w:b/>
              </w:rPr>
              <w:t>/п</w:t>
            </w:r>
          </w:p>
        </w:tc>
        <w:tc>
          <w:tcPr>
            <w:tcW w:w="5244" w:type="dxa"/>
          </w:tcPr>
          <w:p w14:paraId="10F63D18" w14:textId="77777777" w:rsidR="00171009" w:rsidRPr="00BF2143" w:rsidRDefault="0017100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4076" w:type="dxa"/>
          </w:tcPr>
          <w:p w14:paraId="51926AA1" w14:textId="30A4E20B" w:rsidR="00171009" w:rsidRPr="00BF2143" w:rsidRDefault="0087528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Реквизиты</w:t>
            </w:r>
          </w:p>
        </w:tc>
      </w:tr>
      <w:tr w:rsidR="00171009" w:rsidRPr="00BF2143" w14:paraId="13B6915C" w14:textId="77777777" w:rsidTr="00174F43">
        <w:tc>
          <w:tcPr>
            <w:tcW w:w="534" w:type="dxa"/>
          </w:tcPr>
          <w:p w14:paraId="4376FD0D" w14:textId="144EB9A0" w:rsidR="00171009" w:rsidRPr="00BF2143" w:rsidRDefault="0032080D" w:rsidP="00AD040D">
            <w:pPr>
              <w:spacing w:after="0"/>
              <w:ind w:left="0"/>
            </w:pPr>
            <w:r w:rsidRPr="00BF2143">
              <w:t>1</w:t>
            </w:r>
          </w:p>
        </w:tc>
        <w:tc>
          <w:tcPr>
            <w:tcW w:w="5244" w:type="dxa"/>
          </w:tcPr>
          <w:p w14:paraId="46D6AFCB" w14:textId="18E1F76B" w:rsidR="00171009" w:rsidRPr="00BF2143" w:rsidRDefault="0017100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 (</w:t>
            </w:r>
            <w:r w:rsidRPr="00BF2143">
              <w:rPr>
                <w:i/>
              </w:rPr>
              <w:t>Добровольно застрахованный или непосредственно Представитель Владельца процесса</w:t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3522D0F2" w14:textId="1FBB44D5" w:rsidR="00171009" w:rsidRPr="00BF2143" w:rsidRDefault="00171009" w:rsidP="00AD040D">
            <w:pPr>
              <w:spacing w:after="0"/>
              <w:ind w:left="0"/>
            </w:pPr>
            <w:r w:rsidRPr="00BF2143">
              <w:t xml:space="preserve">ФИО, </w:t>
            </w:r>
            <w:r w:rsidR="00FF0F4C">
              <w:t xml:space="preserve">Дата рождения, </w:t>
            </w:r>
            <w:r w:rsidRPr="00BF2143">
              <w:t>СНИЛС, ИНН</w:t>
            </w:r>
            <w:r w:rsidR="002A1EF7">
              <w:t>, Признак подписания Нотариусом, На основании.</w:t>
            </w:r>
          </w:p>
        </w:tc>
      </w:tr>
    </w:tbl>
    <w:p w14:paraId="3293F4BF" w14:textId="2345AD6F" w:rsidR="0032080D" w:rsidRPr="00BF2143" w:rsidRDefault="0032080D" w:rsidP="00AD040D">
      <w:pPr>
        <w:pStyle w:val="2"/>
        <w:rPr>
          <w:rFonts w:ascii="Times New Roman" w:hAnsi="Times New Roman"/>
        </w:rPr>
      </w:pPr>
      <w:bookmarkStart w:id="95" w:name="_Toc81991549"/>
      <w:bookmarkStart w:id="96" w:name="_Toc93527898"/>
      <w:r w:rsidRPr="00BF2143">
        <w:rPr>
          <w:rFonts w:ascii="Times New Roman" w:hAnsi="Times New Roman"/>
        </w:rPr>
        <w:t>Справочник «</w:t>
      </w:r>
      <w:r w:rsidR="00AD13AD">
        <w:rPr>
          <w:rFonts w:ascii="Times New Roman" w:hAnsi="Times New Roman"/>
        </w:rPr>
        <w:t>Уполномоченный</w:t>
      </w:r>
      <w:r w:rsidRPr="00BF2143">
        <w:rPr>
          <w:rFonts w:ascii="Times New Roman" w:hAnsi="Times New Roman"/>
        </w:rPr>
        <w:t>»</w:t>
      </w:r>
      <w:bookmarkEnd w:id="95"/>
      <w:bookmarkEnd w:id="96"/>
    </w:p>
    <w:p w14:paraId="71211A9A" w14:textId="38D9B049" w:rsidR="0032080D" w:rsidRPr="00BF2143" w:rsidRDefault="0032080D" w:rsidP="00AD040D">
      <w:pPr>
        <w:jc w:val="right"/>
      </w:pPr>
      <w:r w:rsidRPr="00BF2143">
        <w:t xml:space="preserve">Таблица </w:t>
      </w:r>
      <w:fldSimple w:instr=" SEQ Таблица \* ARABIC ">
        <w:r w:rsidR="00650632">
          <w:rPr>
            <w:noProof/>
          </w:rPr>
          <w:t>54</w:t>
        </w:r>
      </w:fldSimple>
      <w:r w:rsidRPr="00BF2143">
        <w:t xml:space="preserve"> Справочник «Уполномоченный»</w:t>
      </w:r>
    </w:p>
    <w:tbl>
      <w:tblPr>
        <w:tblStyle w:val="affb"/>
        <w:tblW w:w="9995" w:type="dxa"/>
        <w:tblLook w:val="04A0" w:firstRow="1" w:lastRow="0" w:firstColumn="1" w:lastColumn="0" w:noHBand="0" w:noVBand="1"/>
      </w:tblPr>
      <w:tblGrid>
        <w:gridCol w:w="675"/>
        <w:gridCol w:w="5244"/>
        <w:gridCol w:w="4076"/>
      </w:tblGrid>
      <w:tr w:rsidR="004E512C" w:rsidRPr="00BF2143" w14:paraId="5DC3201F" w14:textId="77777777" w:rsidTr="00DD5781">
        <w:tc>
          <w:tcPr>
            <w:tcW w:w="675" w:type="dxa"/>
          </w:tcPr>
          <w:p w14:paraId="24B4D7E2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№ </w:t>
            </w:r>
            <w:proofErr w:type="gramStart"/>
            <w:r w:rsidRPr="00BF2143">
              <w:rPr>
                <w:b/>
              </w:rPr>
              <w:t>п</w:t>
            </w:r>
            <w:proofErr w:type="gramEnd"/>
            <w:r w:rsidRPr="00BF2143">
              <w:rPr>
                <w:b/>
              </w:rPr>
              <w:t>/п</w:t>
            </w:r>
          </w:p>
        </w:tc>
        <w:tc>
          <w:tcPr>
            <w:tcW w:w="5244" w:type="dxa"/>
          </w:tcPr>
          <w:p w14:paraId="48CAC5E7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4076" w:type="dxa"/>
          </w:tcPr>
          <w:p w14:paraId="26170FBA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Реквизиты</w:t>
            </w:r>
          </w:p>
        </w:tc>
      </w:tr>
      <w:tr w:rsidR="004E512C" w:rsidRPr="00BF2143" w14:paraId="7684518D" w14:textId="77777777" w:rsidTr="00DD5781">
        <w:tc>
          <w:tcPr>
            <w:tcW w:w="675" w:type="dxa"/>
          </w:tcPr>
          <w:p w14:paraId="21B41F07" w14:textId="77777777" w:rsidR="004E512C" w:rsidRPr="00BF2143" w:rsidRDefault="004E512C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16171A40" w14:textId="77777777" w:rsidR="004E512C" w:rsidRPr="00AB163E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Юр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 (в том числе Представительство иностранного юр.лица)</w:t>
            </w:r>
          </w:p>
        </w:tc>
        <w:tc>
          <w:tcPr>
            <w:tcW w:w="4076" w:type="dxa"/>
          </w:tcPr>
          <w:p w14:paraId="0F56C067" w14:textId="6E4C6CC7" w:rsidR="004E512C" w:rsidRPr="00BF2143" w:rsidRDefault="004E512C" w:rsidP="00AD040D">
            <w:pPr>
              <w:spacing w:after="0"/>
              <w:ind w:left="0"/>
            </w:pPr>
            <w:r w:rsidRPr="00BF2143">
              <w:t>Наименование,</w:t>
            </w:r>
            <w:r w:rsidR="002A1EF7">
              <w:t xml:space="preserve"> Адрес,</w:t>
            </w:r>
            <w:r w:rsidRPr="00BF2143">
              <w:t xml:space="preserve"> ИНН, КПП ОГРН (в случае Представительства ОГРН не указывается)</w:t>
            </w:r>
          </w:p>
          <w:p w14:paraId="0E1FD6E9" w14:textId="77777777" w:rsidR="004E512C" w:rsidRPr="00BF2143" w:rsidRDefault="004E512C" w:rsidP="00AD040D">
            <w:pPr>
              <w:spacing w:after="0"/>
              <w:ind w:left="0"/>
            </w:pPr>
          </w:p>
        </w:tc>
      </w:tr>
      <w:tr w:rsidR="004E512C" w:rsidRPr="00BF2143" w14:paraId="6683C7DE" w14:textId="77777777" w:rsidTr="00DD5781">
        <w:tc>
          <w:tcPr>
            <w:tcW w:w="675" w:type="dxa"/>
          </w:tcPr>
          <w:p w14:paraId="4D39952B" w14:textId="77777777" w:rsidR="004E512C" w:rsidRPr="00BF2143" w:rsidRDefault="004E512C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351C71B5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ицо, зарегистрированное как предприниматель (</w:t>
            </w:r>
            <w:r w:rsidRPr="00BF2143">
              <w:rPr>
                <w:i/>
              </w:rPr>
              <w:t>ИП, нотариус, адвокат, член семейной общины коренных малочисленных народов Севера, Сибири и Дальнего Востока РФ, фермерское хозяйство и иные</w:t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1F42F37D" w14:textId="283D262A" w:rsidR="004E512C" w:rsidRPr="00BF2143" w:rsidRDefault="004E512C" w:rsidP="00AD040D">
            <w:pPr>
              <w:spacing w:after="0"/>
              <w:ind w:left="0"/>
            </w:pPr>
            <w:r w:rsidRPr="00BF2143">
              <w:t>ФИО, СНИЛС, ИНН, ОГРНИП, Дата рождения</w:t>
            </w:r>
            <w:r w:rsidR="002A1EF7">
              <w:t>, Документ, удостоверяющий личность</w:t>
            </w:r>
          </w:p>
        </w:tc>
      </w:tr>
      <w:tr w:rsidR="004E512C" w:rsidRPr="00BF2143" w14:paraId="7CB40A94" w14:textId="77777777" w:rsidTr="00DD5781">
        <w:tc>
          <w:tcPr>
            <w:tcW w:w="675" w:type="dxa"/>
          </w:tcPr>
          <w:p w14:paraId="68977819" w14:textId="77777777" w:rsidR="004E512C" w:rsidRPr="00BF2143" w:rsidRDefault="004E512C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15E738DE" w14:textId="39203840" w:rsidR="004E512C" w:rsidRPr="00BF2143" w:rsidRDefault="004E512C" w:rsidP="00274058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</w:t>
            </w:r>
          </w:p>
        </w:tc>
        <w:tc>
          <w:tcPr>
            <w:tcW w:w="4076" w:type="dxa"/>
          </w:tcPr>
          <w:p w14:paraId="627D51B2" w14:textId="5E6BC513" w:rsidR="004E512C" w:rsidRPr="00BF2143" w:rsidRDefault="004E512C" w:rsidP="00AD040D">
            <w:pPr>
              <w:spacing w:after="0"/>
              <w:ind w:left="0"/>
            </w:pPr>
            <w:r w:rsidRPr="00BF2143">
              <w:t>ФИО, СНИЛС, ИНН, Дата рождения</w:t>
            </w:r>
            <w:r w:rsidR="002A1EF7">
              <w:t>, Документ, удостоверяющий личность</w:t>
            </w:r>
          </w:p>
        </w:tc>
      </w:tr>
      <w:tr w:rsidR="00550B78" w:rsidRPr="00BF2143" w14:paraId="27FD9402" w14:textId="77777777" w:rsidTr="00DD5781">
        <w:tc>
          <w:tcPr>
            <w:tcW w:w="675" w:type="dxa"/>
          </w:tcPr>
          <w:p w14:paraId="2BBD2C67" w14:textId="77777777" w:rsidR="00550B78" w:rsidRPr="00BF2143" w:rsidRDefault="00550B78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135D2843" w14:textId="4623E76B" w:rsidR="00550B78" w:rsidRPr="00BF2143" w:rsidRDefault="00550B78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Электронный Сертификат</w:t>
            </w:r>
          </w:p>
        </w:tc>
        <w:tc>
          <w:tcPr>
            <w:tcW w:w="4076" w:type="dxa"/>
          </w:tcPr>
          <w:p w14:paraId="77DE58B2" w14:textId="2BD66651" w:rsidR="00550B78" w:rsidRPr="00BF2143" w:rsidRDefault="00550B78" w:rsidP="00AD040D">
            <w:pPr>
              <w:spacing w:after="0"/>
              <w:ind w:left="0"/>
            </w:pPr>
            <w:r>
              <w:t>Идентификатор электронного сертификата</w:t>
            </w:r>
          </w:p>
        </w:tc>
      </w:tr>
    </w:tbl>
    <w:p w14:paraId="67DC7A98" w14:textId="7133969B" w:rsidR="00042533" w:rsidRPr="00BF2143" w:rsidRDefault="00940F07" w:rsidP="00AD040D">
      <w:pPr>
        <w:pStyle w:val="2"/>
        <w:rPr>
          <w:rFonts w:ascii="Times New Roman" w:hAnsi="Times New Roman"/>
        </w:rPr>
      </w:pPr>
      <w:bookmarkStart w:id="97" w:name="_Toc81991550"/>
      <w:bookmarkStart w:id="98" w:name="_Toc93527899"/>
      <w:r>
        <w:rPr>
          <w:rFonts w:ascii="Times New Roman" w:hAnsi="Times New Roman"/>
        </w:rPr>
        <w:t xml:space="preserve">Пример </w:t>
      </w:r>
      <w:r w:rsidR="00042533" w:rsidRPr="00BF2143">
        <w:rPr>
          <w:rFonts w:ascii="Times New Roman" w:hAnsi="Times New Roman"/>
        </w:rPr>
        <w:t>Справочник</w:t>
      </w:r>
      <w:r>
        <w:rPr>
          <w:rFonts w:ascii="Times New Roman" w:hAnsi="Times New Roman"/>
        </w:rPr>
        <w:t>а</w:t>
      </w:r>
      <w:r w:rsidR="00042533" w:rsidRPr="00BF2143">
        <w:rPr>
          <w:rFonts w:ascii="Times New Roman" w:hAnsi="Times New Roman"/>
        </w:rPr>
        <w:t xml:space="preserve"> «Полномочия»</w:t>
      </w:r>
      <w:bookmarkEnd w:id="97"/>
      <w:bookmarkEnd w:id="98"/>
    </w:p>
    <w:p w14:paraId="6954A4DD" w14:textId="0F7746C6" w:rsidR="007D1CF6" w:rsidRPr="00BF2143" w:rsidRDefault="007D1CF6" w:rsidP="00042533">
      <w:pPr>
        <w:jc w:val="right"/>
      </w:pPr>
      <w:r w:rsidRPr="00BF2143">
        <w:t xml:space="preserve">Таблица </w:t>
      </w:r>
      <w:fldSimple w:instr=" SEQ Таблица \* ARABIC ">
        <w:r w:rsidR="00650632">
          <w:rPr>
            <w:noProof/>
          </w:rPr>
          <w:t>55</w:t>
        </w:r>
      </w:fldSimple>
      <w:r w:rsidRPr="00BF2143">
        <w:t xml:space="preserve"> </w:t>
      </w:r>
      <w:r w:rsidR="00875287" w:rsidRPr="00BF2143">
        <w:t>Справочник «</w:t>
      </w:r>
      <w:r w:rsidRPr="00BF2143">
        <w:t>Полномочия</w:t>
      </w:r>
      <w:r w:rsidR="00875287" w:rsidRPr="00BF2143">
        <w:t>»</w:t>
      </w:r>
    </w:p>
    <w:tbl>
      <w:tblPr>
        <w:tblStyle w:val="affb"/>
        <w:tblW w:w="10021" w:type="dxa"/>
        <w:tblLayout w:type="fixed"/>
        <w:tblLook w:val="04A0" w:firstRow="1" w:lastRow="0" w:firstColumn="1" w:lastColumn="0" w:noHBand="0" w:noVBand="1"/>
      </w:tblPr>
      <w:tblGrid>
        <w:gridCol w:w="1101"/>
        <w:gridCol w:w="1275"/>
        <w:gridCol w:w="2410"/>
        <w:gridCol w:w="1701"/>
        <w:gridCol w:w="841"/>
        <w:gridCol w:w="1275"/>
        <w:gridCol w:w="1418"/>
      </w:tblGrid>
      <w:tr w:rsidR="003E0986" w:rsidRPr="00BF2143" w14:paraId="621D0340" w14:textId="6D03DC4B" w:rsidTr="00650632">
        <w:tc>
          <w:tcPr>
            <w:tcW w:w="1101" w:type="dxa"/>
          </w:tcPr>
          <w:p w14:paraId="3C2013E6" w14:textId="53615ADA" w:rsidR="003E0986" w:rsidRPr="00787F7A" w:rsidRDefault="00650632" w:rsidP="00E312C1">
            <w:pPr>
              <w:spacing w:after="0"/>
              <w:ind w:left="0"/>
              <w:rPr>
                <w:b/>
                <w:lang w:val="en-US"/>
              </w:rPr>
            </w:pPr>
            <w:r w:rsidRPr="00787F7A">
              <w:rPr>
                <w:b/>
                <w:lang w:val="en-US"/>
              </w:rPr>
              <w:t>*</w:t>
            </w:r>
            <w:r w:rsidRPr="00650632">
              <w:rPr>
                <w:b/>
              </w:rPr>
              <w:t>Код</w:t>
            </w:r>
            <w:r w:rsidRPr="00787F7A">
              <w:rPr>
                <w:b/>
                <w:lang w:val="en-US"/>
              </w:rPr>
              <w:t xml:space="preserve"> </w:t>
            </w:r>
            <w:r w:rsidRPr="00650632">
              <w:rPr>
                <w:b/>
              </w:rPr>
              <w:t>полномочия</w:t>
            </w:r>
            <w:r w:rsidRPr="00787F7A">
              <w:rPr>
                <w:b/>
                <w:lang w:val="en-US"/>
              </w:rPr>
              <w:t xml:space="preserve"> (</w:t>
            </w:r>
            <w:r w:rsidR="00D13A97" w:rsidRPr="00787F7A">
              <w:rPr>
                <w:lang w:val="en-US"/>
              </w:rPr>
              <w:t>powerOfAttorneyRespons </w:t>
            </w:r>
            <w:r w:rsidR="00D13A97" w:rsidRPr="00787F7A">
              <w:rPr>
                <w:b/>
                <w:lang w:val="en-US"/>
              </w:rPr>
              <w:t xml:space="preserve"> </w:t>
            </w:r>
            <w:r w:rsidR="00D13A97" w:rsidRPr="00787F7A">
              <w:rPr>
                <w:lang w:val="en-US"/>
              </w:rPr>
              <w:t>po</w:t>
            </w:r>
            <w:r w:rsidR="00D13A97" w:rsidRPr="00787F7A">
              <w:rPr>
                <w:lang w:val="en-US"/>
              </w:rPr>
              <w:lastRenderedPageBreak/>
              <w:t>werOfAttorneyRespons </w:t>
            </w:r>
            <w:r w:rsidR="00D13A97" w:rsidRPr="00787F7A">
              <w:rPr>
                <w:b/>
                <w:lang w:val="en-US"/>
              </w:rPr>
              <w:t xml:space="preserve"> </w:t>
            </w:r>
            <w:r w:rsidRPr="00650632">
              <w:rPr>
                <w:b/>
              </w:rPr>
              <w:t>а</w:t>
            </w:r>
            <w:r w:rsidRPr="00787F7A">
              <w:rPr>
                <w:b/>
                <w:lang w:val="en-US"/>
              </w:rPr>
              <w:t>)</w:t>
            </w:r>
          </w:p>
        </w:tc>
        <w:tc>
          <w:tcPr>
            <w:tcW w:w="1275" w:type="dxa"/>
          </w:tcPr>
          <w:p w14:paraId="35A83A7E" w14:textId="33FC4EA5" w:rsidR="003E0986" w:rsidRPr="00BF2143" w:rsidRDefault="00650632" w:rsidP="00E312C1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lastRenderedPageBreak/>
              <w:t>*Наименование (наименование в классификаторе)</w:t>
            </w:r>
          </w:p>
        </w:tc>
        <w:tc>
          <w:tcPr>
            <w:tcW w:w="2410" w:type="dxa"/>
          </w:tcPr>
          <w:p w14:paraId="39E2B90C" w14:textId="77777777" w:rsidR="00650632" w:rsidRPr="00650632" w:rsidRDefault="00650632" w:rsidP="00650632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t>Описание (наименование документа)</w:t>
            </w:r>
          </w:p>
          <w:p w14:paraId="729BE1C2" w14:textId="49E1DDAC" w:rsidR="003E0986" w:rsidRDefault="00650632" w:rsidP="00650632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t xml:space="preserve">Шаблон: Подписание ЭД &lt;Название документа&gt; со стороны </w:t>
            </w:r>
            <w:r w:rsidRPr="00650632">
              <w:rPr>
                <w:b/>
              </w:rPr>
              <w:lastRenderedPageBreak/>
              <w:t>&lt;Роль контрагента&gt; в рамках &lt;Бизнес процесс, взаимодействие&gt;</w:t>
            </w:r>
          </w:p>
        </w:tc>
        <w:tc>
          <w:tcPr>
            <w:tcW w:w="1701" w:type="dxa"/>
          </w:tcPr>
          <w:p w14:paraId="59CF545A" w14:textId="77777777" w:rsidR="00650632" w:rsidRPr="00650632" w:rsidRDefault="00650632" w:rsidP="00650632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lastRenderedPageBreak/>
              <w:t>Полное наименование подписываемого элемента в формате:</w:t>
            </w:r>
          </w:p>
          <w:p w14:paraId="11A63845" w14:textId="01E3F7D6" w:rsidR="003E0986" w:rsidRDefault="00650632" w:rsidP="00650632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t xml:space="preserve">{name </w:t>
            </w:r>
            <w:r w:rsidRPr="00650632">
              <w:rPr>
                <w:b/>
              </w:rPr>
              <w:lastRenderedPageBreak/>
              <w:t>space}element name*</w:t>
            </w:r>
          </w:p>
        </w:tc>
        <w:tc>
          <w:tcPr>
            <w:tcW w:w="841" w:type="dxa"/>
          </w:tcPr>
          <w:p w14:paraId="11D8C8BF" w14:textId="4CA283C7" w:rsidR="003E0986" w:rsidRPr="00BF2143" w:rsidRDefault="003E0986" w:rsidP="00E312C1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lastRenderedPageBreak/>
              <w:t>Дата начала</w:t>
            </w:r>
          </w:p>
        </w:tc>
        <w:tc>
          <w:tcPr>
            <w:tcW w:w="1275" w:type="dxa"/>
          </w:tcPr>
          <w:p w14:paraId="4499FA1D" w14:textId="77777777" w:rsidR="003E0986" w:rsidRPr="00BF2143" w:rsidRDefault="003E0986" w:rsidP="00E312C1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окончания</w:t>
            </w:r>
          </w:p>
        </w:tc>
        <w:tc>
          <w:tcPr>
            <w:tcW w:w="1418" w:type="dxa"/>
          </w:tcPr>
          <w:p w14:paraId="48271358" w14:textId="6902411E" w:rsidR="003E0986" w:rsidRDefault="00650632" w:rsidP="00E312C1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t>Входит в (родительское полномочие)</w:t>
            </w:r>
          </w:p>
        </w:tc>
      </w:tr>
      <w:tr w:rsidR="003E0986" w:rsidRPr="00BF2143" w14:paraId="7B7F4FF3" w14:textId="77777777" w:rsidTr="00650632">
        <w:tc>
          <w:tcPr>
            <w:tcW w:w="1101" w:type="dxa"/>
          </w:tcPr>
          <w:p w14:paraId="65182ACC" w14:textId="662C2BD9" w:rsidR="003E0986" w:rsidRPr="007609F3" w:rsidRDefault="003E0986" w:rsidP="00E312C1">
            <w:pPr>
              <w:spacing w:after="0"/>
              <w:ind w:left="0"/>
              <w:rPr>
                <w:lang w:val="en-US"/>
              </w:rPr>
            </w:pPr>
          </w:p>
        </w:tc>
        <w:tc>
          <w:tcPr>
            <w:tcW w:w="1275" w:type="dxa"/>
          </w:tcPr>
          <w:p w14:paraId="6B2ED1E9" w14:textId="7714707C" w:rsidR="003E0986" w:rsidRPr="007609F3" w:rsidRDefault="003E0986" w:rsidP="00E312C1">
            <w:pPr>
              <w:spacing w:after="0"/>
              <w:ind w:left="0"/>
            </w:pPr>
          </w:p>
        </w:tc>
        <w:tc>
          <w:tcPr>
            <w:tcW w:w="2410" w:type="dxa"/>
          </w:tcPr>
          <w:p w14:paraId="29AD2B99" w14:textId="77777777" w:rsidR="003E0986" w:rsidRDefault="003E0986" w:rsidP="00E312C1">
            <w:pPr>
              <w:spacing w:after="0"/>
              <w:ind w:left="0"/>
            </w:pPr>
          </w:p>
        </w:tc>
        <w:tc>
          <w:tcPr>
            <w:tcW w:w="1701" w:type="dxa"/>
          </w:tcPr>
          <w:p w14:paraId="7E37D6DF" w14:textId="6130D6CC" w:rsidR="003E0986" w:rsidRDefault="003E0986" w:rsidP="00E312C1">
            <w:pPr>
              <w:spacing w:after="0"/>
              <w:ind w:left="0"/>
            </w:pPr>
          </w:p>
        </w:tc>
        <w:tc>
          <w:tcPr>
            <w:tcW w:w="841" w:type="dxa"/>
          </w:tcPr>
          <w:p w14:paraId="3F3B132F" w14:textId="3E6BA439" w:rsidR="003E0986" w:rsidRDefault="003E0986" w:rsidP="00E312C1">
            <w:pPr>
              <w:spacing w:after="0"/>
              <w:ind w:left="0"/>
            </w:pPr>
          </w:p>
        </w:tc>
        <w:tc>
          <w:tcPr>
            <w:tcW w:w="1275" w:type="dxa"/>
          </w:tcPr>
          <w:p w14:paraId="585BDABF" w14:textId="17D0C03D" w:rsidR="003E0986" w:rsidRDefault="003E0986" w:rsidP="00E312C1">
            <w:pPr>
              <w:spacing w:after="0"/>
              <w:ind w:left="0"/>
            </w:pPr>
          </w:p>
        </w:tc>
        <w:tc>
          <w:tcPr>
            <w:tcW w:w="1418" w:type="dxa"/>
          </w:tcPr>
          <w:p w14:paraId="56E3C812" w14:textId="77777777" w:rsidR="003E0986" w:rsidRDefault="003E0986" w:rsidP="00E312C1">
            <w:pPr>
              <w:spacing w:after="0"/>
              <w:ind w:left="0"/>
            </w:pPr>
          </w:p>
        </w:tc>
      </w:tr>
    </w:tbl>
    <w:p w14:paraId="72B5003E" w14:textId="3849AEE6" w:rsidR="0030214D" w:rsidRPr="00BF2143" w:rsidRDefault="0030214D" w:rsidP="0030214D">
      <w:pPr>
        <w:pStyle w:val="2"/>
        <w:rPr>
          <w:rFonts w:ascii="Times New Roman" w:hAnsi="Times New Roman"/>
        </w:rPr>
      </w:pPr>
      <w:bookmarkStart w:id="99" w:name="_Ref84937756"/>
      <w:bookmarkStart w:id="100" w:name="_Toc93527900"/>
      <w:r>
        <w:rPr>
          <w:rFonts w:ascii="Times New Roman" w:hAnsi="Times New Roman"/>
        </w:rPr>
        <w:t>Справочник</w:t>
      </w:r>
      <w:r w:rsidRPr="00BF2143">
        <w:rPr>
          <w:rFonts w:ascii="Times New Roman" w:hAnsi="Times New Roman"/>
        </w:rPr>
        <w:t xml:space="preserve"> «</w:t>
      </w:r>
      <w:r>
        <w:rPr>
          <w:rFonts w:ascii="Times New Roman" w:hAnsi="Times New Roman"/>
        </w:rPr>
        <w:t xml:space="preserve">Статус </w:t>
      </w:r>
      <w:r w:rsidR="00145CBA">
        <w:rPr>
          <w:rFonts w:ascii="Times New Roman" w:hAnsi="Times New Roman"/>
        </w:rPr>
        <w:t xml:space="preserve">обработки </w:t>
      </w:r>
      <w:r>
        <w:rPr>
          <w:rFonts w:ascii="Times New Roman" w:hAnsi="Times New Roman"/>
        </w:rPr>
        <w:t>МЧД</w:t>
      </w:r>
      <w:r w:rsidRPr="00BF2143">
        <w:rPr>
          <w:rFonts w:ascii="Times New Roman" w:hAnsi="Times New Roman"/>
        </w:rPr>
        <w:t>»</w:t>
      </w:r>
      <w:bookmarkEnd w:id="99"/>
      <w:bookmarkEnd w:id="100"/>
    </w:p>
    <w:p w14:paraId="24D744A9" w14:textId="734F69C2" w:rsidR="0030214D" w:rsidRPr="00BF2143" w:rsidRDefault="0030214D" w:rsidP="0030214D">
      <w:pPr>
        <w:jc w:val="right"/>
      </w:pPr>
      <w:r w:rsidRPr="00BF2143">
        <w:t xml:space="preserve">Таблица </w:t>
      </w:r>
      <w:fldSimple w:instr=" SEQ Таблица \* ARABIC ">
        <w:r w:rsidR="00650632">
          <w:rPr>
            <w:noProof/>
          </w:rPr>
          <w:t>56</w:t>
        </w:r>
      </w:fldSimple>
      <w:r w:rsidRPr="00BF2143">
        <w:t xml:space="preserve"> Справочник «</w:t>
      </w:r>
      <w:r>
        <w:t>Статус МЧД</w:t>
      </w:r>
      <w:r w:rsidRPr="00BF2143">
        <w:t>»</w:t>
      </w:r>
    </w:p>
    <w:tbl>
      <w:tblPr>
        <w:tblStyle w:val="affb"/>
        <w:tblW w:w="10031" w:type="dxa"/>
        <w:tblLayout w:type="fixed"/>
        <w:tblLook w:val="04A0" w:firstRow="1" w:lastRow="0" w:firstColumn="1" w:lastColumn="0" w:noHBand="0" w:noVBand="1"/>
      </w:tblPr>
      <w:tblGrid>
        <w:gridCol w:w="1668"/>
        <w:gridCol w:w="2126"/>
        <w:gridCol w:w="6237"/>
      </w:tblGrid>
      <w:tr w:rsidR="00145CBA" w:rsidRPr="00BF2143" w14:paraId="36B2FDE5" w14:textId="77777777" w:rsidTr="00052271">
        <w:trPr>
          <w:trHeight w:val="187"/>
        </w:trPr>
        <w:tc>
          <w:tcPr>
            <w:tcW w:w="1668" w:type="dxa"/>
          </w:tcPr>
          <w:p w14:paraId="7171BDB7" w14:textId="6244DF81" w:rsidR="00145CBA" w:rsidRPr="00BF2143" w:rsidRDefault="00145CBA" w:rsidP="00C3099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Результат обработки</w:t>
            </w:r>
          </w:p>
        </w:tc>
        <w:tc>
          <w:tcPr>
            <w:tcW w:w="2126" w:type="dxa"/>
          </w:tcPr>
          <w:p w14:paraId="338809C5" w14:textId="77E4D328" w:rsidR="00145CBA" w:rsidRPr="00BF2143" w:rsidRDefault="00145CBA" w:rsidP="00C3099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Статус</w:t>
            </w:r>
          </w:p>
        </w:tc>
        <w:tc>
          <w:tcPr>
            <w:tcW w:w="6237" w:type="dxa"/>
          </w:tcPr>
          <w:p w14:paraId="04EBA0D0" w14:textId="08DB613D" w:rsidR="00145CBA" w:rsidRDefault="00145CBA" w:rsidP="00C3099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Описание</w:t>
            </w:r>
          </w:p>
        </w:tc>
      </w:tr>
      <w:tr w:rsidR="00145CBA" w:rsidRPr="00BF2143" w14:paraId="4F3B8F27" w14:textId="77777777" w:rsidTr="00052271">
        <w:trPr>
          <w:trHeight w:val="373"/>
        </w:trPr>
        <w:tc>
          <w:tcPr>
            <w:tcW w:w="1668" w:type="dxa"/>
          </w:tcPr>
          <w:p w14:paraId="3A0CED05" w14:textId="77777777" w:rsidR="00145CBA" w:rsidRPr="00145CBA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REGISTERED</w:t>
            </w:r>
          </w:p>
          <w:p w14:paraId="0BC2FDC8" w14:textId="5452E6C5" w:rsidR="00145CBA" w:rsidRPr="007609F3" w:rsidRDefault="00145CBA" w:rsidP="00C3099D">
            <w:pPr>
              <w:spacing w:after="0"/>
              <w:ind w:left="0"/>
              <w:rPr>
                <w:lang w:val="en-US"/>
              </w:rPr>
            </w:pPr>
          </w:p>
        </w:tc>
        <w:tc>
          <w:tcPr>
            <w:tcW w:w="2126" w:type="dxa"/>
          </w:tcPr>
          <w:p w14:paraId="528E8EFD" w14:textId="675F0F72" w:rsidR="00145CBA" w:rsidRPr="007609F3" w:rsidRDefault="00145CBA" w:rsidP="00145CBA">
            <w:pPr>
              <w:widowControl/>
              <w:spacing w:after="0"/>
              <w:ind w:left="0"/>
            </w:pPr>
            <w:r>
              <w:t>Зарегистрировано</w:t>
            </w:r>
          </w:p>
        </w:tc>
        <w:tc>
          <w:tcPr>
            <w:tcW w:w="6237" w:type="dxa"/>
          </w:tcPr>
          <w:p w14:paraId="421055A1" w14:textId="6AC4F127" w:rsidR="00145CBA" w:rsidRDefault="00145CBA" w:rsidP="00C3099D">
            <w:pPr>
              <w:spacing w:after="0"/>
              <w:ind w:left="0"/>
            </w:pPr>
            <w:r>
              <w:t>Статус Машиночитаемой Доверенности в Системе Фонда при успешном ответе на запрос «</w:t>
            </w:r>
            <w:r w:rsidRPr="00BF2143">
              <w:t>powerOfAttorney</w:t>
            </w:r>
            <w:r>
              <w:t>»</w:t>
            </w:r>
          </w:p>
        </w:tc>
      </w:tr>
      <w:tr w:rsidR="00145CBA" w:rsidRPr="00BF2143" w14:paraId="23C0AF6E" w14:textId="77777777" w:rsidTr="00052271">
        <w:trPr>
          <w:trHeight w:val="373"/>
        </w:trPr>
        <w:tc>
          <w:tcPr>
            <w:tcW w:w="1668" w:type="dxa"/>
          </w:tcPr>
          <w:p w14:paraId="627370AA" w14:textId="77777777" w:rsidR="00145CBA" w:rsidRPr="00145CBA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REVOKED</w:t>
            </w:r>
          </w:p>
          <w:p w14:paraId="5998729F" w14:textId="77777777" w:rsidR="00145CBA" w:rsidRPr="007609F3" w:rsidRDefault="00145CBA" w:rsidP="00C3099D">
            <w:pPr>
              <w:spacing w:after="0"/>
              <w:ind w:left="0"/>
              <w:rPr>
                <w:lang w:val="en-US"/>
              </w:rPr>
            </w:pPr>
          </w:p>
        </w:tc>
        <w:tc>
          <w:tcPr>
            <w:tcW w:w="2126" w:type="dxa"/>
          </w:tcPr>
          <w:p w14:paraId="48723293" w14:textId="7416F061" w:rsidR="00145CBA" w:rsidRPr="007609F3" w:rsidRDefault="00145CBA" w:rsidP="00C3099D">
            <w:pPr>
              <w:spacing w:after="0"/>
              <w:ind w:left="0"/>
            </w:pPr>
            <w:r>
              <w:t>Отозвано</w:t>
            </w:r>
          </w:p>
        </w:tc>
        <w:tc>
          <w:tcPr>
            <w:tcW w:w="6237" w:type="dxa"/>
          </w:tcPr>
          <w:p w14:paraId="600B120F" w14:textId="5562F745" w:rsidR="00145CBA" w:rsidRDefault="00145CBA" w:rsidP="00C3099D">
            <w:pPr>
              <w:spacing w:after="0"/>
              <w:ind w:left="0"/>
            </w:pPr>
            <w:r>
              <w:t>Статус Машиночитаемой Доверенности в Системе Фонда при успешном ответе на запрос «</w:t>
            </w:r>
            <w:r w:rsidRPr="00BF2143">
              <w:t>revocationPowerOfAttorney</w:t>
            </w:r>
            <w:r>
              <w:t>»</w:t>
            </w:r>
          </w:p>
        </w:tc>
      </w:tr>
      <w:tr w:rsidR="00145CBA" w:rsidRPr="00BF2143" w14:paraId="5AC09418" w14:textId="77777777" w:rsidTr="00052271">
        <w:trPr>
          <w:trHeight w:val="373"/>
        </w:trPr>
        <w:tc>
          <w:tcPr>
            <w:tcW w:w="1668" w:type="dxa"/>
          </w:tcPr>
          <w:p w14:paraId="3FC02A3A" w14:textId="77777777" w:rsidR="00145CBA" w:rsidRPr="00826A60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826A60">
              <w:rPr>
                <w:sz w:val="21"/>
                <w:szCs w:val="21"/>
                <w:lang w:val="en-US" w:eastAsia="ru-RU"/>
              </w:rPr>
              <w:t>ERROR</w:t>
            </w:r>
          </w:p>
          <w:p w14:paraId="5CB1C4CC" w14:textId="77777777" w:rsidR="00145CBA" w:rsidRPr="00826A60" w:rsidRDefault="00145CBA" w:rsidP="00C3099D">
            <w:pPr>
              <w:spacing w:after="0"/>
              <w:ind w:left="0"/>
              <w:rPr>
                <w:lang w:val="en-US"/>
              </w:rPr>
            </w:pPr>
          </w:p>
        </w:tc>
        <w:tc>
          <w:tcPr>
            <w:tcW w:w="2126" w:type="dxa"/>
          </w:tcPr>
          <w:p w14:paraId="2AD7AD5D" w14:textId="2E0EC82A" w:rsidR="00145CBA" w:rsidRPr="00826A60" w:rsidRDefault="00145CBA" w:rsidP="00C3099D">
            <w:pPr>
              <w:spacing w:after="0"/>
              <w:ind w:left="0"/>
            </w:pPr>
            <w:r w:rsidRPr="00826A60">
              <w:t>Ошибка</w:t>
            </w:r>
          </w:p>
        </w:tc>
        <w:tc>
          <w:tcPr>
            <w:tcW w:w="6237" w:type="dxa"/>
          </w:tcPr>
          <w:p w14:paraId="2F2287CD" w14:textId="3DBA8E27" w:rsidR="00145CBA" w:rsidRPr="00826A60" w:rsidRDefault="00E9696F" w:rsidP="00C3099D">
            <w:pPr>
              <w:spacing w:after="0"/>
              <w:ind w:left="0"/>
            </w:pPr>
            <w:r w:rsidRPr="00826A60">
              <w:t>Информация об ошибке обработки одного из запросов «powerOfAttorney» или «revocationPowerOfAttorney»</w:t>
            </w:r>
          </w:p>
        </w:tc>
      </w:tr>
    </w:tbl>
    <w:p w14:paraId="2F6B0063" w14:textId="77777777" w:rsidR="00052271" w:rsidRPr="0030214D" w:rsidRDefault="00052271" w:rsidP="00650632">
      <w:pPr>
        <w:spacing w:after="0"/>
        <w:ind w:left="0"/>
      </w:pPr>
    </w:p>
    <w:sectPr w:rsidR="00052271" w:rsidRPr="0030214D">
      <w:pgSz w:w="11907" w:h="16840" w:code="9"/>
      <w:pgMar w:top="1418" w:right="851" w:bottom="851" w:left="1418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105B7B" w14:textId="77777777" w:rsidR="002E5D12" w:rsidRDefault="002E5D12">
      <w:r>
        <w:separator/>
      </w:r>
    </w:p>
  </w:endnote>
  <w:endnote w:type="continuationSeparator" w:id="0">
    <w:p w14:paraId="6E4E092A" w14:textId="77777777" w:rsidR="002E5D12" w:rsidRDefault="002E5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auto"/>
    <w:pitch w:val="variable"/>
    <w:sig w:usb0="00000003" w:usb1="500079DB" w:usb2="00000010" w:usb3="00000000" w:csb0="00000001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834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3510"/>
      <w:gridCol w:w="3162"/>
      <w:gridCol w:w="3162"/>
    </w:tblGrid>
    <w:tr w:rsidR="00262F12" w14:paraId="5CEDFD61" w14:textId="77777777">
      <w:tc>
        <w:tcPr>
          <w:tcW w:w="3510" w:type="dxa"/>
          <w:tcBorders>
            <w:top w:val="nil"/>
            <w:left w:val="nil"/>
            <w:bottom w:val="nil"/>
            <w:right w:val="nil"/>
          </w:tcBorders>
        </w:tcPr>
        <w:p w14:paraId="5CEDFD5E" w14:textId="42AA7DFF" w:rsidR="00262F12" w:rsidRDefault="00262F12">
          <w:pPr>
            <w:spacing w:after="0"/>
            <w:ind w:left="0" w:right="360"/>
          </w:pPr>
        </w:p>
      </w:tc>
      <w:tc>
        <w:tcPr>
          <w:tcW w:w="3162" w:type="dxa"/>
          <w:tcBorders>
            <w:top w:val="nil"/>
            <w:left w:val="nil"/>
            <w:bottom w:val="nil"/>
            <w:right w:val="nil"/>
          </w:tcBorders>
        </w:tcPr>
        <w:p w14:paraId="5CEDFD5F" w14:textId="77777777" w:rsidR="00262F12" w:rsidRDefault="00262F12">
          <w:pPr>
            <w:spacing w:after="0"/>
            <w:ind w:left="0"/>
            <w:jc w:val="center"/>
          </w:pPr>
          <w:r>
            <w:sym w:font="Symbol" w:char="F0D3"/>
          </w:r>
          <w:r w:rsidR="002E5D12">
            <w:fldChar w:fldCharType="begin"/>
          </w:r>
          <w:r w:rsidR="002E5D12">
            <w:instrText xml:space="preserve"> DOCPROPERTY "Company"  \* MERGEFORMAT </w:instrText>
          </w:r>
          <w:r w:rsidR="002E5D12">
            <w:fldChar w:fldCharType="separate"/>
          </w:r>
          <w:r>
            <w:t>ФОНД СОЦИАЛЬНОГО СТРАХОВАНИЯ РОССИЙСКОЙ ФЕДЕРАЦИИ</w:t>
          </w:r>
          <w:r w:rsidR="002E5D12">
            <w:fldChar w:fldCharType="end"/>
          </w:r>
          <w:r>
            <w:t xml:space="preserve">, </w:t>
          </w:r>
          <w:r>
            <w:fldChar w:fldCharType="begin"/>
          </w:r>
          <w:r>
            <w:instrText xml:space="preserve"> DATE \@ "yyyy" </w:instrText>
          </w:r>
          <w:r>
            <w:fldChar w:fldCharType="separate"/>
          </w:r>
          <w:r w:rsidR="002E4F8C">
            <w:rPr>
              <w:noProof/>
            </w:rPr>
            <w:t>2022</w:t>
          </w:r>
          <w:r>
            <w:fldChar w:fldCharType="end"/>
          </w:r>
        </w:p>
      </w:tc>
      <w:tc>
        <w:tcPr>
          <w:tcW w:w="3162" w:type="dxa"/>
          <w:tcBorders>
            <w:top w:val="nil"/>
            <w:left w:val="nil"/>
            <w:bottom w:val="nil"/>
            <w:right w:val="nil"/>
          </w:tcBorders>
        </w:tcPr>
        <w:p w14:paraId="5CEDFD60" w14:textId="77777777" w:rsidR="00262F12" w:rsidRDefault="00262F12">
          <w:pPr>
            <w:spacing w:after="0"/>
            <w:ind w:left="0"/>
            <w:jc w:val="right"/>
          </w:pPr>
          <w:r>
            <w:t xml:space="preserve">Страница </w:t>
          </w:r>
          <w:r>
            <w:rPr>
              <w:rStyle w:val="ad"/>
            </w:rPr>
            <w:fldChar w:fldCharType="begin"/>
          </w:r>
          <w:r>
            <w:rPr>
              <w:rStyle w:val="ad"/>
            </w:rPr>
            <w:instrText xml:space="preserve"> PAGE </w:instrText>
          </w:r>
          <w:r>
            <w:rPr>
              <w:rStyle w:val="ad"/>
            </w:rPr>
            <w:fldChar w:fldCharType="separate"/>
          </w:r>
          <w:r w:rsidR="002E4F8C">
            <w:rPr>
              <w:rStyle w:val="ad"/>
              <w:noProof/>
            </w:rPr>
            <w:t>1</w:t>
          </w:r>
          <w:r>
            <w:rPr>
              <w:rStyle w:val="ad"/>
            </w:rPr>
            <w:fldChar w:fldCharType="end"/>
          </w:r>
        </w:p>
      </w:tc>
    </w:tr>
  </w:tbl>
  <w:p w14:paraId="5CEDFD62" w14:textId="77777777" w:rsidR="00262F12" w:rsidRDefault="00262F12">
    <w:pPr>
      <w:pStyle w:val="ab"/>
      <w:spacing w:after="0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1E2345" w14:textId="77777777" w:rsidR="002E5D12" w:rsidRDefault="002E5D12">
      <w:r>
        <w:separator/>
      </w:r>
    </w:p>
  </w:footnote>
  <w:footnote w:type="continuationSeparator" w:id="0">
    <w:p w14:paraId="63788737" w14:textId="77777777" w:rsidR="002E5D12" w:rsidRDefault="002E5D12">
      <w:r>
        <w:continuationSeparator/>
      </w:r>
    </w:p>
  </w:footnote>
  <w:footnote w:id="1">
    <w:p w14:paraId="609B67E1" w14:textId="6AD725A2" w:rsidR="00262F12" w:rsidRDefault="00262F12" w:rsidP="00266577">
      <w:pPr>
        <w:pStyle w:val="af2"/>
        <w:pBdr>
          <w:bottom w:val="single" w:sz="6" w:space="1" w:color="000000"/>
        </w:pBdr>
      </w:pPr>
      <w:r>
        <w:rPr>
          <w:rStyle w:val="af1"/>
        </w:rPr>
        <w:footnoteRef/>
      </w:r>
      <w:r>
        <w:t xml:space="preserve"> Общий справочник полномочий ведется в ЕСИА (Единая система идентификац</w:t>
      </w:r>
      <w:proofErr w:type="gramStart"/>
      <w:r>
        <w:t>ии и ау</w:t>
      </w:r>
      <w:proofErr w:type="gramEnd"/>
      <w:r>
        <w:t xml:space="preserve">тентификации) и согласуется с Министерством цифрового развития, связи и массовых коммуникаций Российской Федерации согласно утвержденного регламента. </w:t>
      </w:r>
      <w:r w:rsidRPr="00940F07">
        <w:t xml:space="preserve">На период отсутствия четкого </w:t>
      </w:r>
      <w:r>
        <w:rPr>
          <w:rFonts w:asciiTheme="minorHAnsi" w:hAnsiTheme="minorHAnsi"/>
        </w:rPr>
        <w:t>регламента</w:t>
      </w:r>
      <w:r w:rsidRPr="00940F07">
        <w:t xml:space="preserve"> ведение справочника осуществляется локально.</w:t>
      </w:r>
    </w:p>
  </w:footnote>
  <w:footnote w:id="2">
    <w:p w14:paraId="19B13BB6" w14:textId="2D5CF762" w:rsidR="00262F12" w:rsidRDefault="00262F12">
      <w:pPr>
        <w:pStyle w:val="af2"/>
      </w:pPr>
      <w:r>
        <w:rPr>
          <w:rStyle w:val="af1"/>
        </w:rPr>
        <w:footnoteRef/>
      </w:r>
      <w:r>
        <w:t xml:space="preserve"> Страхователь, который не зарегистрирован как ИП, но имеет наемный персонал (частный случай).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47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6912"/>
      <w:gridCol w:w="2835"/>
    </w:tblGrid>
    <w:tr w:rsidR="00262F12" w14:paraId="5CEDFD57" w14:textId="77777777" w:rsidTr="00497966">
      <w:trPr>
        <w:trHeight w:val="133"/>
      </w:trPr>
      <w:tc>
        <w:tcPr>
          <w:tcW w:w="6912" w:type="dxa"/>
        </w:tcPr>
        <w:p w14:paraId="5CEDFD55" w14:textId="77777777" w:rsidR="00262F12" w:rsidRDefault="002E5D12">
          <w:pPr>
            <w:spacing w:after="0"/>
            <w:ind w:left="0"/>
          </w:pPr>
          <w:r>
            <w:fldChar w:fldCharType="begin"/>
          </w:r>
          <w:r>
            <w:instrText xml:space="preserve"> SUBJECT  \* MERGEFORMAT </w:instrText>
          </w:r>
          <w:r>
            <w:fldChar w:fldCharType="separate"/>
          </w:r>
          <w:r w:rsidR="00262F12">
            <w:t>Реализация в Системе обновлений ФЗ-63</w:t>
          </w:r>
          <w:r>
            <w:fldChar w:fldCharType="end"/>
          </w:r>
        </w:p>
      </w:tc>
      <w:tc>
        <w:tcPr>
          <w:tcW w:w="2835" w:type="dxa"/>
        </w:tcPr>
        <w:p w14:paraId="5CEDFD56" w14:textId="04CF5129" w:rsidR="00497966" w:rsidRDefault="00262F12" w:rsidP="00497966">
          <w:pPr>
            <w:tabs>
              <w:tab w:val="left" w:pos="1135"/>
            </w:tabs>
            <w:spacing w:before="40" w:after="0"/>
            <w:ind w:left="0" w:right="68"/>
          </w:pPr>
          <w:r>
            <w:t xml:space="preserve">  Версия:   1.</w:t>
          </w:r>
          <w:r w:rsidR="00497966">
            <w:t>1</w:t>
          </w:r>
        </w:p>
      </w:tc>
    </w:tr>
    <w:tr w:rsidR="00262F12" w14:paraId="5CEDFD5A" w14:textId="77777777" w:rsidTr="00E322F4">
      <w:tc>
        <w:tcPr>
          <w:tcW w:w="6912" w:type="dxa"/>
        </w:tcPr>
        <w:p w14:paraId="5CEDFD58" w14:textId="71592AE4" w:rsidR="00262F12" w:rsidRDefault="002E5D12">
          <w:pPr>
            <w:spacing w:after="0"/>
            <w:ind w:left="0"/>
          </w:pPr>
          <w:r>
            <w:fldChar w:fldCharType="begin"/>
          </w:r>
          <w:r>
            <w:instrText xml:space="preserve"> TITLE  \* MERGEFORMAT </w:instrText>
          </w:r>
          <w:r>
            <w:fldChar w:fldCharType="separate"/>
          </w:r>
          <w:r w:rsidR="00262F12">
            <w:t>Спецификация функциональных требований к структуре XML схемы</w:t>
          </w:r>
          <w:r>
            <w:fldChar w:fldCharType="end"/>
          </w:r>
        </w:p>
      </w:tc>
      <w:tc>
        <w:tcPr>
          <w:tcW w:w="2835" w:type="dxa"/>
        </w:tcPr>
        <w:p w14:paraId="5CEDFD59" w14:textId="1AED7A97" w:rsidR="00262F12" w:rsidRDefault="00262F12" w:rsidP="00497966">
          <w:pPr>
            <w:spacing w:after="0"/>
            <w:ind w:left="0"/>
          </w:pPr>
          <w:r>
            <w:t xml:space="preserve">  Дата изменения:  </w:t>
          </w:r>
          <w:r w:rsidRPr="00B525B0">
            <w:fldChar w:fldCharType="begin"/>
          </w:r>
          <w:r w:rsidRPr="00B525B0">
            <w:instrText xml:space="preserve"> SAVEDATE  \@ "dd.MM.yyyy" </w:instrText>
          </w:r>
          <w:r w:rsidRPr="00B525B0">
            <w:fldChar w:fldCharType="separate"/>
          </w:r>
          <w:r w:rsidR="002E4F8C">
            <w:rPr>
              <w:noProof/>
            </w:rPr>
            <w:t>15.06.2022</w:t>
          </w:r>
          <w:r w:rsidRPr="00B525B0">
            <w:fldChar w:fldCharType="end"/>
          </w:r>
        </w:p>
      </w:tc>
    </w:tr>
    <w:tr w:rsidR="00262F12" w14:paraId="5CEDFD5C" w14:textId="77777777">
      <w:tc>
        <w:tcPr>
          <w:tcW w:w="9747" w:type="dxa"/>
          <w:gridSpan w:val="2"/>
        </w:tcPr>
        <w:p w14:paraId="5CEDFD5B" w14:textId="34F44D76" w:rsidR="00262F12" w:rsidRDefault="00262F12" w:rsidP="005E0A40">
          <w:pPr>
            <w:spacing w:after="0"/>
            <w:ind w:left="0"/>
          </w:pPr>
          <w:r>
            <w:t>Приложение 11</w:t>
          </w:r>
        </w:p>
      </w:tc>
    </w:tr>
  </w:tbl>
  <w:p w14:paraId="5CEDFD5D" w14:textId="77777777" w:rsidR="00262F12" w:rsidRDefault="00262F12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917C9"/>
    <w:multiLevelType w:val="multilevel"/>
    <w:tmpl w:val="0419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1076" w:hanging="432"/>
      </w:p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1">
    <w:nsid w:val="06CE4F5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7F446A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BE7406E"/>
    <w:multiLevelType w:val="multilevel"/>
    <w:tmpl w:val="848C6AA6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DF1144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A917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5760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0F5A14BA"/>
    <w:multiLevelType w:val="hybridMultilevel"/>
    <w:tmpl w:val="8A1E393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>
    <w:nsid w:val="0FDE6DD0"/>
    <w:multiLevelType w:val="multilevel"/>
    <w:tmpl w:val="0BD0A448"/>
    <w:styleLink w:val="List0"/>
    <w:lvl w:ilvl="0">
      <w:start w:val="1"/>
      <w:numFmt w:val="decimal"/>
      <w:lvlText w:val="%1."/>
      <w:lvlJc w:val="left"/>
      <w:rPr>
        <w:position w:val="0"/>
      </w:rPr>
    </w:lvl>
    <w:lvl w:ilvl="1">
      <w:start w:val="1"/>
      <w:numFmt w:val="decimal"/>
      <w:lvlText w:val="%1.%2."/>
      <w:lvlJc w:val="left"/>
      <w:rPr>
        <w:position w:val="0"/>
      </w:rPr>
    </w:lvl>
    <w:lvl w:ilvl="2">
      <w:start w:val="1"/>
      <w:numFmt w:val="decimal"/>
      <w:lvlText w:val="%3."/>
      <w:lvlJc w:val="left"/>
      <w:rPr>
        <w:position w:val="0"/>
      </w:rPr>
    </w:lvl>
    <w:lvl w:ilvl="3">
      <w:start w:val="1"/>
      <w:numFmt w:val="decimal"/>
      <w:lvlText w:val="%1.%2.%3.%4."/>
      <w:lvlJc w:val="left"/>
      <w:rPr>
        <w:position w:val="0"/>
      </w:rPr>
    </w:lvl>
    <w:lvl w:ilvl="4">
      <w:start w:val="1"/>
      <w:numFmt w:val="decimal"/>
      <w:lvlText w:val="%1.%2.%3.%4.%5."/>
      <w:lvlJc w:val="left"/>
      <w:rPr>
        <w:position w:val="0"/>
      </w:rPr>
    </w:lvl>
    <w:lvl w:ilvl="5">
      <w:start w:val="1"/>
      <w:numFmt w:val="decimal"/>
      <w:lvlText w:val="%1.%2.%3.%4.%5.%6."/>
      <w:lvlJc w:val="left"/>
      <w:rPr>
        <w:position w:val="0"/>
      </w:rPr>
    </w:lvl>
    <w:lvl w:ilvl="6">
      <w:start w:val="1"/>
      <w:numFmt w:val="decimal"/>
      <w:lvlText w:val="%1.%2.%3.%4.%5.%6.%7."/>
      <w:lvlJc w:val="left"/>
      <w:rPr>
        <w:position w:val="0"/>
      </w:rPr>
    </w:lvl>
    <w:lvl w:ilvl="7">
      <w:start w:val="1"/>
      <w:numFmt w:val="decimal"/>
      <w:lvlText w:val="%1.%2.%3.%4.%5.%6.%7.%8."/>
      <w:lvlJc w:val="left"/>
      <w:rPr>
        <w:position w:val="0"/>
      </w:rPr>
    </w:lvl>
    <w:lvl w:ilvl="8">
      <w:start w:val="1"/>
      <w:numFmt w:val="decimal"/>
      <w:lvlText w:val="%1.%2.%3.%4.%5.%6.%7.%8.%9."/>
      <w:lvlJc w:val="left"/>
      <w:rPr>
        <w:position w:val="0"/>
      </w:rPr>
    </w:lvl>
  </w:abstractNum>
  <w:abstractNum w:abstractNumId="9">
    <w:nsid w:val="13F25FEA"/>
    <w:multiLevelType w:val="multilevel"/>
    <w:tmpl w:val="D3C0FD58"/>
    <w:styleLink w:val="21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lowerLetter"/>
      <w:lvlText w:val="%2."/>
      <w:lvlJc w:val="left"/>
      <w:rPr>
        <w:position w:val="0"/>
        <w:rtl w:val="0"/>
      </w:rPr>
    </w:lvl>
    <w:lvl w:ilvl="2">
      <w:start w:val="1"/>
      <w:numFmt w:val="lowerRoman"/>
      <w:lvlText w:val="%3."/>
      <w:lvlJc w:val="left"/>
      <w:rPr>
        <w:position w:val="0"/>
        <w:rtl w:val="0"/>
      </w:rPr>
    </w:lvl>
    <w:lvl w:ilvl="3">
      <w:start w:val="1"/>
      <w:numFmt w:val="decimal"/>
      <w:lvlText w:val="%4."/>
      <w:lvlJc w:val="left"/>
      <w:rPr>
        <w:position w:val="0"/>
        <w:rtl w:val="0"/>
      </w:rPr>
    </w:lvl>
    <w:lvl w:ilvl="4">
      <w:start w:val="1"/>
      <w:numFmt w:val="lowerLetter"/>
      <w:lvlText w:val="%5."/>
      <w:lvlJc w:val="left"/>
      <w:rPr>
        <w:position w:val="0"/>
        <w:rtl w:val="0"/>
      </w:rPr>
    </w:lvl>
    <w:lvl w:ilvl="5">
      <w:start w:val="1"/>
      <w:numFmt w:val="lowerRoman"/>
      <w:lvlText w:val="%6."/>
      <w:lvlJc w:val="left"/>
      <w:rPr>
        <w:position w:val="0"/>
        <w:rtl w:val="0"/>
      </w:rPr>
    </w:lvl>
    <w:lvl w:ilvl="6">
      <w:start w:val="1"/>
      <w:numFmt w:val="decimal"/>
      <w:lvlText w:val="%7."/>
      <w:lvlJc w:val="left"/>
      <w:rPr>
        <w:position w:val="0"/>
        <w:rtl w:val="0"/>
      </w:rPr>
    </w:lvl>
    <w:lvl w:ilvl="7">
      <w:start w:val="1"/>
      <w:numFmt w:val="lowerLetter"/>
      <w:lvlText w:val="%8."/>
      <w:lvlJc w:val="left"/>
      <w:rPr>
        <w:position w:val="0"/>
        <w:rtl w:val="0"/>
      </w:rPr>
    </w:lvl>
    <w:lvl w:ilvl="8">
      <w:start w:val="1"/>
      <w:numFmt w:val="lowerRoman"/>
      <w:lvlText w:val="%9."/>
      <w:lvlJc w:val="left"/>
      <w:rPr>
        <w:position w:val="0"/>
        <w:rtl w:val="0"/>
      </w:rPr>
    </w:lvl>
  </w:abstractNum>
  <w:abstractNum w:abstractNumId="10">
    <w:nsid w:val="1785717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99803C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1A7A776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219E5CAB"/>
    <w:multiLevelType w:val="hybridMultilevel"/>
    <w:tmpl w:val="B002A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0678DA"/>
    <w:multiLevelType w:val="hybridMultilevel"/>
    <w:tmpl w:val="B002A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A2404B"/>
    <w:multiLevelType w:val="hybridMultilevel"/>
    <w:tmpl w:val="96665D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264B86"/>
    <w:multiLevelType w:val="multilevel"/>
    <w:tmpl w:val="1F6A6B3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7">
    <w:nsid w:val="293B6A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2A4A17DA"/>
    <w:multiLevelType w:val="hybridMultilevel"/>
    <w:tmpl w:val="B0E489BA"/>
    <w:lvl w:ilvl="0" w:tplc="0448B2D8">
      <w:start w:val="1"/>
      <w:numFmt w:val="bullet"/>
      <w:pStyle w:val="a"/>
      <w:lvlText w:val="−"/>
      <w:lvlJc w:val="left"/>
      <w:pPr>
        <w:tabs>
          <w:tab w:val="num" w:pos="993"/>
        </w:tabs>
        <w:ind w:left="993" w:hanging="283"/>
      </w:pPr>
      <w:rPr>
        <w:rFonts w:ascii="Times New Roman" w:hAnsi="Times New Roman" w:cs="Times New Roman" w:hint="default"/>
      </w:rPr>
    </w:lvl>
    <w:lvl w:ilvl="1" w:tplc="5EA8D63E">
      <w:start w:val="1"/>
      <w:numFmt w:val="bullet"/>
      <w:lvlText w:val="o"/>
      <w:lvlJc w:val="left"/>
      <w:pPr>
        <w:tabs>
          <w:tab w:val="num" w:pos="2204"/>
        </w:tabs>
        <w:ind w:left="2204" w:hanging="360"/>
      </w:pPr>
      <w:rPr>
        <w:rFonts w:ascii="Courier New" w:hAnsi="Courier New" w:cs="Times New Roman" w:hint="default"/>
      </w:rPr>
    </w:lvl>
    <w:lvl w:ilvl="2" w:tplc="AAAAB3B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7A069FD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4D6CB41A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B628984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F209E24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47E0BA7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192A23C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>
    <w:nsid w:val="2B2E454F"/>
    <w:multiLevelType w:val="hybridMultilevel"/>
    <w:tmpl w:val="70F6F91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2D5A1AB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32662B0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36866A06"/>
    <w:multiLevelType w:val="hybridMultilevel"/>
    <w:tmpl w:val="693A596C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3B6836F6"/>
    <w:multiLevelType w:val="multilevel"/>
    <w:tmpl w:val="5A0A82CA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72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4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440"/>
      </w:pPr>
      <w:rPr>
        <w:rFonts w:hint="default"/>
      </w:rPr>
    </w:lvl>
  </w:abstractNum>
  <w:abstractNum w:abstractNumId="24">
    <w:nsid w:val="3D6C18A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216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3F013F7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A1016BE"/>
    <w:multiLevelType w:val="hybridMultilevel"/>
    <w:tmpl w:val="33BC4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0078E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B51338F"/>
    <w:multiLevelType w:val="hybridMultilevel"/>
    <w:tmpl w:val="3F46D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B524C55"/>
    <w:multiLevelType w:val="hybridMultilevel"/>
    <w:tmpl w:val="2F4823A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4EBF40A3"/>
    <w:multiLevelType w:val="multilevel"/>
    <w:tmpl w:val="0419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1076" w:hanging="432"/>
      </w:p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31">
    <w:nsid w:val="5125414A"/>
    <w:multiLevelType w:val="multilevel"/>
    <w:tmpl w:val="D4EC22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2">
    <w:nsid w:val="51946F1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524F63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8EC2CA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AAD5BE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ABB75A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D141D23"/>
    <w:multiLevelType w:val="hybridMultilevel"/>
    <w:tmpl w:val="DFAC4480"/>
    <w:lvl w:ilvl="0" w:tplc="266A0074">
      <w:start w:val="1"/>
      <w:numFmt w:val="bullet"/>
      <w:pStyle w:val="a0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EDF55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69844C9A"/>
    <w:multiLevelType w:val="hybridMultilevel"/>
    <w:tmpl w:val="E4285752"/>
    <w:lvl w:ilvl="0" w:tplc="FFFFFFFF">
      <w:start w:val="1"/>
      <w:numFmt w:val="bullet"/>
      <w:lvlText w:val=""/>
      <w:legacy w:legacy="1" w:legacySpace="0" w:legacyIndent="216"/>
      <w:lvlJc w:val="left"/>
      <w:pPr>
        <w:ind w:left="3096" w:hanging="216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2F7E92"/>
    <w:multiLevelType w:val="hybridMultilevel"/>
    <w:tmpl w:val="D15AF6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0E0685"/>
    <w:multiLevelType w:val="multilevel"/>
    <w:tmpl w:val="B0DEA966"/>
    <w:styleLink w:val="List1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decimal"/>
      <w:lvlText w:val="5.%2"/>
      <w:lvlJc w:val="left"/>
      <w:rPr>
        <w:rFonts w:hint="default"/>
        <w:position w:val="0"/>
        <w:rtl w:val="0"/>
      </w:rPr>
    </w:lvl>
    <w:lvl w:ilvl="2">
      <w:start w:val="1"/>
      <w:numFmt w:val="decimal"/>
      <w:lvlText w:val="%3."/>
      <w:lvlJc w:val="left"/>
      <w:rPr>
        <w:position w:val="0"/>
        <w:rtl w:val="0"/>
      </w:rPr>
    </w:lvl>
    <w:lvl w:ilvl="3">
      <w:start w:val="1"/>
      <w:numFmt w:val="decimal"/>
      <w:lvlText w:val="%1.%2.%3.%4."/>
      <w:lvlJc w:val="left"/>
      <w:rPr>
        <w:position w:val="0"/>
        <w:rtl w:val="0"/>
      </w:rPr>
    </w:lvl>
    <w:lvl w:ilvl="4">
      <w:start w:val="1"/>
      <w:numFmt w:val="decimal"/>
      <w:lvlText w:val="%1.%2.%3.%4.%5."/>
      <w:lvlJc w:val="left"/>
      <w:rPr>
        <w:position w:val="0"/>
        <w:rtl w:val="0"/>
      </w:rPr>
    </w:lvl>
    <w:lvl w:ilvl="5">
      <w:start w:val="1"/>
      <w:numFmt w:val="decimal"/>
      <w:lvlText w:val="%1.%2.%3.%4.%5.%6."/>
      <w:lvlJc w:val="left"/>
      <w:rPr>
        <w:position w:val="0"/>
        <w:rtl w:val="0"/>
      </w:rPr>
    </w:lvl>
    <w:lvl w:ilvl="6">
      <w:start w:val="1"/>
      <w:numFmt w:val="decimal"/>
      <w:lvlText w:val="%1.%2.%3.%4.%5.%6.%7."/>
      <w:lvlJc w:val="left"/>
      <w:rPr>
        <w:position w:val="0"/>
        <w:rtl w:val="0"/>
      </w:rPr>
    </w:lvl>
    <w:lvl w:ilvl="7">
      <w:start w:val="1"/>
      <w:numFmt w:val="decimal"/>
      <w:lvlText w:val="%1.%2.%3.%4.%5.%6.%7.%8."/>
      <w:lvlJc w:val="left"/>
      <w:rPr>
        <w:position w:val="0"/>
        <w:rtl w:val="0"/>
      </w:rPr>
    </w:lvl>
    <w:lvl w:ilvl="8">
      <w:start w:val="1"/>
      <w:numFmt w:val="decimal"/>
      <w:lvlText w:val="%1.%2.%3.%4.%5.%6.%7.%8.%9."/>
      <w:lvlJc w:val="left"/>
      <w:rPr>
        <w:position w:val="0"/>
        <w:rtl w:val="0"/>
      </w:rPr>
    </w:lvl>
  </w:abstractNum>
  <w:abstractNum w:abstractNumId="42">
    <w:nsid w:val="72557A38"/>
    <w:multiLevelType w:val="multilevel"/>
    <w:tmpl w:val="BE8A5EAC"/>
    <w:lvl w:ilvl="0">
      <w:start w:val="1"/>
      <w:numFmt w:val="decimal"/>
      <w:pStyle w:val="Head1"/>
      <w:suff w:val="space"/>
      <w:lvlText w:val="%1"/>
      <w:lvlJc w:val="left"/>
      <w:pPr>
        <w:ind w:left="0" w:firstLine="851"/>
      </w:pPr>
      <w:rPr>
        <w:rFonts w:hint="default"/>
      </w:rPr>
    </w:lvl>
    <w:lvl w:ilvl="1">
      <w:start w:val="1"/>
      <w:numFmt w:val="decimal"/>
      <w:pStyle w:val="Head2"/>
      <w:suff w:val="space"/>
      <w:lvlText w:val="%1.%2"/>
      <w:lvlJc w:val="left"/>
      <w:pPr>
        <w:ind w:left="0" w:firstLine="851"/>
      </w:pPr>
      <w:rPr>
        <w:rFonts w:hint="default"/>
        <w:b/>
        <w:i w:val="0"/>
      </w:rPr>
    </w:lvl>
    <w:lvl w:ilvl="2">
      <w:start w:val="1"/>
      <w:numFmt w:val="decimal"/>
      <w:pStyle w:val="Head3"/>
      <w:suff w:val="space"/>
      <w:lvlText w:val="%1.%2.%3"/>
      <w:lvlJc w:val="left"/>
      <w:pPr>
        <w:ind w:left="567" w:firstLine="851"/>
      </w:pPr>
      <w:rPr>
        <w:rFonts w:hint="default"/>
      </w:rPr>
    </w:lvl>
    <w:lvl w:ilvl="3">
      <w:start w:val="1"/>
      <w:numFmt w:val="decimal"/>
      <w:pStyle w:val="Head4"/>
      <w:suff w:val="space"/>
      <w:lvlText w:val="%1.%2.%3.%4"/>
      <w:lvlJc w:val="left"/>
      <w:pPr>
        <w:ind w:left="0" w:firstLine="851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Head5"/>
      <w:suff w:val="space"/>
      <w:lvlText w:val="%1.%2.%3.%4.%5"/>
      <w:lvlJc w:val="left"/>
      <w:pPr>
        <w:ind w:left="0" w:firstLine="851"/>
      </w:pPr>
      <w:rPr>
        <w:rFonts w:hint="default"/>
      </w:rPr>
    </w:lvl>
    <w:lvl w:ilvl="5">
      <w:start w:val="1"/>
      <w:numFmt w:val="decimal"/>
      <w:pStyle w:val="Head6"/>
      <w:suff w:val="space"/>
      <w:lvlText w:val="%1.%2.%3.%4.%5.%6"/>
      <w:lvlJc w:val="left"/>
      <w:pPr>
        <w:ind w:left="0" w:firstLine="85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lvlRestart w:val="0"/>
      <w:pStyle w:val="PictureInscription"/>
      <w:suff w:val="space"/>
      <w:lvlText w:val="Рисунок %8 –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8">
      <w:start w:val="1"/>
      <w:numFmt w:val="decimal"/>
      <w:lvlRestart w:val="0"/>
      <w:pStyle w:val="TableInscription"/>
      <w:suff w:val="space"/>
      <w:lvlText w:val="Таблица %9 –"/>
      <w:lvlJc w:val="left"/>
      <w:pPr>
        <w:ind w:left="0" w:firstLine="0"/>
      </w:pPr>
      <w:rPr>
        <w:rFonts w:hint="default"/>
      </w:rPr>
    </w:lvl>
  </w:abstractNum>
  <w:abstractNum w:abstractNumId="43">
    <w:nsid w:val="749266E0"/>
    <w:multiLevelType w:val="hybridMultilevel"/>
    <w:tmpl w:val="C5DC345E"/>
    <w:lvl w:ilvl="0" w:tplc="F4B45B9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78AD61DB"/>
    <w:multiLevelType w:val="hybridMultilevel"/>
    <w:tmpl w:val="8A8E0C6A"/>
    <w:lvl w:ilvl="0" w:tplc="F3F8F38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41"/>
  </w:num>
  <w:num w:numId="5">
    <w:abstractNumId w:val="42"/>
  </w:num>
  <w:num w:numId="6">
    <w:abstractNumId w:val="18"/>
  </w:num>
  <w:num w:numId="7">
    <w:abstractNumId w:val="37"/>
  </w:num>
  <w:num w:numId="8">
    <w:abstractNumId w:val="20"/>
  </w:num>
  <w:num w:numId="9">
    <w:abstractNumId w:val="2"/>
  </w:num>
  <w:num w:numId="10">
    <w:abstractNumId w:val="19"/>
  </w:num>
  <w:num w:numId="11">
    <w:abstractNumId w:val="21"/>
  </w:num>
  <w:num w:numId="12">
    <w:abstractNumId w:val="27"/>
  </w:num>
  <w:num w:numId="13">
    <w:abstractNumId w:val="25"/>
  </w:num>
  <w:num w:numId="14">
    <w:abstractNumId w:val="5"/>
  </w:num>
  <w:num w:numId="15">
    <w:abstractNumId w:val="4"/>
  </w:num>
  <w:num w:numId="16">
    <w:abstractNumId w:val="44"/>
  </w:num>
  <w:num w:numId="17">
    <w:abstractNumId w:val="10"/>
  </w:num>
  <w:num w:numId="18">
    <w:abstractNumId w:val="17"/>
  </w:num>
  <w:num w:numId="19">
    <w:abstractNumId w:val="36"/>
  </w:num>
  <w:num w:numId="20">
    <w:abstractNumId w:val="13"/>
  </w:num>
  <w:num w:numId="21">
    <w:abstractNumId w:val="12"/>
  </w:num>
  <w:num w:numId="22">
    <w:abstractNumId w:val="40"/>
  </w:num>
  <w:num w:numId="23">
    <w:abstractNumId w:val="29"/>
  </w:num>
  <w:num w:numId="24">
    <w:abstractNumId w:val="30"/>
  </w:num>
  <w:num w:numId="25">
    <w:abstractNumId w:val="11"/>
  </w:num>
  <w:num w:numId="26">
    <w:abstractNumId w:val="38"/>
  </w:num>
  <w:num w:numId="27">
    <w:abstractNumId w:val="33"/>
  </w:num>
  <w:num w:numId="28">
    <w:abstractNumId w:val="26"/>
  </w:num>
  <w:num w:numId="29">
    <w:abstractNumId w:val="15"/>
  </w:num>
  <w:num w:numId="30">
    <w:abstractNumId w:val="6"/>
  </w:num>
  <w:num w:numId="31">
    <w:abstractNumId w:val="14"/>
  </w:num>
  <w:num w:numId="32">
    <w:abstractNumId w:val="24"/>
  </w:num>
  <w:num w:numId="33">
    <w:abstractNumId w:val="39"/>
  </w:num>
  <w:num w:numId="34">
    <w:abstractNumId w:val="7"/>
  </w:num>
  <w:num w:numId="35">
    <w:abstractNumId w:val="43"/>
  </w:num>
  <w:num w:numId="36">
    <w:abstractNumId w:val="22"/>
  </w:num>
  <w:num w:numId="37">
    <w:abstractNumId w:val="31"/>
  </w:num>
  <w:num w:numId="38">
    <w:abstractNumId w:val="23"/>
  </w:num>
  <w:num w:numId="39">
    <w:abstractNumId w:val="16"/>
  </w:num>
  <w:num w:numId="40">
    <w:abstractNumId w:val="32"/>
  </w:num>
  <w:num w:numId="41">
    <w:abstractNumId w:val="28"/>
  </w:num>
  <w:num w:numId="42">
    <w:abstractNumId w:val="1"/>
  </w:num>
  <w:num w:numId="43">
    <w:abstractNumId w:val="35"/>
  </w:num>
  <w:num w:numId="44">
    <w:abstractNumId w:val="34"/>
  </w:num>
  <w:num w:numId="45">
    <w:abstractNumId w:val="0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hideSpellingErrors/>
  <w:activeWritingStyle w:appName="MSWord" w:lang="en-US" w:vendorID="8" w:dllVersion="513" w:checkStyle="1"/>
  <w:activeWritingStyle w:appName="MSWord" w:lang="ru-RU" w:vendorID="1" w:dllVersion="512" w:checkStyle="1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E79"/>
    <w:rsid w:val="00003555"/>
    <w:rsid w:val="000035AD"/>
    <w:rsid w:val="0001290E"/>
    <w:rsid w:val="000129D1"/>
    <w:rsid w:val="00014E13"/>
    <w:rsid w:val="00015245"/>
    <w:rsid w:val="00015846"/>
    <w:rsid w:val="00015D6A"/>
    <w:rsid w:val="00017CD6"/>
    <w:rsid w:val="0002584C"/>
    <w:rsid w:val="00025C2C"/>
    <w:rsid w:val="000312F8"/>
    <w:rsid w:val="00042533"/>
    <w:rsid w:val="0004536D"/>
    <w:rsid w:val="00046AA2"/>
    <w:rsid w:val="000470F9"/>
    <w:rsid w:val="00052271"/>
    <w:rsid w:val="00053A5A"/>
    <w:rsid w:val="00055202"/>
    <w:rsid w:val="00057018"/>
    <w:rsid w:val="00065A22"/>
    <w:rsid w:val="000710FC"/>
    <w:rsid w:val="00075E15"/>
    <w:rsid w:val="00080A00"/>
    <w:rsid w:val="00080FC9"/>
    <w:rsid w:val="000818B0"/>
    <w:rsid w:val="00082B8A"/>
    <w:rsid w:val="000842AD"/>
    <w:rsid w:val="00084E12"/>
    <w:rsid w:val="000855AE"/>
    <w:rsid w:val="00093E55"/>
    <w:rsid w:val="00094E76"/>
    <w:rsid w:val="0009582E"/>
    <w:rsid w:val="00096204"/>
    <w:rsid w:val="000A2858"/>
    <w:rsid w:val="000A506E"/>
    <w:rsid w:val="000B10E5"/>
    <w:rsid w:val="000B3144"/>
    <w:rsid w:val="000B348D"/>
    <w:rsid w:val="000C5061"/>
    <w:rsid w:val="000C6732"/>
    <w:rsid w:val="000D2201"/>
    <w:rsid w:val="000E0DD6"/>
    <w:rsid w:val="000E10E2"/>
    <w:rsid w:val="000E12FC"/>
    <w:rsid w:val="000E3671"/>
    <w:rsid w:val="000E3903"/>
    <w:rsid w:val="000E4065"/>
    <w:rsid w:val="000E4D92"/>
    <w:rsid w:val="000E58EF"/>
    <w:rsid w:val="000E7EFA"/>
    <w:rsid w:val="000F31A9"/>
    <w:rsid w:val="000F47E0"/>
    <w:rsid w:val="00103C34"/>
    <w:rsid w:val="0010558B"/>
    <w:rsid w:val="001059B3"/>
    <w:rsid w:val="0010685F"/>
    <w:rsid w:val="00106B92"/>
    <w:rsid w:val="00106D77"/>
    <w:rsid w:val="0011166E"/>
    <w:rsid w:val="00114205"/>
    <w:rsid w:val="00116B9D"/>
    <w:rsid w:val="00121012"/>
    <w:rsid w:val="00123188"/>
    <w:rsid w:val="0012363F"/>
    <w:rsid w:val="00133234"/>
    <w:rsid w:val="00136745"/>
    <w:rsid w:val="001376A9"/>
    <w:rsid w:val="00145CBA"/>
    <w:rsid w:val="0015035B"/>
    <w:rsid w:val="00151D9D"/>
    <w:rsid w:val="00153AEE"/>
    <w:rsid w:val="00171009"/>
    <w:rsid w:val="00171AB1"/>
    <w:rsid w:val="00172A89"/>
    <w:rsid w:val="00174F43"/>
    <w:rsid w:val="001754CD"/>
    <w:rsid w:val="0017710C"/>
    <w:rsid w:val="00180519"/>
    <w:rsid w:val="001852C7"/>
    <w:rsid w:val="00196F08"/>
    <w:rsid w:val="0019799B"/>
    <w:rsid w:val="001A08AE"/>
    <w:rsid w:val="001A6790"/>
    <w:rsid w:val="001A741D"/>
    <w:rsid w:val="001B6C18"/>
    <w:rsid w:val="001C3ABF"/>
    <w:rsid w:val="001C5641"/>
    <w:rsid w:val="001C6244"/>
    <w:rsid w:val="001D1700"/>
    <w:rsid w:val="001D34B9"/>
    <w:rsid w:val="001D5281"/>
    <w:rsid w:val="001D6AA5"/>
    <w:rsid w:val="001F4990"/>
    <w:rsid w:val="001F6B2E"/>
    <w:rsid w:val="00203B2F"/>
    <w:rsid w:val="00203CAD"/>
    <w:rsid w:val="00204407"/>
    <w:rsid w:val="00217CAB"/>
    <w:rsid w:val="002225B9"/>
    <w:rsid w:val="002229CA"/>
    <w:rsid w:val="00225C14"/>
    <w:rsid w:val="0022689E"/>
    <w:rsid w:val="00230CB3"/>
    <w:rsid w:val="002337D0"/>
    <w:rsid w:val="00233B83"/>
    <w:rsid w:val="00236A5B"/>
    <w:rsid w:val="002425C5"/>
    <w:rsid w:val="00244880"/>
    <w:rsid w:val="002466D8"/>
    <w:rsid w:val="00246B60"/>
    <w:rsid w:val="00247335"/>
    <w:rsid w:val="0026051F"/>
    <w:rsid w:val="00262F12"/>
    <w:rsid w:val="00263EF1"/>
    <w:rsid w:val="00266577"/>
    <w:rsid w:val="0027240B"/>
    <w:rsid w:val="00274058"/>
    <w:rsid w:val="00277832"/>
    <w:rsid w:val="00286341"/>
    <w:rsid w:val="002A0A5F"/>
    <w:rsid w:val="002A1EF7"/>
    <w:rsid w:val="002A3D57"/>
    <w:rsid w:val="002A605E"/>
    <w:rsid w:val="002A6276"/>
    <w:rsid w:val="002A7BD1"/>
    <w:rsid w:val="002B3BCE"/>
    <w:rsid w:val="002B3DF0"/>
    <w:rsid w:val="002B3E20"/>
    <w:rsid w:val="002C240A"/>
    <w:rsid w:val="002D06BC"/>
    <w:rsid w:val="002E4F8C"/>
    <w:rsid w:val="002E5D12"/>
    <w:rsid w:val="002F2262"/>
    <w:rsid w:val="002F4376"/>
    <w:rsid w:val="0030214D"/>
    <w:rsid w:val="0030732F"/>
    <w:rsid w:val="00310BBE"/>
    <w:rsid w:val="003144AA"/>
    <w:rsid w:val="003155F0"/>
    <w:rsid w:val="0032080D"/>
    <w:rsid w:val="003210DE"/>
    <w:rsid w:val="003304B5"/>
    <w:rsid w:val="00333421"/>
    <w:rsid w:val="00336154"/>
    <w:rsid w:val="003408B8"/>
    <w:rsid w:val="003442DD"/>
    <w:rsid w:val="00344507"/>
    <w:rsid w:val="00350529"/>
    <w:rsid w:val="00350D05"/>
    <w:rsid w:val="00351D74"/>
    <w:rsid w:val="00354854"/>
    <w:rsid w:val="003568B2"/>
    <w:rsid w:val="00363108"/>
    <w:rsid w:val="0036326E"/>
    <w:rsid w:val="00363EC8"/>
    <w:rsid w:val="003647DA"/>
    <w:rsid w:val="00375C16"/>
    <w:rsid w:val="0037630F"/>
    <w:rsid w:val="00383A2E"/>
    <w:rsid w:val="0038548C"/>
    <w:rsid w:val="00390001"/>
    <w:rsid w:val="003A102A"/>
    <w:rsid w:val="003A14F1"/>
    <w:rsid w:val="003A1E63"/>
    <w:rsid w:val="003A473D"/>
    <w:rsid w:val="003A77B8"/>
    <w:rsid w:val="003B05A6"/>
    <w:rsid w:val="003C02D4"/>
    <w:rsid w:val="003C4A79"/>
    <w:rsid w:val="003E0986"/>
    <w:rsid w:val="003E4455"/>
    <w:rsid w:val="003F472F"/>
    <w:rsid w:val="003F672B"/>
    <w:rsid w:val="004019B4"/>
    <w:rsid w:val="00401BEC"/>
    <w:rsid w:val="00403EE9"/>
    <w:rsid w:val="0041092E"/>
    <w:rsid w:val="004122B6"/>
    <w:rsid w:val="0041499C"/>
    <w:rsid w:val="00415055"/>
    <w:rsid w:val="00424DD6"/>
    <w:rsid w:val="004312F7"/>
    <w:rsid w:val="00434881"/>
    <w:rsid w:val="00441ADB"/>
    <w:rsid w:val="00443A30"/>
    <w:rsid w:val="00456E00"/>
    <w:rsid w:val="00463146"/>
    <w:rsid w:val="004645AA"/>
    <w:rsid w:val="00466F98"/>
    <w:rsid w:val="0048314A"/>
    <w:rsid w:val="0048371D"/>
    <w:rsid w:val="00486DE9"/>
    <w:rsid w:val="00490BF5"/>
    <w:rsid w:val="004917DE"/>
    <w:rsid w:val="0049450E"/>
    <w:rsid w:val="00497910"/>
    <w:rsid w:val="00497966"/>
    <w:rsid w:val="004A3817"/>
    <w:rsid w:val="004A4E8F"/>
    <w:rsid w:val="004A6B6B"/>
    <w:rsid w:val="004A79F3"/>
    <w:rsid w:val="004B093C"/>
    <w:rsid w:val="004B0A15"/>
    <w:rsid w:val="004B165A"/>
    <w:rsid w:val="004B3575"/>
    <w:rsid w:val="004B4497"/>
    <w:rsid w:val="004B5CB7"/>
    <w:rsid w:val="004B75D6"/>
    <w:rsid w:val="004C0153"/>
    <w:rsid w:val="004C24A2"/>
    <w:rsid w:val="004C2B09"/>
    <w:rsid w:val="004C4E69"/>
    <w:rsid w:val="004D2A30"/>
    <w:rsid w:val="004D2A88"/>
    <w:rsid w:val="004D2BEB"/>
    <w:rsid w:val="004D7BE5"/>
    <w:rsid w:val="004E512C"/>
    <w:rsid w:val="004F604C"/>
    <w:rsid w:val="005110B2"/>
    <w:rsid w:val="005157B4"/>
    <w:rsid w:val="0052003E"/>
    <w:rsid w:val="00522F98"/>
    <w:rsid w:val="00523894"/>
    <w:rsid w:val="005249EC"/>
    <w:rsid w:val="005257DD"/>
    <w:rsid w:val="00532191"/>
    <w:rsid w:val="0054303C"/>
    <w:rsid w:val="00545CAE"/>
    <w:rsid w:val="00550B78"/>
    <w:rsid w:val="00550BE9"/>
    <w:rsid w:val="0055714E"/>
    <w:rsid w:val="005606F5"/>
    <w:rsid w:val="005615B6"/>
    <w:rsid w:val="0056237B"/>
    <w:rsid w:val="005667F5"/>
    <w:rsid w:val="00571A5A"/>
    <w:rsid w:val="00574FDD"/>
    <w:rsid w:val="00590514"/>
    <w:rsid w:val="00591630"/>
    <w:rsid w:val="005923FC"/>
    <w:rsid w:val="005970FA"/>
    <w:rsid w:val="005B0CA8"/>
    <w:rsid w:val="005B4217"/>
    <w:rsid w:val="005C0629"/>
    <w:rsid w:val="005C3BB1"/>
    <w:rsid w:val="005C6BEA"/>
    <w:rsid w:val="005D0925"/>
    <w:rsid w:val="005D3812"/>
    <w:rsid w:val="005D4CC7"/>
    <w:rsid w:val="005D54CE"/>
    <w:rsid w:val="005D5C8E"/>
    <w:rsid w:val="005D6ECA"/>
    <w:rsid w:val="005E0A40"/>
    <w:rsid w:val="005E558B"/>
    <w:rsid w:val="005F0571"/>
    <w:rsid w:val="005F2855"/>
    <w:rsid w:val="005F3310"/>
    <w:rsid w:val="005F4632"/>
    <w:rsid w:val="0060526C"/>
    <w:rsid w:val="00605C94"/>
    <w:rsid w:val="00606DB8"/>
    <w:rsid w:val="00612878"/>
    <w:rsid w:val="006130A2"/>
    <w:rsid w:val="00617A6D"/>
    <w:rsid w:val="00620F38"/>
    <w:rsid w:val="00625EE8"/>
    <w:rsid w:val="0062634B"/>
    <w:rsid w:val="00632067"/>
    <w:rsid w:val="0063312C"/>
    <w:rsid w:val="00635472"/>
    <w:rsid w:val="00636D09"/>
    <w:rsid w:val="006402C3"/>
    <w:rsid w:val="00644AC5"/>
    <w:rsid w:val="00647156"/>
    <w:rsid w:val="006500FE"/>
    <w:rsid w:val="00650632"/>
    <w:rsid w:val="00650EEB"/>
    <w:rsid w:val="00650F20"/>
    <w:rsid w:val="00651D46"/>
    <w:rsid w:val="0065216D"/>
    <w:rsid w:val="006525DF"/>
    <w:rsid w:val="00653749"/>
    <w:rsid w:val="00656A65"/>
    <w:rsid w:val="00657D64"/>
    <w:rsid w:val="00661572"/>
    <w:rsid w:val="006632FC"/>
    <w:rsid w:val="00663A44"/>
    <w:rsid w:val="00664048"/>
    <w:rsid w:val="0066422C"/>
    <w:rsid w:val="006665BA"/>
    <w:rsid w:val="006702A0"/>
    <w:rsid w:val="00672F3A"/>
    <w:rsid w:val="00673E91"/>
    <w:rsid w:val="006746B5"/>
    <w:rsid w:val="006752B4"/>
    <w:rsid w:val="00675492"/>
    <w:rsid w:val="00682974"/>
    <w:rsid w:val="00683B3A"/>
    <w:rsid w:val="00693DE8"/>
    <w:rsid w:val="00697122"/>
    <w:rsid w:val="006A0475"/>
    <w:rsid w:val="006A1058"/>
    <w:rsid w:val="006A4C7E"/>
    <w:rsid w:val="006A53FB"/>
    <w:rsid w:val="006B4979"/>
    <w:rsid w:val="006C1931"/>
    <w:rsid w:val="006C2A4C"/>
    <w:rsid w:val="006C3506"/>
    <w:rsid w:val="006C44D2"/>
    <w:rsid w:val="006D4B69"/>
    <w:rsid w:val="006D5388"/>
    <w:rsid w:val="006D749B"/>
    <w:rsid w:val="006E1293"/>
    <w:rsid w:val="006E516B"/>
    <w:rsid w:val="006F1BA4"/>
    <w:rsid w:val="006F4055"/>
    <w:rsid w:val="006F4979"/>
    <w:rsid w:val="00703FA1"/>
    <w:rsid w:val="00705958"/>
    <w:rsid w:val="00710050"/>
    <w:rsid w:val="007109BB"/>
    <w:rsid w:val="00710A9B"/>
    <w:rsid w:val="007112AF"/>
    <w:rsid w:val="00711321"/>
    <w:rsid w:val="00720184"/>
    <w:rsid w:val="00721A3D"/>
    <w:rsid w:val="007225C0"/>
    <w:rsid w:val="00726154"/>
    <w:rsid w:val="00727E2D"/>
    <w:rsid w:val="007304AA"/>
    <w:rsid w:val="0073092E"/>
    <w:rsid w:val="00732664"/>
    <w:rsid w:val="007332F8"/>
    <w:rsid w:val="00734A14"/>
    <w:rsid w:val="00735DE9"/>
    <w:rsid w:val="007361B8"/>
    <w:rsid w:val="00736C81"/>
    <w:rsid w:val="00740048"/>
    <w:rsid w:val="00747B8B"/>
    <w:rsid w:val="00750220"/>
    <w:rsid w:val="00756B32"/>
    <w:rsid w:val="00757563"/>
    <w:rsid w:val="007604D4"/>
    <w:rsid w:val="007609F3"/>
    <w:rsid w:val="007647AA"/>
    <w:rsid w:val="00767EC1"/>
    <w:rsid w:val="0077031F"/>
    <w:rsid w:val="00774EA2"/>
    <w:rsid w:val="00775C1D"/>
    <w:rsid w:val="007763CA"/>
    <w:rsid w:val="0078367A"/>
    <w:rsid w:val="007868FA"/>
    <w:rsid w:val="00787A43"/>
    <w:rsid w:val="00787F7A"/>
    <w:rsid w:val="00796492"/>
    <w:rsid w:val="007A1737"/>
    <w:rsid w:val="007A1B1E"/>
    <w:rsid w:val="007A2879"/>
    <w:rsid w:val="007A31B8"/>
    <w:rsid w:val="007B017D"/>
    <w:rsid w:val="007B30C0"/>
    <w:rsid w:val="007C07DA"/>
    <w:rsid w:val="007D139C"/>
    <w:rsid w:val="007D1CF6"/>
    <w:rsid w:val="007D30A2"/>
    <w:rsid w:val="007D32DD"/>
    <w:rsid w:val="007D57D2"/>
    <w:rsid w:val="007D5DC9"/>
    <w:rsid w:val="007E2C68"/>
    <w:rsid w:val="007E4B69"/>
    <w:rsid w:val="007F10A2"/>
    <w:rsid w:val="007F7122"/>
    <w:rsid w:val="007F7C34"/>
    <w:rsid w:val="00800449"/>
    <w:rsid w:val="00802BB9"/>
    <w:rsid w:val="00810DC7"/>
    <w:rsid w:val="00814174"/>
    <w:rsid w:val="00817772"/>
    <w:rsid w:val="008208AC"/>
    <w:rsid w:val="008223E9"/>
    <w:rsid w:val="00822960"/>
    <w:rsid w:val="008234E6"/>
    <w:rsid w:val="00824EC3"/>
    <w:rsid w:val="00825D48"/>
    <w:rsid w:val="00826A60"/>
    <w:rsid w:val="00827D15"/>
    <w:rsid w:val="00831271"/>
    <w:rsid w:val="00834762"/>
    <w:rsid w:val="00834F6F"/>
    <w:rsid w:val="008409FD"/>
    <w:rsid w:val="00843E0E"/>
    <w:rsid w:val="00847C76"/>
    <w:rsid w:val="008515D4"/>
    <w:rsid w:val="00851F28"/>
    <w:rsid w:val="00860386"/>
    <w:rsid w:val="00861458"/>
    <w:rsid w:val="00865B28"/>
    <w:rsid w:val="0086645B"/>
    <w:rsid w:val="00867144"/>
    <w:rsid w:val="00867BD0"/>
    <w:rsid w:val="00875287"/>
    <w:rsid w:val="00882907"/>
    <w:rsid w:val="008833B5"/>
    <w:rsid w:val="0088497F"/>
    <w:rsid w:val="00884D99"/>
    <w:rsid w:val="00885A24"/>
    <w:rsid w:val="00886315"/>
    <w:rsid w:val="00887976"/>
    <w:rsid w:val="008924D9"/>
    <w:rsid w:val="00894013"/>
    <w:rsid w:val="008946E3"/>
    <w:rsid w:val="00896FEF"/>
    <w:rsid w:val="00897083"/>
    <w:rsid w:val="008A109A"/>
    <w:rsid w:val="008A119B"/>
    <w:rsid w:val="008A1687"/>
    <w:rsid w:val="008A21FC"/>
    <w:rsid w:val="008A3DE2"/>
    <w:rsid w:val="008A6FC4"/>
    <w:rsid w:val="008A7D1B"/>
    <w:rsid w:val="008B086B"/>
    <w:rsid w:val="008B0F93"/>
    <w:rsid w:val="008B2849"/>
    <w:rsid w:val="008B4125"/>
    <w:rsid w:val="008B474F"/>
    <w:rsid w:val="008B4AEB"/>
    <w:rsid w:val="008C16AE"/>
    <w:rsid w:val="008C35D8"/>
    <w:rsid w:val="008C76DE"/>
    <w:rsid w:val="008D5046"/>
    <w:rsid w:val="008E316D"/>
    <w:rsid w:val="008F2287"/>
    <w:rsid w:val="008F545F"/>
    <w:rsid w:val="008F5685"/>
    <w:rsid w:val="008F6296"/>
    <w:rsid w:val="00901F4D"/>
    <w:rsid w:val="00903452"/>
    <w:rsid w:val="009063D8"/>
    <w:rsid w:val="00906F91"/>
    <w:rsid w:val="009070BE"/>
    <w:rsid w:val="00907E40"/>
    <w:rsid w:val="00914571"/>
    <w:rsid w:val="009168B2"/>
    <w:rsid w:val="00921F20"/>
    <w:rsid w:val="00923A1D"/>
    <w:rsid w:val="00923ED8"/>
    <w:rsid w:val="00924FB0"/>
    <w:rsid w:val="00931D12"/>
    <w:rsid w:val="00937832"/>
    <w:rsid w:val="00940F07"/>
    <w:rsid w:val="0094340C"/>
    <w:rsid w:val="00943456"/>
    <w:rsid w:val="00945CD5"/>
    <w:rsid w:val="009506DF"/>
    <w:rsid w:val="009533E9"/>
    <w:rsid w:val="00960068"/>
    <w:rsid w:val="0096473D"/>
    <w:rsid w:val="00964D22"/>
    <w:rsid w:val="00974D33"/>
    <w:rsid w:val="00977986"/>
    <w:rsid w:val="00991A1A"/>
    <w:rsid w:val="009930DB"/>
    <w:rsid w:val="00995515"/>
    <w:rsid w:val="009A134C"/>
    <w:rsid w:val="009A1EB5"/>
    <w:rsid w:val="009A2F77"/>
    <w:rsid w:val="009B15F6"/>
    <w:rsid w:val="009B6C79"/>
    <w:rsid w:val="009B6D9D"/>
    <w:rsid w:val="009C40BA"/>
    <w:rsid w:val="009C6B75"/>
    <w:rsid w:val="009C797F"/>
    <w:rsid w:val="009D2CE4"/>
    <w:rsid w:val="009D3067"/>
    <w:rsid w:val="009D63D3"/>
    <w:rsid w:val="009D6667"/>
    <w:rsid w:val="009E125F"/>
    <w:rsid w:val="00A0267A"/>
    <w:rsid w:val="00A1037C"/>
    <w:rsid w:val="00A1444E"/>
    <w:rsid w:val="00A22378"/>
    <w:rsid w:val="00A22F44"/>
    <w:rsid w:val="00A249B8"/>
    <w:rsid w:val="00A41E2F"/>
    <w:rsid w:val="00A471E6"/>
    <w:rsid w:val="00A50548"/>
    <w:rsid w:val="00A535ED"/>
    <w:rsid w:val="00A56381"/>
    <w:rsid w:val="00A706E3"/>
    <w:rsid w:val="00A7100F"/>
    <w:rsid w:val="00A720AB"/>
    <w:rsid w:val="00A769E8"/>
    <w:rsid w:val="00A8017F"/>
    <w:rsid w:val="00A83C58"/>
    <w:rsid w:val="00A86911"/>
    <w:rsid w:val="00A92E9B"/>
    <w:rsid w:val="00A93023"/>
    <w:rsid w:val="00A971EA"/>
    <w:rsid w:val="00AA32C7"/>
    <w:rsid w:val="00AA51F2"/>
    <w:rsid w:val="00AB00B6"/>
    <w:rsid w:val="00AB0ACF"/>
    <w:rsid w:val="00AB0B18"/>
    <w:rsid w:val="00AB163E"/>
    <w:rsid w:val="00AC21FF"/>
    <w:rsid w:val="00AD040D"/>
    <w:rsid w:val="00AD0E06"/>
    <w:rsid w:val="00AD13AD"/>
    <w:rsid w:val="00AD2A9A"/>
    <w:rsid w:val="00AD67DE"/>
    <w:rsid w:val="00AD72FD"/>
    <w:rsid w:val="00AD772B"/>
    <w:rsid w:val="00AE34C1"/>
    <w:rsid w:val="00AE45B7"/>
    <w:rsid w:val="00AE7A81"/>
    <w:rsid w:val="00AF15D8"/>
    <w:rsid w:val="00AF2763"/>
    <w:rsid w:val="00AF5EF9"/>
    <w:rsid w:val="00B02C20"/>
    <w:rsid w:val="00B043B9"/>
    <w:rsid w:val="00B11570"/>
    <w:rsid w:val="00B11BBF"/>
    <w:rsid w:val="00B1211F"/>
    <w:rsid w:val="00B12968"/>
    <w:rsid w:val="00B14066"/>
    <w:rsid w:val="00B253B2"/>
    <w:rsid w:val="00B30DC5"/>
    <w:rsid w:val="00B413CC"/>
    <w:rsid w:val="00B43B30"/>
    <w:rsid w:val="00B43FED"/>
    <w:rsid w:val="00B445E3"/>
    <w:rsid w:val="00B47D05"/>
    <w:rsid w:val="00B47D44"/>
    <w:rsid w:val="00B51CE6"/>
    <w:rsid w:val="00B5718D"/>
    <w:rsid w:val="00B61B7C"/>
    <w:rsid w:val="00B6645E"/>
    <w:rsid w:val="00B80883"/>
    <w:rsid w:val="00B81114"/>
    <w:rsid w:val="00B82D13"/>
    <w:rsid w:val="00B837DB"/>
    <w:rsid w:val="00B83AEC"/>
    <w:rsid w:val="00B93A64"/>
    <w:rsid w:val="00BA0912"/>
    <w:rsid w:val="00BA3AF7"/>
    <w:rsid w:val="00BA64D1"/>
    <w:rsid w:val="00BB1EF9"/>
    <w:rsid w:val="00BB415B"/>
    <w:rsid w:val="00BC05B3"/>
    <w:rsid w:val="00BC2A39"/>
    <w:rsid w:val="00BC5D3A"/>
    <w:rsid w:val="00BD18FC"/>
    <w:rsid w:val="00BD75E3"/>
    <w:rsid w:val="00BE41C9"/>
    <w:rsid w:val="00BE4D05"/>
    <w:rsid w:val="00BE602E"/>
    <w:rsid w:val="00BF0223"/>
    <w:rsid w:val="00BF2143"/>
    <w:rsid w:val="00BF220C"/>
    <w:rsid w:val="00BF7247"/>
    <w:rsid w:val="00BF7F54"/>
    <w:rsid w:val="00C00F77"/>
    <w:rsid w:val="00C02DB6"/>
    <w:rsid w:val="00C032EB"/>
    <w:rsid w:val="00C057AF"/>
    <w:rsid w:val="00C11660"/>
    <w:rsid w:val="00C11E47"/>
    <w:rsid w:val="00C21A86"/>
    <w:rsid w:val="00C269AB"/>
    <w:rsid w:val="00C27051"/>
    <w:rsid w:val="00C3099D"/>
    <w:rsid w:val="00C30CC5"/>
    <w:rsid w:val="00C34D90"/>
    <w:rsid w:val="00C36703"/>
    <w:rsid w:val="00C40758"/>
    <w:rsid w:val="00C4415F"/>
    <w:rsid w:val="00C44C41"/>
    <w:rsid w:val="00C45E64"/>
    <w:rsid w:val="00C50FC1"/>
    <w:rsid w:val="00C5459E"/>
    <w:rsid w:val="00C55B19"/>
    <w:rsid w:val="00C55F14"/>
    <w:rsid w:val="00C6462A"/>
    <w:rsid w:val="00C64DF8"/>
    <w:rsid w:val="00C75080"/>
    <w:rsid w:val="00C81ED5"/>
    <w:rsid w:val="00C82A9F"/>
    <w:rsid w:val="00C82E82"/>
    <w:rsid w:val="00C8671E"/>
    <w:rsid w:val="00C90D5F"/>
    <w:rsid w:val="00C94E3C"/>
    <w:rsid w:val="00C95899"/>
    <w:rsid w:val="00C95B1A"/>
    <w:rsid w:val="00CA0060"/>
    <w:rsid w:val="00CA56F9"/>
    <w:rsid w:val="00CA59C3"/>
    <w:rsid w:val="00CB65C1"/>
    <w:rsid w:val="00CC0E77"/>
    <w:rsid w:val="00CC1530"/>
    <w:rsid w:val="00CC576E"/>
    <w:rsid w:val="00CC6EF8"/>
    <w:rsid w:val="00CD2714"/>
    <w:rsid w:val="00CE2B47"/>
    <w:rsid w:val="00CE3D8E"/>
    <w:rsid w:val="00CE47DC"/>
    <w:rsid w:val="00CE56FF"/>
    <w:rsid w:val="00CE5FB1"/>
    <w:rsid w:val="00CF24BC"/>
    <w:rsid w:val="00CF3928"/>
    <w:rsid w:val="00CF44BC"/>
    <w:rsid w:val="00CF463C"/>
    <w:rsid w:val="00CF4641"/>
    <w:rsid w:val="00CF5F82"/>
    <w:rsid w:val="00D0377D"/>
    <w:rsid w:val="00D0406D"/>
    <w:rsid w:val="00D13A97"/>
    <w:rsid w:val="00D169E0"/>
    <w:rsid w:val="00D17657"/>
    <w:rsid w:val="00D244F0"/>
    <w:rsid w:val="00D25EDB"/>
    <w:rsid w:val="00D27ED0"/>
    <w:rsid w:val="00D30B54"/>
    <w:rsid w:val="00D31986"/>
    <w:rsid w:val="00D32129"/>
    <w:rsid w:val="00D35154"/>
    <w:rsid w:val="00D4167F"/>
    <w:rsid w:val="00D442CA"/>
    <w:rsid w:val="00D44310"/>
    <w:rsid w:val="00D5227B"/>
    <w:rsid w:val="00D5598D"/>
    <w:rsid w:val="00D57711"/>
    <w:rsid w:val="00D66F58"/>
    <w:rsid w:val="00D70203"/>
    <w:rsid w:val="00D70352"/>
    <w:rsid w:val="00D704AA"/>
    <w:rsid w:val="00D710DD"/>
    <w:rsid w:val="00D72F89"/>
    <w:rsid w:val="00D7504E"/>
    <w:rsid w:val="00D81523"/>
    <w:rsid w:val="00D836AB"/>
    <w:rsid w:val="00D84E9C"/>
    <w:rsid w:val="00D859C8"/>
    <w:rsid w:val="00D9032C"/>
    <w:rsid w:val="00D9698C"/>
    <w:rsid w:val="00DA2A0E"/>
    <w:rsid w:val="00DA49EE"/>
    <w:rsid w:val="00DA57C9"/>
    <w:rsid w:val="00DA6CF4"/>
    <w:rsid w:val="00DA7383"/>
    <w:rsid w:val="00DA7804"/>
    <w:rsid w:val="00DB26BF"/>
    <w:rsid w:val="00DC0D00"/>
    <w:rsid w:val="00DC14DD"/>
    <w:rsid w:val="00DC3F6E"/>
    <w:rsid w:val="00DD5781"/>
    <w:rsid w:val="00DD583A"/>
    <w:rsid w:val="00DD7E2A"/>
    <w:rsid w:val="00DE28E9"/>
    <w:rsid w:val="00DE339A"/>
    <w:rsid w:val="00DE60B7"/>
    <w:rsid w:val="00DF7612"/>
    <w:rsid w:val="00E001C5"/>
    <w:rsid w:val="00E006A5"/>
    <w:rsid w:val="00E01621"/>
    <w:rsid w:val="00E023C4"/>
    <w:rsid w:val="00E03826"/>
    <w:rsid w:val="00E039FD"/>
    <w:rsid w:val="00E03DEB"/>
    <w:rsid w:val="00E12051"/>
    <w:rsid w:val="00E147BE"/>
    <w:rsid w:val="00E216F3"/>
    <w:rsid w:val="00E27C91"/>
    <w:rsid w:val="00E30D7B"/>
    <w:rsid w:val="00E312C1"/>
    <w:rsid w:val="00E322F4"/>
    <w:rsid w:val="00E33296"/>
    <w:rsid w:val="00E3430B"/>
    <w:rsid w:val="00E3751B"/>
    <w:rsid w:val="00E37808"/>
    <w:rsid w:val="00E4102D"/>
    <w:rsid w:val="00E42CCD"/>
    <w:rsid w:val="00E451F6"/>
    <w:rsid w:val="00E45D76"/>
    <w:rsid w:val="00E47E01"/>
    <w:rsid w:val="00E51A1D"/>
    <w:rsid w:val="00E542DD"/>
    <w:rsid w:val="00E54864"/>
    <w:rsid w:val="00E54B28"/>
    <w:rsid w:val="00E55E18"/>
    <w:rsid w:val="00E57337"/>
    <w:rsid w:val="00E6131F"/>
    <w:rsid w:val="00E61563"/>
    <w:rsid w:val="00E62BD5"/>
    <w:rsid w:val="00E63180"/>
    <w:rsid w:val="00E64ADC"/>
    <w:rsid w:val="00E74634"/>
    <w:rsid w:val="00E76141"/>
    <w:rsid w:val="00E96783"/>
    <w:rsid w:val="00E9696F"/>
    <w:rsid w:val="00EB3B8D"/>
    <w:rsid w:val="00EB3EDE"/>
    <w:rsid w:val="00EC00DD"/>
    <w:rsid w:val="00EC36D3"/>
    <w:rsid w:val="00EC3EA3"/>
    <w:rsid w:val="00EC5B58"/>
    <w:rsid w:val="00EC78A9"/>
    <w:rsid w:val="00ED1CCF"/>
    <w:rsid w:val="00ED3666"/>
    <w:rsid w:val="00EE414F"/>
    <w:rsid w:val="00EF46E9"/>
    <w:rsid w:val="00EF6989"/>
    <w:rsid w:val="00EF73D7"/>
    <w:rsid w:val="00F03E5F"/>
    <w:rsid w:val="00F11877"/>
    <w:rsid w:val="00F11D08"/>
    <w:rsid w:val="00F11DD3"/>
    <w:rsid w:val="00F17AAD"/>
    <w:rsid w:val="00F204C4"/>
    <w:rsid w:val="00F220BC"/>
    <w:rsid w:val="00F23594"/>
    <w:rsid w:val="00F2377C"/>
    <w:rsid w:val="00F2414D"/>
    <w:rsid w:val="00F24873"/>
    <w:rsid w:val="00F268F8"/>
    <w:rsid w:val="00F316FD"/>
    <w:rsid w:val="00F33D67"/>
    <w:rsid w:val="00F40328"/>
    <w:rsid w:val="00F41F97"/>
    <w:rsid w:val="00F479BB"/>
    <w:rsid w:val="00F47ACE"/>
    <w:rsid w:val="00F5747B"/>
    <w:rsid w:val="00F76E14"/>
    <w:rsid w:val="00F809C2"/>
    <w:rsid w:val="00F86BD2"/>
    <w:rsid w:val="00F91DA9"/>
    <w:rsid w:val="00FA0CFA"/>
    <w:rsid w:val="00FA0E79"/>
    <w:rsid w:val="00FA30E9"/>
    <w:rsid w:val="00FA34A9"/>
    <w:rsid w:val="00FA5D3B"/>
    <w:rsid w:val="00FB09CC"/>
    <w:rsid w:val="00FB3FD7"/>
    <w:rsid w:val="00FB569C"/>
    <w:rsid w:val="00FB70E2"/>
    <w:rsid w:val="00FC083F"/>
    <w:rsid w:val="00FC0D10"/>
    <w:rsid w:val="00FC4DBF"/>
    <w:rsid w:val="00FC4FFD"/>
    <w:rsid w:val="00FC6ADB"/>
    <w:rsid w:val="00FD4327"/>
    <w:rsid w:val="00FD47C1"/>
    <w:rsid w:val="00FD7E1F"/>
    <w:rsid w:val="00FD7F35"/>
    <w:rsid w:val="00FE4805"/>
    <w:rsid w:val="00FE49A5"/>
    <w:rsid w:val="00FE4D9C"/>
    <w:rsid w:val="00FE6906"/>
    <w:rsid w:val="00FF0F4C"/>
    <w:rsid w:val="00FF1F5F"/>
    <w:rsid w:val="00FF3094"/>
    <w:rsid w:val="00FF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docs.oasis-open.org/wss/2004/01/oasis-200401-wss-wssecurity-secext-1.0.xsd"/>
  <w:attachedSchema w:val="http://docs.oasis-open.org/wss/2004/01/oasis-200401-wss-wssecurity-utility-1.0.xsd"/>
  <w:attachedSchema w:val="http://www.fss.ru/integration/types/eln/Insurer/1.0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CEDF6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caption" w:semiHidden="1" w:uiPriority="35" w:unhideWhenUsed="1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spacing w:after="60"/>
      <w:ind w:left="709"/>
    </w:pPr>
    <w:rPr>
      <w:lang w:eastAsia="en-US"/>
    </w:rPr>
  </w:style>
  <w:style w:type="paragraph" w:styleId="10">
    <w:name w:val="heading 1"/>
    <w:basedOn w:val="a1"/>
    <w:next w:val="a1"/>
    <w:link w:val="11"/>
    <w:qFormat/>
    <w:pPr>
      <w:keepNext/>
      <w:spacing w:before="120"/>
      <w:ind w:left="0"/>
      <w:outlineLvl w:val="0"/>
    </w:pPr>
    <w:rPr>
      <w:rFonts w:ascii="Arial" w:hAnsi="Arial"/>
      <w:b/>
      <w:sz w:val="24"/>
    </w:rPr>
  </w:style>
  <w:style w:type="paragraph" w:styleId="2">
    <w:name w:val="heading 2"/>
    <w:basedOn w:val="10"/>
    <w:next w:val="a1"/>
    <w:link w:val="20"/>
    <w:qFormat/>
    <w:pPr>
      <w:outlineLvl w:val="1"/>
    </w:pPr>
    <w:rPr>
      <w:sz w:val="20"/>
    </w:rPr>
  </w:style>
  <w:style w:type="paragraph" w:styleId="3">
    <w:name w:val="heading 3"/>
    <w:basedOn w:val="10"/>
    <w:next w:val="a1"/>
    <w:link w:val="30"/>
    <w:qFormat/>
    <w:pPr>
      <w:numPr>
        <w:ilvl w:val="2"/>
      </w:numPr>
      <w:outlineLvl w:val="2"/>
    </w:pPr>
    <w:rPr>
      <w:b w:val="0"/>
      <w:i/>
      <w:sz w:val="20"/>
    </w:rPr>
  </w:style>
  <w:style w:type="paragraph" w:styleId="4">
    <w:name w:val="heading 4"/>
    <w:basedOn w:val="10"/>
    <w:next w:val="a1"/>
    <w:qFormat/>
    <w:pPr>
      <w:numPr>
        <w:ilvl w:val="3"/>
      </w:numPr>
      <w:outlineLvl w:val="3"/>
    </w:pPr>
    <w:rPr>
      <w:b w:val="0"/>
      <w:sz w:val="20"/>
    </w:rPr>
  </w:style>
  <w:style w:type="paragraph" w:styleId="5">
    <w:name w:val="heading 5"/>
    <w:basedOn w:val="a1"/>
    <w:next w:val="a1"/>
    <w:qFormat/>
    <w:pPr>
      <w:spacing w:before="240"/>
      <w:ind w:left="0"/>
      <w:outlineLvl w:val="4"/>
    </w:pPr>
    <w:rPr>
      <w:sz w:val="22"/>
    </w:rPr>
  </w:style>
  <w:style w:type="paragraph" w:styleId="6">
    <w:name w:val="heading 6"/>
    <w:basedOn w:val="a1"/>
    <w:next w:val="a1"/>
    <w:qFormat/>
    <w:pPr>
      <w:spacing w:before="240"/>
      <w:ind w:left="0"/>
      <w:outlineLvl w:val="5"/>
    </w:pPr>
    <w:rPr>
      <w:i/>
      <w:sz w:val="22"/>
    </w:rPr>
  </w:style>
  <w:style w:type="paragraph" w:styleId="7">
    <w:name w:val="heading 7"/>
    <w:basedOn w:val="a1"/>
    <w:next w:val="a1"/>
    <w:qFormat/>
    <w:pPr>
      <w:spacing w:before="240"/>
      <w:ind w:left="0"/>
      <w:outlineLvl w:val="6"/>
    </w:pPr>
  </w:style>
  <w:style w:type="paragraph" w:styleId="8">
    <w:name w:val="heading 8"/>
    <w:basedOn w:val="a1"/>
    <w:next w:val="a1"/>
    <w:qFormat/>
    <w:pPr>
      <w:spacing w:before="240"/>
      <w:ind w:left="0"/>
      <w:outlineLvl w:val="7"/>
    </w:pPr>
    <w:rPr>
      <w:i/>
    </w:rPr>
  </w:style>
  <w:style w:type="paragraph" w:styleId="9">
    <w:name w:val="heading 9"/>
    <w:basedOn w:val="a1"/>
    <w:next w:val="a1"/>
    <w:qFormat/>
    <w:pPr>
      <w:spacing w:before="240"/>
      <w:ind w:left="0"/>
      <w:outlineLvl w:val="8"/>
    </w:pPr>
    <w:rPr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Paragraph2">
    <w:name w:val="Paragraph2"/>
    <w:basedOn w:val="a1"/>
    <w:pPr>
      <w:spacing w:before="80"/>
      <w:ind w:left="720"/>
      <w:jc w:val="both"/>
    </w:pPr>
    <w:rPr>
      <w:color w:val="000000"/>
      <w:lang w:val="en-AU"/>
    </w:rPr>
  </w:style>
  <w:style w:type="paragraph" w:styleId="a5">
    <w:name w:val="Title"/>
    <w:aliases w:val="Название без нумерации"/>
    <w:basedOn w:val="a1"/>
    <w:next w:val="a1"/>
    <w:link w:val="a6"/>
    <w:qFormat/>
    <w:pPr>
      <w:spacing w:after="240"/>
      <w:ind w:left="0"/>
      <w:jc w:val="center"/>
    </w:pPr>
    <w:rPr>
      <w:rFonts w:ascii="Arial" w:hAnsi="Arial"/>
      <w:b/>
      <w:sz w:val="36"/>
    </w:rPr>
  </w:style>
  <w:style w:type="paragraph" w:styleId="a7">
    <w:name w:val="Subtitle"/>
    <w:basedOn w:val="a1"/>
    <w:qFormat/>
    <w:pPr>
      <w:jc w:val="center"/>
    </w:pPr>
    <w:rPr>
      <w:rFonts w:ascii="Arial" w:hAnsi="Arial"/>
      <w:i/>
      <w:sz w:val="36"/>
      <w:lang w:val="en-AU"/>
    </w:rPr>
  </w:style>
  <w:style w:type="paragraph" w:styleId="a8">
    <w:name w:val="Normal Indent"/>
    <w:basedOn w:val="a1"/>
    <w:pPr>
      <w:ind w:left="900" w:hanging="900"/>
    </w:pPr>
  </w:style>
  <w:style w:type="paragraph" w:styleId="12">
    <w:name w:val="toc 1"/>
    <w:basedOn w:val="a1"/>
    <w:next w:val="a1"/>
    <w:uiPriority w:val="39"/>
    <w:qFormat/>
    <w:pPr>
      <w:tabs>
        <w:tab w:val="left" w:pos="432"/>
        <w:tab w:val="right" w:leader="dot" w:pos="9360"/>
      </w:tabs>
      <w:spacing w:before="120"/>
      <w:ind w:left="0" w:right="720"/>
    </w:pPr>
    <w:rPr>
      <w:noProof/>
      <w:szCs w:val="24"/>
    </w:rPr>
  </w:style>
  <w:style w:type="paragraph" w:styleId="22">
    <w:name w:val="toc 2"/>
    <w:basedOn w:val="a1"/>
    <w:next w:val="a1"/>
    <w:uiPriority w:val="39"/>
    <w:qFormat/>
    <w:pPr>
      <w:tabs>
        <w:tab w:val="left" w:pos="1000"/>
        <w:tab w:val="right" w:leader="dot" w:pos="9360"/>
      </w:tabs>
      <w:ind w:left="432" w:right="720"/>
    </w:pPr>
    <w:rPr>
      <w:noProof/>
    </w:rPr>
  </w:style>
  <w:style w:type="paragraph" w:styleId="31">
    <w:name w:val="toc 3"/>
    <w:basedOn w:val="a1"/>
    <w:next w:val="a1"/>
    <w:uiPriority w:val="39"/>
    <w:qFormat/>
    <w:pPr>
      <w:tabs>
        <w:tab w:val="left" w:pos="1440"/>
        <w:tab w:val="left" w:pos="1600"/>
        <w:tab w:val="right" w:leader="dot" w:pos="9360"/>
      </w:tabs>
      <w:ind w:left="864"/>
    </w:pPr>
    <w:rPr>
      <w:noProof/>
    </w:rPr>
  </w:style>
  <w:style w:type="paragraph" w:styleId="a9">
    <w:name w:val="header"/>
    <w:basedOn w:val="a1"/>
    <w:link w:val="aa"/>
    <w:pPr>
      <w:tabs>
        <w:tab w:val="center" w:pos="4320"/>
        <w:tab w:val="right" w:pos="8640"/>
      </w:tabs>
    </w:pPr>
  </w:style>
  <w:style w:type="paragraph" w:styleId="ab">
    <w:name w:val="footer"/>
    <w:basedOn w:val="a1"/>
    <w:link w:val="ac"/>
    <w:pPr>
      <w:tabs>
        <w:tab w:val="center" w:pos="4320"/>
        <w:tab w:val="right" w:pos="8640"/>
      </w:tabs>
    </w:pPr>
  </w:style>
  <w:style w:type="character" w:styleId="ad">
    <w:name w:val="page number"/>
    <w:basedOn w:val="a2"/>
  </w:style>
  <w:style w:type="paragraph" w:customStyle="1" w:styleId="Bullet1">
    <w:name w:val="Bullet1"/>
    <w:basedOn w:val="a1"/>
    <w:pPr>
      <w:ind w:left="720" w:hanging="432"/>
    </w:pPr>
  </w:style>
  <w:style w:type="paragraph" w:customStyle="1" w:styleId="Bullet2">
    <w:name w:val="Bullet2"/>
    <w:basedOn w:val="a1"/>
    <w:pPr>
      <w:ind w:left="1440" w:hanging="360"/>
    </w:pPr>
    <w:rPr>
      <w:color w:val="000080"/>
    </w:rPr>
  </w:style>
  <w:style w:type="paragraph" w:customStyle="1" w:styleId="Tabletext">
    <w:name w:val="Tabletext"/>
    <w:basedOn w:val="a1"/>
    <w:pPr>
      <w:keepLines/>
      <w:spacing w:after="120"/>
    </w:pPr>
  </w:style>
  <w:style w:type="paragraph" w:styleId="ae">
    <w:name w:val="Body Text"/>
    <w:aliases w:val="body text,body text Знак Знак Знак,body text Знак,contents,bt,Specs,heading_txt,bodytxy2,??2,Body Text - Level 2,Corps de texte,body tesx,Body 3,Основной текст Знак1,Основной текст Знак Знак,1,Body..."/>
    <w:basedOn w:val="a1"/>
    <w:link w:val="af"/>
    <w:uiPriority w:val="99"/>
    <w:pPr>
      <w:keepLines/>
      <w:spacing w:after="120"/>
      <w:ind w:left="720"/>
    </w:pPr>
  </w:style>
  <w:style w:type="paragraph" w:styleId="af0">
    <w:name w:val="Document Map"/>
    <w:basedOn w:val="a1"/>
    <w:semiHidden/>
    <w:pPr>
      <w:shd w:val="clear" w:color="auto" w:fill="000080"/>
    </w:pPr>
    <w:rPr>
      <w:rFonts w:ascii="Tahoma" w:hAnsi="Tahoma"/>
    </w:rPr>
  </w:style>
  <w:style w:type="character" w:styleId="af1">
    <w:name w:val="footnote reference"/>
    <w:basedOn w:val="a2"/>
    <w:uiPriority w:val="99"/>
    <w:semiHidden/>
    <w:rPr>
      <w:sz w:val="20"/>
      <w:vertAlign w:val="superscript"/>
    </w:rPr>
  </w:style>
  <w:style w:type="paragraph" w:styleId="af2">
    <w:name w:val="footnote text"/>
    <w:basedOn w:val="a1"/>
    <w:link w:val="af3"/>
    <w:uiPriority w:val="99"/>
    <w:semiHidden/>
    <w:pPr>
      <w:keepNext/>
      <w:keepLines/>
      <w:pBdr>
        <w:bottom w:val="single" w:sz="6" w:space="0" w:color="000000"/>
      </w:pBdr>
      <w:spacing w:before="40" w:after="40"/>
      <w:ind w:left="360" w:hanging="360"/>
    </w:pPr>
    <w:rPr>
      <w:rFonts w:ascii="Helvetica" w:hAnsi="Helvetica"/>
      <w:sz w:val="16"/>
    </w:rPr>
  </w:style>
  <w:style w:type="paragraph" w:customStyle="1" w:styleId="MainTitle">
    <w:name w:val="Main Title"/>
    <w:basedOn w:val="a1"/>
    <w:pPr>
      <w:spacing w:before="480"/>
      <w:jc w:val="center"/>
    </w:pPr>
    <w:rPr>
      <w:rFonts w:ascii="Arial" w:hAnsi="Arial"/>
      <w:b/>
      <w:kern w:val="28"/>
      <w:sz w:val="32"/>
    </w:rPr>
  </w:style>
  <w:style w:type="paragraph" w:customStyle="1" w:styleId="Paragraph1">
    <w:name w:val="Paragraph1"/>
    <w:basedOn w:val="a1"/>
    <w:pPr>
      <w:spacing w:before="80"/>
      <w:jc w:val="both"/>
    </w:pPr>
  </w:style>
  <w:style w:type="paragraph" w:customStyle="1" w:styleId="Paragraph3">
    <w:name w:val="Paragraph3"/>
    <w:basedOn w:val="a1"/>
    <w:pPr>
      <w:spacing w:before="80"/>
      <w:ind w:left="1530"/>
      <w:jc w:val="both"/>
    </w:pPr>
  </w:style>
  <w:style w:type="paragraph" w:customStyle="1" w:styleId="Paragraph4">
    <w:name w:val="Paragraph4"/>
    <w:basedOn w:val="a1"/>
    <w:pPr>
      <w:spacing w:before="80"/>
      <w:ind w:left="2250"/>
      <w:jc w:val="both"/>
    </w:pPr>
  </w:style>
  <w:style w:type="paragraph" w:styleId="40">
    <w:name w:val="toc 4"/>
    <w:basedOn w:val="a1"/>
    <w:next w:val="a1"/>
    <w:semiHidden/>
    <w:pPr>
      <w:ind w:left="600"/>
    </w:pPr>
  </w:style>
  <w:style w:type="paragraph" w:styleId="50">
    <w:name w:val="toc 5"/>
    <w:basedOn w:val="a1"/>
    <w:next w:val="a1"/>
    <w:semiHidden/>
    <w:pPr>
      <w:ind w:left="800"/>
    </w:pPr>
  </w:style>
  <w:style w:type="paragraph" w:styleId="60">
    <w:name w:val="toc 6"/>
    <w:basedOn w:val="a1"/>
    <w:next w:val="a1"/>
    <w:semiHidden/>
    <w:pPr>
      <w:ind w:left="1000"/>
    </w:pPr>
  </w:style>
  <w:style w:type="paragraph" w:styleId="70">
    <w:name w:val="toc 7"/>
    <w:basedOn w:val="a1"/>
    <w:next w:val="a1"/>
    <w:semiHidden/>
    <w:pPr>
      <w:ind w:left="1200"/>
    </w:pPr>
  </w:style>
  <w:style w:type="paragraph" w:styleId="80">
    <w:name w:val="toc 8"/>
    <w:basedOn w:val="a1"/>
    <w:next w:val="a1"/>
    <w:semiHidden/>
    <w:pPr>
      <w:ind w:left="1400"/>
    </w:pPr>
  </w:style>
  <w:style w:type="paragraph" w:styleId="90">
    <w:name w:val="toc 9"/>
    <w:basedOn w:val="a1"/>
    <w:next w:val="a1"/>
    <w:semiHidden/>
    <w:pPr>
      <w:ind w:left="1600"/>
    </w:pPr>
  </w:style>
  <w:style w:type="paragraph" w:styleId="23">
    <w:name w:val="Body Text 2"/>
    <w:basedOn w:val="a1"/>
    <w:rPr>
      <w:i/>
      <w:color w:val="0000FF"/>
    </w:rPr>
  </w:style>
  <w:style w:type="paragraph" w:styleId="af4">
    <w:name w:val="Body Text Indent"/>
    <w:basedOn w:val="a1"/>
    <w:pPr>
      <w:ind w:left="720"/>
    </w:pPr>
    <w:rPr>
      <w:i/>
      <w:color w:val="0000FF"/>
      <w:u w:val="single"/>
    </w:rPr>
  </w:style>
  <w:style w:type="paragraph" w:customStyle="1" w:styleId="Body">
    <w:name w:val="Body"/>
    <w:basedOn w:val="a1"/>
    <w:pPr>
      <w:widowControl/>
      <w:spacing w:before="120"/>
      <w:jc w:val="both"/>
    </w:pPr>
    <w:rPr>
      <w:rFonts w:ascii="Book Antiqua" w:hAnsi="Book Antiqua"/>
    </w:rPr>
  </w:style>
  <w:style w:type="paragraph" w:customStyle="1" w:styleId="Bullet">
    <w:name w:val="Bullet"/>
    <w:basedOn w:val="a1"/>
    <w:pPr>
      <w:widowControl/>
      <w:tabs>
        <w:tab w:val="num" w:pos="360"/>
        <w:tab w:val="left" w:pos="720"/>
      </w:tabs>
      <w:spacing w:before="120"/>
      <w:ind w:left="720" w:right="360"/>
      <w:jc w:val="both"/>
    </w:pPr>
    <w:rPr>
      <w:rFonts w:ascii="Book Antiqua" w:hAnsi="Book Antiqua"/>
    </w:rPr>
  </w:style>
  <w:style w:type="paragraph" w:customStyle="1" w:styleId="InfoBlue">
    <w:name w:val="InfoBlue"/>
    <w:basedOn w:val="a1"/>
    <w:next w:val="ae"/>
    <w:autoRedefine/>
    <w:pPr>
      <w:spacing w:before="120" w:after="120"/>
      <w:ind w:left="763"/>
    </w:pPr>
    <w:rPr>
      <w:i/>
      <w:color w:val="0000FF"/>
    </w:rPr>
  </w:style>
  <w:style w:type="character" w:styleId="af5">
    <w:name w:val="Hyperlink"/>
    <w:basedOn w:val="a2"/>
    <w:uiPriority w:val="99"/>
    <w:rPr>
      <w:color w:val="0000FF"/>
      <w:u w:val="single"/>
    </w:rPr>
  </w:style>
  <w:style w:type="character" w:styleId="af6">
    <w:name w:val="FollowedHyperlink"/>
    <w:basedOn w:val="a2"/>
    <w:uiPriority w:val="99"/>
    <w:rPr>
      <w:color w:val="800080"/>
      <w:u w:val="single"/>
    </w:rPr>
  </w:style>
  <w:style w:type="character" w:styleId="af7">
    <w:name w:val="Strong"/>
    <w:basedOn w:val="a2"/>
    <w:uiPriority w:val="22"/>
    <w:qFormat/>
    <w:rPr>
      <w:b/>
      <w:bCs/>
    </w:rPr>
  </w:style>
  <w:style w:type="paragraph" w:customStyle="1" w:styleId="tabletext0">
    <w:name w:val="tabletext"/>
    <w:basedOn w:val="a1"/>
    <w:pPr>
      <w:widowControl/>
      <w:spacing w:after="120"/>
    </w:pPr>
    <w:rPr>
      <w:lang w:eastAsia="ru-RU"/>
    </w:rPr>
  </w:style>
  <w:style w:type="paragraph" w:customStyle="1" w:styleId="infoblue0">
    <w:name w:val="infoblue"/>
    <w:basedOn w:val="a1"/>
    <w:pPr>
      <w:widowControl/>
      <w:spacing w:after="120"/>
      <w:jc w:val="both"/>
    </w:pPr>
    <w:rPr>
      <w:i/>
      <w:iCs/>
      <w:color w:val="0000FF"/>
      <w:lang w:eastAsia="ru-RU"/>
    </w:rPr>
  </w:style>
  <w:style w:type="paragraph" w:styleId="af8">
    <w:name w:val="Balloon Text"/>
    <w:basedOn w:val="a1"/>
    <w:link w:val="af9"/>
    <w:uiPriority w:val="99"/>
    <w:rsid w:val="00FA0E79"/>
    <w:pPr>
      <w:spacing w:after="0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0E79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uiPriority w:val="9"/>
    <w:rsid w:val="00605C94"/>
    <w:rPr>
      <w:rFonts w:ascii="Arial" w:hAnsi="Arial"/>
      <w:b/>
      <w:lang w:eastAsia="en-US"/>
    </w:rPr>
  </w:style>
  <w:style w:type="paragraph" w:customStyle="1" w:styleId="13">
    <w:name w:val="Заголовок оглавления1"/>
    <w:basedOn w:val="a1"/>
    <w:link w:val="14"/>
    <w:rsid w:val="00605C94"/>
    <w:pPr>
      <w:keepNext/>
      <w:pageBreakBefore/>
      <w:widowControl/>
      <w:pBdr>
        <w:top w:val="single" w:sz="48" w:space="26" w:color="auto"/>
      </w:pBdr>
      <w:spacing w:before="960" w:after="960"/>
      <w:ind w:left="2520"/>
    </w:pPr>
    <w:rPr>
      <w:rFonts w:ascii="Book Antiqua" w:hAnsi="Book Antiqua"/>
      <w:sz w:val="36"/>
      <w:lang w:val="en-US" w:eastAsia="ru-RU"/>
    </w:rPr>
  </w:style>
  <w:style w:type="paragraph" w:styleId="afa">
    <w:name w:val="List Paragraph"/>
    <w:aliases w:val="ТЗ список"/>
    <w:basedOn w:val="a1"/>
    <w:link w:val="afb"/>
    <w:uiPriority w:val="34"/>
    <w:qFormat/>
    <w:rsid w:val="0077031F"/>
    <w:pPr>
      <w:ind w:left="720"/>
      <w:contextualSpacing/>
    </w:pPr>
  </w:style>
  <w:style w:type="paragraph" w:customStyle="1" w:styleId="afc">
    <w:name w:val="_Основной с красной строки"/>
    <w:link w:val="afd"/>
    <w:qFormat/>
    <w:rsid w:val="0077031F"/>
    <w:pPr>
      <w:pBdr>
        <w:top w:val="nil"/>
        <w:left w:val="nil"/>
        <w:bottom w:val="nil"/>
        <w:right w:val="nil"/>
        <w:between w:val="nil"/>
        <w:bar w:val="nil"/>
      </w:pBdr>
      <w:spacing w:line="360" w:lineRule="exact"/>
      <w:ind w:firstLine="709"/>
      <w:jc w:val="both"/>
    </w:pPr>
    <w:rPr>
      <w:color w:val="000000"/>
      <w:sz w:val="24"/>
      <w:szCs w:val="24"/>
      <w:u w:color="000000"/>
    </w:rPr>
  </w:style>
  <w:style w:type="character" w:customStyle="1" w:styleId="afd">
    <w:name w:val="_Основной с красной строки Знак"/>
    <w:link w:val="afc"/>
    <w:locked/>
    <w:rsid w:val="0077031F"/>
    <w:rPr>
      <w:color w:val="000000"/>
      <w:sz w:val="24"/>
      <w:szCs w:val="24"/>
      <w:u w:color="000000"/>
    </w:rPr>
  </w:style>
  <w:style w:type="paragraph" w:customStyle="1" w:styleId="p1">
    <w:name w:val="p1"/>
    <w:basedOn w:val="a1"/>
    <w:rsid w:val="00490BF5"/>
    <w:pPr>
      <w:widowControl/>
      <w:spacing w:after="0"/>
      <w:ind w:left="0"/>
      <w:jc w:val="both"/>
    </w:pPr>
    <w:rPr>
      <w:rFonts w:ascii="Helvetica Neue" w:eastAsia="Times" w:hAnsi="Helvetica Neue"/>
      <w:sz w:val="18"/>
      <w:szCs w:val="18"/>
      <w:lang w:val="en-GB" w:eastAsia="zh-CN"/>
    </w:rPr>
  </w:style>
  <w:style w:type="character" w:customStyle="1" w:styleId="af">
    <w:name w:val="Основной текст Знак"/>
    <w:aliases w:val="body text Знак1,body text Знак Знак Знак Знак,body text Знак Знак,contents Знак,bt Знак,Specs Знак,heading_txt Знак,bodytxy2 Знак,??2 Знак,Body Text - Level 2 Знак,Corps de texte Знак,body tesx Знак,Body 3 Знак,1 Знак,Body... Знак"/>
    <w:basedOn w:val="a2"/>
    <w:link w:val="ae"/>
    <w:uiPriority w:val="99"/>
    <w:locked/>
    <w:rsid w:val="00CF3928"/>
    <w:rPr>
      <w:lang w:eastAsia="en-US"/>
    </w:rPr>
  </w:style>
  <w:style w:type="paragraph" w:customStyle="1" w:styleId="TableText1">
    <w:name w:val="Table Text"/>
    <w:basedOn w:val="a1"/>
    <w:link w:val="TableText2"/>
    <w:rsid w:val="00CF3928"/>
    <w:pPr>
      <w:keepLines/>
      <w:widowControl/>
      <w:spacing w:after="0"/>
      <w:ind w:left="0"/>
    </w:pPr>
    <w:rPr>
      <w:rFonts w:ascii="Book Antiqua" w:hAnsi="Book Antiqua"/>
      <w:sz w:val="16"/>
      <w:lang w:val="en-US" w:eastAsia="ru-RU"/>
    </w:rPr>
  </w:style>
  <w:style w:type="character" w:customStyle="1" w:styleId="HighlightedVariable">
    <w:name w:val="Highlighted Variable"/>
    <w:basedOn w:val="a2"/>
    <w:rsid w:val="00CF3928"/>
    <w:rPr>
      <w:rFonts w:ascii="Book Antiqua" w:hAnsi="Book Antiqua" w:cs="Times New Roman"/>
      <w:color w:val="0000FF"/>
    </w:rPr>
  </w:style>
  <w:style w:type="paragraph" w:customStyle="1" w:styleId="TableHeading">
    <w:name w:val="Table Heading"/>
    <w:basedOn w:val="TableText1"/>
    <w:link w:val="TableHeading0"/>
    <w:rsid w:val="00CF3928"/>
    <w:pPr>
      <w:spacing w:before="120" w:after="120"/>
    </w:pPr>
    <w:rPr>
      <w:b/>
    </w:rPr>
  </w:style>
  <w:style w:type="character" w:customStyle="1" w:styleId="TableHeading0">
    <w:name w:val="Table Heading Знак"/>
    <w:basedOn w:val="a2"/>
    <w:link w:val="TableHeading"/>
    <w:locked/>
    <w:rsid w:val="00CF3928"/>
    <w:rPr>
      <w:rFonts w:ascii="Book Antiqua" w:hAnsi="Book Antiqua"/>
      <w:b/>
      <w:sz w:val="16"/>
      <w:lang w:val="en-US"/>
    </w:rPr>
  </w:style>
  <w:style w:type="character" w:customStyle="1" w:styleId="TableText2">
    <w:name w:val="Table Text Знак"/>
    <w:basedOn w:val="a2"/>
    <w:link w:val="TableText1"/>
    <w:locked/>
    <w:rsid w:val="00CF3928"/>
    <w:rPr>
      <w:rFonts w:ascii="Book Antiqua" w:hAnsi="Book Antiqua"/>
      <w:sz w:val="16"/>
      <w:lang w:val="en-US"/>
    </w:rPr>
  </w:style>
  <w:style w:type="character" w:customStyle="1" w:styleId="11">
    <w:name w:val="Заголовок 1 Знак"/>
    <w:basedOn w:val="a2"/>
    <w:link w:val="10"/>
    <w:uiPriority w:val="9"/>
    <w:rsid w:val="00A92E9B"/>
    <w:rPr>
      <w:rFonts w:ascii="Arial" w:hAnsi="Arial"/>
      <w:b/>
      <w:sz w:val="24"/>
      <w:lang w:eastAsia="en-US"/>
    </w:rPr>
  </w:style>
  <w:style w:type="character" w:customStyle="1" w:styleId="30">
    <w:name w:val="Заголовок 3 Знак"/>
    <w:basedOn w:val="a2"/>
    <w:link w:val="3"/>
    <w:uiPriority w:val="9"/>
    <w:rsid w:val="00A92E9B"/>
    <w:rPr>
      <w:rFonts w:ascii="Arial" w:hAnsi="Arial"/>
      <w:i/>
      <w:lang w:eastAsia="en-US"/>
    </w:rPr>
  </w:style>
  <w:style w:type="table" w:customStyle="1" w:styleId="TableNormal">
    <w:name w:val="Table Normal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basedOn w:val="a2"/>
    <w:link w:val="a9"/>
    <w:rsid w:val="00A92E9B"/>
    <w:rPr>
      <w:lang w:eastAsia="en-US"/>
    </w:rPr>
  </w:style>
  <w:style w:type="character" w:customStyle="1" w:styleId="ac">
    <w:name w:val="Нижний колонтитул Знак"/>
    <w:basedOn w:val="a2"/>
    <w:link w:val="ab"/>
    <w:rsid w:val="00A92E9B"/>
    <w:rPr>
      <w:lang w:eastAsia="en-US"/>
    </w:rPr>
  </w:style>
  <w:style w:type="paragraph" w:customStyle="1" w:styleId="afe">
    <w:name w:val="_Титул_Организация"/>
    <w:rsid w:val="00A92E9B"/>
    <w:pPr>
      <w:pBdr>
        <w:top w:val="nil"/>
        <w:left w:val="nil"/>
        <w:bottom w:val="nil"/>
        <w:right w:val="nil"/>
        <w:between w:val="nil"/>
        <w:bar w:val="nil"/>
      </w:pBdr>
      <w:ind w:left="284" w:firstLine="567"/>
      <w:jc w:val="center"/>
    </w:pPr>
    <w:rPr>
      <w:rFonts w:eastAsia="Arial Unicode MS" w:hAnsi="Arial Unicode MS" w:cs="Arial Unicode MS"/>
      <w:color w:val="A6A6A6"/>
      <w:sz w:val="32"/>
      <w:szCs w:val="32"/>
      <w:u w:color="A6A6A6"/>
      <w:bdr w:val="nil"/>
    </w:rPr>
  </w:style>
  <w:style w:type="paragraph" w:customStyle="1" w:styleId="aff">
    <w:name w:val="_Титул_Название сервис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40"/>
      <w:ind w:left="284" w:firstLine="567"/>
      <w:jc w:val="center"/>
    </w:pPr>
    <w:rPr>
      <w:b/>
      <w:bCs/>
      <w:color w:val="A6A6A6"/>
      <w:sz w:val="36"/>
      <w:szCs w:val="36"/>
      <w:u w:color="A6A6A6"/>
      <w:bdr w:val="nil"/>
    </w:rPr>
  </w:style>
  <w:style w:type="paragraph" w:customStyle="1" w:styleId="aff0">
    <w:name w:val="_Титул_Название докумен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1500"/>
      <w:ind w:left="851"/>
      <w:jc w:val="center"/>
    </w:pPr>
    <w:rPr>
      <w:rFonts w:ascii="Arial Unicode MS" w:eastAsia="Arial Unicode MS" w:cs="Arial Unicode MS"/>
      <w:b/>
      <w:bCs/>
      <w:caps/>
      <w:color w:val="000000"/>
      <w:sz w:val="32"/>
      <w:szCs w:val="32"/>
      <w:u w:color="000000"/>
      <w:bdr w:val="nil"/>
    </w:rPr>
  </w:style>
  <w:style w:type="paragraph" w:customStyle="1" w:styleId="aff1">
    <w:name w:val="_Титул_НЮГК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00" w:line="360" w:lineRule="atLeast"/>
      <w:jc w:val="center"/>
    </w:pPr>
    <w:rPr>
      <w:color w:val="000000"/>
      <w:sz w:val="28"/>
      <w:szCs w:val="28"/>
      <w:u w:color="000000"/>
      <w:bdr w:val="nil"/>
    </w:rPr>
  </w:style>
  <w:style w:type="paragraph" w:customStyle="1" w:styleId="aff2">
    <w:name w:val="_Титул_Да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00"/>
      <w:ind w:left="284" w:firstLine="567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aff3">
    <w:name w:val="_Заголовок без нумерации Не в оглавлении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40" w:line="360" w:lineRule="atLeast"/>
      <w:jc w:val="both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spacing w:val="20"/>
      <w:sz w:val="28"/>
      <w:szCs w:val="28"/>
      <w:u w:color="000000"/>
      <w:bdr w:val="nil"/>
    </w:rPr>
  </w:style>
  <w:style w:type="paragraph" w:customStyle="1" w:styleId="15">
    <w:name w:val="_Заголовок 1"/>
    <w:qFormat/>
    <w:rsid w:val="00A92E9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tabs>
        <w:tab w:val="left" w:pos="360"/>
      </w:tabs>
      <w:spacing w:before="200" w:after="200"/>
      <w:ind w:left="1021" w:hanging="170"/>
      <w:outlineLvl w:val="0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kern w:val="32"/>
      <w:sz w:val="36"/>
      <w:szCs w:val="36"/>
      <w:u w:color="000000"/>
      <w:bdr w:val="nil"/>
    </w:rPr>
  </w:style>
  <w:style w:type="paragraph" w:customStyle="1" w:styleId="24">
    <w:name w:val="_Заголовок 2"/>
    <w:link w:val="25"/>
    <w:qFormat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60" w:after="160" w:line="360" w:lineRule="atLeast"/>
      <w:jc w:val="both"/>
      <w:outlineLvl w:val="1"/>
    </w:pPr>
    <w:rPr>
      <w:b/>
      <w:bCs/>
      <w:color w:val="000000"/>
      <w:sz w:val="32"/>
      <w:szCs w:val="32"/>
      <w:u w:color="000000"/>
      <w:bdr w:val="nil"/>
    </w:rPr>
  </w:style>
  <w:style w:type="paragraph" w:customStyle="1" w:styleId="32">
    <w:name w:val="_Заголовок 3"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120" w:line="360" w:lineRule="atLeast"/>
      <w:jc w:val="both"/>
      <w:outlineLvl w:val="2"/>
    </w:pPr>
    <w:rPr>
      <w:b/>
      <w:bCs/>
      <w:color w:val="000000"/>
      <w:sz w:val="28"/>
      <w:szCs w:val="28"/>
      <w:u w:color="000000"/>
      <w:bdr w:val="nil"/>
    </w:rPr>
  </w:style>
  <w:style w:type="numbering" w:customStyle="1" w:styleId="List0">
    <w:name w:val="List 0"/>
    <w:basedOn w:val="33"/>
    <w:rsid w:val="00A92E9B"/>
    <w:pPr>
      <w:numPr>
        <w:numId w:val="2"/>
      </w:numPr>
    </w:pPr>
  </w:style>
  <w:style w:type="numbering" w:customStyle="1" w:styleId="33">
    <w:name w:val="Импортированный стиль 3"/>
    <w:rsid w:val="00A92E9B"/>
  </w:style>
  <w:style w:type="numbering" w:customStyle="1" w:styleId="List1">
    <w:name w:val="List 1"/>
    <w:basedOn w:val="33"/>
    <w:rsid w:val="00A92E9B"/>
    <w:pPr>
      <w:numPr>
        <w:numId w:val="4"/>
      </w:numPr>
    </w:pPr>
  </w:style>
  <w:style w:type="numbering" w:customStyle="1" w:styleId="21">
    <w:name w:val="Список 21"/>
    <w:basedOn w:val="51"/>
    <w:rsid w:val="00A92E9B"/>
    <w:pPr>
      <w:numPr>
        <w:numId w:val="3"/>
      </w:numPr>
    </w:pPr>
  </w:style>
  <w:style w:type="numbering" w:customStyle="1" w:styleId="51">
    <w:name w:val="Импортированный стиль 5"/>
    <w:rsid w:val="00A92E9B"/>
  </w:style>
  <w:style w:type="paragraph" w:customStyle="1" w:styleId="aff4">
    <w:name w:val="_Заголовок таблицы"/>
    <w:rsid w:val="00A92E9B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/>
      <w:jc w:val="center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16">
    <w:name w:val="_Маркированный список уровня 1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</w:tabs>
      <w:spacing w:after="60" w:line="360" w:lineRule="atLeast"/>
      <w:ind w:left="2214" w:hanging="360"/>
      <w:jc w:val="both"/>
    </w:pPr>
    <w:rPr>
      <w:color w:val="000000"/>
      <w:sz w:val="24"/>
      <w:szCs w:val="24"/>
      <w:u w:color="000000"/>
      <w:bdr w:val="nil"/>
    </w:rPr>
  </w:style>
  <w:style w:type="paragraph" w:styleId="aff5">
    <w:name w:val="TOC Heading"/>
    <w:basedOn w:val="10"/>
    <w:next w:val="a1"/>
    <w:uiPriority w:val="39"/>
    <w:unhideWhenUsed/>
    <w:qFormat/>
    <w:rsid w:val="00A92E9B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u w:color="000000"/>
      <w:lang w:eastAsia="ru-RU"/>
    </w:rPr>
  </w:style>
  <w:style w:type="character" w:styleId="aff6">
    <w:name w:val="annotation reference"/>
    <w:basedOn w:val="a2"/>
    <w:uiPriority w:val="99"/>
    <w:unhideWhenUsed/>
    <w:rsid w:val="00A92E9B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A92E9B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0"/>
      <w:ind w:left="0"/>
    </w:pPr>
    <w:rPr>
      <w:rFonts w:ascii="Arial Unicode MS" w:eastAsia="Arial Unicode MS" w:cs="Arial Unicode MS"/>
      <w:color w:val="000000"/>
      <w:u w:color="000000"/>
      <w:bdr w:val="nil"/>
      <w:lang w:eastAsia="ru-RU"/>
    </w:rPr>
  </w:style>
  <w:style w:type="character" w:customStyle="1" w:styleId="aff8">
    <w:name w:val="Текст примечания Знак"/>
    <w:basedOn w:val="a2"/>
    <w:link w:val="aff7"/>
    <w:uiPriority w:val="99"/>
    <w:rsid w:val="00A92E9B"/>
    <w:rPr>
      <w:rFonts w:ascii="Arial Unicode MS" w:eastAsia="Arial Unicode MS" w:cs="Arial Unicode MS"/>
      <w:color w:val="000000"/>
      <w:u w:color="000000"/>
      <w:bdr w:val="nil"/>
    </w:rPr>
  </w:style>
  <w:style w:type="paragraph" w:styleId="aff9">
    <w:name w:val="annotation subject"/>
    <w:basedOn w:val="aff7"/>
    <w:next w:val="aff7"/>
    <w:link w:val="affa"/>
    <w:uiPriority w:val="99"/>
    <w:unhideWhenUsed/>
    <w:rsid w:val="00A92E9B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A92E9B"/>
    <w:rPr>
      <w:rFonts w:ascii="Arial Unicode MS" w:eastAsia="Arial Unicode MS" w:cs="Arial Unicode MS"/>
      <w:b/>
      <w:bCs/>
      <w:color w:val="000000"/>
      <w:u w:color="000000"/>
      <w:bdr w:val="nil"/>
    </w:rPr>
  </w:style>
  <w:style w:type="table" w:styleId="affb">
    <w:name w:val="Table Grid"/>
    <w:basedOn w:val="a3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3">
    <w:name w:val="Head3"/>
    <w:next w:val="a1"/>
    <w:rsid w:val="00A92E9B"/>
    <w:pPr>
      <w:keepNext/>
      <w:numPr>
        <w:ilvl w:val="2"/>
        <w:numId w:val="5"/>
      </w:numPr>
      <w:spacing w:before="120" w:after="120" w:line="360" w:lineRule="auto"/>
      <w:outlineLvl w:val="2"/>
    </w:pPr>
    <w:rPr>
      <w:b/>
      <w:bCs/>
      <w:kern w:val="32"/>
      <w:sz w:val="28"/>
      <w:szCs w:val="26"/>
    </w:rPr>
  </w:style>
  <w:style w:type="paragraph" w:customStyle="1" w:styleId="Head4">
    <w:name w:val="Head4"/>
    <w:basedOn w:val="a1"/>
    <w:next w:val="a1"/>
    <w:rsid w:val="00A92E9B"/>
    <w:pPr>
      <w:keepNext/>
      <w:widowControl/>
      <w:numPr>
        <w:ilvl w:val="3"/>
        <w:numId w:val="5"/>
      </w:numPr>
      <w:spacing w:after="0" w:line="360" w:lineRule="auto"/>
      <w:ind w:right="170"/>
      <w:jc w:val="both"/>
      <w:outlineLvl w:val="3"/>
    </w:pPr>
    <w:rPr>
      <w:b/>
      <w:sz w:val="28"/>
      <w:u w:color="000000"/>
      <w:lang w:val="x-none" w:eastAsia="x-none"/>
    </w:rPr>
  </w:style>
  <w:style w:type="paragraph" w:styleId="HTML">
    <w:name w:val="HTML Address"/>
    <w:basedOn w:val="a1"/>
    <w:link w:val="HTML0"/>
    <w:rsid w:val="00A92E9B"/>
    <w:pPr>
      <w:widowControl/>
      <w:spacing w:after="0" w:line="360" w:lineRule="auto"/>
      <w:ind w:left="170" w:right="170" w:firstLine="851"/>
      <w:jc w:val="both"/>
    </w:pPr>
    <w:rPr>
      <w:i/>
      <w:iCs/>
      <w:sz w:val="28"/>
      <w:szCs w:val="28"/>
      <w:u w:color="000000"/>
      <w:lang w:eastAsia="ru-RU"/>
    </w:rPr>
  </w:style>
  <w:style w:type="character" w:customStyle="1" w:styleId="HTML0">
    <w:name w:val="Адрес HTML Знак"/>
    <w:basedOn w:val="a2"/>
    <w:link w:val="HTML"/>
    <w:rsid w:val="00A92E9B"/>
    <w:rPr>
      <w:i/>
      <w:iCs/>
      <w:sz w:val="28"/>
      <w:szCs w:val="28"/>
      <w:u w:color="000000"/>
    </w:rPr>
  </w:style>
  <w:style w:type="paragraph" w:styleId="affc">
    <w:name w:val="Plain Text"/>
    <w:basedOn w:val="a1"/>
    <w:link w:val="affd"/>
    <w:uiPriority w:val="99"/>
    <w:rsid w:val="00A92E9B"/>
    <w:pPr>
      <w:widowControl/>
      <w:spacing w:after="0" w:line="360" w:lineRule="auto"/>
      <w:ind w:left="170" w:right="170" w:firstLine="851"/>
      <w:jc w:val="both"/>
    </w:pPr>
    <w:rPr>
      <w:rFonts w:ascii="Courier New" w:hAnsi="Courier New" w:cs="Courier New"/>
      <w:u w:color="000000"/>
      <w:lang w:eastAsia="ru-RU"/>
    </w:rPr>
  </w:style>
  <w:style w:type="character" w:customStyle="1" w:styleId="affd">
    <w:name w:val="Текст Знак"/>
    <w:basedOn w:val="a2"/>
    <w:link w:val="affc"/>
    <w:uiPriority w:val="99"/>
    <w:rsid w:val="00A92E9B"/>
    <w:rPr>
      <w:rFonts w:ascii="Courier New" w:hAnsi="Courier New" w:cs="Courier New"/>
      <w:u w:color="000000"/>
    </w:rPr>
  </w:style>
  <w:style w:type="paragraph" w:customStyle="1" w:styleId="Head2">
    <w:name w:val="Head2"/>
    <w:next w:val="a1"/>
    <w:link w:val="Head20"/>
    <w:rsid w:val="00A92E9B"/>
    <w:pPr>
      <w:keepNext/>
      <w:numPr>
        <w:ilvl w:val="1"/>
        <w:numId w:val="5"/>
      </w:numPr>
      <w:tabs>
        <w:tab w:val="left" w:pos="8931"/>
      </w:tabs>
      <w:spacing w:before="120" w:after="120" w:line="360" w:lineRule="auto"/>
      <w:outlineLvl w:val="1"/>
    </w:pPr>
    <w:rPr>
      <w:b/>
      <w:bCs/>
      <w:kern w:val="32"/>
      <w:sz w:val="28"/>
      <w:szCs w:val="32"/>
    </w:rPr>
  </w:style>
  <w:style w:type="paragraph" w:customStyle="1" w:styleId="Head1">
    <w:name w:val="Head1"/>
    <w:next w:val="a1"/>
    <w:rsid w:val="00A92E9B"/>
    <w:pPr>
      <w:pageBreakBefore/>
      <w:numPr>
        <w:numId w:val="5"/>
      </w:numPr>
      <w:spacing w:before="120" w:after="120" w:line="360" w:lineRule="auto"/>
      <w:outlineLvl w:val="0"/>
    </w:pPr>
    <w:rPr>
      <w:b/>
      <w:bCs/>
      <w:kern w:val="32"/>
      <w:sz w:val="28"/>
      <w:szCs w:val="32"/>
    </w:rPr>
  </w:style>
  <w:style w:type="paragraph" w:customStyle="1" w:styleId="PictureInscription">
    <w:name w:val="PictureInscription"/>
    <w:next w:val="a1"/>
    <w:qFormat/>
    <w:rsid w:val="00A92E9B"/>
    <w:pPr>
      <w:numPr>
        <w:ilvl w:val="7"/>
        <w:numId w:val="5"/>
      </w:numPr>
      <w:spacing w:line="360" w:lineRule="auto"/>
      <w:jc w:val="center"/>
    </w:pPr>
    <w:rPr>
      <w:sz w:val="24"/>
      <w:szCs w:val="24"/>
    </w:rPr>
  </w:style>
  <w:style w:type="paragraph" w:customStyle="1" w:styleId="TableInscription">
    <w:name w:val="TableInscription"/>
    <w:qFormat/>
    <w:rsid w:val="00A92E9B"/>
    <w:pPr>
      <w:keepNext/>
      <w:numPr>
        <w:ilvl w:val="8"/>
        <w:numId w:val="5"/>
      </w:numPr>
      <w:spacing w:before="240" w:after="120" w:line="360" w:lineRule="auto"/>
    </w:pPr>
    <w:rPr>
      <w:sz w:val="24"/>
    </w:rPr>
  </w:style>
  <w:style w:type="paragraph" w:customStyle="1" w:styleId="Head5">
    <w:name w:val="Head5"/>
    <w:rsid w:val="00A92E9B"/>
    <w:pPr>
      <w:keepNext/>
      <w:numPr>
        <w:ilvl w:val="4"/>
        <w:numId w:val="5"/>
      </w:numPr>
      <w:spacing w:before="120" w:after="120" w:line="360" w:lineRule="auto"/>
      <w:outlineLvl w:val="4"/>
    </w:pPr>
    <w:rPr>
      <w:b/>
      <w:sz w:val="28"/>
    </w:rPr>
  </w:style>
  <w:style w:type="paragraph" w:customStyle="1" w:styleId="Head6">
    <w:name w:val="Head6"/>
    <w:basedOn w:val="Head5"/>
    <w:qFormat/>
    <w:rsid w:val="00A92E9B"/>
    <w:pPr>
      <w:numPr>
        <w:ilvl w:val="5"/>
      </w:numPr>
    </w:pPr>
    <w:rPr>
      <w:noProof/>
    </w:rPr>
  </w:style>
  <w:style w:type="paragraph" w:styleId="affe">
    <w:name w:val="caption"/>
    <w:aliases w:val="Название таблицы"/>
    <w:basedOn w:val="a1"/>
    <w:next w:val="a1"/>
    <w:link w:val="afff"/>
    <w:uiPriority w:val="35"/>
    <w:qFormat/>
    <w:rsid w:val="00A92E9B"/>
    <w:pPr>
      <w:widowControl/>
      <w:spacing w:after="0" w:line="360" w:lineRule="auto"/>
      <w:ind w:left="170" w:right="170" w:firstLine="851"/>
      <w:jc w:val="both"/>
    </w:pPr>
    <w:rPr>
      <w:b/>
      <w:bCs/>
      <w:u w:color="000000"/>
      <w:lang w:val="x-none" w:eastAsia="x-none"/>
    </w:rPr>
  </w:style>
  <w:style w:type="character" w:customStyle="1" w:styleId="Head20">
    <w:name w:val="Head2 Знак Знак"/>
    <w:link w:val="Head2"/>
    <w:rsid w:val="00A92E9B"/>
    <w:rPr>
      <w:b/>
      <w:bCs/>
      <w:kern w:val="32"/>
      <w:sz w:val="28"/>
      <w:szCs w:val="32"/>
    </w:rPr>
  </w:style>
  <w:style w:type="character" w:customStyle="1" w:styleId="afff">
    <w:name w:val="Название объекта Знак"/>
    <w:aliases w:val="Название таблицы Знак"/>
    <w:link w:val="affe"/>
    <w:uiPriority w:val="35"/>
    <w:locked/>
    <w:rsid w:val="00A92E9B"/>
    <w:rPr>
      <w:b/>
      <w:bCs/>
      <w:u w:color="000000"/>
      <w:lang w:val="x-none" w:eastAsia="x-none"/>
    </w:rPr>
  </w:style>
  <w:style w:type="paragraph" w:customStyle="1" w:styleId="a">
    <w:name w:val="Маркированный"/>
    <w:basedOn w:val="a1"/>
    <w:uiPriority w:val="99"/>
    <w:rsid w:val="00A92E9B"/>
    <w:pPr>
      <w:widowControl/>
      <w:numPr>
        <w:numId w:val="6"/>
      </w:numPr>
      <w:kinsoku w:val="0"/>
      <w:spacing w:before="120" w:after="120" w:line="360" w:lineRule="auto"/>
      <w:jc w:val="both"/>
    </w:pPr>
    <w:rPr>
      <w:rFonts w:eastAsia="Calibri"/>
      <w:spacing w:val="3"/>
      <w:sz w:val="28"/>
      <w:u w:color="000000"/>
    </w:rPr>
  </w:style>
  <w:style w:type="character" w:customStyle="1" w:styleId="34">
    <w:name w:val="Основной текст (3)_"/>
    <w:basedOn w:val="a2"/>
    <w:link w:val="310"/>
    <w:uiPriority w:val="99"/>
    <w:locked/>
    <w:rsid w:val="00A92E9B"/>
    <w:rPr>
      <w:sz w:val="28"/>
      <w:szCs w:val="28"/>
      <w:shd w:val="clear" w:color="auto" w:fill="FFFFFF"/>
    </w:rPr>
  </w:style>
  <w:style w:type="paragraph" w:customStyle="1" w:styleId="310">
    <w:name w:val="Основной текст (3)1"/>
    <w:basedOn w:val="a1"/>
    <w:link w:val="34"/>
    <w:uiPriority w:val="99"/>
    <w:rsid w:val="00A92E9B"/>
    <w:pPr>
      <w:shd w:val="clear" w:color="auto" w:fill="FFFFFF"/>
      <w:spacing w:after="0" w:line="317" w:lineRule="exact"/>
      <w:ind w:left="0"/>
      <w:jc w:val="center"/>
    </w:pPr>
    <w:rPr>
      <w:sz w:val="28"/>
      <w:szCs w:val="28"/>
      <w:lang w:eastAsia="ru-RU"/>
    </w:rPr>
  </w:style>
  <w:style w:type="paragraph" w:customStyle="1" w:styleId="afff0">
    <w:name w:val="_Основной перед списком"/>
    <w:basedOn w:val="afc"/>
    <w:uiPriority w:val="99"/>
    <w:qFormat/>
    <w:rsid w:val="00A92E9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60"/>
    </w:pPr>
    <w:rPr>
      <w:color w:val="00000A"/>
      <w:lang w:val="x-none" w:eastAsia="x-none"/>
    </w:rPr>
  </w:style>
  <w:style w:type="paragraph" w:customStyle="1" w:styleId="afff1">
    <w:name w:val="Таблица заголовок"/>
    <w:basedOn w:val="a1"/>
    <w:qFormat/>
    <w:rsid w:val="00A92E9B"/>
    <w:pPr>
      <w:spacing w:before="60"/>
      <w:ind w:left="0"/>
      <w:jc w:val="center"/>
    </w:pPr>
    <w:rPr>
      <w:b/>
      <w:sz w:val="24"/>
      <w:szCs w:val="24"/>
      <w:u w:color="000000"/>
    </w:rPr>
  </w:style>
  <w:style w:type="paragraph" w:customStyle="1" w:styleId="OTRTitulnamedoc">
    <w:name w:val="OTR_Titul_name_doc"/>
    <w:basedOn w:val="a1"/>
    <w:semiHidden/>
    <w:rsid w:val="00A92E9B"/>
    <w:pPr>
      <w:widowControl/>
      <w:spacing w:before="200" w:after="400"/>
      <w:ind w:left="0"/>
      <w:contextualSpacing/>
      <w:jc w:val="center"/>
    </w:pPr>
    <w:rPr>
      <w:b/>
      <w:sz w:val="32"/>
      <w:szCs w:val="28"/>
      <w:u w:color="000000"/>
      <w:lang w:eastAsia="ru-RU"/>
    </w:rPr>
  </w:style>
  <w:style w:type="paragraph" w:customStyle="1" w:styleId="msonormal0">
    <w:name w:val="msonormal"/>
    <w:basedOn w:val="a1"/>
    <w:rsid w:val="00A92E9B"/>
    <w:pPr>
      <w:widowControl/>
      <w:spacing w:before="100" w:beforeAutospacing="1" w:after="100" w:afterAutospacing="1"/>
      <w:ind w:left="0"/>
    </w:pPr>
    <w:rPr>
      <w:sz w:val="24"/>
      <w:szCs w:val="24"/>
      <w:u w:color="000000"/>
      <w:lang w:eastAsia="ru-RU"/>
    </w:rPr>
  </w:style>
  <w:style w:type="paragraph" w:customStyle="1" w:styleId="17">
    <w:name w:val="Абзац списка1"/>
    <w:basedOn w:val="a1"/>
    <w:uiPriority w:val="34"/>
    <w:qFormat/>
    <w:locked/>
    <w:rsid w:val="00A92E9B"/>
    <w:pPr>
      <w:autoSpaceDN w:val="0"/>
      <w:adjustRightInd w:val="0"/>
      <w:spacing w:after="0" w:line="360" w:lineRule="atLeast"/>
      <w:ind w:left="720"/>
      <w:contextualSpacing/>
      <w:jc w:val="both"/>
      <w:textAlignment w:val="baseline"/>
    </w:pPr>
    <w:rPr>
      <w:sz w:val="24"/>
      <w:szCs w:val="24"/>
      <w:u w:color="000000"/>
      <w:lang w:eastAsia="ru-RU"/>
    </w:rPr>
  </w:style>
  <w:style w:type="paragraph" w:customStyle="1" w:styleId="18">
    <w:name w:val="_Титул1"/>
    <w:basedOn w:val="a1"/>
    <w:uiPriority w:val="99"/>
    <w:semiHidden/>
    <w:rsid w:val="00A92E9B"/>
    <w:pPr>
      <w:widowControl/>
      <w:autoSpaceDE w:val="0"/>
      <w:autoSpaceDN w:val="0"/>
      <w:adjustRightInd w:val="0"/>
      <w:spacing w:before="840" w:after="1680"/>
      <w:ind w:left="108"/>
      <w:jc w:val="right"/>
    </w:pPr>
    <w:rPr>
      <w:rFonts w:asciiTheme="minorHAnsi" w:hAnsiTheme="minorHAnsi" w:cstheme="minorHAnsi"/>
      <w:b/>
      <w:color w:val="000000"/>
      <w:sz w:val="44"/>
      <w:szCs w:val="24"/>
      <w:u w:color="000000"/>
    </w:rPr>
  </w:style>
  <w:style w:type="character" w:customStyle="1" w:styleId="25">
    <w:name w:val="_Заголовок 2 Знак"/>
    <w:link w:val="24"/>
    <w:rsid w:val="00A92E9B"/>
    <w:rPr>
      <w:b/>
      <w:bCs/>
      <w:color w:val="000000"/>
      <w:sz w:val="32"/>
      <w:szCs w:val="32"/>
      <w:u w:color="000000"/>
      <w:bdr w:val="nil"/>
    </w:rPr>
  </w:style>
  <w:style w:type="table" w:customStyle="1" w:styleId="ScrollTableNormal">
    <w:name w:val="Scroll Table Normal"/>
    <w:basedOn w:val="a3"/>
    <w:uiPriority w:val="99"/>
    <w:rsid w:val="00A92E9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jc w:val="left"/>
      </w:pPr>
      <w:rPr>
        <w:rFonts w:asciiTheme="minorHAnsi" w:hAnsiTheme="minorHAnsi"/>
        <w:b/>
        <w:i w:val="0"/>
        <w:sz w:val="22"/>
      </w:rPr>
      <w:tblPr/>
      <w:trPr>
        <w:tblHeader/>
      </w:trPr>
    </w:tblStylePr>
    <w:tblStylePr w:type="firstCol">
      <w:rPr>
        <w:rFonts w:asciiTheme="minorHAnsi" w:hAnsiTheme="minorHAnsi"/>
        <w:b/>
        <w:i w:val="0"/>
        <w:sz w:val="22"/>
      </w:rPr>
    </w:tblStylePr>
    <w:tblStylePr w:type="band1Horz">
      <w:pPr>
        <w:wordWrap/>
        <w:jc w:val="left"/>
      </w:pPr>
      <w:rPr>
        <w:rFonts w:asciiTheme="minorHAnsi" w:hAnsiTheme="minorHAnsi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C0C0C0"/>
      </w:tcPr>
    </w:tblStylePr>
  </w:style>
  <w:style w:type="character" w:customStyle="1" w:styleId="af3">
    <w:name w:val="Текст сноски Знак"/>
    <w:basedOn w:val="a2"/>
    <w:link w:val="af2"/>
    <w:uiPriority w:val="99"/>
    <w:semiHidden/>
    <w:rsid w:val="00A92E9B"/>
    <w:rPr>
      <w:rFonts w:ascii="Helvetica" w:hAnsi="Helvetica"/>
      <w:sz w:val="16"/>
      <w:lang w:eastAsia="en-US"/>
    </w:rPr>
  </w:style>
  <w:style w:type="character" w:customStyle="1" w:styleId="afb">
    <w:name w:val="Абзац списка Знак"/>
    <w:aliases w:val="ТЗ список Знак"/>
    <w:link w:val="afa"/>
    <w:uiPriority w:val="34"/>
    <w:rsid w:val="00A92E9B"/>
    <w:rPr>
      <w:lang w:eastAsia="en-US"/>
    </w:rPr>
  </w:style>
  <w:style w:type="paragraph" w:customStyle="1" w:styleId="RTL">
    <w:name w:val="RTL_Рисунки"/>
    <w:basedOn w:val="affe"/>
    <w:next w:val="a1"/>
    <w:link w:val="RTL0"/>
    <w:qFormat/>
    <w:rsid w:val="00A92E9B"/>
    <w:pPr>
      <w:widowControl w:val="0"/>
      <w:autoSpaceDN w:val="0"/>
      <w:adjustRightInd w:val="0"/>
      <w:spacing w:before="60" w:after="120"/>
      <w:ind w:left="0" w:right="0" w:firstLine="0"/>
      <w:contextualSpacing/>
      <w:jc w:val="center"/>
      <w:textAlignment w:val="baseline"/>
    </w:pPr>
    <w:rPr>
      <w:b w:val="0"/>
      <w:sz w:val="22"/>
      <w:lang w:val="ru-RU" w:eastAsia="ru-RU"/>
    </w:rPr>
  </w:style>
  <w:style w:type="character" w:customStyle="1" w:styleId="RTL0">
    <w:name w:val="RTL_Рисунки Знак"/>
    <w:basedOn w:val="a2"/>
    <w:link w:val="RTL"/>
    <w:rsid w:val="00A92E9B"/>
    <w:rPr>
      <w:bCs/>
      <w:sz w:val="22"/>
      <w:u w:color="000000"/>
    </w:rPr>
  </w:style>
  <w:style w:type="character" w:customStyle="1" w:styleId="a6">
    <w:name w:val="Название Знак"/>
    <w:aliases w:val="Название без нумерации Знак"/>
    <w:link w:val="a5"/>
    <w:rsid w:val="00C8671E"/>
    <w:rPr>
      <w:rFonts w:ascii="Arial" w:hAnsi="Arial"/>
      <w:b/>
      <w:sz w:val="36"/>
      <w:lang w:eastAsia="en-US"/>
    </w:rPr>
  </w:style>
  <w:style w:type="paragraph" w:styleId="a0">
    <w:name w:val="List Bullet"/>
    <w:basedOn w:val="a1"/>
    <w:rsid w:val="00C8671E"/>
    <w:pPr>
      <w:widowControl/>
      <w:numPr>
        <w:numId w:val="7"/>
      </w:numPr>
      <w:spacing w:before="40" w:after="40"/>
    </w:pPr>
    <w:rPr>
      <w:rFonts w:ascii="Calibri" w:hAnsi="Calibri"/>
      <w:sz w:val="22"/>
      <w:szCs w:val="24"/>
      <w:lang w:eastAsia="ru-RU"/>
    </w:rPr>
  </w:style>
  <w:style w:type="paragraph" w:styleId="afff2">
    <w:name w:val="Normal (Web)"/>
    <w:basedOn w:val="a1"/>
    <w:uiPriority w:val="99"/>
    <w:unhideWhenUsed/>
    <w:rsid w:val="00C8671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31">
    <w:name w:val="pt-a0-00003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04">
    <w:name w:val="pt-a1-000004"/>
    <w:basedOn w:val="a2"/>
    <w:rsid w:val="00D70352"/>
  </w:style>
  <w:style w:type="character" w:customStyle="1" w:styleId="pt-a1-000032">
    <w:name w:val="pt-a1-000032"/>
    <w:basedOn w:val="a2"/>
    <w:rsid w:val="00D70352"/>
  </w:style>
  <w:style w:type="character" w:customStyle="1" w:styleId="pt-a1-000050">
    <w:name w:val="pt-a1-000050"/>
    <w:basedOn w:val="a2"/>
    <w:rsid w:val="00D70352"/>
  </w:style>
  <w:style w:type="paragraph" w:customStyle="1" w:styleId="pt-a0-000051">
    <w:name w:val="pt-a0-00005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52">
    <w:name w:val="pt-a0-000052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86">
    <w:name w:val="pt-a0-000086"/>
    <w:basedOn w:val="a1"/>
    <w:rsid w:val="00591630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ng-scope">
    <w:name w:val="ng-scope"/>
    <w:basedOn w:val="a1"/>
    <w:rsid w:val="00A1444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21">
    <w:name w:val="pt-a0-000021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6">
    <w:name w:val="pt-a1-000036"/>
    <w:basedOn w:val="a2"/>
    <w:rsid w:val="00FF1F5F"/>
  </w:style>
  <w:style w:type="paragraph" w:customStyle="1" w:styleId="pt-a0-000025">
    <w:name w:val="pt-a0-000025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000037">
    <w:name w:val="pt-000037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000038">
    <w:name w:val="pt-000038"/>
    <w:basedOn w:val="a2"/>
    <w:rsid w:val="00FF1F5F"/>
  </w:style>
  <w:style w:type="character" w:customStyle="1" w:styleId="pt-a1-000015">
    <w:name w:val="pt-a1-000015"/>
    <w:basedOn w:val="a2"/>
    <w:rsid w:val="00FF1F5F"/>
  </w:style>
  <w:style w:type="paragraph" w:customStyle="1" w:styleId="pt-a0-000023">
    <w:name w:val="pt-a0-00002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9">
    <w:name w:val="pt-a1-000039"/>
    <w:basedOn w:val="a2"/>
    <w:rsid w:val="00FF1F5F"/>
  </w:style>
  <w:style w:type="paragraph" w:customStyle="1" w:styleId="pt-a0-000040">
    <w:name w:val="pt-a0-000040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1">
    <w:name w:val="pt-a1-000041"/>
    <w:basedOn w:val="a2"/>
    <w:rsid w:val="00FF1F5F"/>
  </w:style>
  <w:style w:type="character" w:customStyle="1" w:styleId="pt-a1-000042">
    <w:name w:val="pt-a1-000042"/>
    <w:basedOn w:val="a2"/>
    <w:rsid w:val="00FF1F5F"/>
  </w:style>
  <w:style w:type="character" w:customStyle="1" w:styleId="pt-a1-000028">
    <w:name w:val="pt-a1-000028"/>
    <w:basedOn w:val="a2"/>
    <w:rsid w:val="00FF1F5F"/>
  </w:style>
  <w:style w:type="paragraph" w:customStyle="1" w:styleId="pt-a0-000043">
    <w:name w:val="pt-a0-00004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4">
    <w:name w:val="pt-a1-000044"/>
    <w:basedOn w:val="a2"/>
    <w:rsid w:val="00FF1F5F"/>
  </w:style>
  <w:style w:type="paragraph" w:customStyle="1" w:styleId="1">
    <w:name w:val="Стиль1"/>
    <w:basedOn w:val="13"/>
    <w:link w:val="19"/>
    <w:qFormat/>
    <w:rsid w:val="003408B8"/>
    <w:pPr>
      <w:numPr>
        <w:numId w:val="1"/>
      </w:numPr>
      <w:pBdr>
        <w:top w:val="single" w:sz="48" w:space="30" w:color="auto"/>
      </w:pBdr>
      <w:spacing w:before="0" w:after="0"/>
    </w:pPr>
    <w:rPr>
      <w:rFonts w:ascii="Times New Roman" w:hAnsi="Times New Roman"/>
      <w:lang w:val="ru-RU"/>
    </w:rPr>
  </w:style>
  <w:style w:type="paragraph" w:customStyle="1" w:styleId="26">
    <w:name w:val="Стиль2"/>
    <w:basedOn w:val="13"/>
    <w:link w:val="27"/>
    <w:qFormat/>
    <w:rsid w:val="00E30D7B"/>
    <w:pPr>
      <w:pBdr>
        <w:top w:val="single" w:sz="48" w:space="31" w:color="auto"/>
      </w:pBdr>
      <w:spacing w:before="0" w:after="0"/>
      <w:ind w:left="0"/>
    </w:pPr>
    <w:rPr>
      <w:rFonts w:ascii="Times New Roman" w:hAnsi="Times New Roman"/>
      <w:lang w:val="ru-RU"/>
    </w:rPr>
  </w:style>
  <w:style w:type="character" w:customStyle="1" w:styleId="14">
    <w:name w:val="Заголовок оглавления1 Знак"/>
    <w:basedOn w:val="a2"/>
    <w:link w:val="13"/>
    <w:rsid w:val="003408B8"/>
    <w:rPr>
      <w:rFonts w:ascii="Book Antiqua" w:hAnsi="Book Antiqua"/>
      <w:sz w:val="36"/>
      <w:lang w:val="en-US"/>
    </w:rPr>
  </w:style>
  <w:style w:type="character" w:customStyle="1" w:styleId="19">
    <w:name w:val="Стиль1 Знак"/>
    <w:basedOn w:val="14"/>
    <w:link w:val="1"/>
    <w:rsid w:val="003408B8"/>
    <w:rPr>
      <w:rFonts w:ascii="Book Antiqua" w:hAnsi="Book Antiqua"/>
      <w:sz w:val="36"/>
      <w:lang w:val="en-US"/>
    </w:rPr>
  </w:style>
  <w:style w:type="character" w:customStyle="1" w:styleId="27">
    <w:name w:val="Стиль2 Знак"/>
    <w:basedOn w:val="14"/>
    <w:link w:val="26"/>
    <w:rsid w:val="00E30D7B"/>
    <w:rPr>
      <w:rFonts w:ascii="Book Antiqua" w:hAnsi="Book Antiqua"/>
      <w:sz w:val="36"/>
      <w:lang w:val="en-US"/>
    </w:rPr>
  </w:style>
  <w:style w:type="paragraph" w:styleId="afff3">
    <w:name w:val="endnote text"/>
    <w:basedOn w:val="a1"/>
    <w:link w:val="afff4"/>
    <w:rsid w:val="009D2CE4"/>
    <w:pPr>
      <w:spacing w:after="0"/>
    </w:pPr>
  </w:style>
  <w:style w:type="character" w:customStyle="1" w:styleId="afff4">
    <w:name w:val="Текст концевой сноски Знак"/>
    <w:basedOn w:val="a2"/>
    <w:link w:val="afff3"/>
    <w:rsid w:val="009D2CE4"/>
    <w:rPr>
      <w:lang w:eastAsia="en-US"/>
    </w:rPr>
  </w:style>
  <w:style w:type="character" w:styleId="afff5">
    <w:name w:val="endnote reference"/>
    <w:basedOn w:val="a2"/>
    <w:rsid w:val="009D2CE4"/>
    <w:rPr>
      <w:vertAlign w:val="superscript"/>
    </w:rPr>
  </w:style>
  <w:style w:type="paragraph" w:customStyle="1" w:styleId="afff6">
    <w:name w:val="ГОСТ Основной текст"/>
    <w:qFormat/>
    <w:rsid w:val="00E451F6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customStyle="1" w:styleId="afff7">
    <w:name w:val="ГОСТ Список простой маркированный"/>
    <w:qFormat/>
    <w:rsid w:val="00E451F6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8">
    <w:name w:val="ГОСТ Заголовок 2 уровня"/>
    <w:next w:val="afff6"/>
    <w:qFormat/>
    <w:rsid w:val="00E451F6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1a">
    <w:name w:val="ГОСТ Заголовок 1 уровня"/>
    <w:next w:val="afff6"/>
    <w:qFormat/>
    <w:rsid w:val="00D859C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character" w:styleId="afff8">
    <w:name w:val="Emphasis"/>
    <w:basedOn w:val="a2"/>
    <w:uiPriority w:val="20"/>
    <w:qFormat/>
    <w:rsid w:val="00D859C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caption" w:semiHidden="1" w:uiPriority="35" w:unhideWhenUsed="1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spacing w:after="60"/>
      <w:ind w:left="709"/>
    </w:pPr>
    <w:rPr>
      <w:lang w:eastAsia="en-US"/>
    </w:rPr>
  </w:style>
  <w:style w:type="paragraph" w:styleId="10">
    <w:name w:val="heading 1"/>
    <w:basedOn w:val="a1"/>
    <w:next w:val="a1"/>
    <w:link w:val="11"/>
    <w:qFormat/>
    <w:pPr>
      <w:keepNext/>
      <w:spacing w:before="120"/>
      <w:ind w:left="0"/>
      <w:outlineLvl w:val="0"/>
    </w:pPr>
    <w:rPr>
      <w:rFonts w:ascii="Arial" w:hAnsi="Arial"/>
      <w:b/>
      <w:sz w:val="24"/>
    </w:rPr>
  </w:style>
  <w:style w:type="paragraph" w:styleId="2">
    <w:name w:val="heading 2"/>
    <w:basedOn w:val="10"/>
    <w:next w:val="a1"/>
    <w:link w:val="20"/>
    <w:qFormat/>
    <w:pPr>
      <w:outlineLvl w:val="1"/>
    </w:pPr>
    <w:rPr>
      <w:sz w:val="20"/>
    </w:rPr>
  </w:style>
  <w:style w:type="paragraph" w:styleId="3">
    <w:name w:val="heading 3"/>
    <w:basedOn w:val="10"/>
    <w:next w:val="a1"/>
    <w:link w:val="30"/>
    <w:qFormat/>
    <w:pPr>
      <w:numPr>
        <w:ilvl w:val="2"/>
      </w:numPr>
      <w:outlineLvl w:val="2"/>
    </w:pPr>
    <w:rPr>
      <w:b w:val="0"/>
      <w:i/>
      <w:sz w:val="20"/>
    </w:rPr>
  </w:style>
  <w:style w:type="paragraph" w:styleId="4">
    <w:name w:val="heading 4"/>
    <w:basedOn w:val="10"/>
    <w:next w:val="a1"/>
    <w:qFormat/>
    <w:pPr>
      <w:numPr>
        <w:ilvl w:val="3"/>
      </w:numPr>
      <w:outlineLvl w:val="3"/>
    </w:pPr>
    <w:rPr>
      <w:b w:val="0"/>
      <w:sz w:val="20"/>
    </w:rPr>
  </w:style>
  <w:style w:type="paragraph" w:styleId="5">
    <w:name w:val="heading 5"/>
    <w:basedOn w:val="a1"/>
    <w:next w:val="a1"/>
    <w:qFormat/>
    <w:pPr>
      <w:spacing w:before="240"/>
      <w:ind w:left="0"/>
      <w:outlineLvl w:val="4"/>
    </w:pPr>
    <w:rPr>
      <w:sz w:val="22"/>
    </w:rPr>
  </w:style>
  <w:style w:type="paragraph" w:styleId="6">
    <w:name w:val="heading 6"/>
    <w:basedOn w:val="a1"/>
    <w:next w:val="a1"/>
    <w:qFormat/>
    <w:pPr>
      <w:spacing w:before="240"/>
      <w:ind w:left="0"/>
      <w:outlineLvl w:val="5"/>
    </w:pPr>
    <w:rPr>
      <w:i/>
      <w:sz w:val="22"/>
    </w:rPr>
  </w:style>
  <w:style w:type="paragraph" w:styleId="7">
    <w:name w:val="heading 7"/>
    <w:basedOn w:val="a1"/>
    <w:next w:val="a1"/>
    <w:qFormat/>
    <w:pPr>
      <w:spacing w:before="240"/>
      <w:ind w:left="0"/>
      <w:outlineLvl w:val="6"/>
    </w:pPr>
  </w:style>
  <w:style w:type="paragraph" w:styleId="8">
    <w:name w:val="heading 8"/>
    <w:basedOn w:val="a1"/>
    <w:next w:val="a1"/>
    <w:qFormat/>
    <w:pPr>
      <w:spacing w:before="240"/>
      <w:ind w:left="0"/>
      <w:outlineLvl w:val="7"/>
    </w:pPr>
    <w:rPr>
      <w:i/>
    </w:rPr>
  </w:style>
  <w:style w:type="paragraph" w:styleId="9">
    <w:name w:val="heading 9"/>
    <w:basedOn w:val="a1"/>
    <w:next w:val="a1"/>
    <w:qFormat/>
    <w:pPr>
      <w:spacing w:before="240"/>
      <w:ind w:left="0"/>
      <w:outlineLvl w:val="8"/>
    </w:pPr>
    <w:rPr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Paragraph2">
    <w:name w:val="Paragraph2"/>
    <w:basedOn w:val="a1"/>
    <w:pPr>
      <w:spacing w:before="80"/>
      <w:ind w:left="720"/>
      <w:jc w:val="both"/>
    </w:pPr>
    <w:rPr>
      <w:color w:val="000000"/>
      <w:lang w:val="en-AU"/>
    </w:rPr>
  </w:style>
  <w:style w:type="paragraph" w:styleId="a5">
    <w:name w:val="Title"/>
    <w:aliases w:val="Название без нумерации"/>
    <w:basedOn w:val="a1"/>
    <w:next w:val="a1"/>
    <w:link w:val="a6"/>
    <w:qFormat/>
    <w:pPr>
      <w:spacing w:after="240"/>
      <w:ind w:left="0"/>
      <w:jc w:val="center"/>
    </w:pPr>
    <w:rPr>
      <w:rFonts w:ascii="Arial" w:hAnsi="Arial"/>
      <w:b/>
      <w:sz w:val="36"/>
    </w:rPr>
  </w:style>
  <w:style w:type="paragraph" w:styleId="a7">
    <w:name w:val="Subtitle"/>
    <w:basedOn w:val="a1"/>
    <w:qFormat/>
    <w:pPr>
      <w:jc w:val="center"/>
    </w:pPr>
    <w:rPr>
      <w:rFonts w:ascii="Arial" w:hAnsi="Arial"/>
      <w:i/>
      <w:sz w:val="36"/>
      <w:lang w:val="en-AU"/>
    </w:rPr>
  </w:style>
  <w:style w:type="paragraph" w:styleId="a8">
    <w:name w:val="Normal Indent"/>
    <w:basedOn w:val="a1"/>
    <w:pPr>
      <w:ind w:left="900" w:hanging="900"/>
    </w:pPr>
  </w:style>
  <w:style w:type="paragraph" w:styleId="12">
    <w:name w:val="toc 1"/>
    <w:basedOn w:val="a1"/>
    <w:next w:val="a1"/>
    <w:uiPriority w:val="39"/>
    <w:qFormat/>
    <w:pPr>
      <w:tabs>
        <w:tab w:val="left" w:pos="432"/>
        <w:tab w:val="right" w:leader="dot" w:pos="9360"/>
      </w:tabs>
      <w:spacing w:before="120"/>
      <w:ind w:left="0" w:right="720"/>
    </w:pPr>
    <w:rPr>
      <w:noProof/>
      <w:szCs w:val="24"/>
    </w:rPr>
  </w:style>
  <w:style w:type="paragraph" w:styleId="22">
    <w:name w:val="toc 2"/>
    <w:basedOn w:val="a1"/>
    <w:next w:val="a1"/>
    <w:uiPriority w:val="39"/>
    <w:qFormat/>
    <w:pPr>
      <w:tabs>
        <w:tab w:val="left" w:pos="1000"/>
        <w:tab w:val="right" w:leader="dot" w:pos="9360"/>
      </w:tabs>
      <w:ind w:left="432" w:right="720"/>
    </w:pPr>
    <w:rPr>
      <w:noProof/>
    </w:rPr>
  </w:style>
  <w:style w:type="paragraph" w:styleId="31">
    <w:name w:val="toc 3"/>
    <w:basedOn w:val="a1"/>
    <w:next w:val="a1"/>
    <w:uiPriority w:val="39"/>
    <w:qFormat/>
    <w:pPr>
      <w:tabs>
        <w:tab w:val="left" w:pos="1440"/>
        <w:tab w:val="left" w:pos="1600"/>
        <w:tab w:val="right" w:leader="dot" w:pos="9360"/>
      </w:tabs>
      <w:ind w:left="864"/>
    </w:pPr>
    <w:rPr>
      <w:noProof/>
    </w:rPr>
  </w:style>
  <w:style w:type="paragraph" w:styleId="a9">
    <w:name w:val="header"/>
    <w:basedOn w:val="a1"/>
    <w:link w:val="aa"/>
    <w:pPr>
      <w:tabs>
        <w:tab w:val="center" w:pos="4320"/>
        <w:tab w:val="right" w:pos="8640"/>
      </w:tabs>
    </w:pPr>
  </w:style>
  <w:style w:type="paragraph" w:styleId="ab">
    <w:name w:val="footer"/>
    <w:basedOn w:val="a1"/>
    <w:link w:val="ac"/>
    <w:pPr>
      <w:tabs>
        <w:tab w:val="center" w:pos="4320"/>
        <w:tab w:val="right" w:pos="8640"/>
      </w:tabs>
    </w:pPr>
  </w:style>
  <w:style w:type="character" w:styleId="ad">
    <w:name w:val="page number"/>
    <w:basedOn w:val="a2"/>
  </w:style>
  <w:style w:type="paragraph" w:customStyle="1" w:styleId="Bullet1">
    <w:name w:val="Bullet1"/>
    <w:basedOn w:val="a1"/>
    <w:pPr>
      <w:ind w:left="720" w:hanging="432"/>
    </w:pPr>
  </w:style>
  <w:style w:type="paragraph" w:customStyle="1" w:styleId="Bullet2">
    <w:name w:val="Bullet2"/>
    <w:basedOn w:val="a1"/>
    <w:pPr>
      <w:ind w:left="1440" w:hanging="360"/>
    </w:pPr>
    <w:rPr>
      <w:color w:val="000080"/>
    </w:rPr>
  </w:style>
  <w:style w:type="paragraph" w:customStyle="1" w:styleId="Tabletext">
    <w:name w:val="Tabletext"/>
    <w:basedOn w:val="a1"/>
    <w:pPr>
      <w:keepLines/>
      <w:spacing w:after="120"/>
    </w:pPr>
  </w:style>
  <w:style w:type="paragraph" w:styleId="ae">
    <w:name w:val="Body Text"/>
    <w:aliases w:val="body text,body text Знак Знак Знак,body text Знак,contents,bt,Specs,heading_txt,bodytxy2,??2,Body Text - Level 2,Corps de texte,body tesx,Body 3,Основной текст Знак1,Основной текст Знак Знак,1,Body..."/>
    <w:basedOn w:val="a1"/>
    <w:link w:val="af"/>
    <w:uiPriority w:val="99"/>
    <w:pPr>
      <w:keepLines/>
      <w:spacing w:after="120"/>
      <w:ind w:left="720"/>
    </w:pPr>
  </w:style>
  <w:style w:type="paragraph" w:styleId="af0">
    <w:name w:val="Document Map"/>
    <w:basedOn w:val="a1"/>
    <w:semiHidden/>
    <w:pPr>
      <w:shd w:val="clear" w:color="auto" w:fill="000080"/>
    </w:pPr>
    <w:rPr>
      <w:rFonts w:ascii="Tahoma" w:hAnsi="Tahoma"/>
    </w:rPr>
  </w:style>
  <w:style w:type="character" w:styleId="af1">
    <w:name w:val="footnote reference"/>
    <w:basedOn w:val="a2"/>
    <w:uiPriority w:val="99"/>
    <w:semiHidden/>
    <w:rPr>
      <w:sz w:val="20"/>
      <w:vertAlign w:val="superscript"/>
    </w:rPr>
  </w:style>
  <w:style w:type="paragraph" w:styleId="af2">
    <w:name w:val="footnote text"/>
    <w:basedOn w:val="a1"/>
    <w:link w:val="af3"/>
    <w:uiPriority w:val="99"/>
    <w:semiHidden/>
    <w:pPr>
      <w:keepNext/>
      <w:keepLines/>
      <w:pBdr>
        <w:bottom w:val="single" w:sz="6" w:space="0" w:color="000000"/>
      </w:pBdr>
      <w:spacing w:before="40" w:after="40"/>
      <w:ind w:left="360" w:hanging="360"/>
    </w:pPr>
    <w:rPr>
      <w:rFonts w:ascii="Helvetica" w:hAnsi="Helvetica"/>
      <w:sz w:val="16"/>
    </w:rPr>
  </w:style>
  <w:style w:type="paragraph" w:customStyle="1" w:styleId="MainTitle">
    <w:name w:val="Main Title"/>
    <w:basedOn w:val="a1"/>
    <w:pPr>
      <w:spacing w:before="480"/>
      <w:jc w:val="center"/>
    </w:pPr>
    <w:rPr>
      <w:rFonts w:ascii="Arial" w:hAnsi="Arial"/>
      <w:b/>
      <w:kern w:val="28"/>
      <w:sz w:val="32"/>
    </w:rPr>
  </w:style>
  <w:style w:type="paragraph" w:customStyle="1" w:styleId="Paragraph1">
    <w:name w:val="Paragraph1"/>
    <w:basedOn w:val="a1"/>
    <w:pPr>
      <w:spacing w:before="80"/>
      <w:jc w:val="both"/>
    </w:pPr>
  </w:style>
  <w:style w:type="paragraph" w:customStyle="1" w:styleId="Paragraph3">
    <w:name w:val="Paragraph3"/>
    <w:basedOn w:val="a1"/>
    <w:pPr>
      <w:spacing w:before="80"/>
      <w:ind w:left="1530"/>
      <w:jc w:val="both"/>
    </w:pPr>
  </w:style>
  <w:style w:type="paragraph" w:customStyle="1" w:styleId="Paragraph4">
    <w:name w:val="Paragraph4"/>
    <w:basedOn w:val="a1"/>
    <w:pPr>
      <w:spacing w:before="80"/>
      <w:ind w:left="2250"/>
      <w:jc w:val="both"/>
    </w:pPr>
  </w:style>
  <w:style w:type="paragraph" w:styleId="40">
    <w:name w:val="toc 4"/>
    <w:basedOn w:val="a1"/>
    <w:next w:val="a1"/>
    <w:semiHidden/>
    <w:pPr>
      <w:ind w:left="600"/>
    </w:pPr>
  </w:style>
  <w:style w:type="paragraph" w:styleId="50">
    <w:name w:val="toc 5"/>
    <w:basedOn w:val="a1"/>
    <w:next w:val="a1"/>
    <w:semiHidden/>
    <w:pPr>
      <w:ind w:left="800"/>
    </w:pPr>
  </w:style>
  <w:style w:type="paragraph" w:styleId="60">
    <w:name w:val="toc 6"/>
    <w:basedOn w:val="a1"/>
    <w:next w:val="a1"/>
    <w:semiHidden/>
    <w:pPr>
      <w:ind w:left="1000"/>
    </w:pPr>
  </w:style>
  <w:style w:type="paragraph" w:styleId="70">
    <w:name w:val="toc 7"/>
    <w:basedOn w:val="a1"/>
    <w:next w:val="a1"/>
    <w:semiHidden/>
    <w:pPr>
      <w:ind w:left="1200"/>
    </w:pPr>
  </w:style>
  <w:style w:type="paragraph" w:styleId="80">
    <w:name w:val="toc 8"/>
    <w:basedOn w:val="a1"/>
    <w:next w:val="a1"/>
    <w:semiHidden/>
    <w:pPr>
      <w:ind w:left="1400"/>
    </w:pPr>
  </w:style>
  <w:style w:type="paragraph" w:styleId="90">
    <w:name w:val="toc 9"/>
    <w:basedOn w:val="a1"/>
    <w:next w:val="a1"/>
    <w:semiHidden/>
    <w:pPr>
      <w:ind w:left="1600"/>
    </w:pPr>
  </w:style>
  <w:style w:type="paragraph" w:styleId="23">
    <w:name w:val="Body Text 2"/>
    <w:basedOn w:val="a1"/>
    <w:rPr>
      <w:i/>
      <w:color w:val="0000FF"/>
    </w:rPr>
  </w:style>
  <w:style w:type="paragraph" w:styleId="af4">
    <w:name w:val="Body Text Indent"/>
    <w:basedOn w:val="a1"/>
    <w:pPr>
      <w:ind w:left="720"/>
    </w:pPr>
    <w:rPr>
      <w:i/>
      <w:color w:val="0000FF"/>
      <w:u w:val="single"/>
    </w:rPr>
  </w:style>
  <w:style w:type="paragraph" w:customStyle="1" w:styleId="Body">
    <w:name w:val="Body"/>
    <w:basedOn w:val="a1"/>
    <w:pPr>
      <w:widowControl/>
      <w:spacing w:before="120"/>
      <w:jc w:val="both"/>
    </w:pPr>
    <w:rPr>
      <w:rFonts w:ascii="Book Antiqua" w:hAnsi="Book Antiqua"/>
    </w:rPr>
  </w:style>
  <w:style w:type="paragraph" w:customStyle="1" w:styleId="Bullet">
    <w:name w:val="Bullet"/>
    <w:basedOn w:val="a1"/>
    <w:pPr>
      <w:widowControl/>
      <w:tabs>
        <w:tab w:val="num" w:pos="360"/>
        <w:tab w:val="left" w:pos="720"/>
      </w:tabs>
      <w:spacing w:before="120"/>
      <w:ind w:left="720" w:right="360"/>
      <w:jc w:val="both"/>
    </w:pPr>
    <w:rPr>
      <w:rFonts w:ascii="Book Antiqua" w:hAnsi="Book Antiqua"/>
    </w:rPr>
  </w:style>
  <w:style w:type="paragraph" w:customStyle="1" w:styleId="InfoBlue">
    <w:name w:val="InfoBlue"/>
    <w:basedOn w:val="a1"/>
    <w:next w:val="ae"/>
    <w:autoRedefine/>
    <w:pPr>
      <w:spacing w:before="120" w:after="120"/>
      <w:ind w:left="763"/>
    </w:pPr>
    <w:rPr>
      <w:i/>
      <w:color w:val="0000FF"/>
    </w:rPr>
  </w:style>
  <w:style w:type="character" w:styleId="af5">
    <w:name w:val="Hyperlink"/>
    <w:basedOn w:val="a2"/>
    <w:uiPriority w:val="99"/>
    <w:rPr>
      <w:color w:val="0000FF"/>
      <w:u w:val="single"/>
    </w:rPr>
  </w:style>
  <w:style w:type="character" w:styleId="af6">
    <w:name w:val="FollowedHyperlink"/>
    <w:basedOn w:val="a2"/>
    <w:uiPriority w:val="99"/>
    <w:rPr>
      <w:color w:val="800080"/>
      <w:u w:val="single"/>
    </w:rPr>
  </w:style>
  <w:style w:type="character" w:styleId="af7">
    <w:name w:val="Strong"/>
    <w:basedOn w:val="a2"/>
    <w:uiPriority w:val="22"/>
    <w:qFormat/>
    <w:rPr>
      <w:b/>
      <w:bCs/>
    </w:rPr>
  </w:style>
  <w:style w:type="paragraph" w:customStyle="1" w:styleId="tabletext0">
    <w:name w:val="tabletext"/>
    <w:basedOn w:val="a1"/>
    <w:pPr>
      <w:widowControl/>
      <w:spacing w:after="120"/>
    </w:pPr>
    <w:rPr>
      <w:lang w:eastAsia="ru-RU"/>
    </w:rPr>
  </w:style>
  <w:style w:type="paragraph" w:customStyle="1" w:styleId="infoblue0">
    <w:name w:val="infoblue"/>
    <w:basedOn w:val="a1"/>
    <w:pPr>
      <w:widowControl/>
      <w:spacing w:after="120"/>
      <w:jc w:val="both"/>
    </w:pPr>
    <w:rPr>
      <w:i/>
      <w:iCs/>
      <w:color w:val="0000FF"/>
      <w:lang w:eastAsia="ru-RU"/>
    </w:rPr>
  </w:style>
  <w:style w:type="paragraph" w:styleId="af8">
    <w:name w:val="Balloon Text"/>
    <w:basedOn w:val="a1"/>
    <w:link w:val="af9"/>
    <w:uiPriority w:val="99"/>
    <w:rsid w:val="00FA0E79"/>
    <w:pPr>
      <w:spacing w:after="0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0E79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uiPriority w:val="9"/>
    <w:rsid w:val="00605C94"/>
    <w:rPr>
      <w:rFonts w:ascii="Arial" w:hAnsi="Arial"/>
      <w:b/>
      <w:lang w:eastAsia="en-US"/>
    </w:rPr>
  </w:style>
  <w:style w:type="paragraph" w:customStyle="1" w:styleId="13">
    <w:name w:val="Заголовок оглавления1"/>
    <w:basedOn w:val="a1"/>
    <w:link w:val="14"/>
    <w:rsid w:val="00605C94"/>
    <w:pPr>
      <w:keepNext/>
      <w:pageBreakBefore/>
      <w:widowControl/>
      <w:pBdr>
        <w:top w:val="single" w:sz="48" w:space="26" w:color="auto"/>
      </w:pBdr>
      <w:spacing w:before="960" w:after="960"/>
      <w:ind w:left="2520"/>
    </w:pPr>
    <w:rPr>
      <w:rFonts w:ascii="Book Antiqua" w:hAnsi="Book Antiqua"/>
      <w:sz w:val="36"/>
      <w:lang w:val="en-US" w:eastAsia="ru-RU"/>
    </w:rPr>
  </w:style>
  <w:style w:type="paragraph" w:styleId="afa">
    <w:name w:val="List Paragraph"/>
    <w:aliases w:val="ТЗ список"/>
    <w:basedOn w:val="a1"/>
    <w:link w:val="afb"/>
    <w:uiPriority w:val="34"/>
    <w:qFormat/>
    <w:rsid w:val="0077031F"/>
    <w:pPr>
      <w:ind w:left="720"/>
      <w:contextualSpacing/>
    </w:pPr>
  </w:style>
  <w:style w:type="paragraph" w:customStyle="1" w:styleId="afc">
    <w:name w:val="_Основной с красной строки"/>
    <w:link w:val="afd"/>
    <w:qFormat/>
    <w:rsid w:val="0077031F"/>
    <w:pPr>
      <w:pBdr>
        <w:top w:val="nil"/>
        <w:left w:val="nil"/>
        <w:bottom w:val="nil"/>
        <w:right w:val="nil"/>
        <w:between w:val="nil"/>
        <w:bar w:val="nil"/>
      </w:pBdr>
      <w:spacing w:line="360" w:lineRule="exact"/>
      <w:ind w:firstLine="709"/>
      <w:jc w:val="both"/>
    </w:pPr>
    <w:rPr>
      <w:color w:val="000000"/>
      <w:sz w:val="24"/>
      <w:szCs w:val="24"/>
      <w:u w:color="000000"/>
    </w:rPr>
  </w:style>
  <w:style w:type="character" w:customStyle="1" w:styleId="afd">
    <w:name w:val="_Основной с красной строки Знак"/>
    <w:link w:val="afc"/>
    <w:locked/>
    <w:rsid w:val="0077031F"/>
    <w:rPr>
      <w:color w:val="000000"/>
      <w:sz w:val="24"/>
      <w:szCs w:val="24"/>
      <w:u w:color="000000"/>
    </w:rPr>
  </w:style>
  <w:style w:type="paragraph" w:customStyle="1" w:styleId="p1">
    <w:name w:val="p1"/>
    <w:basedOn w:val="a1"/>
    <w:rsid w:val="00490BF5"/>
    <w:pPr>
      <w:widowControl/>
      <w:spacing w:after="0"/>
      <w:ind w:left="0"/>
      <w:jc w:val="both"/>
    </w:pPr>
    <w:rPr>
      <w:rFonts w:ascii="Helvetica Neue" w:eastAsia="Times" w:hAnsi="Helvetica Neue"/>
      <w:sz w:val="18"/>
      <w:szCs w:val="18"/>
      <w:lang w:val="en-GB" w:eastAsia="zh-CN"/>
    </w:rPr>
  </w:style>
  <w:style w:type="character" w:customStyle="1" w:styleId="af">
    <w:name w:val="Основной текст Знак"/>
    <w:aliases w:val="body text Знак1,body text Знак Знак Знак Знак,body text Знак Знак,contents Знак,bt Знак,Specs Знак,heading_txt Знак,bodytxy2 Знак,??2 Знак,Body Text - Level 2 Знак,Corps de texte Знак,body tesx Знак,Body 3 Знак,1 Знак,Body... Знак"/>
    <w:basedOn w:val="a2"/>
    <w:link w:val="ae"/>
    <w:uiPriority w:val="99"/>
    <w:locked/>
    <w:rsid w:val="00CF3928"/>
    <w:rPr>
      <w:lang w:eastAsia="en-US"/>
    </w:rPr>
  </w:style>
  <w:style w:type="paragraph" w:customStyle="1" w:styleId="TableText1">
    <w:name w:val="Table Text"/>
    <w:basedOn w:val="a1"/>
    <w:link w:val="TableText2"/>
    <w:rsid w:val="00CF3928"/>
    <w:pPr>
      <w:keepLines/>
      <w:widowControl/>
      <w:spacing w:after="0"/>
      <w:ind w:left="0"/>
    </w:pPr>
    <w:rPr>
      <w:rFonts w:ascii="Book Antiqua" w:hAnsi="Book Antiqua"/>
      <w:sz w:val="16"/>
      <w:lang w:val="en-US" w:eastAsia="ru-RU"/>
    </w:rPr>
  </w:style>
  <w:style w:type="character" w:customStyle="1" w:styleId="HighlightedVariable">
    <w:name w:val="Highlighted Variable"/>
    <w:basedOn w:val="a2"/>
    <w:rsid w:val="00CF3928"/>
    <w:rPr>
      <w:rFonts w:ascii="Book Antiqua" w:hAnsi="Book Antiqua" w:cs="Times New Roman"/>
      <w:color w:val="0000FF"/>
    </w:rPr>
  </w:style>
  <w:style w:type="paragraph" w:customStyle="1" w:styleId="TableHeading">
    <w:name w:val="Table Heading"/>
    <w:basedOn w:val="TableText1"/>
    <w:link w:val="TableHeading0"/>
    <w:rsid w:val="00CF3928"/>
    <w:pPr>
      <w:spacing w:before="120" w:after="120"/>
    </w:pPr>
    <w:rPr>
      <w:b/>
    </w:rPr>
  </w:style>
  <w:style w:type="character" w:customStyle="1" w:styleId="TableHeading0">
    <w:name w:val="Table Heading Знак"/>
    <w:basedOn w:val="a2"/>
    <w:link w:val="TableHeading"/>
    <w:locked/>
    <w:rsid w:val="00CF3928"/>
    <w:rPr>
      <w:rFonts w:ascii="Book Antiqua" w:hAnsi="Book Antiqua"/>
      <w:b/>
      <w:sz w:val="16"/>
      <w:lang w:val="en-US"/>
    </w:rPr>
  </w:style>
  <w:style w:type="character" w:customStyle="1" w:styleId="TableText2">
    <w:name w:val="Table Text Знак"/>
    <w:basedOn w:val="a2"/>
    <w:link w:val="TableText1"/>
    <w:locked/>
    <w:rsid w:val="00CF3928"/>
    <w:rPr>
      <w:rFonts w:ascii="Book Antiqua" w:hAnsi="Book Antiqua"/>
      <w:sz w:val="16"/>
      <w:lang w:val="en-US"/>
    </w:rPr>
  </w:style>
  <w:style w:type="character" w:customStyle="1" w:styleId="11">
    <w:name w:val="Заголовок 1 Знак"/>
    <w:basedOn w:val="a2"/>
    <w:link w:val="10"/>
    <w:uiPriority w:val="9"/>
    <w:rsid w:val="00A92E9B"/>
    <w:rPr>
      <w:rFonts w:ascii="Arial" w:hAnsi="Arial"/>
      <w:b/>
      <w:sz w:val="24"/>
      <w:lang w:eastAsia="en-US"/>
    </w:rPr>
  </w:style>
  <w:style w:type="character" w:customStyle="1" w:styleId="30">
    <w:name w:val="Заголовок 3 Знак"/>
    <w:basedOn w:val="a2"/>
    <w:link w:val="3"/>
    <w:uiPriority w:val="9"/>
    <w:rsid w:val="00A92E9B"/>
    <w:rPr>
      <w:rFonts w:ascii="Arial" w:hAnsi="Arial"/>
      <w:i/>
      <w:lang w:eastAsia="en-US"/>
    </w:rPr>
  </w:style>
  <w:style w:type="table" w:customStyle="1" w:styleId="TableNormal">
    <w:name w:val="Table Normal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basedOn w:val="a2"/>
    <w:link w:val="a9"/>
    <w:rsid w:val="00A92E9B"/>
    <w:rPr>
      <w:lang w:eastAsia="en-US"/>
    </w:rPr>
  </w:style>
  <w:style w:type="character" w:customStyle="1" w:styleId="ac">
    <w:name w:val="Нижний колонтитул Знак"/>
    <w:basedOn w:val="a2"/>
    <w:link w:val="ab"/>
    <w:rsid w:val="00A92E9B"/>
    <w:rPr>
      <w:lang w:eastAsia="en-US"/>
    </w:rPr>
  </w:style>
  <w:style w:type="paragraph" w:customStyle="1" w:styleId="afe">
    <w:name w:val="_Титул_Организация"/>
    <w:rsid w:val="00A92E9B"/>
    <w:pPr>
      <w:pBdr>
        <w:top w:val="nil"/>
        <w:left w:val="nil"/>
        <w:bottom w:val="nil"/>
        <w:right w:val="nil"/>
        <w:between w:val="nil"/>
        <w:bar w:val="nil"/>
      </w:pBdr>
      <w:ind w:left="284" w:firstLine="567"/>
      <w:jc w:val="center"/>
    </w:pPr>
    <w:rPr>
      <w:rFonts w:eastAsia="Arial Unicode MS" w:hAnsi="Arial Unicode MS" w:cs="Arial Unicode MS"/>
      <w:color w:val="A6A6A6"/>
      <w:sz w:val="32"/>
      <w:szCs w:val="32"/>
      <w:u w:color="A6A6A6"/>
      <w:bdr w:val="nil"/>
    </w:rPr>
  </w:style>
  <w:style w:type="paragraph" w:customStyle="1" w:styleId="aff">
    <w:name w:val="_Титул_Название сервис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40"/>
      <w:ind w:left="284" w:firstLine="567"/>
      <w:jc w:val="center"/>
    </w:pPr>
    <w:rPr>
      <w:b/>
      <w:bCs/>
      <w:color w:val="A6A6A6"/>
      <w:sz w:val="36"/>
      <w:szCs w:val="36"/>
      <w:u w:color="A6A6A6"/>
      <w:bdr w:val="nil"/>
    </w:rPr>
  </w:style>
  <w:style w:type="paragraph" w:customStyle="1" w:styleId="aff0">
    <w:name w:val="_Титул_Название докумен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1500"/>
      <w:ind w:left="851"/>
      <w:jc w:val="center"/>
    </w:pPr>
    <w:rPr>
      <w:rFonts w:ascii="Arial Unicode MS" w:eastAsia="Arial Unicode MS" w:cs="Arial Unicode MS"/>
      <w:b/>
      <w:bCs/>
      <w:caps/>
      <w:color w:val="000000"/>
      <w:sz w:val="32"/>
      <w:szCs w:val="32"/>
      <w:u w:color="000000"/>
      <w:bdr w:val="nil"/>
    </w:rPr>
  </w:style>
  <w:style w:type="paragraph" w:customStyle="1" w:styleId="aff1">
    <w:name w:val="_Титул_НЮГК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00" w:line="360" w:lineRule="atLeast"/>
      <w:jc w:val="center"/>
    </w:pPr>
    <w:rPr>
      <w:color w:val="000000"/>
      <w:sz w:val="28"/>
      <w:szCs w:val="28"/>
      <w:u w:color="000000"/>
      <w:bdr w:val="nil"/>
    </w:rPr>
  </w:style>
  <w:style w:type="paragraph" w:customStyle="1" w:styleId="aff2">
    <w:name w:val="_Титул_Да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00"/>
      <w:ind w:left="284" w:firstLine="567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aff3">
    <w:name w:val="_Заголовок без нумерации Не в оглавлении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40" w:line="360" w:lineRule="atLeast"/>
      <w:jc w:val="both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spacing w:val="20"/>
      <w:sz w:val="28"/>
      <w:szCs w:val="28"/>
      <w:u w:color="000000"/>
      <w:bdr w:val="nil"/>
    </w:rPr>
  </w:style>
  <w:style w:type="paragraph" w:customStyle="1" w:styleId="15">
    <w:name w:val="_Заголовок 1"/>
    <w:qFormat/>
    <w:rsid w:val="00A92E9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tabs>
        <w:tab w:val="left" w:pos="360"/>
      </w:tabs>
      <w:spacing w:before="200" w:after="200"/>
      <w:ind w:left="1021" w:hanging="170"/>
      <w:outlineLvl w:val="0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kern w:val="32"/>
      <w:sz w:val="36"/>
      <w:szCs w:val="36"/>
      <w:u w:color="000000"/>
      <w:bdr w:val="nil"/>
    </w:rPr>
  </w:style>
  <w:style w:type="paragraph" w:customStyle="1" w:styleId="24">
    <w:name w:val="_Заголовок 2"/>
    <w:link w:val="25"/>
    <w:qFormat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60" w:after="160" w:line="360" w:lineRule="atLeast"/>
      <w:jc w:val="both"/>
      <w:outlineLvl w:val="1"/>
    </w:pPr>
    <w:rPr>
      <w:b/>
      <w:bCs/>
      <w:color w:val="000000"/>
      <w:sz w:val="32"/>
      <w:szCs w:val="32"/>
      <w:u w:color="000000"/>
      <w:bdr w:val="nil"/>
    </w:rPr>
  </w:style>
  <w:style w:type="paragraph" w:customStyle="1" w:styleId="32">
    <w:name w:val="_Заголовок 3"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120" w:line="360" w:lineRule="atLeast"/>
      <w:jc w:val="both"/>
      <w:outlineLvl w:val="2"/>
    </w:pPr>
    <w:rPr>
      <w:b/>
      <w:bCs/>
      <w:color w:val="000000"/>
      <w:sz w:val="28"/>
      <w:szCs w:val="28"/>
      <w:u w:color="000000"/>
      <w:bdr w:val="nil"/>
    </w:rPr>
  </w:style>
  <w:style w:type="numbering" w:customStyle="1" w:styleId="List0">
    <w:name w:val="List 0"/>
    <w:basedOn w:val="33"/>
    <w:rsid w:val="00A92E9B"/>
    <w:pPr>
      <w:numPr>
        <w:numId w:val="2"/>
      </w:numPr>
    </w:pPr>
  </w:style>
  <w:style w:type="numbering" w:customStyle="1" w:styleId="33">
    <w:name w:val="Импортированный стиль 3"/>
    <w:rsid w:val="00A92E9B"/>
  </w:style>
  <w:style w:type="numbering" w:customStyle="1" w:styleId="List1">
    <w:name w:val="List 1"/>
    <w:basedOn w:val="33"/>
    <w:rsid w:val="00A92E9B"/>
    <w:pPr>
      <w:numPr>
        <w:numId w:val="4"/>
      </w:numPr>
    </w:pPr>
  </w:style>
  <w:style w:type="numbering" w:customStyle="1" w:styleId="21">
    <w:name w:val="Список 21"/>
    <w:basedOn w:val="51"/>
    <w:rsid w:val="00A92E9B"/>
    <w:pPr>
      <w:numPr>
        <w:numId w:val="3"/>
      </w:numPr>
    </w:pPr>
  </w:style>
  <w:style w:type="numbering" w:customStyle="1" w:styleId="51">
    <w:name w:val="Импортированный стиль 5"/>
    <w:rsid w:val="00A92E9B"/>
  </w:style>
  <w:style w:type="paragraph" w:customStyle="1" w:styleId="aff4">
    <w:name w:val="_Заголовок таблицы"/>
    <w:rsid w:val="00A92E9B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/>
      <w:jc w:val="center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16">
    <w:name w:val="_Маркированный список уровня 1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</w:tabs>
      <w:spacing w:after="60" w:line="360" w:lineRule="atLeast"/>
      <w:ind w:left="2214" w:hanging="360"/>
      <w:jc w:val="both"/>
    </w:pPr>
    <w:rPr>
      <w:color w:val="000000"/>
      <w:sz w:val="24"/>
      <w:szCs w:val="24"/>
      <w:u w:color="000000"/>
      <w:bdr w:val="nil"/>
    </w:rPr>
  </w:style>
  <w:style w:type="paragraph" w:styleId="aff5">
    <w:name w:val="TOC Heading"/>
    <w:basedOn w:val="10"/>
    <w:next w:val="a1"/>
    <w:uiPriority w:val="39"/>
    <w:unhideWhenUsed/>
    <w:qFormat/>
    <w:rsid w:val="00A92E9B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u w:color="000000"/>
      <w:lang w:eastAsia="ru-RU"/>
    </w:rPr>
  </w:style>
  <w:style w:type="character" w:styleId="aff6">
    <w:name w:val="annotation reference"/>
    <w:basedOn w:val="a2"/>
    <w:uiPriority w:val="99"/>
    <w:unhideWhenUsed/>
    <w:rsid w:val="00A92E9B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A92E9B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0"/>
      <w:ind w:left="0"/>
    </w:pPr>
    <w:rPr>
      <w:rFonts w:ascii="Arial Unicode MS" w:eastAsia="Arial Unicode MS" w:cs="Arial Unicode MS"/>
      <w:color w:val="000000"/>
      <w:u w:color="000000"/>
      <w:bdr w:val="nil"/>
      <w:lang w:eastAsia="ru-RU"/>
    </w:rPr>
  </w:style>
  <w:style w:type="character" w:customStyle="1" w:styleId="aff8">
    <w:name w:val="Текст примечания Знак"/>
    <w:basedOn w:val="a2"/>
    <w:link w:val="aff7"/>
    <w:uiPriority w:val="99"/>
    <w:rsid w:val="00A92E9B"/>
    <w:rPr>
      <w:rFonts w:ascii="Arial Unicode MS" w:eastAsia="Arial Unicode MS" w:cs="Arial Unicode MS"/>
      <w:color w:val="000000"/>
      <w:u w:color="000000"/>
      <w:bdr w:val="nil"/>
    </w:rPr>
  </w:style>
  <w:style w:type="paragraph" w:styleId="aff9">
    <w:name w:val="annotation subject"/>
    <w:basedOn w:val="aff7"/>
    <w:next w:val="aff7"/>
    <w:link w:val="affa"/>
    <w:uiPriority w:val="99"/>
    <w:unhideWhenUsed/>
    <w:rsid w:val="00A92E9B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A92E9B"/>
    <w:rPr>
      <w:rFonts w:ascii="Arial Unicode MS" w:eastAsia="Arial Unicode MS" w:cs="Arial Unicode MS"/>
      <w:b/>
      <w:bCs/>
      <w:color w:val="000000"/>
      <w:u w:color="000000"/>
      <w:bdr w:val="nil"/>
    </w:rPr>
  </w:style>
  <w:style w:type="table" w:styleId="affb">
    <w:name w:val="Table Grid"/>
    <w:basedOn w:val="a3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3">
    <w:name w:val="Head3"/>
    <w:next w:val="a1"/>
    <w:rsid w:val="00A92E9B"/>
    <w:pPr>
      <w:keepNext/>
      <w:numPr>
        <w:ilvl w:val="2"/>
        <w:numId w:val="5"/>
      </w:numPr>
      <w:spacing w:before="120" w:after="120" w:line="360" w:lineRule="auto"/>
      <w:outlineLvl w:val="2"/>
    </w:pPr>
    <w:rPr>
      <w:b/>
      <w:bCs/>
      <w:kern w:val="32"/>
      <w:sz w:val="28"/>
      <w:szCs w:val="26"/>
    </w:rPr>
  </w:style>
  <w:style w:type="paragraph" w:customStyle="1" w:styleId="Head4">
    <w:name w:val="Head4"/>
    <w:basedOn w:val="a1"/>
    <w:next w:val="a1"/>
    <w:rsid w:val="00A92E9B"/>
    <w:pPr>
      <w:keepNext/>
      <w:widowControl/>
      <w:numPr>
        <w:ilvl w:val="3"/>
        <w:numId w:val="5"/>
      </w:numPr>
      <w:spacing w:after="0" w:line="360" w:lineRule="auto"/>
      <w:ind w:right="170"/>
      <w:jc w:val="both"/>
      <w:outlineLvl w:val="3"/>
    </w:pPr>
    <w:rPr>
      <w:b/>
      <w:sz w:val="28"/>
      <w:u w:color="000000"/>
      <w:lang w:val="x-none" w:eastAsia="x-none"/>
    </w:rPr>
  </w:style>
  <w:style w:type="paragraph" w:styleId="HTML">
    <w:name w:val="HTML Address"/>
    <w:basedOn w:val="a1"/>
    <w:link w:val="HTML0"/>
    <w:rsid w:val="00A92E9B"/>
    <w:pPr>
      <w:widowControl/>
      <w:spacing w:after="0" w:line="360" w:lineRule="auto"/>
      <w:ind w:left="170" w:right="170" w:firstLine="851"/>
      <w:jc w:val="both"/>
    </w:pPr>
    <w:rPr>
      <w:i/>
      <w:iCs/>
      <w:sz w:val="28"/>
      <w:szCs w:val="28"/>
      <w:u w:color="000000"/>
      <w:lang w:eastAsia="ru-RU"/>
    </w:rPr>
  </w:style>
  <w:style w:type="character" w:customStyle="1" w:styleId="HTML0">
    <w:name w:val="Адрес HTML Знак"/>
    <w:basedOn w:val="a2"/>
    <w:link w:val="HTML"/>
    <w:rsid w:val="00A92E9B"/>
    <w:rPr>
      <w:i/>
      <w:iCs/>
      <w:sz w:val="28"/>
      <w:szCs w:val="28"/>
      <w:u w:color="000000"/>
    </w:rPr>
  </w:style>
  <w:style w:type="paragraph" w:styleId="affc">
    <w:name w:val="Plain Text"/>
    <w:basedOn w:val="a1"/>
    <w:link w:val="affd"/>
    <w:uiPriority w:val="99"/>
    <w:rsid w:val="00A92E9B"/>
    <w:pPr>
      <w:widowControl/>
      <w:spacing w:after="0" w:line="360" w:lineRule="auto"/>
      <w:ind w:left="170" w:right="170" w:firstLine="851"/>
      <w:jc w:val="both"/>
    </w:pPr>
    <w:rPr>
      <w:rFonts w:ascii="Courier New" w:hAnsi="Courier New" w:cs="Courier New"/>
      <w:u w:color="000000"/>
      <w:lang w:eastAsia="ru-RU"/>
    </w:rPr>
  </w:style>
  <w:style w:type="character" w:customStyle="1" w:styleId="affd">
    <w:name w:val="Текст Знак"/>
    <w:basedOn w:val="a2"/>
    <w:link w:val="affc"/>
    <w:uiPriority w:val="99"/>
    <w:rsid w:val="00A92E9B"/>
    <w:rPr>
      <w:rFonts w:ascii="Courier New" w:hAnsi="Courier New" w:cs="Courier New"/>
      <w:u w:color="000000"/>
    </w:rPr>
  </w:style>
  <w:style w:type="paragraph" w:customStyle="1" w:styleId="Head2">
    <w:name w:val="Head2"/>
    <w:next w:val="a1"/>
    <w:link w:val="Head20"/>
    <w:rsid w:val="00A92E9B"/>
    <w:pPr>
      <w:keepNext/>
      <w:numPr>
        <w:ilvl w:val="1"/>
        <w:numId w:val="5"/>
      </w:numPr>
      <w:tabs>
        <w:tab w:val="left" w:pos="8931"/>
      </w:tabs>
      <w:spacing w:before="120" w:after="120" w:line="360" w:lineRule="auto"/>
      <w:outlineLvl w:val="1"/>
    </w:pPr>
    <w:rPr>
      <w:b/>
      <w:bCs/>
      <w:kern w:val="32"/>
      <w:sz w:val="28"/>
      <w:szCs w:val="32"/>
    </w:rPr>
  </w:style>
  <w:style w:type="paragraph" w:customStyle="1" w:styleId="Head1">
    <w:name w:val="Head1"/>
    <w:next w:val="a1"/>
    <w:rsid w:val="00A92E9B"/>
    <w:pPr>
      <w:pageBreakBefore/>
      <w:numPr>
        <w:numId w:val="5"/>
      </w:numPr>
      <w:spacing w:before="120" w:after="120" w:line="360" w:lineRule="auto"/>
      <w:outlineLvl w:val="0"/>
    </w:pPr>
    <w:rPr>
      <w:b/>
      <w:bCs/>
      <w:kern w:val="32"/>
      <w:sz w:val="28"/>
      <w:szCs w:val="32"/>
    </w:rPr>
  </w:style>
  <w:style w:type="paragraph" w:customStyle="1" w:styleId="PictureInscription">
    <w:name w:val="PictureInscription"/>
    <w:next w:val="a1"/>
    <w:qFormat/>
    <w:rsid w:val="00A92E9B"/>
    <w:pPr>
      <w:numPr>
        <w:ilvl w:val="7"/>
        <w:numId w:val="5"/>
      </w:numPr>
      <w:spacing w:line="360" w:lineRule="auto"/>
      <w:jc w:val="center"/>
    </w:pPr>
    <w:rPr>
      <w:sz w:val="24"/>
      <w:szCs w:val="24"/>
    </w:rPr>
  </w:style>
  <w:style w:type="paragraph" w:customStyle="1" w:styleId="TableInscription">
    <w:name w:val="TableInscription"/>
    <w:qFormat/>
    <w:rsid w:val="00A92E9B"/>
    <w:pPr>
      <w:keepNext/>
      <w:numPr>
        <w:ilvl w:val="8"/>
        <w:numId w:val="5"/>
      </w:numPr>
      <w:spacing w:before="240" w:after="120" w:line="360" w:lineRule="auto"/>
    </w:pPr>
    <w:rPr>
      <w:sz w:val="24"/>
    </w:rPr>
  </w:style>
  <w:style w:type="paragraph" w:customStyle="1" w:styleId="Head5">
    <w:name w:val="Head5"/>
    <w:rsid w:val="00A92E9B"/>
    <w:pPr>
      <w:keepNext/>
      <w:numPr>
        <w:ilvl w:val="4"/>
        <w:numId w:val="5"/>
      </w:numPr>
      <w:spacing w:before="120" w:after="120" w:line="360" w:lineRule="auto"/>
      <w:outlineLvl w:val="4"/>
    </w:pPr>
    <w:rPr>
      <w:b/>
      <w:sz w:val="28"/>
    </w:rPr>
  </w:style>
  <w:style w:type="paragraph" w:customStyle="1" w:styleId="Head6">
    <w:name w:val="Head6"/>
    <w:basedOn w:val="Head5"/>
    <w:qFormat/>
    <w:rsid w:val="00A92E9B"/>
    <w:pPr>
      <w:numPr>
        <w:ilvl w:val="5"/>
      </w:numPr>
    </w:pPr>
    <w:rPr>
      <w:noProof/>
    </w:rPr>
  </w:style>
  <w:style w:type="paragraph" w:styleId="affe">
    <w:name w:val="caption"/>
    <w:aliases w:val="Название таблицы"/>
    <w:basedOn w:val="a1"/>
    <w:next w:val="a1"/>
    <w:link w:val="afff"/>
    <w:uiPriority w:val="35"/>
    <w:qFormat/>
    <w:rsid w:val="00A92E9B"/>
    <w:pPr>
      <w:widowControl/>
      <w:spacing w:after="0" w:line="360" w:lineRule="auto"/>
      <w:ind w:left="170" w:right="170" w:firstLine="851"/>
      <w:jc w:val="both"/>
    </w:pPr>
    <w:rPr>
      <w:b/>
      <w:bCs/>
      <w:u w:color="000000"/>
      <w:lang w:val="x-none" w:eastAsia="x-none"/>
    </w:rPr>
  </w:style>
  <w:style w:type="character" w:customStyle="1" w:styleId="Head20">
    <w:name w:val="Head2 Знак Знак"/>
    <w:link w:val="Head2"/>
    <w:rsid w:val="00A92E9B"/>
    <w:rPr>
      <w:b/>
      <w:bCs/>
      <w:kern w:val="32"/>
      <w:sz w:val="28"/>
      <w:szCs w:val="32"/>
    </w:rPr>
  </w:style>
  <w:style w:type="character" w:customStyle="1" w:styleId="afff">
    <w:name w:val="Название объекта Знак"/>
    <w:aliases w:val="Название таблицы Знак"/>
    <w:link w:val="affe"/>
    <w:uiPriority w:val="35"/>
    <w:locked/>
    <w:rsid w:val="00A92E9B"/>
    <w:rPr>
      <w:b/>
      <w:bCs/>
      <w:u w:color="000000"/>
      <w:lang w:val="x-none" w:eastAsia="x-none"/>
    </w:rPr>
  </w:style>
  <w:style w:type="paragraph" w:customStyle="1" w:styleId="a">
    <w:name w:val="Маркированный"/>
    <w:basedOn w:val="a1"/>
    <w:uiPriority w:val="99"/>
    <w:rsid w:val="00A92E9B"/>
    <w:pPr>
      <w:widowControl/>
      <w:numPr>
        <w:numId w:val="6"/>
      </w:numPr>
      <w:kinsoku w:val="0"/>
      <w:spacing w:before="120" w:after="120" w:line="360" w:lineRule="auto"/>
      <w:jc w:val="both"/>
    </w:pPr>
    <w:rPr>
      <w:rFonts w:eastAsia="Calibri"/>
      <w:spacing w:val="3"/>
      <w:sz w:val="28"/>
      <w:u w:color="000000"/>
    </w:rPr>
  </w:style>
  <w:style w:type="character" w:customStyle="1" w:styleId="34">
    <w:name w:val="Основной текст (3)_"/>
    <w:basedOn w:val="a2"/>
    <w:link w:val="310"/>
    <w:uiPriority w:val="99"/>
    <w:locked/>
    <w:rsid w:val="00A92E9B"/>
    <w:rPr>
      <w:sz w:val="28"/>
      <w:szCs w:val="28"/>
      <w:shd w:val="clear" w:color="auto" w:fill="FFFFFF"/>
    </w:rPr>
  </w:style>
  <w:style w:type="paragraph" w:customStyle="1" w:styleId="310">
    <w:name w:val="Основной текст (3)1"/>
    <w:basedOn w:val="a1"/>
    <w:link w:val="34"/>
    <w:uiPriority w:val="99"/>
    <w:rsid w:val="00A92E9B"/>
    <w:pPr>
      <w:shd w:val="clear" w:color="auto" w:fill="FFFFFF"/>
      <w:spacing w:after="0" w:line="317" w:lineRule="exact"/>
      <w:ind w:left="0"/>
      <w:jc w:val="center"/>
    </w:pPr>
    <w:rPr>
      <w:sz w:val="28"/>
      <w:szCs w:val="28"/>
      <w:lang w:eastAsia="ru-RU"/>
    </w:rPr>
  </w:style>
  <w:style w:type="paragraph" w:customStyle="1" w:styleId="afff0">
    <w:name w:val="_Основной перед списком"/>
    <w:basedOn w:val="afc"/>
    <w:uiPriority w:val="99"/>
    <w:qFormat/>
    <w:rsid w:val="00A92E9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60"/>
    </w:pPr>
    <w:rPr>
      <w:color w:val="00000A"/>
      <w:lang w:val="x-none" w:eastAsia="x-none"/>
    </w:rPr>
  </w:style>
  <w:style w:type="paragraph" w:customStyle="1" w:styleId="afff1">
    <w:name w:val="Таблица заголовок"/>
    <w:basedOn w:val="a1"/>
    <w:qFormat/>
    <w:rsid w:val="00A92E9B"/>
    <w:pPr>
      <w:spacing w:before="60"/>
      <w:ind w:left="0"/>
      <w:jc w:val="center"/>
    </w:pPr>
    <w:rPr>
      <w:b/>
      <w:sz w:val="24"/>
      <w:szCs w:val="24"/>
      <w:u w:color="000000"/>
    </w:rPr>
  </w:style>
  <w:style w:type="paragraph" w:customStyle="1" w:styleId="OTRTitulnamedoc">
    <w:name w:val="OTR_Titul_name_doc"/>
    <w:basedOn w:val="a1"/>
    <w:semiHidden/>
    <w:rsid w:val="00A92E9B"/>
    <w:pPr>
      <w:widowControl/>
      <w:spacing w:before="200" w:after="400"/>
      <w:ind w:left="0"/>
      <w:contextualSpacing/>
      <w:jc w:val="center"/>
    </w:pPr>
    <w:rPr>
      <w:b/>
      <w:sz w:val="32"/>
      <w:szCs w:val="28"/>
      <w:u w:color="000000"/>
      <w:lang w:eastAsia="ru-RU"/>
    </w:rPr>
  </w:style>
  <w:style w:type="paragraph" w:customStyle="1" w:styleId="msonormal0">
    <w:name w:val="msonormal"/>
    <w:basedOn w:val="a1"/>
    <w:rsid w:val="00A92E9B"/>
    <w:pPr>
      <w:widowControl/>
      <w:spacing w:before="100" w:beforeAutospacing="1" w:after="100" w:afterAutospacing="1"/>
      <w:ind w:left="0"/>
    </w:pPr>
    <w:rPr>
      <w:sz w:val="24"/>
      <w:szCs w:val="24"/>
      <w:u w:color="000000"/>
      <w:lang w:eastAsia="ru-RU"/>
    </w:rPr>
  </w:style>
  <w:style w:type="paragraph" w:customStyle="1" w:styleId="17">
    <w:name w:val="Абзац списка1"/>
    <w:basedOn w:val="a1"/>
    <w:uiPriority w:val="34"/>
    <w:qFormat/>
    <w:locked/>
    <w:rsid w:val="00A92E9B"/>
    <w:pPr>
      <w:autoSpaceDN w:val="0"/>
      <w:adjustRightInd w:val="0"/>
      <w:spacing w:after="0" w:line="360" w:lineRule="atLeast"/>
      <w:ind w:left="720"/>
      <w:contextualSpacing/>
      <w:jc w:val="both"/>
      <w:textAlignment w:val="baseline"/>
    </w:pPr>
    <w:rPr>
      <w:sz w:val="24"/>
      <w:szCs w:val="24"/>
      <w:u w:color="000000"/>
      <w:lang w:eastAsia="ru-RU"/>
    </w:rPr>
  </w:style>
  <w:style w:type="paragraph" w:customStyle="1" w:styleId="18">
    <w:name w:val="_Титул1"/>
    <w:basedOn w:val="a1"/>
    <w:uiPriority w:val="99"/>
    <w:semiHidden/>
    <w:rsid w:val="00A92E9B"/>
    <w:pPr>
      <w:widowControl/>
      <w:autoSpaceDE w:val="0"/>
      <w:autoSpaceDN w:val="0"/>
      <w:adjustRightInd w:val="0"/>
      <w:spacing w:before="840" w:after="1680"/>
      <w:ind w:left="108"/>
      <w:jc w:val="right"/>
    </w:pPr>
    <w:rPr>
      <w:rFonts w:asciiTheme="minorHAnsi" w:hAnsiTheme="minorHAnsi" w:cstheme="minorHAnsi"/>
      <w:b/>
      <w:color w:val="000000"/>
      <w:sz w:val="44"/>
      <w:szCs w:val="24"/>
      <w:u w:color="000000"/>
    </w:rPr>
  </w:style>
  <w:style w:type="character" w:customStyle="1" w:styleId="25">
    <w:name w:val="_Заголовок 2 Знак"/>
    <w:link w:val="24"/>
    <w:rsid w:val="00A92E9B"/>
    <w:rPr>
      <w:b/>
      <w:bCs/>
      <w:color w:val="000000"/>
      <w:sz w:val="32"/>
      <w:szCs w:val="32"/>
      <w:u w:color="000000"/>
      <w:bdr w:val="nil"/>
    </w:rPr>
  </w:style>
  <w:style w:type="table" w:customStyle="1" w:styleId="ScrollTableNormal">
    <w:name w:val="Scroll Table Normal"/>
    <w:basedOn w:val="a3"/>
    <w:uiPriority w:val="99"/>
    <w:rsid w:val="00A92E9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jc w:val="left"/>
      </w:pPr>
      <w:rPr>
        <w:rFonts w:asciiTheme="minorHAnsi" w:hAnsiTheme="minorHAnsi"/>
        <w:b/>
        <w:i w:val="0"/>
        <w:sz w:val="22"/>
      </w:rPr>
      <w:tblPr/>
      <w:trPr>
        <w:tblHeader/>
      </w:trPr>
    </w:tblStylePr>
    <w:tblStylePr w:type="firstCol">
      <w:rPr>
        <w:rFonts w:asciiTheme="minorHAnsi" w:hAnsiTheme="minorHAnsi"/>
        <w:b/>
        <w:i w:val="0"/>
        <w:sz w:val="22"/>
      </w:rPr>
    </w:tblStylePr>
    <w:tblStylePr w:type="band1Horz">
      <w:pPr>
        <w:wordWrap/>
        <w:jc w:val="left"/>
      </w:pPr>
      <w:rPr>
        <w:rFonts w:asciiTheme="minorHAnsi" w:hAnsiTheme="minorHAnsi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C0C0C0"/>
      </w:tcPr>
    </w:tblStylePr>
  </w:style>
  <w:style w:type="character" w:customStyle="1" w:styleId="af3">
    <w:name w:val="Текст сноски Знак"/>
    <w:basedOn w:val="a2"/>
    <w:link w:val="af2"/>
    <w:uiPriority w:val="99"/>
    <w:semiHidden/>
    <w:rsid w:val="00A92E9B"/>
    <w:rPr>
      <w:rFonts w:ascii="Helvetica" w:hAnsi="Helvetica"/>
      <w:sz w:val="16"/>
      <w:lang w:eastAsia="en-US"/>
    </w:rPr>
  </w:style>
  <w:style w:type="character" w:customStyle="1" w:styleId="afb">
    <w:name w:val="Абзац списка Знак"/>
    <w:aliases w:val="ТЗ список Знак"/>
    <w:link w:val="afa"/>
    <w:uiPriority w:val="34"/>
    <w:rsid w:val="00A92E9B"/>
    <w:rPr>
      <w:lang w:eastAsia="en-US"/>
    </w:rPr>
  </w:style>
  <w:style w:type="paragraph" w:customStyle="1" w:styleId="RTL">
    <w:name w:val="RTL_Рисунки"/>
    <w:basedOn w:val="affe"/>
    <w:next w:val="a1"/>
    <w:link w:val="RTL0"/>
    <w:qFormat/>
    <w:rsid w:val="00A92E9B"/>
    <w:pPr>
      <w:widowControl w:val="0"/>
      <w:autoSpaceDN w:val="0"/>
      <w:adjustRightInd w:val="0"/>
      <w:spacing w:before="60" w:after="120"/>
      <w:ind w:left="0" w:right="0" w:firstLine="0"/>
      <w:contextualSpacing/>
      <w:jc w:val="center"/>
      <w:textAlignment w:val="baseline"/>
    </w:pPr>
    <w:rPr>
      <w:b w:val="0"/>
      <w:sz w:val="22"/>
      <w:lang w:val="ru-RU" w:eastAsia="ru-RU"/>
    </w:rPr>
  </w:style>
  <w:style w:type="character" w:customStyle="1" w:styleId="RTL0">
    <w:name w:val="RTL_Рисунки Знак"/>
    <w:basedOn w:val="a2"/>
    <w:link w:val="RTL"/>
    <w:rsid w:val="00A92E9B"/>
    <w:rPr>
      <w:bCs/>
      <w:sz w:val="22"/>
      <w:u w:color="000000"/>
    </w:rPr>
  </w:style>
  <w:style w:type="character" w:customStyle="1" w:styleId="a6">
    <w:name w:val="Название Знак"/>
    <w:aliases w:val="Название без нумерации Знак"/>
    <w:link w:val="a5"/>
    <w:rsid w:val="00C8671E"/>
    <w:rPr>
      <w:rFonts w:ascii="Arial" w:hAnsi="Arial"/>
      <w:b/>
      <w:sz w:val="36"/>
      <w:lang w:eastAsia="en-US"/>
    </w:rPr>
  </w:style>
  <w:style w:type="paragraph" w:styleId="a0">
    <w:name w:val="List Bullet"/>
    <w:basedOn w:val="a1"/>
    <w:rsid w:val="00C8671E"/>
    <w:pPr>
      <w:widowControl/>
      <w:numPr>
        <w:numId w:val="7"/>
      </w:numPr>
      <w:spacing w:before="40" w:after="40"/>
    </w:pPr>
    <w:rPr>
      <w:rFonts w:ascii="Calibri" w:hAnsi="Calibri"/>
      <w:sz w:val="22"/>
      <w:szCs w:val="24"/>
      <w:lang w:eastAsia="ru-RU"/>
    </w:rPr>
  </w:style>
  <w:style w:type="paragraph" w:styleId="afff2">
    <w:name w:val="Normal (Web)"/>
    <w:basedOn w:val="a1"/>
    <w:uiPriority w:val="99"/>
    <w:unhideWhenUsed/>
    <w:rsid w:val="00C8671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31">
    <w:name w:val="pt-a0-00003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04">
    <w:name w:val="pt-a1-000004"/>
    <w:basedOn w:val="a2"/>
    <w:rsid w:val="00D70352"/>
  </w:style>
  <w:style w:type="character" w:customStyle="1" w:styleId="pt-a1-000032">
    <w:name w:val="pt-a1-000032"/>
    <w:basedOn w:val="a2"/>
    <w:rsid w:val="00D70352"/>
  </w:style>
  <w:style w:type="character" w:customStyle="1" w:styleId="pt-a1-000050">
    <w:name w:val="pt-a1-000050"/>
    <w:basedOn w:val="a2"/>
    <w:rsid w:val="00D70352"/>
  </w:style>
  <w:style w:type="paragraph" w:customStyle="1" w:styleId="pt-a0-000051">
    <w:name w:val="pt-a0-00005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52">
    <w:name w:val="pt-a0-000052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86">
    <w:name w:val="pt-a0-000086"/>
    <w:basedOn w:val="a1"/>
    <w:rsid w:val="00591630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ng-scope">
    <w:name w:val="ng-scope"/>
    <w:basedOn w:val="a1"/>
    <w:rsid w:val="00A1444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21">
    <w:name w:val="pt-a0-000021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6">
    <w:name w:val="pt-a1-000036"/>
    <w:basedOn w:val="a2"/>
    <w:rsid w:val="00FF1F5F"/>
  </w:style>
  <w:style w:type="paragraph" w:customStyle="1" w:styleId="pt-a0-000025">
    <w:name w:val="pt-a0-000025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000037">
    <w:name w:val="pt-000037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000038">
    <w:name w:val="pt-000038"/>
    <w:basedOn w:val="a2"/>
    <w:rsid w:val="00FF1F5F"/>
  </w:style>
  <w:style w:type="character" w:customStyle="1" w:styleId="pt-a1-000015">
    <w:name w:val="pt-a1-000015"/>
    <w:basedOn w:val="a2"/>
    <w:rsid w:val="00FF1F5F"/>
  </w:style>
  <w:style w:type="paragraph" w:customStyle="1" w:styleId="pt-a0-000023">
    <w:name w:val="pt-a0-00002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9">
    <w:name w:val="pt-a1-000039"/>
    <w:basedOn w:val="a2"/>
    <w:rsid w:val="00FF1F5F"/>
  </w:style>
  <w:style w:type="paragraph" w:customStyle="1" w:styleId="pt-a0-000040">
    <w:name w:val="pt-a0-000040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1">
    <w:name w:val="pt-a1-000041"/>
    <w:basedOn w:val="a2"/>
    <w:rsid w:val="00FF1F5F"/>
  </w:style>
  <w:style w:type="character" w:customStyle="1" w:styleId="pt-a1-000042">
    <w:name w:val="pt-a1-000042"/>
    <w:basedOn w:val="a2"/>
    <w:rsid w:val="00FF1F5F"/>
  </w:style>
  <w:style w:type="character" w:customStyle="1" w:styleId="pt-a1-000028">
    <w:name w:val="pt-a1-000028"/>
    <w:basedOn w:val="a2"/>
    <w:rsid w:val="00FF1F5F"/>
  </w:style>
  <w:style w:type="paragraph" w:customStyle="1" w:styleId="pt-a0-000043">
    <w:name w:val="pt-a0-00004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4">
    <w:name w:val="pt-a1-000044"/>
    <w:basedOn w:val="a2"/>
    <w:rsid w:val="00FF1F5F"/>
  </w:style>
  <w:style w:type="paragraph" w:customStyle="1" w:styleId="1">
    <w:name w:val="Стиль1"/>
    <w:basedOn w:val="13"/>
    <w:link w:val="19"/>
    <w:qFormat/>
    <w:rsid w:val="003408B8"/>
    <w:pPr>
      <w:numPr>
        <w:numId w:val="1"/>
      </w:numPr>
      <w:pBdr>
        <w:top w:val="single" w:sz="48" w:space="30" w:color="auto"/>
      </w:pBdr>
      <w:spacing w:before="0" w:after="0"/>
    </w:pPr>
    <w:rPr>
      <w:rFonts w:ascii="Times New Roman" w:hAnsi="Times New Roman"/>
      <w:lang w:val="ru-RU"/>
    </w:rPr>
  </w:style>
  <w:style w:type="paragraph" w:customStyle="1" w:styleId="26">
    <w:name w:val="Стиль2"/>
    <w:basedOn w:val="13"/>
    <w:link w:val="27"/>
    <w:qFormat/>
    <w:rsid w:val="00E30D7B"/>
    <w:pPr>
      <w:pBdr>
        <w:top w:val="single" w:sz="48" w:space="31" w:color="auto"/>
      </w:pBdr>
      <w:spacing w:before="0" w:after="0"/>
      <w:ind w:left="0"/>
    </w:pPr>
    <w:rPr>
      <w:rFonts w:ascii="Times New Roman" w:hAnsi="Times New Roman"/>
      <w:lang w:val="ru-RU"/>
    </w:rPr>
  </w:style>
  <w:style w:type="character" w:customStyle="1" w:styleId="14">
    <w:name w:val="Заголовок оглавления1 Знак"/>
    <w:basedOn w:val="a2"/>
    <w:link w:val="13"/>
    <w:rsid w:val="003408B8"/>
    <w:rPr>
      <w:rFonts w:ascii="Book Antiqua" w:hAnsi="Book Antiqua"/>
      <w:sz w:val="36"/>
      <w:lang w:val="en-US"/>
    </w:rPr>
  </w:style>
  <w:style w:type="character" w:customStyle="1" w:styleId="19">
    <w:name w:val="Стиль1 Знак"/>
    <w:basedOn w:val="14"/>
    <w:link w:val="1"/>
    <w:rsid w:val="003408B8"/>
    <w:rPr>
      <w:rFonts w:ascii="Book Antiqua" w:hAnsi="Book Antiqua"/>
      <w:sz w:val="36"/>
      <w:lang w:val="en-US"/>
    </w:rPr>
  </w:style>
  <w:style w:type="character" w:customStyle="1" w:styleId="27">
    <w:name w:val="Стиль2 Знак"/>
    <w:basedOn w:val="14"/>
    <w:link w:val="26"/>
    <w:rsid w:val="00E30D7B"/>
    <w:rPr>
      <w:rFonts w:ascii="Book Antiqua" w:hAnsi="Book Antiqua"/>
      <w:sz w:val="36"/>
      <w:lang w:val="en-US"/>
    </w:rPr>
  </w:style>
  <w:style w:type="paragraph" w:styleId="afff3">
    <w:name w:val="endnote text"/>
    <w:basedOn w:val="a1"/>
    <w:link w:val="afff4"/>
    <w:rsid w:val="009D2CE4"/>
    <w:pPr>
      <w:spacing w:after="0"/>
    </w:pPr>
  </w:style>
  <w:style w:type="character" w:customStyle="1" w:styleId="afff4">
    <w:name w:val="Текст концевой сноски Знак"/>
    <w:basedOn w:val="a2"/>
    <w:link w:val="afff3"/>
    <w:rsid w:val="009D2CE4"/>
    <w:rPr>
      <w:lang w:eastAsia="en-US"/>
    </w:rPr>
  </w:style>
  <w:style w:type="character" w:styleId="afff5">
    <w:name w:val="endnote reference"/>
    <w:basedOn w:val="a2"/>
    <w:rsid w:val="009D2CE4"/>
    <w:rPr>
      <w:vertAlign w:val="superscript"/>
    </w:rPr>
  </w:style>
  <w:style w:type="paragraph" w:customStyle="1" w:styleId="afff6">
    <w:name w:val="ГОСТ Основной текст"/>
    <w:qFormat/>
    <w:rsid w:val="00E451F6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customStyle="1" w:styleId="afff7">
    <w:name w:val="ГОСТ Список простой маркированный"/>
    <w:qFormat/>
    <w:rsid w:val="00E451F6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8">
    <w:name w:val="ГОСТ Заголовок 2 уровня"/>
    <w:next w:val="afff6"/>
    <w:qFormat/>
    <w:rsid w:val="00E451F6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1a">
    <w:name w:val="ГОСТ Заголовок 1 уровня"/>
    <w:next w:val="afff6"/>
    <w:qFormat/>
    <w:rsid w:val="00D859C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character" w:styleId="afff8">
    <w:name w:val="Emphasis"/>
    <w:basedOn w:val="a2"/>
    <w:uiPriority w:val="20"/>
    <w:qFormat/>
    <w:rsid w:val="00D859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8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517254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4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8504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82772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41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897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57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3586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2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hyperlink" Target="https://ru.wikipedia.org/wiki/%D0%A0%D0%B0%D1%81%D0%BF%D1%80%D0%B5%D0%B4%D0%B5%D0%BB%D1%91%D0%BD%D0%BD%D0%B0%D1%8F_%D0%B2%D1%8B%D1%87%D0%B8%D1%81%D0%BB%D0%B8%D1%82%D0%B5%D0%BB%D1%8C%D0%BD%D0%B0%D1%8F_%D1%81%D1%80%D0%B5%D0%B4%D0%B0" TargetMode="External"/><Relationship Id="rId26" Type="http://schemas.openxmlformats.org/officeDocument/2006/relationships/image" Target="media/image7.png"/><Relationship Id="rId39" Type="http://schemas.openxmlformats.org/officeDocument/2006/relationships/image" Target="media/image20.emf"/><Relationship Id="rId21" Type="http://schemas.openxmlformats.org/officeDocument/2006/relationships/image" Target="media/image2.png"/><Relationship Id="rId34" Type="http://schemas.openxmlformats.org/officeDocument/2006/relationships/image" Target="media/image15.png"/><Relationship Id="rId42" Type="http://schemas.openxmlformats.org/officeDocument/2006/relationships/oleObject" Target="embeddings/oleObject3.bin"/><Relationship Id="rId47" Type="http://schemas.openxmlformats.org/officeDocument/2006/relationships/image" Target="media/image25.png"/><Relationship Id="rId50" Type="http://schemas.openxmlformats.org/officeDocument/2006/relationships/image" Target="media/image27.emf"/><Relationship Id="rId55" Type="http://schemas.openxmlformats.org/officeDocument/2006/relationships/image" Target="media/image30.png"/><Relationship Id="rId63" Type="http://schemas.openxmlformats.org/officeDocument/2006/relationships/oleObject" Target="embeddings/oleObject10.bin"/><Relationship Id="rId68" Type="http://schemas.openxmlformats.org/officeDocument/2006/relationships/oleObject" Target="embeddings/oleObject12.bin"/><Relationship Id="rId76" Type="http://schemas.openxmlformats.org/officeDocument/2006/relationships/image" Target="media/image44.png"/><Relationship Id="rId7" Type="http://schemas.openxmlformats.org/officeDocument/2006/relationships/styles" Target="styles.xml"/><Relationship Id="rId71" Type="http://schemas.openxmlformats.org/officeDocument/2006/relationships/oleObject" Target="embeddings/oleObject13.bin"/><Relationship Id="rId2" Type="http://schemas.openxmlformats.org/officeDocument/2006/relationships/customXml" Target="../customXml/item2.xml"/><Relationship Id="rId16" Type="http://schemas.openxmlformats.org/officeDocument/2006/relationships/hyperlink" Target="https://ru.wikipedia.org/wiki/%D0%9F%D1%80%D0%BE%D0%B3%D1%80%D0%B0%D0%BC%D0%BC%D0%BD%D0%BE%D0%B5_%D0%BE%D0%B1%D0%B5%D1%81%D0%BF%D0%B5%D1%87%D0%B5%D0%BD%D0%B8%D0%B5" TargetMode="External"/><Relationship Id="rId29" Type="http://schemas.openxmlformats.org/officeDocument/2006/relationships/image" Target="media/image10.png"/><Relationship Id="rId11" Type="http://schemas.openxmlformats.org/officeDocument/2006/relationships/footnotes" Target="footnotes.xml"/><Relationship Id="rId24" Type="http://schemas.openxmlformats.org/officeDocument/2006/relationships/image" Target="media/image5.png"/><Relationship Id="rId32" Type="http://schemas.openxmlformats.org/officeDocument/2006/relationships/image" Target="media/image13.png"/><Relationship Id="rId37" Type="http://schemas.openxmlformats.org/officeDocument/2006/relationships/image" Target="media/image18.png"/><Relationship Id="rId40" Type="http://schemas.openxmlformats.org/officeDocument/2006/relationships/oleObject" Target="embeddings/oleObject2.bin"/><Relationship Id="rId45" Type="http://schemas.openxmlformats.org/officeDocument/2006/relationships/oleObject" Target="embeddings/oleObject4.bin"/><Relationship Id="rId53" Type="http://schemas.openxmlformats.org/officeDocument/2006/relationships/image" Target="media/image29.emf"/><Relationship Id="rId58" Type="http://schemas.openxmlformats.org/officeDocument/2006/relationships/image" Target="media/image32.png"/><Relationship Id="rId66" Type="http://schemas.openxmlformats.org/officeDocument/2006/relationships/oleObject" Target="embeddings/oleObject11.bin"/><Relationship Id="rId74" Type="http://schemas.openxmlformats.org/officeDocument/2006/relationships/oleObject" Target="embeddings/oleObject14.bin"/><Relationship Id="rId79" Type="http://schemas.openxmlformats.org/officeDocument/2006/relationships/fontTable" Target="fontTable.xml"/><Relationship Id="rId5" Type="http://schemas.openxmlformats.org/officeDocument/2006/relationships/customXml" Target="../customXml/item5.xml"/><Relationship Id="rId61" Type="http://schemas.openxmlformats.org/officeDocument/2006/relationships/image" Target="media/image34.png"/><Relationship Id="rId10" Type="http://schemas.openxmlformats.org/officeDocument/2006/relationships/webSettings" Target="webSettings.xml"/><Relationship Id="rId19" Type="http://schemas.openxmlformats.org/officeDocument/2006/relationships/image" Target="media/image1.emf"/><Relationship Id="rId31" Type="http://schemas.openxmlformats.org/officeDocument/2006/relationships/image" Target="media/image12.png"/><Relationship Id="rId44" Type="http://schemas.openxmlformats.org/officeDocument/2006/relationships/image" Target="media/image23.emf"/><Relationship Id="rId52" Type="http://schemas.openxmlformats.org/officeDocument/2006/relationships/image" Target="media/image28.png"/><Relationship Id="rId60" Type="http://schemas.openxmlformats.org/officeDocument/2006/relationships/oleObject" Target="embeddings/oleObject9.bin"/><Relationship Id="rId65" Type="http://schemas.openxmlformats.org/officeDocument/2006/relationships/image" Target="media/image37.emf"/><Relationship Id="rId73" Type="http://schemas.openxmlformats.org/officeDocument/2006/relationships/image" Target="media/image42.emf"/><Relationship Id="rId78" Type="http://schemas.openxmlformats.org/officeDocument/2006/relationships/package" Target="embeddings/_____Microsoft_Excel1.xlsx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Relationship Id="rId22" Type="http://schemas.openxmlformats.org/officeDocument/2006/relationships/image" Target="media/image3.png"/><Relationship Id="rId27" Type="http://schemas.openxmlformats.org/officeDocument/2006/relationships/image" Target="media/image8.png"/><Relationship Id="rId30" Type="http://schemas.openxmlformats.org/officeDocument/2006/relationships/image" Target="media/image11.png"/><Relationship Id="rId35" Type="http://schemas.openxmlformats.org/officeDocument/2006/relationships/image" Target="media/image16.png"/><Relationship Id="rId43" Type="http://schemas.openxmlformats.org/officeDocument/2006/relationships/image" Target="media/image22.png"/><Relationship Id="rId48" Type="http://schemas.openxmlformats.org/officeDocument/2006/relationships/image" Target="media/image26.emf"/><Relationship Id="rId56" Type="http://schemas.openxmlformats.org/officeDocument/2006/relationships/image" Target="media/image31.emf"/><Relationship Id="rId64" Type="http://schemas.openxmlformats.org/officeDocument/2006/relationships/image" Target="media/image36.png"/><Relationship Id="rId69" Type="http://schemas.openxmlformats.org/officeDocument/2006/relationships/image" Target="media/image39.png"/><Relationship Id="rId77" Type="http://schemas.openxmlformats.org/officeDocument/2006/relationships/image" Target="media/image45.emf"/><Relationship Id="rId8" Type="http://schemas.microsoft.com/office/2007/relationships/stylesWithEffects" Target="stylesWithEffects.xml"/><Relationship Id="rId51" Type="http://schemas.openxmlformats.org/officeDocument/2006/relationships/oleObject" Target="embeddings/oleObject6.bin"/><Relationship Id="rId72" Type="http://schemas.openxmlformats.org/officeDocument/2006/relationships/image" Target="media/image41.png"/><Relationship Id="rId80" Type="http://schemas.openxmlformats.org/officeDocument/2006/relationships/theme" Target="theme/theme1.xm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hyperlink" Target="https://ru.wikipedia.org/w/index.php?title=Open_Software_Foundation&amp;action=edit&amp;redlink=1" TargetMode="External"/><Relationship Id="rId25" Type="http://schemas.openxmlformats.org/officeDocument/2006/relationships/image" Target="media/image6.png"/><Relationship Id="rId33" Type="http://schemas.openxmlformats.org/officeDocument/2006/relationships/image" Target="media/image14.png"/><Relationship Id="rId38" Type="http://schemas.openxmlformats.org/officeDocument/2006/relationships/image" Target="media/image19.png"/><Relationship Id="rId46" Type="http://schemas.openxmlformats.org/officeDocument/2006/relationships/image" Target="media/image24.png"/><Relationship Id="rId59" Type="http://schemas.openxmlformats.org/officeDocument/2006/relationships/image" Target="media/image33.emf"/><Relationship Id="rId67" Type="http://schemas.openxmlformats.org/officeDocument/2006/relationships/image" Target="media/image38.png"/><Relationship Id="rId20" Type="http://schemas.openxmlformats.org/officeDocument/2006/relationships/oleObject" Target="embeddings/oleObject1.bin"/><Relationship Id="rId41" Type="http://schemas.openxmlformats.org/officeDocument/2006/relationships/image" Target="media/image21.emf"/><Relationship Id="rId54" Type="http://schemas.openxmlformats.org/officeDocument/2006/relationships/oleObject" Target="embeddings/oleObject7.bin"/><Relationship Id="rId62" Type="http://schemas.openxmlformats.org/officeDocument/2006/relationships/image" Target="media/image35.emf"/><Relationship Id="rId70" Type="http://schemas.openxmlformats.org/officeDocument/2006/relationships/image" Target="media/image40.emf"/><Relationship Id="rId75" Type="http://schemas.openxmlformats.org/officeDocument/2006/relationships/image" Target="media/image43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hyperlink" Target="https://ru.wikipedia.org/wiki/%D0%98%D0%B4%D0%B5%D0%BD%D1%82%D0%B8%D1%84%D0%B8%D0%BA%D0%B0%D1%86%D0%B8%D1%8F_(%D0%B8%D0%BD%D1%84%D0%BE%D1%80%D0%BC%D0%B0%D1%86%D0%B8%D0%BE%D0%BD%D0%BD%D1%8B%D0%B5_%D1%81%D0%B8%D1%81%D1%82%D0%B5%D0%BC%D1%8B)" TargetMode="External"/><Relationship Id="rId23" Type="http://schemas.openxmlformats.org/officeDocument/2006/relationships/image" Target="media/image4.png"/><Relationship Id="rId28" Type="http://schemas.openxmlformats.org/officeDocument/2006/relationships/image" Target="media/image9.png"/><Relationship Id="rId36" Type="http://schemas.openxmlformats.org/officeDocument/2006/relationships/image" Target="media/image17.png"/><Relationship Id="rId49" Type="http://schemas.openxmlformats.org/officeDocument/2006/relationships/oleObject" Target="embeddings/oleObject5.bin"/><Relationship Id="rId57" Type="http://schemas.openxmlformats.org/officeDocument/2006/relationships/oleObject" Target="embeddings/oleObject8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.mukhina\Documents\&#1064;&#1072;&#1073;&#1083;&#1086;&#1085;&#1099;\&#1057;&#1087;&#1077;&#1094;&#1080;&#1092;&#1080;&#1082;&#1072;&#1094;&#1080;&#1103;%20&#1092;&#1091;&#1085;&#1082;&#1094;&#1080;&#1086;&#1085;&#1072;&#1083;&#1100;&#1085;&#1086;&#1075;&#1086;%20&#1090;&#1088;&#1077;&#1073;&#1086;&#1074;&#1072;&#1085;&#1080;&#1103;%20&#1088;&#1077;&#1072;&#1083;&#1080;&#1079;&#1072;&#1094;&#1080;&#1080;%20&#1074;%20&#1057;&#1080;&#1089;&#1090;&#1077;&#1084;&#1077;%20&#1086;&#1073;&#1085;&#1086;&#1074;&#1083;&#1077;&#1085;&#1080;&#1081;%20&#1060;&#1047;6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H5QFR5MR6HVR-173660057-3919</_dlc_DocId>
    <_dlc_DocIdUrl xmlns="be20594f-2eea-40fe-a544-651162df1661">
      <Url>http://hq-ib-spp-01:33033/8612/_layouts/DocIdRedir.aspx?ID=H5QFR5MR6HVR-173660057-3919</Url>
      <Description>H5QFR5MR6HVR-173660057-3919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3FD9C39BB000F439D010E413689B8B5" ma:contentTypeVersion="0" ma:contentTypeDescription="Создание документа." ma:contentTypeScope="" ma:versionID="b42b499dea466d65624a9226a4eddeba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30d1d6c79d359d2835cead11bf0c0fcd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3C59EB-A56F-4091-B4B8-0121064B9BC6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2.xml><?xml version="1.0" encoding="utf-8"?>
<ds:datastoreItem xmlns:ds="http://schemas.openxmlformats.org/officeDocument/2006/customXml" ds:itemID="{D42CDA36-56E1-46D6-AC55-A84C99405E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B96EFE-DC1A-4F23-8C27-0F124DCC12A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79F36C10-6FD4-400C-80D3-804938627E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DD84155-D5C1-4801-824E-36A7DFF0B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Спецификация функционального требования реализации в Системе обновлений ФЗ63</Template>
  <TotalTime>1690</TotalTime>
  <Pages>80</Pages>
  <Words>16159</Words>
  <Characters>92108</Characters>
  <Application>Microsoft Office Word</Application>
  <DocSecurity>0</DocSecurity>
  <Lines>767</Lines>
  <Paragraphs>216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Спецификация функциональных требований к структуре XML схемы</vt:lpstr>
    </vt:vector>
  </TitlesOfParts>
  <Company>ФОНД СОЦИАЛЬНОГО СТРАХОВАНИЯ РОССИЙСКОЙ ФЕДЕРАЦИИ</Company>
  <LinksUpToDate>false</LinksUpToDate>
  <CharactersWithSpaces>108051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Спецификация функциональных требований к структуре XML схемы</dc:title>
  <dc:subject>Реализация в Системе обновлений ФЗ-63</dc:subject>
  <dc:creator>Мухина Ольга Александровна</dc:creator>
  <cp:lastModifiedBy>OfficeUser</cp:lastModifiedBy>
  <cp:revision>28</cp:revision>
  <cp:lastPrinted>1900-12-31T21:00:00Z</cp:lastPrinted>
  <dcterms:created xsi:type="dcterms:W3CDTF">2022-06-07T10:54:00Z</dcterms:created>
  <dcterms:modified xsi:type="dcterms:W3CDTF">2022-06-16T06:40:00Z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c541b766-0f1d-4697-929f-5d04e20349c0</vt:lpwstr>
  </property>
  <property fmtid="{D5CDD505-2E9C-101B-9397-08002B2CF9AE}" pid="3" name="ContentTypeId">
    <vt:lpwstr>0x01010033FD9C39BB000F439D010E413689B8B5</vt:lpwstr>
  </property>
</Properties>
</file>