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DF662" w14:textId="7959B06A" w:rsidR="00F23594" w:rsidRPr="00BF2143" w:rsidRDefault="001A08AE" w:rsidP="00756B32">
      <w:pPr>
        <w:pStyle w:val="a5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Спецификаци</w:t>
      </w:r>
      <w:r w:rsidR="00003555">
        <w:rPr>
          <w:rFonts w:ascii="Times New Roman" w:hAnsi="Times New Roman"/>
        </w:rPr>
        <w:t>я</w:t>
      </w:r>
      <w:r w:rsidR="005F2855" w:rsidRPr="00BF2143">
        <w:rPr>
          <w:rFonts w:ascii="Times New Roman" w:hAnsi="Times New Roman"/>
        </w:rPr>
        <w:t xml:space="preserve"> функциональных требований к структуре </w:t>
      </w:r>
      <w:r w:rsidR="005F2855" w:rsidRPr="00BF2143">
        <w:rPr>
          <w:rFonts w:ascii="Times New Roman" w:hAnsi="Times New Roman"/>
          <w:lang w:val="en-US"/>
        </w:rPr>
        <w:t>XML</w:t>
      </w:r>
      <w:r w:rsidR="005F2855" w:rsidRPr="00BF2143">
        <w:rPr>
          <w:rFonts w:ascii="Times New Roman" w:hAnsi="Times New Roman"/>
        </w:rPr>
        <w:t xml:space="preserve"> схемы машиночитаемой доверенности</w:t>
      </w:r>
    </w:p>
    <w:p w14:paraId="5CEDF663" w14:textId="6FD9FA5C" w:rsidR="00F23594" w:rsidRPr="00BF2143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</w:t>
      </w:r>
      <w:r w:rsidR="00152489">
        <w:rPr>
          <w:rFonts w:ascii="Times New Roman" w:hAnsi="Times New Roman"/>
          <w:sz w:val="28"/>
        </w:rPr>
        <w:t>2</w:t>
      </w:r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EndPr/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27FB6444" w14:textId="77777777" w:rsidR="005D54CE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3527875" w:history="1">
            <w:r w:rsidR="005D54CE" w:rsidRPr="0013692C">
              <w:rPr>
                <w:rStyle w:val="af5"/>
              </w:rPr>
              <w:t>Журнал изменений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3</w:t>
            </w:r>
            <w:r w:rsidR="005D54CE">
              <w:rPr>
                <w:webHidden/>
              </w:rPr>
              <w:fldChar w:fldCharType="end"/>
            </w:r>
          </w:hyperlink>
        </w:p>
        <w:p w14:paraId="724259E5" w14:textId="77777777" w:rsidR="005D54CE" w:rsidRDefault="00796CBF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6" w:history="1">
            <w:r w:rsidR="005D54CE" w:rsidRPr="0013692C">
              <w:rPr>
                <w:rStyle w:val="af5"/>
              </w:rPr>
              <w:t>1. Общие сведения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767F942F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7" w:history="1">
            <w:r w:rsidR="005D54CE" w:rsidRPr="0013692C">
              <w:rPr>
                <w:rStyle w:val="af5"/>
              </w:rPr>
              <w:t>1.1.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Назначение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1764C1CB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8" w:history="1">
            <w:r w:rsidR="005D54CE" w:rsidRPr="0013692C">
              <w:rPr>
                <w:rStyle w:val="af5"/>
              </w:rPr>
              <w:t>1.2.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Область применения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0F6B3FD2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9" w:history="1">
            <w:r w:rsidR="005D54CE" w:rsidRPr="0013692C">
              <w:rPr>
                <w:rStyle w:val="af5"/>
              </w:rPr>
              <w:t>1.3.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Функции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207C222C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0" w:history="1">
            <w:r w:rsidR="005D54CE" w:rsidRPr="0013692C">
              <w:rPr>
                <w:rStyle w:val="af5"/>
              </w:rPr>
              <w:t>1.4.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Определения, акронимы и сокращения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</w:t>
            </w:r>
            <w:r w:rsidR="005D54CE">
              <w:rPr>
                <w:webHidden/>
              </w:rPr>
              <w:fldChar w:fldCharType="end"/>
            </w:r>
          </w:hyperlink>
        </w:p>
        <w:p w14:paraId="5537C561" w14:textId="77777777" w:rsidR="005D54CE" w:rsidRDefault="00796CBF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1" w:history="1">
            <w:r w:rsidR="005D54CE" w:rsidRPr="0013692C">
              <w:rPr>
                <w:rStyle w:val="af5"/>
              </w:rPr>
              <w:t>2. Состав сведений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_Toc93527881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</w:t>
            </w:r>
            <w:r w:rsidR="005D54CE">
              <w:rPr>
                <w:webHidden/>
              </w:rPr>
              <w:fldChar w:fldCharType="end"/>
            </w:r>
          </w:hyperlink>
        </w:p>
        <w:p w14:paraId="579BFA72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2" w:history="1">
            <w:r w:rsidR="005D54CE" w:rsidRPr="0013692C">
              <w:rPr>
                <w:rStyle w:val="af5"/>
              </w:rPr>
              <w:t>2.1 Справочник типов документов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_Toc93527882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</w:t>
            </w:r>
            <w:r w:rsidR="005D54CE">
              <w:rPr>
                <w:webHidden/>
              </w:rPr>
              <w:fldChar w:fldCharType="end"/>
            </w:r>
          </w:hyperlink>
        </w:p>
        <w:p w14:paraId="15E3C9F3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3" w:history="1">
            <w:r w:rsidR="005D54CE" w:rsidRPr="0013692C">
              <w:rPr>
                <w:rStyle w:val="af5"/>
              </w:rPr>
              <w:t>2.2.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Атрибуты сообщений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_Toc93527883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8</w:t>
            </w:r>
            <w:r w:rsidR="005D54CE">
              <w:rPr>
                <w:webHidden/>
              </w:rPr>
              <w:fldChar w:fldCharType="end"/>
            </w:r>
          </w:hyperlink>
        </w:p>
        <w:p w14:paraId="5EC71D48" w14:textId="77777777" w:rsidR="005D54CE" w:rsidRDefault="00796CBF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4" w:history="1">
            <w:r w:rsidR="005D54CE" w:rsidRPr="0013692C">
              <w:rPr>
                <w:rStyle w:val="af5"/>
              </w:rPr>
              <w:t>2.2.1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объектов взаимодействия при работе с Электронной Доверенностью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_Toc93527884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9</w:t>
            </w:r>
            <w:r w:rsidR="005D54CE">
              <w:rPr>
                <w:webHidden/>
              </w:rPr>
              <w:fldChar w:fldCharType="end"/>
            </w:r>
          </w:hyperlink>
        </w:p>
        <w:p w14:paraId="17BB413B" w14:textId="77777777" w:rsidR="005D54CE" w:rsidRDefault="00796CBF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5" w:history="1">
            <w:r w:rsidR="005D54CE" w:rsidRPr="0013692C">
              <w:rPr>
                <w:rStyle w:val="af5"/>
              </w:rPr>
              <w:t>2.2.2.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«Электронная Доверенность»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29</w:t>
            </w:r>
            <w:r w:rsidR="005D54CE">
              <w:rPr>
                <w:webHidden/>
              </w:rPr>
              <w:fldChar w:fldCharType="end"/>
            </w:r>
          </w:hyperlink>
        </w:p>
        <w:p w14:paraId="05C22165" w14:textId="77777777" w:rsidR="005D54CE" w:rsidRDefault="00796CBF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6" w:history="1">
            <w:r w:rsidR="005D54CE" w:rsidRPr="0013692C">
              <w:rPr>
                <w:rStyle w:val="af5"/>
              </w:rPr>
              <w:t>2.2.3.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«Отзыв Электронной Доверенности»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37</w:t>
            </w:r>
            <w:r w:rsidR="005D54CE">
              <w:rPr>
                <w:webHidden/>
              </w:rPr>
              <w:fldChar w:fldCharType="end"/>
            </w:r>
          </w:hyperlink>
        </w:p>
        <w:p w14:paraId="0387D292" w14:textId="77777777" w:rsidR="005D54CE" w:rsidRDefault="00796CBF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7" w:history="1">
            <w:r w:rsidR="005D54CE" w:rsidRPr="0013692C">
              <w:rPr>
                <w:rStyle w:val="af5"/>
              </w:rPr>
              <w:t>2.2.4.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«Запрос списка Доверенностей»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41</w:t>
            </w:r>
            <w:r w:rsidR="005D54CE">
              <w:rPr>
                <w:webHidden/>
              </w:rPr>
              <w:fldChar w:fldCharType="end"/>
            </w:r>
          </w:hyperlink>
        </w:p>
        <w:p w14:paraId="0CA5EB55" w14:textId="77777777" w:rsidR="005D54CE" w:rsidRDefault="00796CBF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8" w:history="1">
            <w:r w:rsidR="005D54CE" w:rsidRPr="0013692C">
              <w:rPr>
                <w:rStyle w:val="af5"/>
              </w:rPr>
              <w:t>2.2.5.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«Запрос Доверенности»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50</w:t>
            </w:r>
            <w:r w:rsidR="005D54CE">
              <w:rPr>
                <w:webHidden/>
              </w:rPr>
              <w:fldChar w:fldCharType="end"/>
            </w:r>
          </w:hyperlink>
        </w:p>
        <w:p w14:paraId="5441C982" w14:textId="77777777" w:rsidR="005D54CE" w:rsidRDefault="00796CBF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9" w:history="1">
            <w:r w:rsidR="005D54CE" w:rsidRPr="0013692C">
              <w:rPr>
                <w:rStyle w:val="af5"/>
              </w:rPr>
              <w:t>2.2.6.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«Запрос справочника Полномочий»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55</w:t>
            </w:r>
            <w:r w:rsidR="005D54CE">
              <w:rPr>
                <w:webHidden/>
              </w:rPr>
              <w:fldChar w:fldCharType="end"/>
            </w:r>
          </w:hyperlink>
        </w:p>
        <w:p w14:paraId="7ADC71D1" w14:textId="77777777" w:rsidR="005D54CE" w:rsidRDefault="00796CBF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0" w:history="1">
            <w:r w:rsidR="005D54CE" w:rsidRPr="0013692C">
              <w:rPr>
                <w:rStyle w:val="af5"/>
              </w:rPr>
              <w:t>3.Обеспечение юридической значимости электронной доверенности и отзыва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760746D9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1" w:history="1">
            <w:r w:rsidR="005D54CE" w:rsidRPr="0013692C">
              <w:rPr>
                <w:rStyle w:val="af5"/>
              </w:rPr>
              <w:t>3.1.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Используемые стандарты, форматы и алгоритмы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_Toc93527891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1035F0A4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2" w:history="1">
            <w:r w:rsidR="005D54CE" w:rsidRPr="0013692C">
              <w:rPr>
                <w:rStyle w:val="af5"/>
              </w:rPr>
              <w:t>3.2.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Структура подписанной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_Toc93527892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005D7629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3" w:history="1">
            <w:r w:rsidR="005D54CE" w:rsidRPr="0013692C">
              <w:rPr>
                <w:rStyle w:val="af5"/>
              </w:rPr>
              <w:t>3.3.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Пример подписанной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_Toc93527893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61</w:t>
            </w:r>
            <w:r w:rsidR="005D54CE">
              <w:rPr>
                <w:webHidden/>
              </w:rPr>
              <w:fldChar w:fldCharType="end"/>
            </w:r>
          </w:hyperlink>
        </w:p>
        <w:p w14:paraId="1C8AA750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4" w:history="1">
            <w:r w:rsidR="005D54CE" w:rsidRPr="0013692C">
              <w:rPr>
                <w:rStyle w:val="af5"/>
              </w:rPr>
              <w:t>3.4.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Пример подписанной электронной доверенности с ссылкой на родительскую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_Toc93527894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70</w:t>
            </w:r>
            <w:r w:rsidR="005D54CE">
              <w:rPr>
                <w:webHidden/>
              </w:rPr>
              <w:fldChar w:fldCharType="end"/>
            </w:r>
          </w:hyperlink>
        </w:p>
        <w:p w14:paraId="0E41662F" w14:textId="77777777" w:rsidR="005D54CE" w:rsidRDefault="00796CBF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5" w:history="1">
            <w:r w:rsidR="005D54CE" w:rsidRPr="0013692C">
              <w:rPr>
                <w:rStyle w:val="af5"/>
              </w:rPr>
              <w:t>Справочники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7DF9CAD3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6" w:history="1">
            <w:r w:rsidR="005D54CE" w:rsidRPr="0013692C">
              <w:rPr>
                <w:rStyle w:val="af5"/>
              </w:rPr>
              <w:t>Справочник «Владелец процесса»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72E6F1DE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7" w:history="1">
            <w:r w:rsidR="005D54CE" w:rsidRPr="0013692C">
              <w:rPr>
                <w:rStyle w:val="af5"/>
              </w:rPr>
              <w:t>Справочник «Доверитель»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20D9BD2C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8" w:history="1">
            <w:r w:rsidR="005D54CE" w:rsidRPr="0013692C">
              <w:rPr>
                <w:rStyle w:val="af5"/>
              </w:rPr>
              <w:t>Справочник «Уполномоченный»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5C3B0DA2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9" w:history="1">
            <w:r w:rsidR="005D54CE" w:rsidRPr="0013692C">
              <w:rPr>
                <w:rStyle w:val="af5"/>
              </w:rPr>
              <w:t>Пример Справочника «Полномочия»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6086F915" w14:textId="77777777" w:rsidR="005D54CE" w:rsidRDefault="00796CBF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900" w:history="1">
            <w:r w:rsidR="005D54CE" w:rsidRPr="0013692C">
              <w:rPr>
                <w:rStyle w:val="af5"/>
              </w:rPr>
              <w:t>Справочник «Статус обработки МЧД»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_Toc93527900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80</w:t>
            </w:r>
            <w:r w:rsidR="005D54CE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default" r:id="rId13"/>
          <w:footerReference w:type="default" r:id="rId14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0" w:name="_Toc93527875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650632">
              <w:rPr>
                <w:noProof/>
              </w:rPr>
              <w:t>17.11.2021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>
              <w:t>0.9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Мухина О.А.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77777777" w:rsidR="00AD040D" w:rsidRPr="00CF24BC" w:rsidRDefault="00AD040D" w:rsidP="00AD040D">
            <w:pPr>
              <w:pStyle w:val="tabletext0"/>
              <w:spacing w:after="0"/>
              <w:ind w:left="0"/>
            </w:pPr>
            <w:r>
              <w:t>07.09.2021</w:t>
            </w:r>
          </w:p>
        </w:tc>
        <w:tc>
          <w:tcPr>
            <w:tcW w:w="1152" w:type="dxa"/>
          </w:tcPr>
          <w:p w14:paraId="4FECF2F7" w14:textId="6AAA895E" w:rsidR="00AD040D" w:rsidRPr="001A08AE" w:rsidRDefault="00E42CCD" w:rsidP="00AD040D">
            <w:pPr>
              <w:pStyle w:val="tabletext0"/>
              <w:spacing w:after="0"/>
              <w:ind w:left="0"/>
            </w:pPr>
            <w:r>
              <w:t>0.91</w:t>
            </w:r>
          </w:p>
        </w:tc>
        <w:tc>
          <w:tcPr>
            <w:tcW w:w="3744" w:type="dxa"/>
          </w:tcPr>
          <w:p w14:paraId="5031DB5A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Добавлены разделы обеспечения юр. значимости</w:t>
            </w:r>
            <w:r w:rsidRPr="00BF2143">
              <w:rPr>
                <w:lang w:val="en-US"/>
              </w:rPr>
              <w:t> </w:t>
            </w:r>
            <w:r>
              <w:t>МЧД и Эл</w:t>
            </w:r>
            <w:proofErr w:type="gramStart"/>
            <w:r>
              <w:t>.д</w:t>
            </w:r>
            <w:proofErr w:type="gramEnd"/>
            <w:r>
              <w:t>окументов</w:t>
            </w:r>
          </w:p>
        </w:tc>
        <w:tc>
          <w:tcPr>
            <w:tcW w:w="2304" w:type="dxa"/>
          </w:tcPr>
          <w:p w14:paraId="23B8DB92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5260557E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24.09.2021</w:t>
            </w:r>
          </w:p>
        </w:tc>
        <w:tc>
          <w:tcPr>
            <w:tcW w:w="1152" w:type="dxa"/>
          </w:tcPr>
          <w:p w14:paraId="6162144E" w14:textId="2B64BAD5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0.92</w:t>
            </w:r>
          </w:p>
        </w:tc>
        <w:tc>
          <w:tcPr>
            <w:tcW w:w="3744" w:type="dxa"/>
          </w:tcPr>
          <w:p w14:paraId="0AB1EE79" w14:textId="14E7EB9A" w:rsidR="00AD040D" w:rsidRPr="00BF2143" w:rsidRDefault="0037630F" w:rsidP="0037630F">
            <w:pPr>
              <w:pStyle w:val="Tabletext"/>
              <w:spacing w:after="0"/>
              <w:ind w:left="0"/>
            </w:pPr>
            <w:r>
              <w:t xml:space="preserve">В </w:t>
            </w:r>
            <w:r w:rsidR="00E42CCD">
              <w:t>блок «Доверитель» добавлены поля: «Нотариус» и «На основании»</w:t>
            </w:r>
            <w:r>
              <w:t xml:space="preserve">. Расширен атрибутивный состав </w:t>
            </w:r>
            <w:r w:rsidRPr="00BF2143">
              <w:t>powerOfAttorneyList</w:t>
            </w:r>
            <w:r>
              <w:t>.</w:t>
            </w:r>
          </w:p>
        </w:tc>
        <w:tc>
          <w:tcPr>
            <w:tcW w:w="2304" w:type="dxa"/>
          </w:tcPr>
          <w:p w14:paraId="67164E47" w14:textId="30FC417F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6393D9" w:rsidR="00AD040D" w:rsidRPr="00BF2143" w:rsidRDefault="00CC6EF8" w:rsidP="005E0A40">
            <w:pPr>
              <w:pStyle w:val="Tabletext"/>
              <w:spacing w:after="0"/>
              <w:ind w:left="0"/>
            </w:pPr>
            <w:r>
              <w:t>1</w:t>
            </w:r>
            <w:r w:rsidR="005E0A40">
              <w:t>5</w:t>
            </w:r>
            <w:r>
              <w:t>.10.2021</w:t>
            </w:r>
          </w:p>
        </w:tc>
        <w:tc>
          <w:tcPr>
            <w:tcW w:w="1152" w:type="dxa"/>
          </w:tcPr>
          <w:p w14:paraId="225C547A" w14:textId="7EF25812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0.93</w:t>
            </w:r>
          </w:p>
        </w:tc>
        <w:tc>
          <w:tcPr>
            <w:tcW w:w="3744" w:type="dxa"/>
          </w:tcPr>
          <w:p w14:paraId="5B4FB9D5" w14:textId="77777777" w:rsidR="00AD040D" w:rsidRDefault="00CC6EF8" w:rsidP="00AD040D">
            <w:pPr>
              <w:pStyle w:val="Tabletext"/>
              <w:spacing w:after="0"/>
              <w:ind w:left="0"/>
            </w:pPr>
            <w:r>
              <w:t xml:space="preserve">Для </w:t>
            </w:r>
            <w:r w:rsidRPr="00BF2143">
              <w:rPr>
                <w:lang w:val="en-US"/>
              </w:rPr>
              <w:t>authorityListResponse</w:t>
            </w:r>
            <w:r>
              <w:t xml:space="preserve"> удален признак передоверия, добавлена родительская мнемоника, даты </w:t>
            </w:r>
            <w:proofErr w:type="gramStart"/>
            <w:r>
              <w:t>с</w:t>
            </w:r>
            <w:proofErr w:type="gramEnd"/>
            <w:r>
              <w:t xml:space="preserve"> и по.</w:t>
            </w:r>
          </w:p>
          <w:p w14:paraId="28AC36CC" w14:textId="77777777" w:rsidR="00CC6EF8" w:rsidRDefault="00CC6EF8" w:rsidP="00AD040D">
            <w:pPr>
              <w:pStyle w:val="Tabletext"/>
              <w:spacing w:after="0"/>
              <w:ind w:left="0"/>
            </w:pPr>
            <w:r>
              <w:t>Актуализирован пример справочника полномочий. Добавлен справочник статусов обработки документа</w:t>
            </w:r>
            <w:r w:rsidR="005E0A40">
              <w:t xml:space="preserve">. </w:t>
            </w:r>
          </w:p>
          <w:p w14:paraId="2D5A7F14" w14:textId="4A8484E0" w:rsidR="005E0A40" w:rsidRDefault="005E0A40" w:rsidP="005E0A40">
            <w:pPr>
              <w:pStyle w:val="Tabletext"/>
              <w:spacing w:after="0"/>
              <w:ind w:left="0"/>
            </w:pPr>
            <w:r>
              <w:t xml:space="preserve">powerOfAttorneyListRequest - удалены дата регистрации </w:t>
            </w:r>
            <w:proofErr w:type="gramStart"/>
            <w:r>
              <w:t>с</w:t>
            </w:r>
            <w:proofErr w:type="gramEnd"/>
            <w:r>
              <w:t xml:space="preserve"> и </w:t>
            </w:r>
            <w:proofErr w:type="gramStart"/>
            <w:r>
              <w:t>по</w:t>
            </w:r>
            <w:proofErr w:type="gramEnd"/>
            <w:r>
              <w:t>, добавлен атрибут «Все МЧД»;</w:t>
            </w:r>
          </w:p>
          <w:p w14:paraId="03C9F8E3" w14:textId="617F5F44" w:rsidR="005E0A40" w:rsidRDefault="005E0A40" w:rsidP="005E0A40">
            <w:pPr>
              <w:pStyle w:val="Tabletext"/>
              <w:spacing w:after="0"/>
              <w:ind w:left="0"/>
            </w:pPr>
            <w:r>
              <w:t>powerOfAttorneyLis</w:t>
            </w:r>
            <w:r>
              <w:rPr>
                <w:lang w:val="en-US"/>
              </w:rPr>
              <w:t>t</w:t>
            </w:r>
            <w:r>
              <w:t xml:space="preserve"> – добавлен Владелец;</w:t>
            </w:r>
          </w:p>
          <w:p w14:paraId="765DCF0A" w14:textId="3BAD4C96" w:rsidR="005E0A40" w:rsidRPr="002A0A5F" w:rsidRDefault="005E0A40" w:rsidP="005E0A40">
            <w:pPr>
              <w:pStyle w:val="Tabletext"/>
              <w:spacing w:after="0"/>
              <w:ind w:left="0"/>
            </w:pPr>
            <w:r w:rsidRPr="005E0A40">
              <w:rPr>
                <w:lang w:val="en-US"/>
              </w:rPr>
              <w:t>powerOfAttorneyRequest</w:t>
            </w:r>
            <w:r w:rsidRPr="002A0A5F">
              <w:t xml:space="preserve"> </w:t>
            </w:r>
            <w:r>
              <w:t>и</w:t>
            </w:r>
            <w:r w:rsidRPr="002A0A5F">
              <w:t xml:space="preserve"> </w:t>
            </w:r>
            <w:r w:rsidRPr="005E0A40">
              <w:rPr>
                <w:lang w:val="en-US"/>
              </w:rPr>
              <w:t>revocationPowerOfAttorney</w:t>
            </w:r>
            <w:r w:rsidRPr="002A0A5F">
              <w:t xml:space="preserve"> – </w:t>
            </w:r>
            <w:r>
              <w:t>удален</w:t>
            </w:r>
            <w:r w:rsidRPr="002A0A5F">
              <w:t xml:space="preserve"> </w:t>
            </w:r>
            <w:r>
              <w:t>Владелец</w:t>
            </w:r>
            <w:r w:rsidRPr="002A0A5F">
              <w:t>;</w:t>
            </w:r>
          </w:p>
          <w:p w14:paraId="4B218557" w14:textId="49608634" w:rsidR="005E0A40" w:rsidRPr="00C269AB" w:rsidRDefault="005E0A40" w:rsidP="005E0A40">
            <w:pPr>
              <w:pStyle w:val="Tabletext"/>
              <w:spacing w:after="0"/>
              <w:ind w:left="0"/>
            </w:pPr>
            <w:r>
              <w:t>authorityListResponse –добавлено «Наименование полномочия»</w:t>
            </w:r>
            <w:r w:rsidR="00C269AB">
              <w:t>. Для физ</w:t>
            </w:r>
            <w:proofErr w:type="gramStart"/>
            <w:r w:rsidR="00C269AB">
              <w:t>.л</w:t>
            </w:r>
            <w:proofErr w:type="gramEnd"/>
            <w:r w:rsidR="00C269AB">
              <w:t xml:space="preserve">ица Владельца процесса добавлен тег «Код подчиненности». Переименованы </w:t>
            </w:r>
            <w:r w:rsidR="00C269AB">
              <w:rPr>
                <w:lang w:val="en-US"/>
              </w:rPr>
              <w:t>XML</w:t>
            </w:r>
            <w:r w:rsidR="00C269AB">
              <w:t xml:space="preserve"> файлы запроса/ответа Классификатора полномочий</w:t>
            </w:r>
            <w:r w:rsidR="00171AB1">
              <w:t xml:space="preserve">. Для </w:t>
            </w:r>
            <w:r w:rsidR="00171AB1" w:rsidRPr="00BF2143">
              <w:rPr>
                <w:rStyle w:val="pt-a1-000032"/>
              </w:rPr>
              <w:t>powerOfAttorneyResponse</w:t>
            </w:r>
            <w:r w:rsidR="00171AB1">
              <w:rPr>
                <w:rStyle w:val="pt-a1-000032"/>
              </w:rPr>
              <w:t xml:space="preserve"> добавлена дополнительная информация.</w:t>
            </w:r>
          </w:p>
        </w:tc>
        <w:tc>
          <w:tcPr>
            <w:tcW w:w="2304" w:type="dxa"/>
          </w:tcPr>
          <w:p w14:paraId="60053D36" w14:textId="4D193694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650F20" w:rsidRPr="00BF2143" w14:paraId="07AC819D" w14:textId="77777777" w:rsidTr="00AD040D">
        <w:tc>
          <w:tcPr>
            <w:tcW w:w="2304" w:type="dxa"/>
          </w:tcPr>
          <w:p w14:paraId="3575E3E8" w14:textId="1FA1A64D" w:rsidR="00650F20" w:rsidRDefault="00650F20" w:rsidP="005E0A40">
            <w:pPr>
              <w:pStyle w:val="Tabletext"/>
              <w:spacing w:after="0"/>
              <w:ind w:left="0"/>
            </w:pPr>
            <w:r>
              <w:t>22.11.2021</w:t>
            </w:r>
          </w:p>
        </w:tc>
        <w:tc>
          <w:tcPr>
            <w:tcW w:w="1152" w:type="dxa"/>
          </w:tcPr>
          <w:p w14:paraId="06B50504" w14:textId="51A1C9AD" w:rsidR="00650F20" w:rsidRDefault="00650F20" w:rsidP="00AD040D">
            <w:pPr>
              <w:pStyle w:val="Tabletext"/>
              <w:spacing w:after="0"/>
              <w:ind w:left="0"/>
            </w:pPr>
            <w:r>
              <w:t>0.94</w:t>
            </w:r>
          </w:p>
        </w:tc>
        <w:tc>
          <w:tcPr>
            <w:tcW w:w="3744" w:type="dxa"/>
          </w:tcPr>
          <w:p w14:paraId="66A605E7" w14:textId="77777777" w:rsidR="007361B8" w:rsidRDefault="00650F20" w:rsidP="00AD040D">
            <w:pPr>
              <w:pStyle w:val="Tabletext"/>
              <w:spacing w:after="0"/>
              <w:ind w:left="0"/>
            </w:pPr>
            <w:r>
              <w:t xml:space="preserve">В </w:t>
            </w:r>
            <w:r w:rsidRPr="00BF2143">
              <w:t>powerOfAttorneyRequest</w:t>
            </w:r>
            <w:r>
              <w:t xml:space="preserve"> внесен блок информации о подписи. </w:t>
            </w:r>
          </w:p>
          <w:p w14:paraId="645BE704" w14:textId="0A3D6383" w:rsidR="00650F20" w:rsidRDefault="00650F20" w:rsidP="00AD040D">
            <w:pPr>
              <w:pStyle w:val="Tabletext"/>
              <w:spacing w:after="0"/>
              <w:ind w:left="0"/>
            </w:pPr>
            <w:r>
              <w:t>Добавлено пояснения для Уполномоченного Сертификата п.2.2.1.5.</w:t>
            </w:r>
          </w:p>
          <w:p w14:paraId="6A68177F" w14:textId="77777777" w:rsidR="007361B8" w:rsidRDefault="007361B8" w:rsidP="00AD040D">
            <w:pPr>
              <w:pStyle w:val="Tabletext"/>
              <w:spacing w:after="0"/>
              <w:ind w:left="0"/>
            </w:pPr>
            <w:r>
              <w:t xml:space="preserve">Добавлены примеры </w:t>
            </w:r>
            <w:r>
              <w:rPr>
                <w:lang w:val="en-US"/>
              </w:rPr>
              <w:t>XML</w:t>
            </w:r>
            <w:r>
              <w:t xml:space="preserve"> сообщений в виде файлов.</w:t>
            </w:r>
          </w:p>
          <w:p w14:paraId="698E13BD" w14:textId="5FF3F317" w:rsidR="007361B8" w:rsidRPr="007361B8" w:rsidRDefault="007361B8" w:rsidP="00AD040D">
            <w:pPr>
              <w:pStyle w:val="Tabletext"/>
              <w:spacing w:after="0"/>
              <w:ind w:left="0"/>
            </w:pPr>
            <w:proofErr w:type="gramStart"/>
            <w:r>
              <w:t>Для документ удостоверяющий личность (</w:t>
            </w:r>
            <w:r w:rsidRPr="004C4E69">
              <w:rPr>
                <w:sz w:val="21"/>
                <w:szCs w:val="21"/>
                <w:lang w:eastAsia="ru-RU"/>
              </w:rPr>
              <w:t>personDocument</w:t>
            </w:r>
            <w:r>
              <w:t>) код и наименование подразделения, выдавшего документ разделены на отдельные поля.</w:t>
            </w:r>
            <w:proofErr w:type="gramEnd"/>
            <w:r>
              <w:t xml:space="preserve"> В результате скорректировано сообщение - </w:t>
            </w:r>
            <w:r w:rsidRPr="00BF2143">
              <w:t>powerOfAttorney</w:t>
            </w:r>
          </w:p>
        </w:tc>
        <w:tc>
          <w:tcPr>
            <w:tcW w:w="2304" w:type="dxa"/>
          </w:tcPr>
          <w:p w14:paraId="0A9816BA" w14:textId="65B9629B" w:rsidR="00650F20" w:rsidRDefault="00650F20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497910" w:rsidRPr="00BF2143" w14:paraId="13AEB392" w14:textId="77777777" w:rsidTr="00AD040D">
        <w:tc>
          <w:tcPr>
            <w:tcW w:w="2304" w:type="dxa"/>
          </w:tcPr>
          <w:p w14:paraId="50A41AD7" w14:textId="18BD23C2" w:rsidR="00497910" w:rsidRPr="00497910" w:rsidRDefault="00497910" w:rsidP="005E0A40">
            <w:pPr>
              <w:pStyle w:val="Tabletext"/>
              <w:spacing w:after="0"/>
              <w:ind w:left="0"/>
            </w:pPr>
            <w:r>
              <w:rPr>
                <w:lang w:val="en-US"/>
              </w:rPr>
              <w:t>22</w:t>
            </w:r>
            <w:r>
              <w:t>.12.2021</w:t>
            </w:r>
          </w:p>
        </w:tc>
        <w:tc>
          <w:tcPr>
            <w:tcW w:w="1152" w:type="dxa"/>
          </w:tcPr>
          <w:p w14:paraId="0974C07C" w14:textId="5F08FA5C" w:rsidR="00497910" w:rsidRPr="00DA7383" w:rsidRDefault="00DA7383" w:rsidP="00DA7383">
            <w:pPr>
              <w:ind w:left="-36"/>
            </w:pPr>
            <w:r>
              <w:t>0.95</w:t>
            </w:r>
          </w:p>
        </w:tc>
        <w:tc>
          <w:tcPr>
            <w:tcW w:w="3744" w:type="dxa"/>
          </w:tcPr>
          <w:p w14:paraId="3468BCAA" w14:textId="55680898" w:rsidR="00497910" w:rsidRDefault="00921F20" w:rsidP="00AD040D">
            <w:pPr>
              <w:pStyle w:val="Tabletext"/>
              <w:spacing w:after="0"/>
              <w:ind w:left="0"/>
            </w:pPr>
            <w:r>
              <w:t xml:space="preserve">Добавлено упоминание </w:t>
            </w:r>
            <w:r w:rsidR="006E516B">
              <w:t>типа взаимодействия</w:t>
            </w:r>
            <w:r>
              <w:t xml:space="preserve"> </w:t>
            </w:r>
            <w:r>
              <w:rPr>
                <w:lang w:val="en-US"/>
              </w:rPr>
              <w:t>org</w:t>
            </w:r>
            <w:r w:rsidR="006E516B">
              <w:t xml:space="preserve"> (организация)</w:t>
            </w:r>
            <w:r w:rsidRPr="00921F20">
              <w:t xml:space="preserve"> </w:t>
            </w:r>
            <w:r>
              <w:t>СЭДО</w:t>
            </w:r>
          </w:p>
          <w:p w14:paraId="348CE63B" w14:textId="77777777" w:rsidR="00921F20" w:rsidRDefault="00921F20" w:rsidP="00921F20">
            <w:pPr>
              <w:pStyle w:val="Tabletext"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t xml:space="preserve">Разделено поле на 2 в </w:t>
            </w:r>
            <w:r w:rsidRPr="004C4E69">
              <w:rPr>
                <w:sz w:val="21"/>
                <w:szCs w:val="21"/>
                <w:lang w:eastAsia="ru-RU"/>
              </w:rPr>
              <w:t>personDocument</w:t>
            </w:r>
          </w:p>
          <w:p w14:paraId="67377F2B" w14:textId="77777777" w:rsidR="00921F20" w:rsidRDefault="00921F20" w:rsidP="00921F20">
            <w:pPr>
              <w:pStyle w:val="Tabletext"/>
              <w:spacing w:after="0"/>
              <w:ind w:left="0"/>
              <w:rPr>
                <w:rStyle w:val="pt-a1-000032"/>
              </w:rPr>
            </w:pPr>
            <w:r>
              <w:t xml:space="preserve">Добавлена дата регистрации в </w:t>
            </w:r>
            <w:r w:rsidRPr="00BF2143">
              <w:rPr>
                <w:rStyle w:val="pt-a1-000032"/>
              </w:rPr>
              <w:t>registerPowerOfAttorneyResult</w:t>
            </w:r>
          </w:p>
          <w:p w14:paraId="1139B60B" w14:textId="77777777" w:rsidR="00921F20" w:rsidRDefault="00921F20" w:rsidP="00921F20">
            <w:pPr>
              <w:pStyle w:val="Tabletext"/>
              <w:spacing w:after="0"/>
              <w:ind w:left="0"/>
              <w:rPr>
                <w:rStyle w:val="pt-a1-000032"/>
              </w:rPr>
            </w:pPr>
            <w:r>
              <w:t>Добавлена</w:t>
            </w:r>
            <w:r w:rsidRPr="00FB09CC">
              <w:t xml:space="preserve"> </w:t>
            </w:r>
            <w:r>
              <w:t>дата</w:t>
            </w:r>
            <w:r w:rsidRPr="00FB09CC">
              <w:t xml:space="preserve"> </w:t>
            </w:r>
            <w:r>
              <w:t>отзыва</w:t>
            </w:r>
            <w:r w:rsidRPr="00FB09CC">
              <w:t xml:space="preserve"> </w:t>
            </w:r>
            <w:r>
              <w:t>в</w:t>
            </w:r>
            <w:r w:rsidRPr="00FB09CC">
              <w:t xml:space="preserve"> </w:t>
            </w:r>
            <w:r w:rsidRPr="00921F20">
              <w:rPr>
                <w:rStyle w:val="pt-a1-000032"/>
                <w:lang w:val="en-US"/>
              </w:rPr>
              <w:t>revocationPowerOfAttorneyResult</w:t>
            </w:r>
          </w:p>
          <w:p w14:paraId="0879F417" w14:textId="24185272" w:rsidR="00921F20" w:rsidRPr="00921F20" w:rsidRDefault="00C82A9F" w:rsidP="00921F20">
            <w:pPr>
              <w:pStyle w:val="Tabletext"/>
              <w:spacing w:after="0"/>
              <w:ind w:left="0"/>
            </w:pPr>
            <w:r>
              <w:t xml:space="preserve">Добавлено описание полномочия в </w:t>
            </w:r>
            <w:r w:rsidRPr="00E001C5">
              <w:rPr>
                <w:lang w:val="en-US"/>
              </w:rPr>
              <w:lastRenderedPageBreak/>
              <w:t>dicAuthorityListResponse</w:t>
            </w:r>
          </w:p>
        </w:tc>
        <w:tc>
          <w:tcPr>
            <w:tcW w:w="2304" w:type="dxa"/>
          </w:tcPr>
          <w:p w14:paraId="4995D239" w14:textId="5FE23DCD" w:rsidR="00497910" w:rsidRDefault="00497910" w:rsidP="00AD040D">
            <w:pPr>
              <w:pStyle w:val="Tabletext"/>
              <w:spacing w:after="0"/>
              <w:ind w:left="0"/>
            </w:pPr>
            <w:r>
              <w:lastRenderedPageBreak/>
              <w:t>Мухина О.А.</w:t>
            </w:r>
          </w:p>
        </w:tc>
      </w:tr>
      <w:tr w:rsidR="00DA7383" w:rsidRPr="00BF2143" w14:paraId="392EA8DD" w14:textId="77777777" w:rsidTr="00AD040D">
        <w:tc>
          <w:tcPr>
            <w:tcW w:w="2304" w:type="dxa"/>
          </w:tcPr>
          <w:p w14:paraId="620A491D" w14:textId="4E10FACE" w:rsidR="00DA7383" w:rsidRPr="00DA7383" w:rsidRDefault="00DA7383" w:rsidP="005E0A40">
            <w:pPr>
              <w:pStyle w:val="Tabletext"/>
              <w:spacing w:after="0"/>
              <w:ind w:left="0"/>
            </w:pPr>
            <w:r>
              <w:lastRenderedPageBreak/>
              <w:t>19.01.2022</w:t>
            </w:r>
          </w:p>
        </w:tc>
        <w:tc>
          <w:tcPr>
            <w:tcW w:w="1152" w:type="dxa"/>
          </w:tcPr>
          <w:p w14:paraId="3FA3D220" w14:textId="767986CB" w:rsidR="00DA7383" w:rsidRDefault="00DA7383" w:rsidP="00AD040D">
            <w:pPr>
              <w:pStyle w:val="Tabletext"/>
              <w:spacing w:after="0"/>
              <w:ind w:left="0"/>
            </w:pPr>
            <w:r>
              <w:t>1</w:t>
            </w:r>
          </w:p>
        </w:tc>
        <w:tc>
          <w:tcPr>
            <w:tcW w:w="3744" w:type="dxa"/>
          </w:tcPr>
          <w:p w14:paraId="7AB25E09" w14:textId="7D1083BA" w:rsidR="00DA7383" w:rsidRDefault="00DA7383" w:rsidP="00AD040D">
            <w:pPr>
              <w:pStyle w:val="Tabletext"/>
              <w:spacing w:after="0"/>
              <w:ind w:left="0"/>
            </w:pPr>
            <w:r>
              <w:t>Добавлено пояснение разделения Владельца – физ</w:t>
            </w:r>
            <w:proofErr w:type="gramStart"/>
            <w:r>
              <w:t>.л</w:t>
            </w:r>
            <w:proofErr w:type="gramEnd"/>
            <w:r>
              <w:t>ица на Страхователя и Добровольно застрахованного.</w:t>
            </w:r>
          </w:p>
          <w:p w14:paraId="0AC0E162" w14:textId="6E986C37" w:rsidR="00DA7383" w:rsidRDefault="00DA7383" w:rsidP="00AD040D">
            <w:pPr>
              <w:pStyle w:val="Tabletext"/>
              <w:spacing w:after="0"/>
              <w:ind w:left="0"/>
            </w:pPr>
            <w:r>
              <w:t>Документ переведен в Продуктивную версию</w:t>
            </w:r>
          </w:p>
        </w:tc>
        <w:tc>
          <w:tcPr>
            <w:tcW w:w="2304" w:type="dxa"/>
          </w:tcPr>
          <w:p w14:paraId="24931238" w14:textId="11931842" w:rsidR="00DA7383" w:rsidRDefault="00DA7383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262F12" w:rsidRPr="00BF2143" w14:paraId="073933D4" w14:textId="77777777" w:rsidTr="00AD040D">
        <w:tc>
          <w:tcPr>
            <w:tcW w:w="2304" w:type="dxa"/>
          </w:tcPr>
          <w:p w14:paraId="69237898" w14:textId="388602DD" w:rsidR="00262F12" w:rsidRDefault="00262F12" w:rsidP="005E0A40">
            <w:pPr>
              <w:pStyle w:val="Tabletext"/>
              <w:spacing w:after="0"/>
              <w:ind w:left="0"/>
            </w:pPr>
            <w:r>
              <w:t>15.06.2022</w:t>
            </w:r>
          </w:p>
        </w:tc>
        <w:tc>
          <w:tcPr>
            <w:tcW w:w="1152" w:type="dxa"/>
          </w:tcPr>
          <w:p w14:paraId="10D657B5" w14:textId="0828B0A1" w:rsidR="00262F12" w:rsidRDefault="00262F12" w:rsidP="00AD040D">
            <w:pPr>
              <w:pStyle w:val="Tabletext"/>
              <w:spacing w:after="0"/>
              <w:ind w:left="0"/>
            </w:pPr>
            <w:r>
              <w:t>1.1</w:t>
            </w:r>
          </w:p>
        </w:tc>
        <w:tc>
          <w:tcPr>
            <w:tcW w:w="3744" w:type="dxa"/>
          </w:tcPr>
          <w:p w14:paraId="1EDF4695" w14:textId="77777777" w:rsidR="00262F12" w:rsidRDefault="00497966" w:rsidP="00AD040D">
            <w:pPr>
              <w:pStyle w:val="Tabletext"/>
              <w:spacing w:after="0"/>
              <w:ind w:left="0"/>
            </w:pPr>
            <w:r>
              <w:t xml:space="preserve">Исправлена диаграмма элемента </w:t>
            </w:r>
            <w:r w:rsidRPr="00ED4C2E">
              <w:t>powerOfAttorney</w:t>
            </w:r>
            <w:r>
              <w:t>.</w:t>
            </w:r>
          </w:p>
          <w:p w14:paraId="4C088ABB" w14:textId="00D09950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 атрибутивный состав «Доверитель» (Убран Признак подписания нотариусом).</w:t>
            </w:r>
          </w:p>
          <w:p w14:paraId="2ACD6D61" w14:textId="4C796DFD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Исправлено описание атрибута Статус и Статус доверенности в атрибутивном составе «</w:t>
            </w:r>
            <w:r w:rsidRPr="00BF2143">
              <w:t>Ответ о получении Отзыва Эл</w:t>
            </w:r>
            <w:r>
              <w:t xml:space="preserve">ектронной </w:t>
            </w:r>
            <w:r w:rsidRPr="00BF2143">
              <w:t>Доверенности</w:t>
            </w:r>
            <w:r>
              <w:t>».</w:t>
            </w:r>
          </w:p>
          <w:p w14:paraId="09EF713B" w14:textId="4DACFEF9" w:rsidR="00497966" w:rsidRDefault="00497966" w:rsidP="00C022F5">
            <w:pPr>
              <w:pStyle w:val="Tabletext"/>
              <w:spacing w:after="0"/>
              <w:ind w:left="0"/>
            </w:pPr>
            <w:r>
              <w:t>Исправлена нумерация в атрибутивном составе «Ответ на запрос Электронной Доверенности».</w:t>
            </w:r>
          </w:p>
        </w:tc>
        <w:tc>
          <w:tcPr>
            <w:tcW w:w="2304" w:type="dxa"/>
          </w:tcPr>
          <w:p w14:paraId="41D799EF" w14:textId="3D1ED168" w:rsidR="00262F12" w:rsidRDefault="00497966" w:rsidP="00AD040D">
            <w:pPr>
              <w:pStyle w:val="Tabletext"/>
              <w:spacing w:after="0"/>
              <w:ind w:left="0"/>
            </w:pPr>
            <w:r>
              <w:t>Степанова Е.А.</w:t>
            </w:r>
          </w:p>
        </w:tc>
      </w:tr>
      <w:tr w:rsidR="00152489" w:rsidRPr="00152489" w14:paraId="3DD29608" w14:textId="77777777" w:rsidTr="00AD040D">
        <w:tc>
          <w:tcPr>
            <w:tcW w:w="2304" w:type="dxa"/>
          </w:tcPr>
          <w:p w14:paraId="3E1E7171" w14:textId="71D3F68C" w:rsidR="00152489" w:rsidRDefault="00152489" w:rsidP="005E0A40">
            <w:pPr>
              <w:pStyle w:val="Tabletext"/>
              <w:spacing w:after="0"/>
              <w:ind w:left="0"/>
            </w:pPr>
            <w:r>
              <w:t>24.06.2022</w:t>
            </w:r>
          </w:p>
        </w:tc>
        <w:tc>
          <w:tcPr>
            <w:tcW w:w="1152" w:type="dxa"/>
          </w:tcPr>
          <w:p w14:paraId="30F2C302" w14:textId="52D288B9" w:rsidR="00152489" w:rsidRDefault="00152489" w:rsidP="00AD040D">
            <w:pPr>
              <w:pStyle w:val="Tabletext"/>
              <w:spacing w:after="0"/>
              <w:ind w:left="0"/>
            </w:pPr>
            <w:r>
              <w:t>1.2</w:t>
            </w:r>
          </w:p>
        </w:tc>
        <w:tc>
          <w:tcPr>
            <w:tcW w:w="3744" w:type="dxa"/>
          </w:tcPr>
          <w:p w14:paraId="43CD4DFF" w14:textId="77777777" w:rsidR="00152489" w:rsidRPr="00C022F5" w:rsidRDefault="00152489" w:rsidP="00AD040D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t>Исправлена</w:t>
            </w:r>
            <w:r w:rsidRPr="00152489">
              <w:rPr>
                <w:lang w:val="en-US"/>
              </w:rPr>
              <w:t xml:space="preserve"> </w:t>
            </w:r>
            <w:r>
              <w:t>диаграмма</w:t>
            </w:r>
            <w:r w:rsidRPr="00152489">
              <w:rPr>
                <w:lang w:val="en-US"/>
              </w:rPr>
              <w:t xml:space="preserve"> </w:t>
            </w:r>
            <w:r>
              <w:t>схемы</w:t>
            </w:r>
            <w:r w:rsidRPr="00152489">
              <w:rPr>
                <w:lang w:val="en-US"/>
              </w:rPr>
              <w:t xml:space="preserve"> </w:t>
            </w:r>
            <w:r>
              <w:t>сведений</w:t>
            </w:r>
            <w:r w:rsidRPr="00152489">
              <w:rPr>
                <w:lang w:val="en-US"/>
              </w:rPr>
              <w:t xml:space="preserve"> RepresentativeType/legalOrganization.</w:t>
            </w:r>
          </w:p>
          <w:p w14:paraId="2259999E" w14:textId="77777777" w:rsidR="00152489" w:rsidRDefault="00152489" w:rsidP="00152489">
            <w:pPr>
              <w:pStyle w:val="Tabletext"/>
              <w:spacing w:after="0"/>
              <w:ind w:left="0"/>
            </w:pPr>
            <w:r>
              <w:t>Исправлена диаграмма схемы</w:t>
            </w:r>
            <w:r w:rsidRPr="00152489">
              <w:t xml:space="preserve"> сведений элемента RegisterPowerOfAttorneyResultType</w:t>
            </w:r>
            <w:r>
              <w:t>.</w:t>
            </w:r>
          </w:p>
          <w:p w14:paraId="6C2FFE16" w14:textId="26E456A8" w:rsidR="00C022F5" w:rsidRPr="00152489" w:rsidRDefault="00C022F5" w:rsidP="00152489">
            <w:pPr>
              <w:pStyle w:val="Tabletext"/>
              <w:spacing w:after="0"/>
              <w:ind w:left="0"/>
            </w:pPr>
            <w:r>
              <w:t>Исправлены данные в таблице 43.</w:t>
            </w:r>
            <w:bookmarkStart w:id="1" w:name="_GoBack"/>
            <w:bookmarkEnd w:id="1"/>
          </w:p>
        </w:tc>
        <w:tc>
          <w:tcPr>
            <w:tcW w:w="2304" w:type="dxa"/>
          </w:tcPr>
          <w:p w14:paraId="08339472" w14:textId="3A58ACA6" w:rsidR="00152489" w:rsidRPr="00152489" w:rsidRDefault="00152489" w:rsidP="00AD040D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t>Степанова Е.А.</w:t>
            </w:r>
          </w:p>
        </w:tc>
      </w:tr>
    </w:tbl>
    <w:p w14:paraId="1165A01E" w14:textId="08B82ACC" w:rsidR="00A535ED" w:rsidRPr="00152489" w:rsidRDefault="0077031F" w:rsidP="00C82A9F">
      <w:pPr>
        <w:pStyle w:val="a5"/>
        <w:spacing w:after="0"/>
        <w:rPr>
          <w:sz w:val="2"/>
          <w:szCs w:val="2"/>
          <w:lang w:val="en-US"/>
        </w:rPr>
      </w:pPr>
      <w:r w:rsidRPr="00152489">
        <w:rPr>
          <w:rFonts w:ascii="Times New Roman" w:hAnsi="Times New Roman"/>
          <w:lang w:val="en-US"/>
        </w:rPr>
        <w:br w:type="page"/>
      </w: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2" w:name="_Toc93527876"/>
      <w:bookmarkStart w:id="3" w:name="_Toc535663734"/>
      <w:bookmarkStart w:id="4" w:name="_Toc81991500"/>
      <w:r w:rsidRPr="00D5227B">
        <w:rPr>
          <w:rFonts w:ascii="Times New Roman" w:hAnsi="Times New Roman"/>
        </w:rPr>
        <w:lastRenderedPageBreak/>
        <w:t>1. Общие сведения</w:t>
      </w:r>
      <w:bookmarkEnd w:id="2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5" w:name="_Toc93527877"/>
      <w:r w:rsidRPr="00BF2143">
        <w:rPr>
          <w:rFonts w:ascii="Times New Roman" w:hAnsi="Times New Roman"/>
        </w:rPr>
        <w:t>Назначение</w:t>
      </w:r>
      <w:bookmarkEnd w:id="3"/>
      <w:bookmarkEnd w:id="4"/>
      <w:bookmarkEnd w:id="5"/>
    </w:p>
    <w:p w14:paraId="5CEDF6CA" w14:textId="229E60D8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</w:t>
      </w:r>
      <w:r w:rsidR="00EF73D7">
        <w:t>сообщения</w:t>
      </w:r>
      <w:r w:rsidR="00D70352" w:rsidRPr="00BF2143">
        <w:t>)</w:t>
      </w:r>
      <w:r w:rsidR="009A2F77" w:rsidRPr="00BF2143">
        <w:t>. Используется для предоставления</w:t>
      </w:r>
      <w:r w:rsidR="00490BF5" w:rsidRPr="00BF2143">
        <w:t xml:space="preserve"> машиночитаемых </w:t>
      </w:r>
      <w:r w:rsidR="00802BB9" w:rsidRPr="00BF2143">
        <w:t>доверенностей в электронной форме, подтверждающих полномочия физического лица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6" w:name="_Toc535663735"/>
      <w:bookmarkStart w:id="7" w:name="_Toc81991501"/>
      <w:bookmarkStart w:id="8" w:name="_Toc93527878"/>
      <w:r w:rsidRPr="00BF2143">
        <w:rPr>
          <w:rFonts w:ascii="Times New Roman" w:hAnsi="Times New Roman"/>
        </w:rPr>
        <w:t>Область применения</w:t>
      </w:r>
      <w:bookmarkEnd w:id="6"/>
      <w:bookmarkEnd w:id="7"/>
      <w:bookmarkEnd w:id="8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9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CD" w14:textId="356F8CB0" w:rsidR="00D70203" w:rsidRDefault="00D70203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 w:rsidRPr="00BF2143">
        <w:rPr>
          <w:bCs/>
          <w:shd w:val="clear" w:color="auto" w:fill="FFFFFF"/>
        </w:rPr>
        <w:t xml:space="preserve">Документ о полномочиях должен быть </w:t>
      </w:r>
      <w:r w:rsidR="00F76E14" w:rsidRPr="00BF2143">
        <w:rPr>
          <w:bCs/>
          <w:shd w:val="clear" w:color="auto" w:fill="FFFFFF"/>
        </w:rPr>
        <w:t>с четко установленным сроком действия</w:t>
      </w:r>
      <w:r w:rsidR="00E312C1">
        <w:rPr>
          <w:bCs/>
          <w:shd w:val="clear" w:color="auto" w:fill="FFFFFF"/>
        </w:rPr>
        <w:t xml:space="preserve">. </w:t>
      </w:r>
      <w:r w:rsidR="00F76E14" w:rsidRPr="00BF2143">
        <w:rPr>
          <w:bCs/>
          <w:shd w:val="clear" w:color="auto" w:fill="FFFFFF"/>
        </w:rPr>
        <w:t>Доверенность должна быть п</w:t>
      </w:r>
      <w:r w:rsidRPr="00BF2143">
        <w:rPr>
          <w:bCs/>
          <w:shd w:val="clear" w:color="auto" w:fill="FFFFFF"/>
        </w:rPr>
        <w:t>одписан</w:t>
      </w:r>
      <w:r w:rsidR="00F76E14" w:rsidRPr="00BF2143">
        <w:rPr>
          <w:bCs/>
          <w:shd w:val="clear" w:color="auto" w:fill="FFFFFF"/>
        </w:rPr>
        <w:t>а</w:t>
      </w:r>
      <w:r w:rsidRPr="00BF2143">
        <w:rPr>
          <w:bCs/>
          <w:shd w:val="clear" w:color="auto" w:fill="FFFFFF"/>
        </w:rPr>
        <w:t xml:space="preserve"> </w:t>
      </w:r>
      <w:r w:rsidR="00DD5781" w:rsidRPr="00BF2143">
        <w:rPr>
          <w:bCs/>
          <w:shd w:val="clear" w:color="auto" w:fill="FFFFFF"/>
        </w:rPr>
        <w:t xml:space="preserve">личной </w:t>
      </w:r>
      <w:r w:rsidRPr="00BF2143">
        <w:rPr>
          <w:bCs/>
          <w:shd w:val="clear" w:color="auto" w:fill="FFFFFF"/>
        </w:rPr>
        <w:t>квалифицированной электронной подписью</w:t>
      </w:r>
      <w:r w:rsidR="00424DD6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 xml:space="preserve"> </w:t>
      </w:r>
      <w:r w:rsidR="00424DD6" w:rsidRPr="00BF2143">
        <w:rPr>
          <w:bCs/>
          <w:shd w:val="clear" w:color="auto" w:fill="FFFFFF"/>
        </w:rPr>
        <w:t xml:space="preserve">доверителя или </w:t>
      </w:r>
      <w:r w:rsidR="00DD5781" w:rsidRPr="00BF2143">
        <w:rPr>
          <w:bCs/>
          <w:shd w:val="clear" w:color="auto" w:fill="FFFFFF"/>
        </w:rPr>
        <w:t>электронной подписью организации с указанием ее руководителя</w:t>
      </w:r>
      <w:r w:rsidR="00424DD6" w:rsidRPr="00BF2143">
        <w:rPr>
          <w:bCs/>
          <w:shd w:val="clear" w:color="auto" w:fill="FFFFFF"/>
        </w:rPr>
        <w:t xml:space="preserve">. </w:t>
      </w:r>
      <w:r w:rsidR="00735DE9" w:rsidRPr="00BF2143">
        <w:rPr>
          <w:bCs/>
          <w:shd w:val="clear" w:color="auto" w:fill="FFFFFF"/>
        </w:rPr>
        <w:t>На основании Доверенности устанавливается</w:t>
      </w:r>
      <w:r w:rsidR="00424DD6" w:rsidRPr="00BF2143">
        <w:rPr>
          <w:bCs/>
          <w:shd w:val="clear" w:color="auto" w:fill="FFFFFF"/>
        </w:rPr>
        <w:t xml:space="preserve"> порядок</w:t>
      </w:r>
      <w:r w:rsidRPr="00BF2143">
        <w:rPr>
          <w:bCs/>
          <w:shd w:val="clear" w:color="auto" w:fill="FFFFFF"/>
        </w:rPr>
        <w:t xml:space="preserve"> </w:t>
      </w:r>
      <w:r w:rsidR="00735DE9" w:rsidRPr="00BF2143">
        <w:rPr>
          <w:bCs/>
          <w:shd w:val="clear" w:color="auto" w:fill="FFFFFF"/>
        </w:rPr>
        <w:t>и полномочия принятия</w:t>
      </w:r>
      <w:r w:rsidRPr="00BF2143">
        <w:rPr>
          <w:bCs/>
          <w:shd w:val="clear" w:color="auto" w:fill="FFFFFF"/>
        </w:rPr>
        <w:t xml:space="preserve"> соответствующих решений </w:t>
      </w:r>
      <w:r w:rsidR="00735DE9" w:rsidRPr="00BF2143">
        <w:rPr>
          <w:bCs/>
          <w:shd w:val="clear" w:color="auto" w:fill="FFFFFF"/>
        </w:rPr>
        <w:t>уполномоченн</w:t>
      </w:r>
      <w:r w:rsidR="003304B5" w:rsidRPr="00BF2143">
        <w:rPr>
          <w:bCs/>
          <w:shd w:val="clear" w:color="auto" w:fill="FFFFFF"/>
        </w:rPr>
        <w:t>ым</w:t>
      </w:r>
      <w:r w:rsidR="00735DE9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>должностн</w:t>
      </w:r>
      <w:r w:rsidR="003304B5" w:rsidRPr="00BF2143">
        <w:rPr>
          <w:bCs/>
          <w:shd w:val="clear" w:color="auto" w:fill="FFFFFF"/>
        </w:rPr>
        <w:t>ым</w:t>
      </w:r>
      <w:r w:rsidRPr="00BF2143">
        <w:rPr>
          <w:bCs/>
          <w:shd w:val="clear" w:color="auto" w:fill="FFFFFF"/>
        </w:rPr>
        <w:t xml:space="preserve"> л</w:t>
      </w:r>
      <w:r w:rsidR="003304B5" w:rsidRPr="00BF2143">
        <w:rPr>
          <w:bCs/>
          <w:shd w:val="clear" w:color="auto" w:fill="FFFFFF"/>
        </w:rPr>
        <w:t>ицом</w:t>
      </w:r>
      <w:r w:rsidR="00735DE9" w:rsidRPr="00BF2143">
        <w:rPr>
          <w:bCs/>
          <w:shd w:val="clear" w:color="auto" w:fill="FFFFFF"/>
        </w:rPr>
        <w:t>.</w:t>
      </w:r>
    </w:p>
    <w:p w14:paraId="4A448D49" w14:textId="10BBF880" w:rsidR="00E312C1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Возможно передоверие полномочия, указанного в Доверенности, но только для Уполномоченных, использующих личную электронную подпись (физ</w:t>
      </w:r>
      <w:proofErr w:type="gramStart"/>
      <w:r>
        <w:rPr>
          <w:bCs/>
          <w:shd w:val="clear" w:color="auto" w:fill="FFFFFF"/>
        </w:rPr>
        <w:t>.л</w:t>
      </w:r>
      <w:proofErr w:type="gramEnd"/>
      <w:r>
        <w:rPr>
          <w:bCs/>
          <w:shd w:val="clear" w:color="auto" w:fill="FFFFFF"/>
        </w:rPr>
        <w:t>иц).</w:t>
      </w:r>
    </w:p>
    <w:p w14:paraId="56A19AC9" w14:textId="420FEC5C" w:rsidR="00E312C1" w:rsidRPr="00BF2143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Отзыв Доверенности допустим как Доверителем, Владельцем процесса, Администратором, так и Уполномоченным, согласно установленному регламенту. Отзыв осуществляется текущей датой, с указанием признака отзыва текущего документа или всей цепочки Доверенностей, а также </w:t>
      </w:r>
      <w:r w:rsidRPr="00262F12">
        <w:rPr>
          <w:bCs/>
          <w:shd w:val="clear" w:color="auto" w:fill="FFFFFF"/>
        </w:rPr>
        <w:t>при необходимости причины</w:t>
      </w:r>
      <w:r>
        <w:rPr>
          <w:bCs/>
          <w:shd w:val="clear" w:color="auto" w:fill="FFFFFF"/>
        </w:rPr>
        <w:t>. Уполномоченным отзывается Документ, в рамках которого ему делегированы полномочия.</w:t>
      </w:r>
    </w:p>
    <w:p w14:paraId="5CEDF6D1" w14:textId="77777777" w:rsidR="00FD7E1F" w:rsidRPr="00BF2143" w:rsidRDefault="00FD7E1F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0" w:name="_Ref78205294"/>
      <w:bookmarkStart w:id="11" w:name="_Toc81991502"/>
      <w:bookmarkStart w:id="12" w:name="_Toc93527879"/>
      <w:r w:rsidRPr="00BF2143">
        <w:rPr>
          <w:rFonts w:ascii="Times New Roman" w:hAnsi="Times New Roman"/>
        </w:rPr>
        <w:t>Функции</w:t>
      </w:r>
      <w:bookmarkEnd w:id="10"/>
      <w:bookmarkEnd w:id="11"/>
      <w:bookmarkEnd w:id="12"/>
    </w:p>
    <w:p w14:paraId="5CEDF6D2" w14:textId="5E8C77F8" w:rsidR="00FD7E1F" w:rsidRPr="00BF2143" w:rsidRDefault="00735DE9" w:rsidP="00756B32">
      <w:pPr>
        <w:spacing w:after="0"/>
      </w:pPr>
      <w:r w:rsidRPr="00BF2143">
        <w:t>Для целей исполнения требований можно разделить процесс работы с Доверенностью на следующие функции</w:t>
      </w:r>
      <w:r w:rsidR="00FD7E1F" w:rsidRPr="00BF2143">
        <w:t>:</w:t>
      </w:r>
    </w:p>
    <w:p w14:paraId="5CEDF6D3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Создание Доверенности</w:t>
      </w:r>
    </w:p>
    <w:p w14:paraId="5CEDF6D4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Хранение Доверенности</w:t>
      </w:r>
    </w:p>
    <w:p w14:paraId="5CEDF6D5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Отзыв Доверенности</w:t>
      </w:r>
    </w:p>
    <w:p w14:paraId="5CEDF6D6" w14:textId="0CEAABAD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Использование (</w:t>
      </w:r>
      <w:r w:rsidR="0012363F" w:rsidRPr="00BF2143">
        <w:t>запрос) данных Доверенностей</w:t>
      </w:r>
    </w:p>
    <w:p w14:paraId="5CEDF6D7" w14:textId="77777777" w:rsidR="00FD7E1F" w:rsidRPr="00497966" w:rsidRDefault="00FD7E1F" w:rsidP="00AD2A9A">
      <w:pPr>
        <w:pStyle w:val="afa"/>
        <w:numPr>
          <w:ilvl w:val="0"/>
          <w:numId w:val="10"/>
        </w:numPr>
        <w:spacing w:after="0"/>
      </w:pPr>
      <w:r w:rsidRPr="00497966">
        <w:t>Ведение справочника-классификатора полномочий</w:t>
      </w:r>
    </w:p>
    <w:p w14:paraId="5CEDF6D8" w14:textId="77777777" w:rsidR="00FD7E1F" w:rsidRPr="00497966" w:rsidRDefault="00FD7E1F" w:rsidP="00AD2A9A">
      <w:pPr>
        <w:pStyle w:val="afa"/>
        <w:numPr>
          <w:ilvl w:val="0"/>
          <w:numId w:val="10"/>
        </w:numPr>
        <w:spacing w:after="0"/>
      </w:pPr>
      <w:r w:rsidRPr="00497966">
        <w:t>Изменение справочника-классификатора полномочий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3" w:name="_Toc81991503"/>
      <w:bookmarkStart w:id="14" w:name="_Toc93527880"/>
      <w:r w:rsidRPr="00BF2143">
        <w:rPr>
          <w:rFonts w:ascii="Times New Roman" w:hAnsi="Times New Roman"/>
        </w:rPr>
        <w:lastRenderedPageBreak/>
        <w:t>Определения, акронимы и сокращения</w:t>
      </w:r>
      <w:bookmarkEnd w:id="9"/>
      <w:bookmarkEnd w:id="13"/>
      <w:bookmarkEnd w:id="14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</w:t>
      </w:r>
      <w:r w:rsidR="002E5D12">
        <w:rPr>
          <w:noProof/>
        </w:rPr>
        <w:fldChar w:fldCharType="end"/>
      </w:r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97910" w:rsidRPr="00497910" w14:paraId="71816C7D" w14:textId="77777777" w:rsidTr="00D5227B">
        <w:trPr>
          <w:trHeight w:val="419"/>
        </w:trPr>
        <w:tc>
          <w:tcPr>
            <w:tcW w:w="2235" w:type="dxa"/>
          </w:tcPr>
          <w:p w14:paraId="49CB095B" w14:textId="6885B58C" w:rsidR="00497910" w:rsidRPr="00BF2143" w:rsidRDefault="00497910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0D32D0D0" w14:textId="6C929A6B" w:rsidR="00497910" w:rsidRPr="00497910" w:rsidRDefault="00497910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497910" w:rsidRPr="00497910" w14:paraId="398F8FE7" w14:textId="77777777" w:rsidTr="00D5227B">
        <w:trPr>
          <w:trHeight w:val="419"/>
        </w:trPr>
        <w:tc>
          <w:tcPr>
            <w:tcW w:w="2235" w:type="dxa"/>
          </w:tcPr>
          <w:p w14:paraId="0D2BE8B5" w14:textId="26795417" w:rsidR="00497910" w:rsidRPr="00BF2143" w:rsidRDefault="00497910" w:rsidP="00D5227B">
            <w:pPr>
              <w:spacing w:after="0"/>
              <w:ind w:left="426"/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688B0D71" w14:textId="179BB4C6" w:rsidR="00497910" w:rsidRPr="00497910" w:rsidRDefault="00497910" w:rsidP="00D5227B">
            <w:pPr>
              <w:spacing w:after="0"/>
              <w:ind w:left="175"/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497910" w:rsidRPr="00497910" w14:paraId="3B1F7AF9" w14:textId="77777777" w:rsidTr="00D5227B">
        <w:trPr>
          <w:trHeight w:val="419"/>
        </w:trPr>
        <w:tc>
          <w:tcPr>
            <w:tcW w:w="2235" w:type="dxa"/>
          </w:tcPr>
          <w:p w14:paraId="53906151" w14:textId="018D6832" w:rsidR="00497910" w:rsidRPr="00BF2143" w:rsidRDefault="00497910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64F23671" w14:textId="28E309E7" w:rsidR="00497910" w:rsidRPr="00497910" w:rsidRDefault="00497910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97910" w:rsidRPr="00497910" w14:paraId="5138DFB8" w14:textId="77777777" w:rsidTr="00D5227B">
        <w:trPr>
          <w:trHeight w:val="419"/>
        </w:trPr>
        <w:tc>
          <w:tcPr>
            <w:tcW w:w="2235" w:type="dxa"/>
          </w:tcPr>
          <w:p w14:paraId="353973F4" w14:textId="21D167FD" w:rsidR="00497910" w:rsidRPr="00BF2143" w:rsidRDefault="00497910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782226D6" w14:textId="798F0DC7" w:rsidR="00497910" w:rsidRPr="00497910" w:rsidRDefault="00497910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5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16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17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18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497910" w:rsidRPr="00C022F5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97910" w:rsidRPr="00BF2143" w:rsidRDefault="00497910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97910" w:rsidRPr="00C022F5" w14:paraId="26081E56" w14:textId="77777777" w:rsidTr="00D5227B">
        <w:trPr>
          <w:trHeight w:val="419"/>
        </w:trPr>
        <w:tc>
          <w:tcPr>
            <w:tcW w:w="2235" w:type="dxa"/>
          </w:tcPr>
          <w:p w14:paraId="6F954C22" w14:textId="61342551" w:rsidR="00497910" w:rsidRPr="00BF2143" w:rsidRDefault="00497910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4D969CBF" w14:textId="28887CE1" w:rsidR="00497910" w:rsidRPr="00497910" w:rsidRDefault="00497910" w:rsidP="00D5227B">
            <w:pPr>
              <w:spacing w:after="0"/>
              <w:ind w:left="175"/>
              <w:rPr>
                <w:lang w:val="en-US"/>
              </w:rPr>
            </w:pPr>
            <w:proofErr w:type="gramStart"/>
            <w:r w:rsidRPr="00BF2143">
              <w:rPr>
                <w:lang w:val="en-US"/>
              </w:rPr>
              <w:t>extensible</w:t>
            </w:r>
            <w:proofErr w:type="gramEnd"/>
            <w:r w:rsidRPr="00BF2143">
              <w:rPr>
                <w:lang w:val="en-US"/>
              </w:rPr>
              <w:t xml:space="preserve">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497910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97910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DE807B5" w:rsidR="00497910" w:rsidRPr="00BF2143" w:rsidRDefault="00497910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EA" w14:textId="497C9D3E" w:rsidR="00497910" w:rsidRPr="00BF2143" w:rsidRDefault="00497910" w:rsidP="00D5227B">
            <w:pPr>
              <w:spacing w:after="0"/>
              <w:ind w:left="175"/>
            </w:pPr>
            <w:r w:rsidRPr="00BF2143">
              <w:t>Бизнес-процесс</w:t>
            </w:r>
          </w:p>
        </w:tc>
      </w:tr>
      <w:tr w:rsidR="00497910" w:rsidRPr="00497910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47B8B188" w:rsidR="00497910" w:rsidRPr="00BF2143" w:rsidRDefault="00497910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137F7A16" w14:textId="77777777" w:rsidR="00497910" w:rsidRPr="00650632" w:rsidRDefault="00497910" w:rsidP="00497910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proofErr w:type="gramStart"/>
            <w:r>
              <w:rPr>
                <w:bCs/>
                <w:shd w:val="clear" w:color="auto" w:fill="FFFFFF"/>
              </w:rPr>
              <w:t>.</w:t>
            </w:r>
            <w:proofErr w:type="gramEnd"/>
            <w:r>
              <w:rPr>
                <w:bCs/>
                <w:shd w:val="clear" w:color="auto" w:fill="FFFFFF"/>
              </w:rPr>
              <w:t xml:space="preserve"> </w:t>
            </w:r>
            <w:r w:rsidRPr="00BF2143">
              <w:rPr>
                <w:bCs/>
                <w:shd w:val="clear" w:color="auto" w:fill="FFFFFF"/>
              </w:rPr>
              <w:t>(</w:t>
            </w:r>
            <w:proofErr w:type="gramStart"/>
            <w:r w:rsidRPr="00BF2143">
              <w:rPr>
                <w:bCs/>
                <w:shd w:val="clear" w:color="auto" w:fill="FFFFFF"/>
              </w:rPr>
              <w:t>с</w:t>
            </w:r>
            <w:proofErr w:type="gramEnd"/>
            <w:r w:rsidRPr="00BF2143">
              <w:rPr>
                <w:bCs/>
                <w:shd w:val="clear" w:color="auto" w:fill="FFFFFF"/>
              </w:rPr>
              <w:t>м.</w:t>
            </w:r>
            <w:r w:rsidRPr="00BF2143">
              <w:rPr>
                <w:bCs/>
                <w:shd w:val="clear" w:color="auto" w:fill="FFFFFF"/>
              </w:rPr>
              <w:fldChar w:fldCharType="begin"/>
            </w:r>
            <w:r w:rsidRPr="00BF2143">
              <w:rPr>
                <w:bCs/>
                <w:shd w:val="clear" w:color="auto" w:fill="FFFFFF"/>
              </w:rPr>
              <w:instrText xml:space="preserve"> REF _Ref77675740 \h  \* MERGEFORMAT </w:instrText>
            </w:r>
            <w:r w:rsidRPr="00BF2143">
              <w:rPr>
                <w:bCs/>
                <w:shd w:val="clear" w:color="auto" w:fill="FFFFFF"/>
              </w:rPr>
            </w:r>
            <w:r w:rsidRPr="00BF2143">
              <w:rPr>
                <w:bCs/>
                <w:shd w:val="clear" w:color="auto" w:fill="FFFFFF"/>
              </w:rPr>
              <w:fldChar w:fldCharType="separate"/>
            </w:r>
            <w:r w:rsidRPr="00650632">
              <w:t>Справочники</w:t>
            </w:r>
          </w:p>
          <w:p w14:paraId="1C7B6301" w14:textId="77777777" w:rsidR="00497910" w:rsidRPr="00BF2143" w:rsidRDefault="00497910" w:rsidP="00497910">
            <w:pPr>
              <w:spacing w:after="0"/>
              <w:ind w:left="175"/>
            </w:pPr>
            <w:r w:rsidRPr="00BF2143">
              <w:rPr>
                <w:noProof/>
              </w:rPr>
              <w:t>Справочник</w:t>
            </w:r>
            <w:r w:rsidRPr="00BF2143">
              <w:t xml:space="preserve"> «Владелец процесса»</w:t>
            </w:r>
          </w:p>
          <w:p w14:paraId="5CEDF6ED" w14:textId="4491DC01" w:rsidR="00497910" w:rsidRPr="00003555" w:rsidRDefault="00497910" w:rsidP="00D5227B">
            <w:pPr>
              <w:spacing w:after="0"/>
              <w:ind w:left="175"/>
            </w:pPr>
            <w:proofErr w:type="gramStart"/>
            <w:r w:rsidRPr="00BF2143">
              <w:t xml:space="preserve">Таблица </w:t>
            </w:r>
            <w:r>
              <w:t>52</w:t>
            </w:r>
            <w:r w:rsidRPr="00BF2143">
              <w:t xml:space="preserve"> Справочник «Владелец процесса»</w:t>
            </w:r>
            <w:r w:rsidRPr="00BF2143">
              <w:rPr>
                <w:bCs/>
                <w:shd w:val="clear" w:color="auto" w:fill="FFFFFF"/>
              </w:rPr>
              <w:fldChar w:fldCharType="end"/>
            </w:r>
            <w:r w:rsidRPr="00BF2143">
              <w:rPr>
                <w:bCs/>
                <w:shd w:val="clear" w:color="auto" w:fill="FFFFFF"/>
              </w:rPr>
              <w:t>).</w:t>
            </w:r>
            <w:proofErr w:type="gramEnd"/>
          </w:p>
        </w:tc>
      </w:tr>
      <w:tr w:rsidR="00497910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23576EC2" w:rsidR="00497910" w:rsidRPr="00BF2143" w:rsidRDefault="00497910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6F3" w14:textId="6C40BBF3" w:rsidR="00497910" w:rsidRPr="00BF2143" w:rsidRDefault="00497910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497910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17F6538C" w:rsidR="00497910" w:rsidRPr="00BF2143" w:rsidRDefault="00497910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6F6" w14:textId="5FEFF0D5" w:rsidR="00497910" w:rsidRPr="00BF2143" w:rsidRDefault="00497910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 (см.</w:t>
            </w:r>
            <w:r w:rsidRPr="00BF2143">
              <w:rPr>
                <w:shd w:val="clear" w:color="auto" w:fill="FFFFFF"/>
              </w:rPr>
              <w:fldChar w:fldCharType="begin"/>
            </w:r>
            <w:r w:rsidRPr="00BF2143">
              <w:rPr>
                <w:shd w:val="clear" w:color="auto" w:fill="FFFFFF"/>
              </w:rPr>
              <w:instrText xml:space="preserve"> REF _Ref77675764 \h  \* MERGEFORMAT </w:instrText>
            </w:r>
            <w:r w:rsidRPr="00BF2143">
              <w:rPr>
                <w:shd w:val="clear" w:color="auto" w:fill="FFFFFF"/>
              </w:rPr>
            </w:r>
            <w:r w:rsidRPr="00BF2143">
              <w:rPr>
                <w:shd w:val="clear" w:color="auto" w:fill="FFFFFF"/>
              </w:rPr>
              <w:fldChar w:fldCharType="separate"/>
            </w:r>
            <w:r w:rsidRPr="00BF2143">
              <w:t xml:space="preserve">Таблица </w:t>
            </w:r>
            <w:r>
              <w:rPr>
                <w:noProof/>
              </w:rPr>
              <w:t>53</w:t>
            </w:r>
            <w:r w:rsidRPr="00BF2143">
              <w:t xml:space="preserve"> Справочник «Доверитель»</w:t>
            </w:r>
            <w:r w:rsidRPr="00BF2143">
              <w:rPr>
                <w:shd w:val="clear" w:color="auto" w:fill="FFFFFF"/>
              </w:rPr>
              <w:fldChar w:fldCharType="end"/>
            </w:r>
            <w:r w:rsidRPr="00BF2143">
              <w:rPr>
                <w:shd w:val="clear" w:color="auto" w:fill="FFFFFF"/>
              </w:rPr>
              <w:t>)</w:t>
            </w:r>
          </w:p>
        </w:tc>
      </w:tr>
      <w:tr w:rsidR="00497910" w:rsidRPr="00BF2143" w14:paraId="128144CB" w14:textId="77777777" w:rsidTr="00D5227B">
        <w:trPr>
          <w:trHeight w:val="419"/>
        </w:trPr>
        <w:tc>
          <w:tcPr>
            <w:tcW w:w="2235" w:type="dxa"/>
          </w:tcPr>
          <w:p w14:paraId="6CC7B09F" w14:textId="53CB0C5D" w:rsidR="00497910" w:rsidRPr="00BF2143" w:rsidRDefault="00497910" w:rsidP="00D5227B">
            <w:pPr>
              <w:spacing w:after="0"/>
              <w:ind w:left="426"/>
            </w:pPr>
            <w:r w:rsidRPr="00BF2143">
              <w:t>ЕГРН</w:t>
            </w:r>
          </w:p>
        </w:tc>
        <w:tc>
          <w:tcPr>
            <w:tcW w:w="7512" w:type="dxa"/>
          </w:tcPr>
          <w:p w14:paraId="43CFB5E1" w14:textId="2FA62BEB" w:rsidR="00497910" w:rsidRPr="00BF2143" w:rsidRDefault="00497910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t>Единый государственный реестр налогоплательщиков</w:t>
            </w:r>
          </w:p>
        </w:tc>
      </w:tr>
      <w:tr w:rsidR="00497910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620C7B6A" w:rsidR="00497910" w:rsidRPr="00497910" w:rsidRDefault="00497910" w:rsidP="00D5227B">
            <w:pPr>
              <w:spacing w:after="0"/>
              <w:ind w:left="426"/>
              <w:rPr>
                <w:shd w:val="clear" w:color="auto" w:fill="FFFFFF"/>
              </w:rPr>
            </w:pPr>
            <w:r w:rsidRPr="00BF2143">
              <w:t>ИНН</w:t>
            </w:r>
          </w:p>
        </w:tc>
        <w:tc>
          <w:tcPr>
            <w:tcW w:w="7512" w:type="dxa"/>
          </w:tcPr>
          <w:p w14:paraId="7F47949C" w14:textId="13E77FE1" w:rsidR="00497910" w:rsidRPr="00497910" w:rsidRDefault="00497910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t>Идентификационный номер налогоплательщика</w:t>
            </w:r>
          </w:p>
        </w:tc>
      </w:tr>
      <w:tr w:rsidR="00497910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6E7CDB9" w:rsidR="00497910" w:rsidRPr="00BF2143" w:rsidRDefault="00497910" w:rsidP="00D5227B">
            <w:pPr>
              <w:spacing w:after="0"/>
              <w:ind w:left="426"/>
            </w:pPr>
            <w:r w:rsidRPr="00BF2143">
              <w:t>ИП</w:t>
            </w:r>
          </w:p>
        </w:tc>
        <w:tc>
          <w:tcPr>
            <w:tcW w:w="7512" w:type="dxa"/>
          </w:tcPr>
          <w:p w14:paraId="5CEDF6F9" w14:textId="35CC1689" w:rsidR="00497910" w:rsidRPr="00BF2143" w:rsidRDefault="00497910" w:rsidP="00D5227B">
            <w:pPr>
              <w:spacing w:after="0"/>
              <w:ind w:left="175"/>
            </w:pPr>
            <w:r w:rsidRPr="00BF2143">
              <w:t>Индивидуальный предприниматель</w:t>
            </w:r>
          </w:p>
        </w:tc>
      </w:tr>
      <w:tr w:rsidR="00497910" w:rsidRPr="00BF2143" w14:paraId="5ED15A62" w14:textId="77777777" w:rsidTr="00D5227B">
        <w:trPr>
          <w:trHeight w:val="419"/>
        </w:trPr>
        <w:tc>
          <w:tcPr>
            <w:tcW w:w="2235" w:type="dxa"/>
          </w:tcPr>
          <w:p w14:paraId="06791E1E" w14:textId="6FF71B12" w:rsidR="00497910" w:rsidRPr="00BF2143" w:rsidRDefault="00497910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6F85105B" w14:textId="75D66471" w:rsidR="00497910" w:rsidRPr="00BF2143" w:rsidRDefault="00497910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Pr="00BF2143">
              <w:rPr>
                <w:bCs/>
                <w:shd w:val="clear" w:color="auto" w:fill="FFFFFF"/>
              </w:rPr>
              <w:t>доверенности</w:t>
            </w:r>
            <w:r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497910" w:rsidRPr="00BF2143" w14:paraId="1DD83A7C" w14:textId="77777777" w:rsidTr="00D5227B">
        <w:trPr>
          <w:trHeight w:val="419"/>
        </w:trPr>
        <w:tc>
          <w:tcPr>
            <w:tcW w:w="2235" w:type="dxa"/>
          </w:tcPr>
          <w:p w14:paraId="20854E06" w14:textId="1B21ACBC" w:rsidR="00497910" w:rsidRPr="00BF2143" w:rsidRDefault="00497910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350F0FA7" w14:textId="06E893D9" w:rsidR="00497910" w:rsidRPr="00BF2143" w:rsidRDefault="00497910" w:rsidP="00D5227B">
            <w:pPr>
              <w:spacing w:after="0"/>
              <w:ind w:left="175"/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497910" w:rsidRPr="00BF2143" w14:paraId="73905DB0" w14:textId="77777777" w:rsidTr="00D5227B">
        <w:trPr>
          <w:trHeight w:val="419"/>
        </w:trPr>
        <w:tc>
          <w:tcPr>
            <w:tcW w:w="2235" w:type="dxa"/>
          </w:tcPr>
          <w:p w14:paraId="658E3BAB" w14:textId="5CF3888C" w:rsidR="00497910" w:rsidRPr="00BF2143" w:rsidRDefault="00497910" w:rsidP="00D5227B">
            <w:pPr>
              <w:spacing w:after="0"/>
              <w:ind w:left="426"/>
            </w:pPr>
            <w:r w:rsidRPr="00BF2143">
              <w:t>ОГРН</w:t>
            </w:r>
          </w:p>
        </w:tc>
        <w:tc>
          <w:tcPr>
            <w:tcW w:w="7512" w:type="dxa"/>
          </w:tcPr>
          <w:p w14:paraId="1C93F7A6" w14:textId="05CA476B" w:rsidR="00497910" w:rsidRPr="00BF2143" w:rsidRDefault="00497910" w:rsidP="00D5227B">
            <w:pPr>
              <w:spacing w:after="0"/>
              <w:ind w:left="175"/>
            </w:pPr>
            <w:r w:rsidRPr="00BF2143">
              <w:t>Основной государственный регистрационный номер</w:t>
            </w:r>
          </w:p>
        </w:tc>
      </w:tr>
      <w:tr w:rsidR="00497910" w:rsidRPr="00BF2143" w14:paraId="5CEDF6FD" w14:textId="77777777" w:rsidTr="00D5227B">
        <w:trPr>
          <w:trHeight w:val="419"/>
        </w:trPr>
        <w:tc>
          <w:tcPr>
            <w:tcW w:w="2235" w:type="dxa"/>
          </w:tcPr>
          <w:p w14:paraId="5CEDF6FB" w14:textId="1DF22ECC" w:rsidR="00497910" w:rsidRPr="00BF2143" w:rsidRDefault="00497910" w:rsidP="00D5227B">
            <w:pPr>
              <w:spacing w:after="0"/>
              <w:ind w:left="426"/>
            </w:pPr>
            <w:r w:rsidRPr="00BF2143">
              <w:t>Обезличенная подпись</w:t>
            </w:r>
          </w:p>
        </w:tc>
        <w:tc>
          <w:tcPr>
            <w:tcW w:w="7512" w:type="dxa"/>
          </w:tcPr>
          <w:p w14:paraId="5CEDF6FC" w14:textId="6EFA04E0" w:rsidR="00497910" w:rsidRPr="00BF2143" w:rsidRDefault="00497910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  <w:tr w:rsidR="00497910" w:rsidRPr="00BF2143" w14:paraId="31903CFD" w14:textId="77777777" w:rsidTr="00D5227B">
        <w:trPr>
          <w:trHeight w:val="419"/>
        </w:trPr>
        <w:tc>
          <w:tcPr>
            <w:tcW w:w="2235" w:type="dxa"/>
          </w:tcPr>
          <w:p w14:paraId="2B58582A" w14:textId="2E3A5FE4" w:rsidR="00497910" w:rsidRPr="00BF2143" w:rsidRDefault="00497910" w:rsidP="00D5227B">
            <w:pPr>
              <w:spacing w:after="0"/>
              <w:ind w:left="426"/>
            </w:pPr>
            <w:r w:rsidRPr="00BF2143">
              <w:t>СНИЛС</w:t>
            </w:r>
          </w:p>
        </w:tc>
        <w:tc>
          <w:tcPr>
            <w:tcW w:w="7512" w:type="dxa"/>
          </w:tcPr>
          <w:p w14:paraId="773B1B38" w14:textId="4AB229BC" w:rsidR="00497910" w:rsidRPr="00BF2143" w:rsidRDefault="00497910" w:rsidP="00D5227B">
            <w:pPr>
              <w:spacing w:after="0"/>
              <w:ind w:left="175"/>
            </w:pPr>
            <w:r w:rsidRPr="00BF2143">
              <w:t>Страховой номер индивидуального лицевого счета застрахованного лица в системе персонифицированного учета Пенсионного фонда России</w:t>
            </w:r>
          </w:p>
        </w:tc>
      </w:tr>
      <w:tr w:rsidR="00497910" w:rsidRPr="00BF2143" w14:paraId="5CEDF703" w14:textId="77777777" w:rsidTr="00D5227B">
        <w:trPr>
          <w:trHeight w:val="419"/>
        </w:trPr>
        <w:tc>
          <w:tcPr>
            <w:tcW w:w="2235" w:type="dxa"/>
          </w:tcPr>
          <w:p w14:paraId="5CEDF701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ФИО</w:t>
            </w:r>
          </w:p>
        </w:tc>
        <w:tc>
          <w:tcPr>
            <w:tcW w:w="7512" w:type="dxa"/>
          </w:tcPr>
          <w:p w14:paraId="5CEDF702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Фамилия, имя, отчество</w:t>
            </w:r>
          </w:p>
        </w:tc>
      </w:tr>
      <w:tr w:rsidR="00497910" w:rsidRPr="00BF2143" w14:paraId="57086F45" w14:textId="77777777" w:rsidTr="00D5227B">
        <w:trPr>
          <w:trHeight w:val="419"/>
        </w:trPr>
        <w:tc>
          <w:tcPr>
            <w:tcW w:w="2235" w:type="dxa"/>
          </w:tcPr>
          <w:p w14:paraId="4B352EAC" w14:textId="685007BD" w:rsidR="00497910" w:rsidRPr="00BF2143" w:rsidRDefault="00497910" w:rsidP="00D5227B">
            <w:pPr>
              <w:spacing w:after="0"/>
              <w:ind w:left="426"/>
            </w:pPr>
            <w:r w:rsidRPr="00BF2143">
              <w:t>ФЛ</w:t>
            </w:r>
          </w:p>
        </w:tc>
        <w:tc>
          <w:tcPr>
            <w:tcW w:w="7512" w:type="dxa"/>
          </w:tcPr>
          <w:p w14:paraId="524C5FEA" w14:textId="6145DC96" w:rsidR="00497910" w:rsidRPr="00BF2143" w:rsidRDefault="00497910" w:rsidP="00D5227B">
            <w:pPr>
              <w:spacing w:after="0"/>
              <w:ind w:left="175"/>
            </w:pPr>
            <w:r w:rsidRPr="00BF2143">
              <w:t>Физическое лицо</w:t>
            </w:r>
          </w:p>
        </w:tc>
      </w:tr>
      <w:tr w:rsidR="00497910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497910" w:rsidRPr="00BF2143" w:rsidRDefault="00497910" w:rsidP="00D5227B">
            <w:pPr>
              <w:spacing w:after="0"/>
              <w:ind w:left="175"/>
            </w:pPr>
            <w:r w:rsidRPr="00BF2143">
              <w:t>Фонд социального страхования России</w:t>
            </w:r>
          </w:p>
        </w:tc>
      </w:tr>
      <w:tr w:rsidR="00497910" w:rsidRPr="00BF2143" w14:paraId="5CEDF70C" w14:textId="77777777" w:rsidTr="00D5227B">
        <w:trPr>
          <w:trHeight w:val="419"/>
        </w:trPr>
        <w:tc>
          <w:tcPr>
            <w:tcW w:w="2235" w:type="dxa"/>
          </w:tcPr>
          <w:p w14:paraId="5CEDF70A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ЮЛ</w:t>
            </w:r>
          </w:p>
        </w:tc>
        <w:tc>
          <w:tcPr>
            <w:tcW w:w="7512" w:type="dxa"/>
          </w:tcPr>
          <w:p w14:paraId="5CEDF70B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Юридическое лицо</w:t>
            </w:r>
          </w:p>
        </w:tc>
      </w:tr>
      <w:tr w:rsidR="00497910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497910" w:rsidRPr="00BF2143" w:rsidRDefault="00497910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поверенного).</w:t>
            </w:r>
          </w:p>
        </w:tc>
      </w:tr>
    </w:tbl>
    <w:p w14:paraId="2583F6FC" w14:textId="21B6A881" w:rsidR="00D5227B" w:rsidRPr="00D5227B" w:rsidRDefault="00D5227B" w:rsidP="00D5227B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5" w:name="_Toc81991504"/>
      <w:bookmarkStart w:id="16" w:name="_Ref76981694"/>
    </w:p>
    <w:bookmarkEnd w:id="15"/>
    <w:p w14:paraId="550A8D37" w14:textId="77777777" w:rsidR="00D5227B" w:rsidRDefault="00D5227B" w:rsidP="00756B32">
      <w:pPr>
        <w:spacing w:after="0"/>
        <w:rPr>
          <w:rStyle w:val="pt-a1-000032"/>
        </w:rPr>
      </w:pPr>
    </w:p>
    <w:p w14:paraId="61966CF8" w14:textId="77777777" w:rsidR="00415055" w:rsidRDefault="00415055" w:rsidP="00D5227B">
      <w:pPr>
        <w:pStyle w:val="10"/>
        <w:rPr>
          <w:rStyle w:val="pt-a1-000032"/>
          <w:rFonts w:ascii="Times New Roman" w:hAnsi="Times New Roman"/>
          <w:szCs w:val="24"/>
        </w:rPr>
      </w:pPr>
      <w:bookmarkStart w:id="17" w:name="_Toc93527881"/>
    </w:p>
    <w:p w14:paraId="10D85505" w14:textId="7CD6801B" w:rsidR="00D5227B" w:rsidRPr="00D5227B" w:rsidRDefault="00D5227B" w:rsidP="00D5227B">
      <w:pPr>
        <w:pStyle w:val="10"/>
        <w:rPr>
          <w:rStyle w:val="pt-a1-000032"/>
          <w:rFonts w:ascii="Times New Roman" w:hAnsi="Times New Roman"/>
          <w:szCs w:val="24"/>
        </w:rPr>
      </w:pPr>
      <w:r w:rsidRPr="00D5227B">
        <w:rPr>
          <w:rStyle w:val="pt-a1-000032"/>
          <w:rFonts w:ascii="Times New Roman" w:hAnsi="Times New Roman"/>
          <w:szCs w:val="24"/>
        </w:rPr>
        <w:t>2. Состав сведений</w:t>
      </w:r>
      <w:bookmarkEnd w:id="17"/>
    </w:p>
    <w:p w14:paraId="564252B8" w14:textId="5FF0E157" w:rsidR="00D5227B" w:rsidRPr="00D5227B" w:rsidRDefault="00D5227B" w:rsidP="00D5227B">
      <w:pPr>
        <w:pStyle w:val="2"/>
        <w:rPr>
          <w:rStyle w:val="pt-a1-000032"/>
          <w:rFonts w:ascii="Times New Roman" w:hAnsi="Times New Roman"/>
        </w:rPr>
      </w:pPr>
      <w:bookmarkStart w:id="18" w:name="_Toc93527882"/>
      <w:r w:rsidRPr="00D5227B">
        <w:rPr>
          <w:rStyle w:val="pt-a1-000032"/>
          <w:rFonts w:ascii="Times New Roman" w:hAnsi="Times New Roman"/>
        </w:rPr>
        <w:t>2.1 Справочник типов документов</w:t>
      </w:r>
      <w:bookmarkEnd w:id="18"/>
    </w:p>
    <w:p w14:paraId="266F8544" w14:textId="6B040C65" w:rsidR="009063D8" w:rsidRPr="00BF2143" w:rsidRDefault="00EF73D7" w:rsidP="00756B32">
      <w:pPr>
        <w:spacing w:after="0"/>
        <w:rPr>
          <w:rStyle w:val="pt-a1-000032"/>
        </w:rPr>
      </w:pPr>
      <w:r>
        <w:rPr>
          <w:rStyle w:val="pt-a1-000032"/>
        </w:rPr>
        <w:t>Сообщения</w:t>
      </w:r>
      <w:r w:rsidR="009063D8" w:rsidRPr="00BF2143">
        <w:rPr>
          <w:rStyle w:val="pt-a1-000032"/>
        </w:rPr>
        <w:t xml:space="preserve"> разделены с учетом функциональности:</w:t>
      </w:r>
    </w:p>
    <w:p w14:paraId="1F583794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Доверенность – предназначена для делегирования полномочий</w:t>
      </w:r>
    </w:p>
    <w:p w14:paraId="34E5A7C6" w14:textId="77777777" w:rsidR="00650632" w:rsidRPr="00443A30" w:rsidRDefault="001D5281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>
        <w:rPr>
          <w:rStyle w:val="pt-a1-000032"/>
          <w:b/>
          <w:sz w:val="20"/>
          <w:szCs w:val="20"/>
        </w:rPr>
        <w:t>Электронная Доверенность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EF6989" w:rsidRPr="00FB569C">
        <w:rPr>
          <w:rStyle w:val="pt-a1-000032"/>
          <w:b/>
          <w:sz w:val="20"/>
          <w:szCs w:val="20"/>
        </w:rPr>
        <w:t>–</w:t>
      </w:r>
      <w:r w:rsidR="00246B60" w:rsidRPr="00FB569C">
        <w:rPr>
          <w:rStyle w:val="pt-a1-000032"/>
          <w:b/>
          <w:sz w:val="20"/>
          <w:szCs w:val="20"/>
        </w:rPr>
        <w:t xml:space="preserve"> 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_Ref77338541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200 (Создание Доверенности)</w:t>
      </w:r>
      <w:proofErr w:type="gramEnd"/>
    </w:p>
    <w:p w14:paraId="1658F33F" w14:textId="3E2C2B18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 xml:space="preserve">) </w:t>
      </w:r>
      <w:proofErr w:type="gramEnd"/>
    </w:p>
    <w:p w14:paraId="4891F3AE" w14:textId="77777777" w:rsidR="00650632" w:rsidRPr="00443A30" w:rsidRDefault="001C3ABF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>Ответ о получении результата обработки регистрации</w:t>
      </w:r>
      <w:r w:rsidR="002B3DF0">
        <w:rPr>
          <w:rStyle w:val="pt-a1-000032"/>
          <w:b/>
          <w:sz w:val="20"/>
          <w:szCs w:val="20"/>
        </w:rPr>
        <w:t xml:space="preserve">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 </w:t>
      </w:r>
      <w:r w:rsidR="00246B60" w:rsidRPr="00FB569C">
        <w:rPr>
          <w:rStyle w:val="pt-a1-000032"/>
          <w:b/>
          <w:sz w:val="20"/>
          <w:szCs w:val="20"/>
        </w:rPr>
        <w:t>- registerPowerOfAttorneyResult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1754CD" w:rsidRPr="00FB569C">
        <w:rPr>
          <w:rStyle w:val="pt-a1-000032"/>
          <w:b/>
          <w:sz w:val="20"/>
          <w:szCs w:val="20"/>
        </w:rPr>
        <w:fldChar w:fldCharType="begin"/>
      </w:r>
      <w:r w:rsidR="001754CD" w:rsidRPr="00FB569C">
        <w:rPr>
          <w:rStyle w:val="pt-a1-000032"/>
          <w:b/>
          <w:sz w:val="20"/>
          <w:szCs w:val="20"/>
        </w:rPr>
        <w:instrText xml:space="preserve"> REF _Ref77347983 \h  \* MERGEFORMAT </w:instrText>
      </w:r>
      <w:r w:rsidR="001754CD" w:rsidRPr="00FB569C">
        <w:rPr>
          <w:rStyle w:val="pt-a1-000032"/>
          <w:b/>
          <w:sz w:val="20"/>
          <w:szCs w:val="20"/>
        </w:rPr>
      </w:r>
      <w:r w:rsidR="001754CD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</w:t>
      </w:r>
      <w:r w:rsidR="00650632">
        <w:rPr>
          <w:b/>
          <w:i/>
        </w:rPr>
        <w:t>206</w:t>
      </w:r>
      <w:r w:rsidR="00650632" w:rsidRPr="00443A30">
        <w:rPr>
          <w:b/>
          <w:i/>
        </w:rPr>
        <w:t xml:space="preserve"> (</w:t>
      </w:r>
      <w:r w:rsidR="00650632">
        <w:rPr>
          <w:b/>
          <w:i/>
        </w:rPr>
        <w:t>Результат создания Доверенности</w:t>
      </w:r>
      <w:r w:rsidR="00650632" w:rsidRPr="00443A30">
        <w:rPr>
          <w:b/>
          <w:i/>
        </w:rPr>
        <w:t>)</w:t>
      </w:r>
      <w:proofErr w:type="gramEnd"/>
    </w:p>
    <w:p w14:paraId="78456ECA" w14:textId="2629BCA1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30</w:t>
      </w:r>
      <w:r w:rsidR="001754CD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42E63BFD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Отзыв – документ запускает процесс отмены ранее выданных полномочий по Доверенности</w:t>
      </w:r>
    </w:p>
    <w:p w14:paraId="15982710" w14:textId="7C189A02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Отзыв </w:t>
      </w:r>
      <w:r w:rsidR="009063D8" w:rsidRPr="00FB569C">
        <w:rPr>
          <w:rStyle w:val="pt-a1-000032"/>
          <w:b/>
          <w:sz w:val="20"/>
          <w:szCs w:val="20"/>
        </w:rPr>
        <w:t>Эл</w:t>
      </w:r>
      <w:r w:rsidR="002B3DF0">
        <w:rPr>
          <w:rStyle w:val="pt-a1-000032"/>
          <w:b/>
          <w:sz w:val="20"/>
          <w:szCs w:val="20"/>
        </w:rPr>
        <w:t xml:space="preserve">ектронной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revocationPowerOfAttorney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_Ref77338800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33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45DE79B9" w14:textId="77777777" w:rsidR="00650632" w:rsidRPr="00443A30" w:rsidRDefault="001C3ABF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 xml:space="preserve">Ответ о получении результата обработки регистрации </w:t>
      </w:r>
      <w:r w:rsidR="002B3DF0">
        <w:rPr>
          <w:rStyle w:val="pt-a1-000032"/>
          <w:b/>
          <w:sz w:val="20"/>
          <w:szCs w:val="20"/>
        </w:rPr>
        <w:t>Отзыва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</w:t>
      </w:r>
      <w:r w:rsidR="00246B60" w:rsidRPr="00FB569C">
        <w:rPr>
          <w:rStyle w:val="pt-a1-000032"/>
          <w:b/>
          <w:sz w:val="20"/>
          <w:szCs w:val="20"/>
        </w:rPr>
        <w:t>– revocationPowerOfAttorneyResult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(</w:t>
      </w:r>
      <w:r w:rsidR="00246B60" w:rsidRPr="00FB569C">
        <w:rPr>
          <w:rStyle w:val="pt-a1-000032"/>
          <w:b/>
          <w:sz w:val="20"/>
          <w:szCs w:val="20"/>
        </w:rPr>
        <w:fldChar w:fldCharType="begin"/>
      </w:r>
      <w:r w:rsidR="00246B60" w:rsidRPr="00FB569C">
        <w:rPr>
          <w:rStyle w:val="pt-a1-000032"/>
          <w:b/>
          <w:sz w:val="20"/>
          <w:szCs w:val="20"/>
        </w:rPr>
        <w:instrText xml:space="preserve"> REF _Ref78200200 \h  \* MERGEFORMAT </w:instrText>
      </w:r>
      <w:r w:rsidR="00246B60" w:rsidRPr="00FB569C">
        <w:rPr>
          <w:rStyle w:val="pt-a1-000032"/>
          <w:b/>
          <w:sz w:val="20"/>
          <w:szCs w:val="20"/>
        </w:rPr>
      </w:r>
      <w:r w:rsidR="00246B60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</w:t>
      </w:r>
      <w:r w:rsidR="00650632">
        <w:rPr>
          <w:b/>
          <w:i/>
        </w:rPr>
        <w:t>7</w:t>
      </w:r>
      <w:r w:rsidR="00650632" w:rsidRPr="00443A30">
        <w:rPr>
          <w:b/>
          <w:i/>
        </w:rPr>
        <w:t xml:space="preserve"> (</w:t>
      </w:r>
      <w:r w:rsidR="00650632">
        <w:rPr>
          <w:b/>
          <w:i/>
        </w:rPr>
        <w:t>Результат отзыва Доверенности</w:t>
      </w:r>
      <w:r w:rsidR="00650632" w:rsidRPr="00443A30">
        <w:rPr>
          <w:b/>
          <w:i/>
        </w:rPr>
        <w:t>)</w:t>
      </w:r>
      <w:proofErr w:type="gramEnd"/>
    </w:p>
    <w:p w14:paraId="0C305CC9" w14:textId="65D77313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35</w:t>
      </w:r>
      <w:r w:rsidR="00246B60" w:rsidRPr="00FB569C">
        <w:rPr>
          <w:rStyle w:val="pt-a1-000032"/>
          <w:b/>
          <w:sz w:val="20"/>
          <w:szCs w:val="20"/>
        </w:rPr>
        <w:fldChar w:fldCharType="end"/>
      </w:r>
      <w:r w:rsidR="00246B60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7103F82D" w14:textId="77777777" w:rsidR="00825D48" w:rsidRPr="00FB569C" w:rsidRDefault="00825D4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Доверенностей</w:t>
      </w:r>
    </w:p>
    <w:p w14:paraId="4054C085" w14:textId="2A87B485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списка </w:t>
      </w:r>
      <w:r w:rsidR="00825D48" w:rsidRPr="00FB569C">
        <w:rPr>
          <w:rStyle w:val="pt-a1-000032"/>
          <w:b/>
          <w:sz w:val="20"/>
          <w:szCs w:val="20"/>
        </w:rPr>
        <w:t>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powerOfAttorneyListRequest.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825D48" w:rsidRPr="00FB569C">
        <w:rPr>
          <w:rStyle w:val="pt-a1-000032"/>
          <w:b/>
          <w:sz w:val="20"/>
          <w:szCs w:val="20"/>
        </w:rPr>
        <w:t xml:space="preserve"> 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_Ref77338829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37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0E6A96FF" w14:textId="3216637C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 на запрос списка 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825D48" w:rsidRPr="00FB569C">
        <w:rPr>
          <w:rStyle w:val="pt-a1-000032"/>
          <w:b/>
          <w:sz w:val="20"/>
          <w:szCs w:val="20"/>
        </w:rPr>
        <w:t>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_Ref77348591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39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12239EAF" w14:textId="2587591C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</w:t>
      </w:r>
      <w:r w:rsidR="001C3ABF" w:rsidRPr="00FB569C">
        <w:rPr>
          <w:rStyle w:val="pt-a1-000032"/>
          <w:b/>
          <w:sz w:val="20"/>
          <w:szCs w:val="20"/>
        </w:rPr>
        <w:t>Доверенности</w:t>
      </w:r>
    </w:p>
    <w:p w14:paraId="7B8B59B7" w14:textId="3AF7588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powerOfAttorneyRequest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_Ref77338815 \h 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41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 xml:space="preserve">) </w:t>
      </w:r>
    </w:p>
    <w:p w14:paraId="63FD4CDE" w14:textId="77777777" w:rsidR="00650632" w:rsidRPr="00443A30" w:rsidRDefault="009063D8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>Ответ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на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- powerOfAttorneyResponse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_Ref77338541 \h </w:instrText>
      </w:r>
      <w:r w:rsidR="00F11D08" w:rsidRPr="00FB569C">
        <w:rPr>
          <w:rStyle w:val="pt-a1-000032"/>
          <w:b/>
          <w:sz w:val="20"/>
          <w:szCs w:val="20"/>
        </w:rPr>
        <w:instrText xml:space="preserve">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200 (Создание Доверенности)</w:t>
      </w:r>
      <w:proofErr w:type="gramEnd"/>
    </w:p>
    <w:p w14:paraId="2BFDBFE3" w14:textId="424E49C8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48FAC69B" w14:textId="0C85919E" w:rsidR="001C3ABF" w:rsidRPr="00FB569C" w:rsidRDefault="001C3ABF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полномочий (справочник-классификатор)</w:t>
      </w:r>
      <w:r w:rsidR="00D704AA" w:rsidRPr="00FB569C">
        <w:rPr>
          <w:rStyle w:val="pt-a1-000032"/>
          <w:b/>
          <w:sz w:val="20"/>
          <w:szCs w:val="20"/>
        </w:rPr>
        <w:t xml:space="preserve"> </w:t>
      </w:r>
    </w:p>
    <w:p w14:paraId="57A21554" w14:textId="736DDE1B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b/>
          <w:sz w:val="20"/>
          <w:szCs w:val="20"/>
        </w:rPr>
        <w:t>Запрос справочника Полномочий</w:t>
      </w:r>
      <w:r w:rsidRPr="00FB569C">
        <w:rPr>
          <w:rStyle w:val="pt-a1-000032"/>
          <w:b/>
          <w:sz w:val="20"/>
          <w:szCs w:val="20"/>
        </w:rPr>
        <w:t xml:space="preserve">  - </w:t>
      </w:r>
      <w:r w:rsidR="00C269AB" w:rsidRPr="00C269AB">
        <w:rPr>
          <w:rStyle w:val="pt-a1-000032"/>
          <w:b/>
          <w:sz w:val="20"/>
          <w:szCs w:val="20"/>
        </w:rPr>
        <w:t>dicAuthorityListRequest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      </w:t>
      </w:r>
    </w:p>
    <w:p w14:paraId="00191C60" w14:textId="3B99DDA2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Справочник Полномочий - </w:t>
      </w:r>
      <w:r w:rsidR="00C269AB" w:rsidRPr="00C269AB">
        <w:rPr>
          <w:rStyle w:val="pt-a1-000032"/>
          <w:b/>
          <w:sz w:val="20"/>
          <w:szCs w:val="20"/>
          <w:lang w:val="en-US"/>
        </w:rPr>
        <w:t>dicAuthorityListResponse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</w:p>
    <w:p w14:paraId="74196336" w14:textId="7B301D75" w:rsidR="001C3ABF" w:rsidRPr="00BF2143" w:rsidRDefault="001C3ABF" w:rsidP="00756B32">
      <w:pPr>
        <w:spacing w:after="0"/>
      </w:pPr>
      <w:r w:rsidRPr="007604D4">
        <w:t xml:space="preserve">При участии СЭДО в процессе обмена </w:t>
      </w:r>
      <w:r w:rsidR="00084E12" w:rsidRPr="007604D4">
        <w:t xml:space="preserve">вышеперечисленными файлами </w:t>
      </w:r>
      <w:r w:rsidRPr="007604D4">
        <w:t xml:space="preserve">используется </w:t>
      </w:r>
      <w:r w:rsidR="00084E12" w:rsidRPr="007604D4">
        <w:t xml:space="preserve">функционал, описанный в советующих Спецификациях </w:t>
      </w:r>
      <w:r w:rsidR="00084E12" w:rsidRPr="007604D4">
        <w:rPr>
          <w:lang w:val="en-US"/>
        </w:rPr>
        <w:t>XML</w:t>
      </w:r>
      <w:r w:rsidR="00084E12" w:rsidRPr="007604D4">
        <w:t xml:space="preserve"> файлов СЭДО.</w:t>
      </w:r>
    </w:p>
    <w:p w14:paraId="073D9329" w14:textId="60433D45" w:rsidR="003408B8" w:rsidRPr="00BF2143" w:rsidRDefault="003408B8" w:rsidP="00756B32">
      <w:pPr>
        <w:widowControl/>
        <w:spacing w:after="0"/>
        <w:ind w:left="0"/>
      </w:pPr>
      <w:r w:rsidRPr="00BF2143">
        <w:br w:type="page"/>
      </w:r>
    </w:p>
    <w:p w14:paraId="7AEB323E" w14:textId="4DF7B2E0" w:rsidR="009063D8" w:rsidRPr="00BF2143" w:rsidRDefault="009063D8" w:rsidP="009930DB">
      <w:pPr>
        <w:pStyle w:val="2"/>
        <w:numPr>
          <w:ilvl w:val="1"/>
          <w:numId w:val="37"/>
        </w:numPr>
        <w:spacing w:before="0" w:after="0"/>
        <w:rPr>
          <w:rStyle w:val="pt-a1-000032"/>
          <w:rFonts w:ascii="Times New Roman" w:hAnsi="Times New Roman"/>
        </w:rPr>
      </w:pPr>
      <w:bookmarkStart w:id="19" w:name="_Toc81991505"/>
      <w:bookmarkStart w:id="20" w:name="_Toc93527883"/>
      <w:r w:rsidRPr="00BF2143">
        <w:rPr>
          <w:rStyle w:val="pt-a1-000032"/>
          <w:rFonts w:ascii="Times New Roman" w:hAnsi="Times New Roman"/>
        </w:rPr>
        <w:lastRenderedPageBreak/>
        <w:t xml:space="preserve">Атрибуты </w:t>
      </w:r>
      <w:bookmarkEnd w:id="19"/>
      <w:r w:rsidR="00EF73D7">
        <w:rPr>
          <w:rStyle w:val="pt-a1-000032"/>
          <w:rFonts w:ascii="Times New Roman" w:hAnsi="Times New Roman"/>
        </w:rPr>
        <w:t>сообщений</w:t>
      </w:r>
      <w:bookmarkEnd w:id="20"/>
    </w:p>
    <w:p w14:paraId="3587873F" w14:textId="77777777" w:rsidR="00995515" w:rsidRPr="00BF2143" w:rsidRDefault="00995515" w:rsidP="00995515"/>
    <w:p w14:paraId="034958DE" w14:textId="3C9C1952" w:rsidR="00995515" w:rsidRPr="00BF2143" w:rsidRDefault="00995515" w:rsidP="00995515">
      <w:r w:rsidRPr="00BF2143">
        <w:t xml:space="preserve">При взаимодействии пользователей с объектами функционала перечисленного ранее в пункте </w:t>
      </w:r>
      <w:r w:rsidRPr="00BF2143">
        <w:fldChar w:fldCharType="begin"/>
      </w:r>
      <w:r w:rsidRPr="00BF2143">
        <w:instrText xml:space="preserve"> REF _Ref78205294 \n \h </w:instrText>
      </w:r>
      <w:r w:rsidR="00BF2143">
        <w:instrText xml:space="preserve"> \* MERGEFORMAT </w:instrText>
      </w:r>
      <w:r w:rsidRPr="00BF2143">
        <w:fldChar w:fldCharType="separate"/>
      </w:r>
      <w:r w:rsidR="00650632">
        <w:t>1.3</w:t>
      </w:r>
      <w:r w:rsidRPr="00BF2143">
        <w:fldChar w:fldCharType="end"/>
      </w:r>
      <w:r w:rsidRPr="00BF2143">
        <w:t xml:space="preserve"> участников процесса можно подразделить на 3 типа:</w:t>
      </w:r>
    </w:p>
    <w:p w14:paraId="1CBC465D" w14:textId="76AE1C89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Владелец процесса</w:t>
      </w:r>
      <w:r w:rsidRPr="00BF2143">
        <w:t xml:space="preserve"> – </w:t>
      </w:r>
      <w:r w:rsidR="00834762" w:rsidRPr="00BF2143">
        <w:t>владелец</w:t>
      </w:r>
      <w:r w:rsidRPr="00BF2143">
        <w:t xml:space="preserve"> </w:t>
      </w:r>
      <w:r w:rsidR="00834762" w:rsidRPr="00BF2143">
        <w:t>полномочий, которые</w:t>
      </w:r>
      <w:r w:rsidRPr="00BF2143">
        <w:t xml:space="preserve"> являются результатом выдачи Электронной Доверенности</w:t>
      </w:r>
    </w:p>
    <w:p w14:paraId="6F964C93" w14:textId="51602F22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Доверитель</w:t>
      </w:r>
      <w:r w:rsidRPr="00BF2143">
        <w:t xml:space="preserve"> – физическое лицо, официально уполномоченный Владельцем процесса на основании Приказа, Доверенности или иного утвержденного документа, распоряжающегося полномочиями и делегирующего их</w:t>
      </w:r>
    </w:p>
    <w:p w14:paraId="600F98A7" w14:textId="00915AD1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Уполномоченный</w:t>
      </w:r>
      <w:r w:rsidRPr="00BF2143">
        <w:t xml:space="preserve"> – </w:t>
      </w:r>
      <w:r w:rsidR="00834762" w:rsidRPr="00BF2143">
        <w:t xml:space="preserve">организация или физическое </w:t>
      </w:r>
      <w:r w:rsidR="00673E91" w:rsidRPr="00BF2143">
        <w:t>лицо,</w:t>
      </w:r>
      <w:r w:rsidRPr="00BF2143">
        <w:t xml:space="preserve"> </w:t>
      </w:r>
      <w:r w:rsidR="00834762" w:rsidRPr="00BF2143">
        <w:t>принимающее</w:t>
      </w:r>
      <w:r w:rsidRPr="00BF2143">
        <w:t xml:space="preserve"> на себя ответственность действовать от лица Доверителя в рамках вверяемых ему полномочий.</w:t>
      </w:r>
    </w:p>
    <w:p w14:paraId="2B5C5E32" w14:textId="77777777" w:rsidR="00995515" w:rsidRPr="00BF2143" w:rsidRDefault="00995515" w:rsidP="00995515"/>
    <w:p w14:paraId="1E733240" w14:textId="6043459C" w:rsidR="00995515" w:rsidRPr="00BF2143" w:rsidRDefault="00E42CCD" w:rsidP="00995515">
      <w:pPr>
        <w:keepNext/>
        <w:spacing w:after="0"/>
        <w:jc w:val="center"/>
      </w:pPr>
      <w:r w:rsidRPr="00BF2143">
        <w:object w:dxaOrig="10684" w:dyaOrig="8011" w14:anchorId="38A52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9pt;height:361.7pt" o:ole="">
            <v:imagedata r:id="rId19" o:title=""/>
          </v:shape>
          <o:OLEObject Type="Embed" ProgID="Visio.Drawing.11" ShapeID="_x0000_i1025" DrawAspect="Content" ObjectID="_1718113071" r:id="rId20"/>
        </w:object>
      </w:r>
    </w:p>
    <w:p w14:paraId="119663A2" w14:textId="77777777" w:rsidR="00995515" w:rsidRPr="00BF2143" w:rsidRDefault="00995515" w:rsidP="00995515">
      <w:pPr>
        <w:jc w:val="center"/>
      </w:pPr>
      <w:r w:rsidRPr="00BF2143">
        <w:t xml:space="preserve">Рисунок </w:t>
      </w:r>
      <w:fldSimple w:instr=" SEQ Рисунок \* ARABIC ">
        <w:r w:rsidR="00650632">
          <w:rPr>
            <w:noProof/>
          </w:rPr>
          <w:t>1</w:t>
        </w:r>
      </w:fldSimple>
      <w:r w:rsidRPr="00BF2143">
        <w:t xml:space="preserve"> Схема использования функций</w:t>
      </w:r>
    </w:p>
    <w:p w14:paraId="79236B02" w14:textId="77777777" w:rsidR="00995515" w:rsidRDefault="00995515" w:rsidP="00995515">
      <w:pPr>
        <w:jc w:val="center"/>
      </w:pPr>
    </w:p>
    <w:p w14:paraId="47723ECB" w14:textId="77777777" w:rsidR="00653749" w:rsidRDefault="00653749" w:rsidP="00995515">
      <w:pPr>
        <w:jc w:val="center"/>
      </w:pPr>
    </w:p>
    <w:p w14:paraId="04DFC49F" w14:textId="77777777" w:rsidR="00653749" w:rsidRDefault="00653749" w:rsidP="00995515">
      <w:pPr>
        <w:jc w:val="center"/>
      </w:pPr>
    </w:p>
    <w:p w14:paraId="1786B732" w14:textId="77777777" w:rsidR="00653749" w:rsidRDefault="00653749" w:rsidP="00995515">
      <w:pPr>
        <w:jc w:val="center"/>
      </w:pPr>
    </w:p>
    <w:p w14:paraId="720E49C7" w14:textId="77777777" w:rsidR="00995515" w:rsidRPr="00BF2143" w:rsidRDefault="00995515" w:rsidP="00995515">
      <w:pPr>
        <w:jc w:val="center"/>
        <w:sectPr w:rsidR="00995515" w:rsidRPr="00BF214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D88F9C" w14:textId="5C3369A4" w:rsidR="0017710C" w:rsidRPr="00BF2143" w:rsidRDefault="0017710C" w:rsidP="009930DB">
      <w:pPr>
        <w:pStyle w:val="3"/>
        <w:numPr>
          <w:ilvl w:val="2"/>
          <w:numId w:val="38"/>
        </w:numPr>
        <w:ind w:left="1276"/>
        <w:rPr>
          <w:rFonts w:ascii="Times New Roman" w:hAnsi="Times New Roman"/>
        </w:rPr>
      </w:pPr>
      <w:bookmarkStart w:id="21" w:name="_Toc81991506"/>
      <w:bookmarkStart w:id="22" w:name="_Toc93527884"/>
      <w:r w:rsidRPr="00BF2143">
        <w:rPr>
          <w:rFonts w:ascii="Times New Roman" w:hAnsi="Times New Roman"/>
        </w:rPr>
        <w:lastRenderedPageBreak/>
        <w:t>Описание объектов взаимодействия при работе с Электронной Доверенностью</w:t>
      </w:r>
      <w:bookmarkEnd w:id="21"/>
      <w:bookmarkEnd w:id="22"/>
    </w:p>
    <w:p w14:paraId="4A9E2FEE" w14:textId="0DF99295" w:rsidR="008924D9" w:rsidRDefault="00DF7612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Атрибутивный состав сведений </w:t>
      </w:r>
      <w:r w:rsidR="00CE56FF">
        <w:rPr>
          <w:rFonts w:ascii="Times New Roman" w:hAnsi="Times New Roman"/>
          <w:i/>
        </w:rPr>
        <w:t>системной информации</w:t>
      </w:r>
      <w:r>
        <w:rPr>
          <w:rFonts w:ascii="Times New Roman" w:hAnsi="Times New Roman"/>
          <w:i/>
        </w:rPr>
        <w:t>, составляющих</w:t>
      </w:r>
      <w:r w:rsidR="008924D9">
        <w:rPr>
          <w:rFonts w:ascii="Times New Roman" w:hAnsi="Times New Roman"/>
          <w:i/>
        </w:rPr>
        <w:t xml:space="preserve"> документ</w:t>
      </w:r>
    </w:p>
    <w:p w14:paraId="103B14FB" w14:textId="6654160E" w:rsidR="008924D9" w:rsidRPr="00BF2143" w:rsidRDefault="008924D9" w:rsidP="008924D9">
      <w:pPr>
        <w:pStyle w:val="affe"/>
        <w:keepNext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</w:t>
      </w:r>
      <w:r w:rsidR="00BB1EF9">
        <w:rPr>
          <w:lang w:val="ru-RU"/>
        </w:rPr>
        <w:t>Системная информация</w:t>
      </w:r>
      <w:r>
        <w:rPr>
          <w:lang w:val="ru-RU"/>
        </w:rPr>
        <w:t xml:space="preserve">  (</w:t>
      </w:r>
      <w:r w:rsidRPr="008924D9">
        <w:rPr>
          <w:lang w:val="en-US"/>
        </w:rPr>
        <w:t>systemInfo</w:t>
      </w:r>
      <w:r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8924D9" w:rsidRPr="00BF2143" w14:paraId="5FF8423E" w14:textId="77777777" w:rsidTr="00C94E3C">
        <w:tc>
          <w:tcPr>
            <w:tcW w:w="568" w:type="dxa"/>
            <w:tcBorders>
              <w:bottom w:val="single" w:sz="4" w:space="0" w:color="auto"/>
            </w:tcBorders>
          </w:tcPr>
          <w:p w14:paraId="45A0A392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AFEF55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E7D5ACE" w14:textId="77777777" w:rsidR="008924D9" w:rsidRPr="001F4990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18341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E5162C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9093B6" w14:textId="77777777" w:rsidR="008924D9" w:rsidRPr="00C94E3C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7FA560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924D9" w:rsidRPr="00BF2143" w14:paraId="067975BE" w14:textId="77777777" w:rsidTr="00C94E3C">
        <w:tc>
          <w:tcPr>
            <w:tcW w:w="568" w:type="dxa"/>
            <w:shd w:val="clear" w:color="auto" w:fill="FFFFFF" w:themeFill="background1"/>
          </w:tcPr>
          <w:p w14:paraId="2A291569" w14:textId="77777777" w:rsidR="008924D9" w:rsidRPr="00BF2143" w:rsidRDefault="008924D9" w:rsidP="008924D9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271F29" w14:textId="64947925" w:rsidR="008924D9" w:rsidRPr="007112AF" w:rsidRDefault="008924D9" w:rsidP="008924D9">
            <w:pPr>
              <w:spacing w:after="0"/>
              <w:ind w:left="0"/>
              <w:rPr>
                <w:b/>
              </w:rPr>
            </w:pPr>
            <w:r w:rsidRPr="002A1EF7">
              <w:rPr>
                <w:b/>
              </w:rPr>
              <w:t>Версия схемы файла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8E31C58" w14:textId="1782115F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specVersion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4BC33B80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BCE8E0B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E2C0F17" w14:textId="6DB31FE0" w:rsidR="008924D9" w:rsidRPr="00BE602E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5B4BD00D" w14:textId="6908AFE9" w:rsidR="008924D9" w:rsidRPr="00BF2143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46DB59F7" w14:textId="77777777" w:rsidTr="00C94E3C">
        <w:tc>
          <w:tcPr>
            <w:tcW w:w="568" w:type="dxa"/>
            <w:shd w:val="clear" w:color="auto" w:fill="FFFFFF" w:themeFill="background1"/>
          </w:tcPr>
          <w:p w14:paraId="7CA6A687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04F8534" w14:textId="2F12C1DB" w:rsidR="008924D9" w:rsidRPr="007112AF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 системе, в которой сформирован файл</w:t>
            </w:r>
          </w:p>
        </w:tc>
        <w:tc>
          <w:tcPr>
            <w:tcW w:w="1417" w:type="dxa"/>
            <w:shd w:val="clear" w:color="auto" w:fill="FFFFFF" w:themeFill="background1"/>
          </w:tcPr>
          <w:p w14:paraId="25B5CE9E" w14:textId="2985333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</w:t>
            </w:r>
          </w:p>
        </w:tc>
        <w:tc>
          <w:tcPr>
            <w:tcW w:w="1843" w:type="dxa"/>
            <w:shd w:val="clear" w:color="auto" w:fill="FFFFFF" w:themeFill="background1"/>
          </w:tcPr>
          <w:p w14:paraId="4AC45C1D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0EA0C5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4E3A9668" w14:textId="0BDAD508" w:rsidR="008924D9" w:rsidRPr="00E33296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38A902C0" w14:textId="0D515D1B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7D5779AC" w14:textId="77777777" w:rsidTr="00C94E3C">
        <w:tc>
          <w:tcPr>
            <w:tcW w:w="568" w:type="dxa"/>
            <w:shd w:val="clear" w:color="auto" w:fill="FFFFFF" w:themeFill="background1"/>
          </w:tcPr>
          <w:p w14:paraId="681726E1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B3B70E2" w14:textId="36DAAE81" w:rsidR="008924D9" w:rsidRPr="00BF2143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Версия формата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2668491" w14:textId="06B83375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01F868D3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DA1855" w14:textId="77777777" w:rsidR="008924D9" w:rsidRPr="00BF2143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6E438C5" w14:textId="652B42BC" w:rsidR="008924D9" w:rsidRPr="00BF2143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4C629769" w14:textId="056D9806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</w:tbl>
    <w:p w14:paraId="2FD9FCAD" w14:textId="77777777" w:rsidR="008924D9" w:rsidRDefault="008924D9" w:rsidP="008924D9"/>
    <w:p w14:paraId="42DF1112" w14:textId="537C9F06" w:rsidR="00BB1EF9" w:rsidRPr="00865B28" w:rsidRDefault="00BB1EF9" w:rsidP="00BB1EF9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системной информации элемента</w:t>
      </w:r>
    </w:p>
    <w:p w14:paraId="5460F619" w14:textId="75A8DAC9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EA7CB1">
        <w:rPr>
          <w:lang w:val="ru-RU"/>
        </w:rPr>
        <w:t>Схема сведений элемента 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61414F95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9B86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39B2" w14:textId="05797AAA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216C7F" wp14:editId="5C7812E3">
                  <wp:extent cx="2752090" cy="2286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09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C022F5" w14:paraId="3E272376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F2E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CDC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3B48D13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40E7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D25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SystemInfoType</w:t>
            </w:r>
          </w:p>
        </w:tc>
      </w:tr>
      <w:tr w:rsidR="009A134C" w:rsidRPr="0046112B" w14:paraId="7FC9A41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E56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9A134C" w:rsidRPr="0046112B" w14:paraId="413C3357" w14:textId="77777777" w:rsidTr="002C240A">
              <w:tc>
                <w:tcPr>
                  <w:tcW w:w="0" w:type="auto"/>
                </w:tcPr>
                <w:p w14:paraId="725F9A5E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8B20A26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D8A5AC9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E5321BE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D73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705"/>
            </w:tblGrid>
            <w:tr w:rsidR="009A134C" w:rsidRPr="0046112B" w14:paraId="5D193FB9" w14:textId="77777777" w:rsidTr="002C240A">
              <w:tc>
                <w:tcPr>
                  <w:tcW w:w="0" w:type="auto"/>
                </w:tcPr>
                <w:p w14:paraId="0FB2E57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3C6396FD" w14:textId="77777777" w:rsidTr="002C240A">
              <w:tc>
                <w:tcPr>
                  <w:tcW w:w="0" w:type="auto"/>
                </w:tcPr>
                <w:p w14:paraId="2CAE78F8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Информация о системе, в которой сформирована доверенность</w:t>
                  </w:r>
                </w:p>
              </w:tc>
            </w:tr>
          </w:tbl>
          <w:p w14:paraId="53A43A0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6D2B9570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51E3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3F7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"systemInfo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"c:SystemInfoType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Информация о системе, в которой сформирована доверенность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05901926" w14:textId="77777777" w:rsidR="009A134C" w:rsidRDefault="009A134C" w:rsidP="008924D9"/>
    <w:p w14:paraId="1AB2611E" w14:textId="77777777" w:rsidR="00CE56FF" w:rsidRDefault="00CE56FF" w:rsidP="008924D9"/>
    <w:p w14:paraId="11081BC7" w14:textId="77777777" w:rsidR="002337D0" w:rsidRPr="00CE56FF" w:rsidRDefault="002337D0" w:rsidP="002337D0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E56FF">
        <w:rPr>
          <w:rFonts w:ascii="Times New Roman" w:hAnsi="Times New Roman"/>
          <w:i/>
        </w:rPr>
        <w:t>Атрибутивный состав «Главной информации»</w:t>
      </w:r>
    </w:p>
    <w:p w14:paraId="7F1E58A9" w14:textId="77777777" w:rsidR="002337D0" w:rsidRDefault="002337D0" w:rsidP="002337D0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</w:t>
      </w:r>
      <w:r w:rsidR="002E5D12">
        <w:rPr>
          <w:noProof/>
        </w:rPr>
        <w:fldChar w:fldCharType="end"/>
      </w:r>
      <w:r>
        <w:rPr>
          <w:lang w:val="ru-RU"/>
        </w:rPr>
        <w:t xml:space="preserve"> Главная информация (</w:t>
      </w:r>
      <w:r w:rsidRPr="00834FB1">
        <w:rPr>
          <w:lang w:val="ru-RU"/>
        </w:rPr>
        <w:t>generalInfo</w:t>
      </w:r>
      <w:r>
        <w:rPr>
          <w:lang w:val="ru-RU"/>
        </w:rPr>
        <w:t>)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0"/>
        <w:gridCol w:w="1707"/>
        <w:gridCol w:w="1280"/>
        <w:gridCol w:w="2560"/>
        <w:gridCol w:w="995"/>
        <w:gridCol w:w="1138"/>
        <w:gridCol w:w="1814"/>
      </w:tblGrid>
      <w:tr w:rsidR="002337D0" w:rsidRPr="00BF2143" w14:paraId="3DFFF9CE" w14:textId="77777777" w:rsidTr="002337D0">
        <w:tc>
          <w:tcPr>
            <w:tcW w:w="570" w:type="dxa"/>
            <w:tcBorders>
              <w:bottom w:val="single" w:sz="4" w:space="0" w:color="auto"/>
            </w:tcBorders>
          </w:tcPr>
          <w:p w14:paraId="4A3C548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07830E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9DE15F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60" w:type="dxa"/>
            <w:tcBorders>
              <w:bottom w:val="single" w:sz="4" w:space="0" w:color="auto"/>
            </w:tcBorders>
          </w:tcPr>
          <w:p w14:paraId="67FE85B7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2A5CB285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</w:t>
            </w:r>
            <w:r w:rsidRPr="00BF2143">
              <w:rPr>
                <w:sz w:val="21"/>
                <w:szCs w:val="21"/>
                <w:lang w:eastAsia="ru-RU"/>
              </w:rPr>
              <w:lastRenderedPageBreak/>
              <w:t>ьности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4139678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 xml:space="preserve">Тип 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52450C91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BF2143" w14:paraId="05D6E753" w14:textId="77777777" w:rsidTr="002337D0"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1F3997" w14:textId="77777777" w:rsidR="002337D0" w:rsidRPr="00BF2143" w:rsidRDefault="002337D0" w:rsidP="002337D0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94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68F122F4" w14:textId="77777777" w:rsidR="002337D0" w:rsidRPr="00BF2143" w:rsidRDefault="002337D0" w:rsidP="002337D0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2337D0" w:rsidRPr="00BF2143" w14:paraId="5F6CB5CC" w14:textId="77777777" w:rsidTr="002337D0">
        <w:tc>
          <w:tcPr>
            <w:tcW w:w="570" w:type="dxa"/>
            <w:shd w:val="clear" w:color="auto" w:fill="FFFFFF" w:themeFill="background1"/>
          </w:tcPr>
          <w:p w14:paraId="20751839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2EF79B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Идентификатор документа</w:t>
            </w:r>
            <w:r>
              <w:rPr>
                <w:b/>
              </w:rPr>
              <w:t xml:space="preserve"> (МЧД)</w:t>
            </w:r>
          </w:p>
        </w:tc>
        <w:tc>
          <w:tcPr>
            <w:tcW w:w="1280" w:type="dxa"/>
            <w:shd w:val="clear" w:color="auto" w:fill="FFFFFF" w:themeFill="background1"/>
          </w:tcPr>
          <w:p w14:paraId="6FDDD849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5D4CC7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60" w:type="dxa"/>
            <w:shd w:val="clear" w:color="auto" w:fill="FFFFFF" w:themeFill="background1"/>
          </w:tcPr>
          <w:p w14:paraId="2CBF66B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45D3B65F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95" w:type="dxa"/>
            <w:shd w:val="clear" w:color="auto" w:fill="FFFFFF" w:themeFill="background1"/>
          </w:tcPr>
          <w:p w14:paraId="6608301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32959B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814" w:type="dxa"/>
            <w:shd w:val="clear" w:color="auto" w:fill="FFFFFF" w:themeFill="background1"/>
          </w:tcPr>
          <w:p w14:paraId="446485C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2337D0" w:rsidRPr="00BF2143" w14:paraId="6C861746" w14:textId="77777777" w:rsidTr="002337D0">
        <w:tc>
          <w:tcPr>
            <w:tcW w:w="570" w:type="dxa"/>
            <w:shd w:val="clear" w:color="auto" w:fill="FFFFFF" w:themeFill="background1"/>
          </w:tcPr>
          <w:p w14:paraId="68874E24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29CD9EA9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280" w:type="dxa"/>
            <w:shd w:val="clear" w:color="auto" w:fill="FFFFFF" w:themeFill="background1"/>
          </w:tcPr>
          <w:p w14:paraId="504C7C3B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2146BE2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начала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1FA768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70A2CD85" w14:textId="77777777" w:rsidR="002337D0" w:rsidRPr="006D5388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30B36067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 xml:space="preserve">05.07.2022 </w:t>
            </w:r>
            <w:r w:rsidRPr="000A2858">
              <w:rPr>
                <w:i/>
                <w:sz w:val="21"/>
                <w:szCs w:val="21"/>
                <w:lang w:eastAsia="ru-RU"/>
              </w:rPr>
              <w:t>00:00:00</w:t>
            </w:r>
          </w:p>
        </w:tc>
      </w:tr>
      <w:tr w:rsidR="002337D0" w:rsidRPr="00BF2143" w14:paraId="16C1A441" w14:textId="77777777" w:rsidTr="002337D0">
        <w:tc>
          <w:tcPr>
            <w:tcW w:w="570" w:type="dxa"/>
            <w:shd w:val="clear" w:color="auto" w:fill="FFFFFF" w:themeFill="background1"/>
          </w:tcPr>
          <w:p w14:paraId="6F37B9AF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DB65EF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280" w:type="dxa"/>
            <w:shd w:val="clear" w:color="auto" w:fill="FFFFFF" w:themeFill="background1"/>
          </w:tcPr>
          <w:p w14:paraId="46E2694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76EE82E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окончания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7204F7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D94DAE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029E878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 xml:space="preserve">05.07.2023 </w:t>
            </w:r>
            <w:r w:rsidRPr="000A2858">
              <w:rPr>
                <w:i/>
                <w:sz w:val="21"/>
                <w:szCs w:val="21"/>
                <w:lang w:eastAsia="ru-RU"/>
              </w:rPr>
              <w:t>00:00:00</w:t>
            </w:r>
          </w:p>
        </w:tc>
      </w:tr>
      <w:tr w:rsidR="002337D0" w:rsidRPr="00BF2143" w14:paraId="165BA9EE" w14:textId="77777777" w:rsidTr="002337D0">
        <w:tc>
          <w:tcPr>
            <w:tcW w:w="570" w:type="dxa"/>
            <w:shd w:val="clear" w:color="auto" w:fill="FFFFFF" w:themeFill="background1"/>
          </w:tcPr>
          <w:p w14:paraId="1DC7082A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779106BA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Примечание</w:t>
            </w:r>
          </w:p>
        </w:tc>
        <w:tc>
          <w:tcPr>
            <w:tcW w:w="1280" w:type="dxa"/>
            <w:shd w:val="clear" w:color="auto" w:fill="FFFFFF" w:themeFill="background1"/>
          </w:tcPr>
          <w:p w14:paraId="11BBF4C0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560" w:type="dxa"/>
            <w:shd w:val="clear" w:color="auto" w:fill="FFFFFF" w:themeFill="background1"/>
          </w:tcPr>
          <w:p w14:paraId="72A921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Комментарий</w:t>
            </w:r>
          </w:p>
        </w:tc>
        <w:tc>
          <w:tcPr>
            <w:tcW w:w="995" w:type="dxa"/>
            <w:shd w:val="clear" w:color="auto" w:fill="FFFFFF" w:themeFill="background1"/>
          </w:tcPr>
          <w:p w14:paraId="5D8543B9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8" w:type="dxa"/>
            <w:shd w:val="clear" w:color="auto" w:fill="FFFFFF" w:themeFill="background1"/>
          </w:tcPr>
          <w:p w14:paraId="5C83F6A2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14" w:type="dxa"/>
            <w:shd w:val="clear" w:color="auto" w:fill="FFFFFF" w:themeFill="background1"/>
          </w:tcPr>
          <w:p w14:paraId="4D998A4E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</w:tbl>
    <w:p w14:paraId="5592CFE6" w14:textId="77777777" w:rsidR="002337D0" w:rsidRDefault="002337D0" w:rsidP="002337D0">
      <w:pPr>
        <w:pStyle w:val="afa"/>
      </w:pPr>
    </w:p>
    <w:p w14:paraId="7C3E8C7C" w14:textId="77777777" w:rsidR="002337D0" w:rsidRDefault="002337D0" w:rsidP="002337D0">
      <w:pPr>
        <w:pStyle w:val="afa"/>
      </w:pPr>
    </w:p>
    <w:p w14:paraId="08F30E62" w14:textId="06BE7FC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главной информации</w:t>
      </w:r>
    </w:p>
    <w:p w14:paraId="641C438D" w14:textId="77777777" w:rsidR="00710A9B" w:rsidRDefault="00710A9B" w:rsidP="00710A9B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5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0D5EBD">
        <w:rPr>
          <w:lang w:val="ru-RU"/>
        </w:rPr>
        <w:t>GeneralInfoType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0E935D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B18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BB5C6" w14:textId="4C33F5E3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620EB" wp14:editId="3D6E515B">
                  <wp:extent cx="3333750" cy="344932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44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4105C32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227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1344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E65E5A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734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92C8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GeneralInfoType</w:t>
              </w:r>
            </w:hyperlink>
          </w:p>
        </w:tc>
      </w:tr>
      <w:tr w:rsidR="008B0F93" w:rsidRPr="00BB04FE" w14:paraId="50CB537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760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4D3B0E66" w14:textId="77777777" w:rsidTr="003A1E63">
              <w:tc>
                <w:tcPr>
                  <w:tcW w:w="0" w:type="auto"/>
                </w:tcPr>
                <w:p w14:paraId="72E7E63F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78FAD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DA43D2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5814295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DD8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FB81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6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4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startDate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5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endDate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6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</w:p>
        </w:tc>
      </w:tr>
      <w:tr w:rsidR="008B0F93" w:rsidRPr="00BB04FE" w14:paraId="69EDBA6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02E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85"/>
            </w:tblGrid>
            <w:tr w:rsidR="008B0F93" w:rsidRPr="00BB04FE" w14:paraId="245B46CB" w14:textId="77777777" w:rsidTr="003A1E63">
              <w:tc>
                <w:tcPr>
                  <w:tcW w:w="0" w:type="auto"/>
                </w:tcPr>
                <w:p w14:paraId="484F46C8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8F3B268" w14:textId="77777777" w:rsidTr="003A1E63">
              <w:tc>
                <w:tcPr>
                  <w:tcW w:w="0" w:type="auto"/>
                </w:tcPr>
                <w:p w14:paraId="5CB78EF2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Основные реквизиты доверенности</w:t>
                  </w:r>
                </w:p>
              </w:tc>
            </w:tr>
          </w:tbl>
          <w:p w14:paraId="0810071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35F8665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E2B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919F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Основные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реквизиты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07906D5" w14:textId="77777777" w:rsidR="00710A9B" w:rsidRPr="008B0F93" w:rsidRDefault="00710A9B" w:rsidP="00CE56FF">
      <w:pPr>
        <w:pStyle w:val="afa"/>
        <w:rPr>
          <w:lang w:val="en-US"/>
        </w:rPr>
      </w:pPr>
    </w:p>
    <w:p w14:paraId="0E07C630" w14:textId="77777777" w:rsidR="00710A9B" w:rsidRPr="008B0F93" w:rsidRDefault="00710A9B" w:rsidP="00CE56FF">
      <w:pPr>
        <w:pStyle w:val="afa"/>
        <w:rPr>
          <w:lang w:val="en-US"/>
        </w:rPr>
      </w:pPr>
    </w:p>
    <w:p w14:paraId="5B4AEABD" w14:textId="77777777" w:rsidR="00710A9B" w:rsidRPr="008B0F93" w:rsidRDefault="00710A9B" w:rsidP="00CE56FF">
      <w:pPr>
        <w:pStyle w:val="afa"/>
        <w:rPr>
          <w:lang w:val="en-US"/>
        </w:rPr>
      </w:pPr>
    </w:p>
    <w:p w14:paraId="540A1B14" w14:textId="52C3CA2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AD040D">
        <w:rPr>
          <w:rFonts w:ascii="Times New Roman" w:hAnsi="Times New Roman"/>
          <w:i/>
        </w:rPr>
        <w:t>Атрибутивный состав «Владелец процесса»</w:t>
      </w:r>
    </w:p>
    <w:p w14:paraId="775DCFCE" w14:textId="2B533DAB" w:rsidR="0017710C" w:rsidRPr="00BF2143" w:rsidRDefault="0017710C" w:rsidP="00AD040D">
      <w:pPr>
        <w:pStyle w:val="affe"/>
        <w:keepNext/>
        <w:jc w:val="right"/>
      </w:pPr>
      <w:bookmarkStart w:id="23" w:name="_Ref78206954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6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Владелец процесса</w:t>
      </w:r>
      <w:bookmarkEnd w:id="23"/>
      <w:r w:rsidR="00AB0B18">
        <w:rPr>
          <w:lang w:val="ru-RU"/>
        </w:rPr>
        <w:t xml:space="preserve"> (</w:t>
      </w:r>
      <w:r w:rsidR="00B82D13" w:rsidRPr="00B82D13">
        <w:rPr>
          <w:lang w:val="en-US"/>
        </w:rPr>
        <w:t>OwnerType</w:t>
      </w:r>
      <w:r w:rsidR="00AB0B18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1F4990" w:rsidRPr="00BF2143" w14:paraId="753A862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970D252" w14:textId="77777777" w:rsidR="001F4990" w:rsidRPr="00BF2143" w:rsidRDefault="001F4990" w:rsidP="00632067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417353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20341A" w14:textId="6236F492" w:rsidR="001F4990" w:rsidRPr="001F4990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F20155" w14:textId="68A3AC91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29ECF9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81E3FCC" w14:textId="6C33042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74F727" w14:textId="380D0FA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F4990" w:rsidRPr="00BF2143" w14:paraId="7678268E" w14:textId="77777777" w:rsidTr="00AB0B18">
        <w:tc>
          <w:tcPr>
            <w:tcW w:w="568" w:type="dxa"/>
            <w:shd w:val="clear" w:color="auto" w:fill="FFFFFF" w:themeFill="background1"/>
          </w:tcPr>
          <w:p w14:paraId="273898CF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414B07D4" w14:textId="62B2B2CB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2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Юр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>ицо</w:t>
            </w:r>
            <w:r w:rsidR="00AB0B18">
              <w:rPr>
                <w:b/>
                <w:sz w:val="22"/>
              </w:rPr>
              <w:t xml:space="preserve"> (</w:t>
            </w:r>
            <w:r w:rsidR="00AB0B18" w:rsidRPr="00AB0B18">
              <w:rPr>
                <w:b/>
                <w:sz w:val="22"/>
              </w:rPr>
              <w:t>legalOrganization</w:t>
            </w:r>
            <w:r w:rsidR="00AB0B18">
              <w:rPr>
                <w:b/>
                <w:sz w:val="22"/>
              </w:rPr>
              <w:t>)</w:t>
            </w:r>
          </w:p>
        </w:tc>
      </w:tr>
      <w:tr w:rsidR="001F4990" w:rsidRPr="00BF2143" w14:paraId="7E135809" w14:textId="77777777" w:rsidTr="00AB0B18">
        <w:tc>
          <w:tcPr>
            <w:tcW w:w="568" w:type="dxa"/>
            <w:shd w:val="clear" w:color="auto" w:fill="FFFFFF" w:themeFill="background1"/>
          </w:tcPr>
          <w:p w14:paraId="7A6C0DEB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5EE5A3" w14:textId="77777777" w:rsidR="001F4990" w:rsidRPr="007112AF" w:rsidRDefault="001F4990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Наименование</w:t>
            </w:r>
          </w:p>
        </w:tc>
        <w:tc>
          <w:tcPr>
            <w:tcW w:w="1417" w:type="dxa"/>
            <w:shd w:val="clear" w:color="auto" w:fill="FFFFFF" w:themeFill="background1"/>
          </w:tcPr>
          <w:p w14:paraId="2A1682BD" w14:textId="072CD928" w:rsidR="001F4990" w:rsidRPr="007112AF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9C5C08" w14:textId="61197E7E" w:rsidR="001F4990" w:rsidRPr="007112AF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E837320" w14:textId="77777777" w:rsidR="001F4990" w:rsidRPr="007112AF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B287C8" w14:textId="6E53360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3E472C2" w14:textId="55B523D2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ООО «АТС»</w:t>
            </w:r>
          </w:p>
        </w:tc>
      </w:tr>
      <w:tr w:rsidR="00E33296" w:rsidRPr="00BF2143" w14:paraId="0943FC9B" w14:textId="77777777" w:rsidTr="00AB0B18">
        <w:tc>
          <w:tcPr>
            <w:tcW w:w="568" w:type="dxa"/>
            <w:shd w:val="clear" w:color="auto" w:fill="FFFFFF" w:themeFill="background1"/>
          </w:tcPr>
          <w:p w14:paraId="34412DDF" w14:textId="77777777" w:rsidR="00E33296" w:rsidRPr="00BF2143" w:rsidRDefault="00E33296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899336" w14:textId="1E42D682" w:rsidR="00E33296" w:rsidRPr="007112AF" w:rsidRDefault="00E33296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417" w:type="dxa"/>
            <w:shd w:val="clear" w:color="auto" w:fill="FFFFFF" w:themeFill="background1"/>
          </w:tcPr>
          <w:p w14:paraId="0FE1583C" w14:textId="77777777" w:rsidR="00E33296" w:rsidRPr="007112AF" w:rsidRDefault="0011420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shd w:val="clear" w:color="auto" w:fill="FFFFFF" w:themeFill="background1"/>
          </w:tcPr>
          <w:p w14:paraId="5302B290" w14:textId="77777777" w:rsidR="00E33296" w:rsidRPr="007112AF" w:rsidRDefault="00E3329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9892411" w14:textId="40EAD3FC" w:rsidR="00E33296" w:rsidRPr="003C02D4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0D396D48" w14:textId="77777777" w:rsidR="00E33296" w:rsidRPr="00E33296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6F22131C" w14:textId="2329C98E" w:rsidR="00E33296" w:rsidRPr="00E33296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111222</w:t>
            </w:r>
            <w:r>
              <w:rPr>
                <w:i/>
                <w:sz w:val="21"/>
                <w:szCs w:val="21"/>
                <w:lang w:eastAsia="ru-RU"/>
              </w:rPr>
              <w:t>,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осква, ул.Петрова, д.5</w:t>
            </w:r>
          </w:p>
        </w:tc>
      </w:tr>
      <w:tr w:rsidR="001F4990" w:rsidRPr="00BF2143" w14:paraId="2B6B6114" w14:textId="77777777" w:rsidTr="00AB0B18">
        <w:tc>
          <w:tcPr>
            <w:tcW w:w="568" w:type="dxa"/>
            <w:shd w:val="clear" w:color="auto" w:fill="FFFFFF" w:themeFill="background1"/>
          </w:tcPr>
          <w:p w14:paraId="4725501F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D7FA307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A746E81" w14:textId="1079BB79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49E47B8" w14:textId="3CA253C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7322134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2DB6753" w14:textId="5AA880D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0930AD0C" w14:textId="15260BC1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1F4990" w:rsidRPr="00BF2143" w14:paraId="33952623" w14:textId="77777777" w:rsidTr="00AB0B18">
        <w:tc>
          <w:tcPr>
            <w:tcW w:w="568" w:type="dxa"/>
            <w:shd w:val="clear" w:color="auto" w:fill="FFFFFF" w:themeFill="background1"/>
          </w:tcPr>
          <w:p w14:paraId="51780D3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9ECAE0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866E969" w14:textId="4CD84D9A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shd w:val="clear" w:color="auto" w:fill="FFFFFF" w:themeFill="background1"/>
          </w:tcPr>
          <w:p w14:paraId="37D99E16" w14:textId="1FC01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2927A00" w14:textId="375DA492" w:rsidR="001F4990" w:rsidRPr="00BF2143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3E54E45B" w14:textId="1FC0A7F4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shd w:val="clear" w:color="auto" w:fill="FFFFFF" w:themeFill="background1"/>
          </w:tcPr>
          <w:p w14:paraId="385F1AD5" w14:textId="6F9DA34F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</w:t>
            </w:r>
          </w:p>
        </w:tc>
      </w:tr>
      <w:tr w:rsidR="001F4990" w:rsidRPr="00BF2143" w14:paraId="61E2D1E6" w14:textId="77777777" w:rsidTr="00AB0B18">
        <w:tc>
          <w:tcPr>
            <w:tcW w:w="568" w:type="dxa"/>
            <w:shd w:val="clear" w:color="auto" w:fill="FFFFFF" w:themeFill="background1"/>
          </w:tcPr>
          <w:p w14:paraId="7BE4CE8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3D2F0C6" w14:textId="1F96F011" w:rsidR="001F4990" w:rsidRPr="00BF2143" w:rsidRDefault="00BE602E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Представительство</w:t>
            </w:r>
          </w:p>
        </w:tc>
        <w:tc>
          <w:tcPr>
            <w:tcW w:w="1417" w:type="dxa"/>
            <w:shd w:val="clear" w:color="auto" w:fill="FFFFFF" w:themeFill="background1"/>
          </w:tcPr>
          <w:p w14:paraId="3A1D82E5" w14:textId="74D5EFB2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shd w:val="clear" w:color="auto" w:fill="FFFFFF" w:themeFill="background1"/>
          </w:tcPr>
          <w:p w14:paraId="1E6BA18A" w14:textId="0F152AF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2220FB29" w14:textId="0399BA9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500712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B39F8D7" w14:textId="16A45AF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shd w:val="clear" w:color="auto" w:fill="FFFFFF" w:themeFill="background1"/>
          </w:tcPr>
          <w:p w14:paraId="272C19B4" w14:textId="2A09FD2E" w:rsidR="001F4990" w:rsidRPr="005606F5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true</w:t>
            </w:r>
          </w:p>
        </w:tc>
      </w:tr>
      <w:tr w:rsidR="001F4990" w:rsidRPr="00BF2143" w14:paraId="7C2AF7FA" w14:textId="77777777" w:rsidTr="00AB0B18">
        <w:tc>
          <w:tcPr>
            <w:tcW w:w="568" w:type="dxa"/>
            <w:shd w:val="clear" w:color="auto" w:fill="FFFFFF" w:themeFill="background1"/>
          </w:tcPr>
          <w:p w14:paraId="559B57A5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7E2EC8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417" w:type="dxa"/>
            <w:shd w:val="clear" w:color="auto" w:fill="FFFFFF" w:themeFill="background1"/>
          </w:tcPr>
          <w:p w14:paraId="63953721" w14:textId="35334FA4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shd w:val="clear" w:color="auto" w:fill="FFFFFF" w:themeFill="background1"/>
          </w:tcPr>
          <w:p w14:paraId="5AD58054" w14:textId="1DA3419F" w:rsidR="001F4990" w:rsidRPr="00BF2143" w:rsidRDefault="001F4990" w:rsidP="00E42CC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«Представительство»</w:t>
            </w:r>
            <w:r w:rsidR="002A3D57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shd w:val="clear" w:color="auto" w:fill="FFFFFF" w:themeFill="background1"/>
          </w:tcPr>
          <w:p w14:paraId="4BA8EFE8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DC670B3" w14:textId="372FA9D8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shd w:val="clear" w:color="auto" w:fill="FFFFFF" w:themeFill="background1"/>
          </w:tcPr>
          <w:p w14:paraId="62502F7B" w14:textId="393A65F0" w:rsidR="001F4990" w:rsidRPr="00FB09CC" w:rsidRDefault="00620F38" w:rsidP="00FB09C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1122334455667</w:t>
            </w:r>
          </w:p>
        </w:tc>
      </w:tr>
      <w:tr w:rsidR="001F4990" w:rsidRPr="00BF2143" w14:paraId="3FB9BBD0" w14:textId="77777777" w:rsidTr="00AB0B18">
        <w:tc>
          <w:tcPr>
            <w:tcW w:w="568" w:type="dxa"/>
            <w:shd w:val="clear" w:color="auto" w:fill="FFFFFF" w:themeFill="background1"/>
          </w:tcPr>
          <w:p w14:paraId="1778242A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771019C6" w14:textId="6CA532F7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 xml:space="preserve">ицо, зарегистрированное как предприниматель </w:t>
            </w:r>
            <w:r w:rsidR="00AB0B18">
              <w:rPr>
                <w:b/>
                <w:sz w:val="22"/>
                <w:szCs w:val="22"/>
              </w:rPr>
              <w:t xml:space="preserve"> (</w:t>
            </w:r>
            <w:r w:rsidR="00AB0B18" w:rsidRPr="00AB0B18">
              <w:rPr>
                <w:b/>
                <w:sz w:val="22"/>
                <w:szCs w:val="22"/>
              </w:rPr>
              <w:t>legalPerson</w:t>
            </w:r>
            <w:r w:rsidR="00AB0B18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DCB39AD" w14:textId="77777777" w:rsidTr="00AB0B18">
        <w:tc>
          <w:tcPr>
            <w:tcW w:w="568" w:type="dxa"/>
            <w:shd w:val="clear" w:color="auto" w:fill="FFFFFF" w:themeFill="background1"/>
          </w:tcPr>
          <w:p w14:paraId="5366F034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F19EC55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EC73A9C" w14:textId="53D685EC" w:rsidR="00AB0B18" w:rsidRPr="00BF2143" w:rsidRDefault="00094E7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108C52DF" w14:textId="7665E9CC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253EE4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199D10C" w14:textId="260EB8CE" w:rsidR="00AB0B18" w:rsidRPr="00BF2143" w:rsidRDefault="00094E76" w:rsidP="00094E76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 xml:space="preserve">per:lastName </w:t>
            </w:r>
          </w:p>
        </w:tc>
        <w:tc>
          <w:tcPr>
            <w:tcW w:w="1701" w:type="dxa"/>
            <w:shd w:val="clear" w:color="auto" w:fill="FFFFFF" w:themeFill="background1"/>
          </w:tcPr>
          <w:p w14:paraId="18E82B20" w14:textId="6190A551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Иванов</w:t>
            </w:r>
          </w:p>
        </w:tc>
      </w:tr>
      <w:tr w:rsidR="00AB0B18" w:rsidRPr="00BF2143" w14:paraId="6674519F" w14:textId="77777777" w:rsidTr="00AB0B18">
        <w:tc>
          <w:tcPr>
            <w:tcW w:w="568" w:type="dxa"/>
            <w:shd w:val="clear" w:color="auto" w:fill="FFFFFF" w:themeFill="background1"/>
          </w:tcPr>
          <w:p w14:paraId="18706D87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26990E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7CE21DBE" w14:textId="0CC3C9CD" w:rsidR="00AB0B18" w:rsidRPr="00BF2143" w:rsidRDefault="00094E7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A6CB9" w14:textId="7C20441E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3B9EFB6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568CA68" w14:textId="1DD47494" w:rsidR="00AB0B18" w:rsidRPr="00BF2143" w:rsidRDefault="00094E7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3F2E18A5" w14:textId="2B37B48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Илья</w:t>
            </w:r>
          </w:p>
        </w:tc>
      </w:tr>
      <w:tr w:rsidR="00AB0B18" w:rsidRPr="00BF2143" w14:paraId="69FB7AD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6C3F3E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2F861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2AFB86" w14:textId="46481E9E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BF6653" w14:textId="099C02FB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C543C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1C426BB" w14:textId="11B8894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C55FDC" w14:textId="5D9FCB18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Аркадьевич</w:t>
            </w:r>
          </w:p>
        </w:tc>
      </w:tr>
      <w:tr w:rsidR="002A3D57" w:rsidRPr="00BF2143" w14:paraId="1B65BA8D" w14:textId="77777777" w:rsidTr="00AB0B18">
        <w:tc>
          <w:tcPr>
            <w:tcW w:w="568" w:type="dxa"/>
            <w:shd w:val="clear" w:color="auto" w:fill="FFFFFF" w:themeFill="background1"/>
          </w:tcPr>
          <w:p w14:paraId="6FA3CCE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9F8114E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050622A8" w14:textId="0548B396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CBCCC4E" w14:textId="2900213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F6A6A0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763F424" w14:textId="74AFCDA9" w:rsidR="002A3D57" w:rsidRPr="00BF2143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5E631D3E" w14:textId="115F87D4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04.12.1982</w:t>
            </w:r>
          </w:p>
        </w:tc>
      </w:tr>
      <w:tr w:rsidR="002A3D57" w:rsidRPr="00BF2143" w14:paraId="4131A183" w14:textId="77777777" w:rsidTr="00AB0B18">
        <w:tc>
          <w:tcPr>
            <w:tcW w:w="568" w:type="dxa"/>
            <w:shd w:val="clear" w:color="auto" w:fill="FFFFFF" w:themeFill="background1"/>
          </w:tcPr>
          <w:p w14:paraId="28B283B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37320A6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6C781122" w14:textId="5A22E71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52B86A1A" w14:textId="576C2FF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7CB5392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82431" w14:textId="09F90400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E51BFA3" w14:textId="24E32360" w:rsidR="002A3D5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345345654</w:t>
            </w:r>
            <w:r w:rsidR="00620F38">
              <w:rPr>
                <w:i/>
                <w:sz w:val="21"/>
                <w:szCs w:val="21"/>
                <w:lang w:eastAsia="ru-RU"/>
              </w:rPr>
              <w:t>89</w:t>
            </w:r>
          </w:p>
        </w:tc>
      </w:tr>
      <w:tr w:rsidR="002A3D57" w:rsidRPr="00BF2143" w14:paraId="15E07202" w14:textId="77777777" w:rsidTr="00AB0B18">
        <w:tc>
          <w:tcPr>
            <w:tcW w:w="568" w:type="dxa"/>
            <w:shd w:val="clear" w:color="auto" w:fill="FFFFFF" w:themeFill="background1"/>
          </w:tcPr>
          <w:p w14:paraId="280DFB81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B764055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191DC38D" w14:textId="3AAA0B1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428EC6C2" w14:textId="5536245C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A6BDE0F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107903C" w14:textId="2F5508E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1732E0A2" w14:textId="69D7AB66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665544332211</w:t>
            </w:r>
          </w:p>
        </w:tc>
      </w:tr>
      <w:tr w:rsidR="002A3D57" w:rsidRPr="00BF2143" w14:paraId="63642B20" w14:textId="77777777" w:rsidTr="00AB0B18">
        <w:tc>
          <w:tcPr>
            <w:tcW w:w="568" w:type="dxa"/>
            <w:shd w:val="clear" w:color="auto" w:fill="FFFFFF" w:themeFill="background1"/>
          </w:tcPr>
          <w:p w14:paraId="5E827152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D423247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D8EBD8D" w14:textId="5208988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F9F50" w14:textId="106001A9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3DFB1E1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8D1F58" w14:textId="61EC5AB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shd w:val="clear" w:color="auto" w:fill="FFFFFF" w:themeFill="background1"/>
          </w:tcPr>
          <w:p w14:paraId="77B7DB47" w14:textId="11D74C29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</w:t>
            </w:r>
          </w:p>
        </w:tc>
      </w:tr>
      <w:tr w:rsidR="002A3D57" w:rsidRPr="00BF2143" w14:paraId="30D98D4B" w14:textId="77777777" w:rsidTr="00E3430B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D75FE4" w14:textId="77777777" w:rsidR="002A3D57" w:rsidRPr="00BF2143" w:rsidRDefault="002A3D57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5866B92" w14:textId="1CECD74A" w:rsidR="002A3D57" w:rsidRPr="00BF2143" w:rsidRDefault="002A3D57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>
              <w:rPr>
                <w:b/>
                <w:sz w:val="22"/>
                <w:szCs w:val="22"/>
              </w:rPr>
              <w:t xml:space="preserve"> (</w:t>
            </w:r>
            <w:r w:rsidRPr="00AB0B18">
              <w:rPr>
                <w:b/>
                <w:sz w:val="22"/>
                <w:szCs w:val="22"/>
              </w:rPr>
              <w:t>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2A3D57" w:rsidRPr="00BF2143" w14:paraId="3660D0CF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250E3424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E2ABB11" w14:textId="2857759D" w:rsidR="002A3D57" w:rsidRPr="00FB09CC" w:rsidRDefault="00632067" w:rsidP="00FB09CC">
            <w:pPr>
              <w:spacing w:after="0"/>
              <w:ind w:left="0"/>
              <w:rPr>
                <w:b/>
                <w:lang w:val="en-US"/>
              </w:rPr>
            </w:pPr>
            <w:r w:rsidRPr="00C95899">
              <w:rPr>
                <w:b/>
              </w:rPr>
              <w:t>Страхователь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7BA771F" w14:textId="4CFE4BE4" w:rsidR="002A3D5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insurer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18EE14E" w14:textId="77777777" w:rsidR="00F47ACE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proofErr w:type="gramStart"/>
            <w:r w:rsidRPr="00C95899">
              <w:rPr>
                <w:i/>
                <w:sz w:val="21"/>
                <w:szCs w:val="21"/>
                <w:lang w:eastAsia="ru-RU"/>
              </w:rPr>
              <w:t>Заполняется если доверие полномочий осуществляется</w:t>
            </w:r>
            <w:proofErr w:type="gramEnd"/>
            <w:r w:rsidRPr="00C95899">
              <w:rPr>
                <w:i/>
                <w:sz w:val="21"/>
                <w:szCs w:val="21"/>
                <w:lang w:eastAsia="ru-RU"/>
              </w:rPr>
              <w:t xml:space="preserve"> в рамках страхователя</w:t>
            </w:r>
          </w:p>
          <w:p w14:paraId="010362EF" w14:textId="1FAB0C9D" w:rsidR="00E3430B" w:rsidRPr="00C95899" w:rsidRDefault="00E3430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="00650632" w:rsidRPr="007112AF">
              <w:t xml:space="preserve">Таблица </w:t>
            </w:r>
            <w:r w:rsidR="00650632"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F72065" w14:textId="52B250B4" w:rsidR="002A3D5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EDE7BDD" w14:textId="21BD14FD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18A2BE07" w14:textId="6A4F4A3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A2292F7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08F70C18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897A726" w14:textId="06973022" w:rsidR="00632067" w:rsidRPr="00C95899" w:rsidRDefault="00C95899" w:rsidP="00AD040D">
            <w:pPr>
              <w:spacing w:after="0"/>
              <w:ind w:left="0"/>
              <w:rPr>
                <w:b/>
              </w:rPr>
            </w:pPr>
            <w:r w:rsidRPr="00C95899">
              <w:rPr>
                <w:b/>
              </w:rPr>
              <w:t>Добровольно застрахованный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CF419A6" w14:textId="6D15850D" w:rsidR="0063206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volunteer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1BA6980" w14:textId="77777777" w:rsidR="00632067" w:rsidRDefault="00632067" w:rsidP="002337D0">
            <w:pPr>
              <w:widowControl/>
              <w:spacing w:after="0"/>
              <w:ind w:left="0"/>
              <w:rPr>
                <w:i/>
              </w:rPr>
            </w:pPr>
            <w:proofErr w:type="gramStart"/>
            <w:r w:rsidRPr="00C95899">
              <w:rPr>
                <w:i/>
              </w:rPr>
              <w:t xml:space="preserve">Заполняется если доверие полномочий </w:t>
            </w:r>
            <w:r w:rsidRPr="00C95899">
              <w:rPr>
                <w:i/>
              </w:rPr>
              <w:lastRenderedPageBreak/>
              <w:t>осуществляется</w:t>
            </w:r>
            <w:proofErr w:type="gramEnd"/>
            <w:r w:rsidRPr="00C95899">
              <w:rPr>
                <w:i/>
              </w:rPr>
              <w:t xml:space="preserve"> в рамках добровольца</w:t>
            </w:r>
          </w:p>
          <w:p w14:paraId="7B88BBA9" w14:textId="176E422C" w:rsidR="00E3430B" w:rsidRPr="00C95899" w:rsidRDefault="00E3430B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="00650632" w:rsidRPr="007112AF">
              <w:t xml:space="preserve">Таблица </w:t>
            </w:r>
            <w:r w:rsidR="00650632"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79431BD" w14:textId="1DCEF24B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B44F65B" w14:textId="77777777" w:rsidR="00632067" w:rsidRPr="00B82D1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FABBA9B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46F84FA" w14:textId="77777777" w:rsidTr="00AB0B18">
        <w:tc>
          <w:tcPr>
            <w:tcW w:w="568" w:type="dxa"/>
            <w:shd w:val="clear" w:color="auto" w:fill="FFFFFF" w:themeFill="background1"/>
          </w:tcPr>
          <w:p w14:paraId="3B376CD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858480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B29C468" w14:textId="2D01645A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4DD11EE5" w14:textId="0778AA4B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9B20EA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72A76AA0" w14:textId="41A3BD4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C4A9629" w14:textId="6A0705B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Романов</w:t>
            </w:r>
          </w:p>
        </w:tc>
      </w:tr>
      <w:tr w:rsidR="00632067" w:rsidRPr="00BF2143" w14:paraId="60A86777" w14:textId="77777777" w:rsidTr="00AB0B18">
        <w:tc>
          <w:tcPr>
            <w:tcW w:w="568" w:type="dxa"/>
            <w:shd w:val="clear" w:color="auto" w:fill="FFFFFF" w:themeFill="background1"/>
          </w:tcPr>
          <w:p w14:paraId="354D3BB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EF9C874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0751353" w14:textId="264615ED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C0193" w14:textId="4C60965C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92552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641F7C1" w14:textId="4C1CE53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67E53ED5" w14:textId="7FC77F34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</w:t>
            </w:r>
          </w:p>
        </w:tc>
      </w:tr>
      <w:tr w:rsidR="00632067" w:rsidRPr="00BF2143" w14:paraId="4F06DAF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962443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F9E4A0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2E31D1" w14:textId="3A9BF6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49023" w14:textId="1673311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DA6987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0D217B" w14:textId="7C4837E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0F3F93" w14:textId="65765CD8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Алексеевич</w:t>
            </w:r>
          </w:p>
        </w:tc>
      </w:tr>
      <w:tr w:rsidR="00632067" w:rsidRPr="00BF2143" w14:paraId="6CB40119" w14:textId="77777777" w:rsidTr="00AB0B18">
        <w:tc>
          <w:tcPr>
            <w:tcW w:w="568" w:type="dxa"/>
            <w:shd w:val="clear" w:color="auto" w:fill="FFFFFF" w:themeFill="background1"/>
          </w:tcPr>
          <w:p w14:paraId="550A4902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69FBC6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1159F0C4" w14:textId="2881B2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0C6E40" w14:textId="7339F43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CEE601F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424DF80" w14:textId="1860151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4FEA5B0E" w14:textId="4169C2B6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25.12.1986</w:t>
            </w:r>
          </w:p>
        </w:tc>
      </w:tr>
      <w:tr w:rsidR="00632067" w:rsidRPr="00BF2143" w14:paraId="23D55E10" w14:textId="77777777" w:rsidTr="00AB0B18">
        <w:tc>
          <w:tcPr>
            <w:tcW w:w="568" w:type="dxa"/>
            <w:shd w:val="clear" w:color="auto" w:fill="FFFFFF" w:themeFill="background1"/>
          </w:tcPr>
          <w:p w14:paraId="509B1431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8627C3B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5107FAEE" w14:textId="03BC506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DADF" w14:textId="4276578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D8D6504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BA173" w14:textId="1300231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46939A6" w14:textId="79D217C4" w:rsidR="0063206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123598554</w:t>
            </w:r>
            <w:r w:rsidR="00632067">
              <w:rPr>
                <w:i/>
                <w:sz w:val="21"/>
                <w:szCs w:val="21"/>
                <w:lang w:eastAsia="ru-RU"/>
              </w:rPr>
              <w:t>25</w:t>
            </w:r>
          </w:p>
        </w:tc>
      </w:tr>
      <w:tr w:rsidR="00632067" w:rsidRPr="00BF2143" w14:paraId="31B6CFA5" w14:textId="77777777" w:rsidTr="00AB0B18">
        <w:tc>
          <w:tcPr>
            <w:tcW w:w="568" w:type="dxa"/>
            <w:shd w:val="clear" w:color="auto" w:fill="FFFFFF" w:themeFill="background1"/>
          </w:tcPr>
          <w:p w14:paraId="4B864D99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A5BD2DA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D915E" w14:textId="5914C2A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FB4E118" w14:textId="3A325B19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92C1E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2073F63" w14:textId="3167C113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3CA56F97" w14:textId="201DD45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</w:tbl>
    <w:p w14:paraId="073CE8C1" w14:textId="77777777" w:rsidR="0017710C" w:rsidRPr="00BF2143" w:rsidRDefault="0017710C" w:rsidP="00AD040D">
      <w:pPr>
        <w:pStyle w:val="afa"/>
        <w:ind w:left="1728"/>
        <w:rPr>
          <w:i/>
        </w:rPr>
      </w:pPr>
    </w:p>
    <w:p w14:paraId="46B9D861" w14:textId="77777777" w:rsidR="0017710C" w:rsidRDefault="0017710C" w:rsidP="00AD040D">
      <w:pPr>
        <w:pStyle w:val="afa"/>
        <w:ind w:left="1728"/>
        <w:rPr>
          <w:i/>
          <w:sz w:val="24"/>
          <w:szCs w:val="24"/>
        </w:rPr>
      </w:pPr>
    </w:p>
    <w:p w14:paraId="4FC63BBA" w14:textId="4267EAE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«Владелец»</w:t>
      </w:r>
    </w:p>
    <w:p w14:paraId="39044266" w14:textId="35E4E6A4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7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>
        <w:rPr>
          <w:lang w:val="en-US"/>
        </w:rPr>
        <w:t>OwnerType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22C0D96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DEE8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A800" w14:textId="36BC2764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8A8786" wp14:editId="1B26B360">
                  <wp:extent cx="3350895" cy="1817370"/>
                  <wp:effectExtent l="0" t="0" r="1905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817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77E735E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FF56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5DC0B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CB1F4D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B1F8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649E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OwnerType</w:t>
              </w:r>
            </w:hyperlink>
          </w:p>
        </w:tc>
      </w:tr>
      <w:tr w:rsidR="008B0F93" w:rsidRPr="00BB04FE" w14:paraId="6F09063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989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35C06E91" w14:textId="77777777" w:rsidTr="003A1E63">
              <w:tc>
                <w:tcPr>
                  <w:tcW w:w="0" w:type="auto"/>
                </w:tcPr>
                <w:p w14:paraId="41EA2F6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28513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25E845F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C3C641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D77B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5FA0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7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A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</w:p>
        </w:tc>
      </w:tr>
      <w:tr w:rsidR="008B0F93" w:rsidRPr="00BB04FE" w14:paraId="6ED2E37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1CC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391"/>
            </w:tblGrid>
            <w:tr w:rsidR="008B0F93" w:rsidRPr="00BB04FE" w14:paraId="0A0BB9E9" w14:textId="77777777" w:rsidTr="003A1E63">
              <w:tc>
                <w:tcPr>
                  <w:tcW w:w="0" w:type="auto"/>
                </w:tcPr>
                <w:p w14:paraId="24D492AD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21DF984D" w14:textId="77777777" w:rsidTr="003A1E63">
              <w:tc>
                <w:tcPr>
                  <w:tcW w:w="0" w:type="auto"/>
                </w:tcPr>
                <w:p w14:paraId="7EE7E8E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Владелец доверенности</w:t>
                  </w:r>
                </w:p>
              </w:tc>
            </w:tr>
            <w:tr w:rsidR="008B0F93" w:rsidRPr="00BB04FE" w14:paraId="23F39E15" w14:textId="77777777" w:rsidTr="003A1E63">
              <w:tc>
                <w:tcPr>
                  <w:tcW w:w="0" w:type="auto"/>
                </w:tcPr>
                <w:p w14:paraId="19E29179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6A18AAE" w14:textId="77777777" w:rsidTr="003A1E63">
              <w:tc>
                <w:tcPr>
                  <w:tcW w:w="0" w:type="auto"/>
                </w:tcPr>
                <w:p w14:paraId="54045E4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Субъект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которого будет действовать доверенность</w:t>
                  </w:r>
                </w:p>
              </w:tc>
            </w:tr>
          </w:tbl>
          <w:p w14:paraId="3E521A9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245420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AA3F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EE2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Владелец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proofErr w:type="gramStart"/>
            <w:r w:rsidRPr="00BB04FE">
              <w:rPr>
                <w:rFonts w:ascii="Consolas" w:hAnsi="Consolas" w:cs="Consolas"/>
                <w:color w:val="000000"/>
              </w:rPr>
              <w:t>Субъект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в рамках которого будет действовать доверенность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1840CFAA" w14:textId="77777777" w:rsidR="00F11DD3" w:rsidRPr="00632067" w:rsidRDefault="00F11DD3" w:rsidP="00F11DD3">
      <w:pPr>
        <w:pStyle w:val="afc"/>
        <w:ind w:firstLine="0"/>
      </w:pPr>
    </w:p>
    <w:p w14:paraId="56AD79DE" w14:textId="2DE7D33D" w:rsidR="00F11DD3" w:rsidRPr="00632067" w:rsidRDefault="00F11DD3" w:rsidP="00F11DD3">
      <w:pPr>
        <w:keepNext/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</w:rPr>
      </w:pPr>
    </w:p>
    <w:p w14:paraId="29FDCF7B" w14:textId="66A4F88B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8</w:t>
      </w:r>
      <w:r w:rsidR="002E5D12">
        <w:rPr>
          <w:noProof/>
        </w:rPr>
        <w:fldChar w:fldCharType="end"/>
      </w:r>
      <w:r w:rsidRPr="002337D0">
        <w:rPr>
          <w:lang w:val="ru-RU"/>
        </w:rPr>
        <w:t xml:space="preserve"> </w:t>
      </w:r>
      <w:r>
        <w:rPr>
          <w:lang w:val="ru-RU"/>
        </w:rPr>
        <w:t>Схема</w:t>
      </w:r>
      <w:r w:rsidRPr="002337D0">
        <w:rPr>
          <w:lang w:val="ru-RU"/>
        </w:rPr>
        <w:t xml:space="preserve"> </w:t>
      </w:r>
      <w:r>
        <w:rPr>
          <w:lang w:val="ru-RU"/>
        </w:rPr>
        <w:t>сведений</w:t>
      </w:r>
      <w:r w:rsidRPr="002337D0">
        <w:rPr>
          <w:lang w:val="ru-RU"/>
        </w:rPr>
        <w:t xml:space="preserve"> </w:t>
      </w:r>
      <w:r>
        <w:rPr>
          <w:lang w:val="ru-RU"/>
        </w:rPr>
        <w:t>элемента</w:t>
      </w:r>
      <w:r w:rsidRPr="002337D0">
        <w:rPr>
          <w:lang w:val="ru-RU"/>
        </w:rPr>
        <w:t xml:space="preserve"> </w:t>
      </w:r>
      <w:r w:rsidRPr="00F11DD3">
        <w:rPr>
          <w:lang w:val="en-US"/>
        </w:rPr>
        <w:t>OwnerType</w:t>
      </w:r>
      <w:r w:rsidRPr="002337D0">
        <w:rPr>
          <w:lang w:val="ru-RU"/>
        </w:rPr>
        <w:t>/</w:t>
      </w:r>
      <w:r w:rsidRPr="00F11DD3">
        <w:rPr>
          <w:lang w:val="en-US"/>
        </w:rPr>
        <w:t>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501E53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8BE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A63C" w14:textId="41C9B02F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B2F959" wp14:editId="24A3FA65">
                  <wp:extent cx="4074160" cy="3455035"/>
                  <wp:effectExtent l="0" t="0" r="254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345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C022F5" w14:paraId="760F1B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412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85845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3B65433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F57E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AAEE" w14:textId="77777777" w:rsidR="00632067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632067" w:rsidRPr="00BB04FE" w14:paraId="6D83AF8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EEF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75A9306E" w14:textId="77777777" w:rsidTr="002337D0">
              <w:tc>
                <w:tcPr>
                  <w:tcW w:w="0" w:type="auto"/>
                </w:tcPr>
                <w:p w14:paraId="086BA2D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451EAC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6B3DF1F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C022F5" w14:paraId="67C03A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E2D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6EFB" w14:textId="77777777" w:rsidR="00632067" w:rsidRPr="00632067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7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fullName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8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jurAddress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9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A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kpp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B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C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foreign</w:t>
              </w:r>
            </w:hyperlink>
          </w:p>
        </w:tc>
      </w:tr>
      <w:tr w:rsidR="00632067" w:rsidRPr="00BB04FE" w14:paraId="4457666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678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632067" w:rsidRPr="00BB04FE" w14:paraId="345424DD" w14:textId="77777777" w:rsidTr="002337D0">
              <w:tc>
                <w:tcPr>
                  <w:tcW w:w="0" w:type="auto"/>
                </w:tcPr>
                <w:p w14:paraId="359871D7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F02303E" w14:textId="77777777" w:rsidTr="002337D0">
              <w:tc>
                <w:tcPr>
                  <w:tcW w:w="0" w:type="auto"/>
                </w:tcPr>
                <w:p w14:paraId="1B17115F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7201A6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C022F5" w14:paraId="7F39C22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F8A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FA16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Юридическое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71E01A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531256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F538BD8" w14:textId="41FFD5D9" w:rsidR="00F11DD3" w:rsidRDefault="00F11DD3" w:rsidP="00F11DD3">
      <w:pPr>
        <w:pStyle w:val="affe"/>
        <w:keepNext/>
        <w:jc w:val="right"/>
      </w:pPr>
      <w:bookmarkStart w:id="24" w:name="Link56"/>
      <w:bookmarkEnd w:id="24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9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A85F7A">
        <w:rPr>
          <w:lang w:val="ru-RU"/>
        </w:rPr>
        <w:t>OwnerType/legalPerson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3117A62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817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2F7D" w14:textId="04B667C1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A6C5DD" wp14:editId="6F50AAD4">
                  <wp:extent cx="3079115" cy="3830955"/>
                  <wp:effectExtent l="0" t="0" r="6985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115" cy="383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C022F5" w14:paraId="177CBF4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48A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5230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261DC26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BC7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D0C4" w14:textId="77777777" w:rsidR="00632067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3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632067" w:rsidRPr="00BB04FE" w14:paraId="0494CC9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A82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1B7DFDD7" w14:textId="77777777" w:rsidTr="002337D0">
              <w:tc>
                <w:tcPr>
                  <w:tcW w:w="0" w:type="auto"/>
                </w:tcPr>
                <w:p w14:paraId="205EB53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5BDEC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7FE58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C022F5" w14:paraId="6156F0B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F22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9856" w14:textId="77777777" w:rsidR="00632067" w:rsidRPr="00632067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D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E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F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0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1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2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3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ogrnip</w:t>
              </w:r>
            </w:hyperlink>
          </w:p>
        </w:tc>
      </w:tr>
      <w:tr w:rsidR="00632067" w:rsidRPr="00BB04FE" w14:paraId="11A6959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3FC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632067" w:rsidRPr="00BB04FE" w14:paraId="695D413F" w14:textId="77777777" w:rsidTr="002337D0">
              <w:tc>
                <w:tcPr>
                  <w:tcW w:w="0" w:type="auto"/>
                </w:tcPr>
                <w:p w14:paraId="3DC27DB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8F31CDF" w14:textId="77777777" w:rsidTr="002337D0">
              <w:tc>
                <w:tcPr>
                  <w:tcW w:w="0" w:type="auto"/>
                </w:tcPr>
                <w:p w14:paraId="399D0C7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01A77E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C022F5" w14:paraId="7B7FD14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8E5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2FDC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09DE18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3E17651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2AB13C17" w14:textId="6AF6134C" w:rsidR="00F11DD3" w:rsidRPr="002337D0" w:rsidRDefault="00F11DD3" w:rsidP="00F11DD3">
      <w:pPr>
        <w:pStyle w:val="affe"/>
        <w:keepNext/>
        <w:jc w:val="right"/>
        <w:rPr>
          <w:lang w:val="ru-RU"/>
        </w:rPr>
      </w:pPr>
      <w:bookmarkStart w:id="25" w:name="Link57"/>
      <w:bookmarkEnd w:id="25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10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85660">
        <w:rPr>
          <w:lang w:val="ru-RU"/>
        </w:rPr>
        <w:t>OwnerType/person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4D2A88" w14:paraId="1FF4C57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96A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E441" w14:textId="73AA6BFE" w:rsidR="003647DA" w:rsidRPr="004D2A88" w:rsidRDefault="00632067" w:rsidP="003647D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E3AB820" wp14:editId="7198793C">
                  <wp:extent cx="3315970" cy="482663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970" cy="482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BDE486" w14:textId="499CB0A1" w:rsidR="004D2A88" w:rsidRPr="004D2A88" w:rsidRDefault="004D2A88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C022F5" w14:paraId="3E2C281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754F3" w14:textId="43A0EB60" w:rsidR="00632067" w:rsidRPr="004D2A8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9A0A" w14:textId="77777777" w:rsidR="00632067" w:rsidRPr="00415055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ru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fss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integration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types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mchd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v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01</w:t>
            </w:r>
          </w:p>
        </w:tc>
      </w:tr>
      <w:tr w:rsidR="00632067" w:rsidRPr="00693DE8" w14:paraId="74085D4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6FAC" w14:textId="77777777" w:rsidR="00632067" w:rsidRPr="004D2A8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E77C" w14:textId="77777777" w:rsidR="00632067" w:rsidRPr="00693DE8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93DE8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extension</w:t>
            </w:r>
            <w:r w:rsidRPr="004D2A88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</w:t>
            </w:r>
            <w:r w:rsidRPr="00693DE8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of</w:t>
            </w:r>
            <w:r w:rsidRPr="004D2A88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</w:t>
            </w:r>
            <w:hyperlink w:anchor="Link1D" w:history="1">
              <w:r w:rsidRPr="00693DE8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PersonType</w:t>
              </w:r>
            </w:hyperlink>
          </w:p>
        </w:tc>
      </w:tr>
      <w:tr w:rsidR="00632067" w:rsidRPr="00BB04FE" w14:paraId="7B7777B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8550" w14:textId="77777777" w:rsidR="00632067" w:rsidRPr="00693DE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  <w:lang w:val="en-US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45BF2B77" w14:textId="77777777" w:rsidTr="002337D0">
              <w:tc>
                <w:tcPr>
                  <w:tcW w:w="0" w:type="auto"/>
                </w:tcPr>
                <w:p w14:paraId="7C7D5441" w14:textId="77777777" w:rsidR="00632067" w:rsidRPr="00693DE8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  <w:lang w:val="en-US"/>
                    </w:rPr>
                  </w:pPr>
                  <w:r w:rsidRPr="00693DE8">
                    <w:rPr>
                      <w:rFonts w:ascii="Segoe UI" w:hAnsi="Segoe UI" w:cs="Segoe UI"/>
                      <w:color w:val="808080"/>
                      <w:sz w:val="16"/>
                      <w:szCs w:val="16"/>
                      <w:lang w:val="en-US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F164E1A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1F33CF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C022F5" w14:paraId="0063592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D3F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63CC" w14:textId="77777777" w:rsidR="00632067" w:rsidRPr="00632067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7B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C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D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E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F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0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1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insurer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2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volunteer</w:t>
              </w:r>
            </w:hyperlink>
          </w:p>
        </w:tc>
      </w:tr>
      <w:tr w:rsidR="00632067" w:rsidRPr="00BB04FE" w14:paraId="01BC52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46E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632067" w:rsidRPr="00BB04FE" w14:paraId="3FA8062C" w14:textId="77777777" w:rsidTr="002337D0">
              <w:tc>
                <w:tcPr>
                  <w:tcW w:w="0" w:type="auto"/>
                </w:tcPr>
                <w:p w14:paraId="282F74F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2AE323B" w14:textId="77777777" w:rsidTr="002337D0">
              <w:tc>
                <w:tcPr>
                  <w:tcW w:w="0" w:type="auto"/>
                </w:tcPr>
                <w:p w14:paraId="2C018DE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7FC9F4A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B04FE" w14:paraId="7C5D2FD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9DD9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489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 лицо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FF0000"/>
              </w:rPr>
              <w:t xml:space="preserve"> base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CDB9047" w14:textId="77777777" w:rsidR="00632067" w:rsidRPr="00632067" w:rsidRDefault="00632067" w:rsidP="00632067">
      <w:pPr>
        <w:rPr>
          <w:lang w:eastAsia="x-none"/>
        </w:rPr>
      </w:pPr>
    </w:p>
    <w:p w14:paraId="64304F51" w14:textId="588657A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«Доверитель»</w:t>
      </w:r>
    </w:p>
    <w:p w14:paraId="42E98FD3" w14:textId="32A2E7F8" w:rsidR="0017710C" w:rsidRPr="005D4CC7" w:rsidRDefault="0017710C" w:rsidP="00AD040D">
      <w:pPr>
        <w:pStyle w:val="affe"/>
        <w:keepNext/>
        <w:jc w:val="right"/>
        <w:rPr>
          <w:lang w:val="en-US"/>
        </w:rPr>
      </w:pPr>
      <w:bookmarkStart w:id="26" w:name="_Ref78207101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11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Доверитель</w:t>
      </w:r>
      <w:bookmarkEnd w:id="26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principal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417"/>
        <w:gridCol w:w="1843"/>
        <w:gridCol w:w="1701"/>
        <w:gridCol w:w="992"/>
        <w:gridCol w:w="1701"/>
      </w:tblGrid>
      <w:tr w:rsidR="00AB0B18" w:rsidRPr="00BF2143" w14:paraId="67DFF6A2" w14:textId="77777777" w:rsidTr="00AB0B18">
        <w:tc>
          <w:tcPr>
            <w:tcW w:w="709" w:type="dxa"/>
            <w:tcBorders>
              <w:bottom w:val="single" w:sz="4" w:space="0" w:color="auto"/>
            </w:tcBorders>
          </w:tcPr>
          <w:p w14:paraId="008AE658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B35F16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ED0C89" w14:textId="2FA107E5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B53B3C5" w14:textId="3B0DD68F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247DA2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48B149" w14:textId="78944BF6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F48D5C" w14:textId="1E3A6BDD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005D22DF" w14:textId="77777777" w:rsidTr="00CF44BC">
        <w:tc>
          <w:tcPr>
            <w:tcW w:w="709" w:type="dxa"/>
          </w:tcPr>
          <w:p w14:paraId="6D20F05D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5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6"/>
          </w:tcPr>
          <w:p w14:paraId="23B20B02" w14:textId="69E2A085" w:rsidR="00AB0B18" w:rsidRPr="00BF2143" w:rsidRDefault="00AB0B18" w:rsidP="00AD040D">
            <w:pPr>
              <w:widowControl/>
              <w:spacing w:after="0"/>
              <w:ind w:left="493"/>
              <w:rPr>
                <w:i/>
                <w:sz w:val="22"/>
                <w:szCs w:val="22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</w:t>
            </w:r>
            <w:r w:rsidR="00B82D13">
              <w:rPr>
                <w:b/>
                <w:sz w:val="22"/>
                <w:szCs w:val="22"/>
              </w:rPr>
              <w:t xml:space="preserve"> (</w:t>
            </w:r>
            <w:r w:rsidR="00B82D13" w:rsidRPr="00B82D13">
              <w:rPr>
                <w:b/>
                <w:sz w:val="22"/>
                <w:szCs w:val="22"/>
              </w:rPr>
              <w:t>person</w:t>
            </w:r>
            <w:r w:rsidR="00B82D13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8D62B33" w14:textId="77777777" w:rsidTr="00AB0B18">
        <w:tc>
          <w:tcPr>
            <w:tcW w:w="709" w:type="dxa"/>
          </w:tcPr>
          <w:p w14:paraId="100F820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DFB34A9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</w:tcPr>
          <w:p w14:paraId="7DF605D1" w14:textId="6098EF2E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</w:tcPr>
          <w:p w14:paraId="6920067F" w14:textId="79A65ACB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CA63704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6D10F67A" w14:textId="7DE6F3E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</w:tcPr>
          <w:p w14:paraId="5F99581D" w14:textId="10C8297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Илюхина</w:t>
            </w:r>
          </w:p>
        </w:tc>
      </w:tr>
      <w:tr w:rsidR="00AB0B18" w:rsidRPr="00BF2143" w14:paraId="68EF6D51" w14:textId="77777777" w:rsidTr="00AB0B18">
        <w:tc>
          <w:tcPr>
            <w:tcW w:w="709" w:type="dxa"/>
          </w:tcPr>
          <w:p w14:paraId="6B44151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DEB3F0C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</w:tcPr>
          <w:p w14:paraId="52ED26D1" w14:textId="4615029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</w:tcPr>
          <w:p w14:paraId="34DE81B5" w14:textId="624A2EAA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5722C82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4B6AFC72" w14:textId="0F8C15F0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</w:tcPr>
          <w:p w14:paraId="6C648FD9" w14:textId="09F8F21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Вера</w:t>
            </w:r>
          </w:p>
        </w:tc>
      </w:tr>
      <w:tr w:rsidR="00AB0B18" w:rsidRPr="00BF2143" w14:paraId="44D2BB0A" w14:textId="77777777" w:rsidTr="00AB0B18">
        <w:tc>
          <w:tcPr>
            <w:tcW w:w="709" w:type="dxa"/>
          </w:tcPr>
          <w:p w14:paraId="4441B56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7DA4A94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</w:tcPr>
          <w:p w14:paraId="17735C5D" w14:textId="3D80DCDD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middleName</w:t>
            </w:r>
          </w:p>
        </w:tc>
        <w:tc>
          <w:tcPr>
            <w:tcW w:w="1843" w:type="dxa"/>
          </w:tcPr>
          <w:p w14:paraId="7C6BCEC7" w14:textId="6EF711D0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4EE89F4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1C82298A" w14:textId="5153BC08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</w:tcPr>
          <w:p w14:paraId="4D3351B7" w14:textId="29B5AE42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Александровна</w:t>
            </w:r>
          </w:p>
        </w:tc>
      </w:tr>
      <w:tr w:rsidR="00AB0B18" w:rsidRPr="00BF2143" w14:paraId="1D0C7B2A" w14:textId="77777777" w:rsidTr="00AB0B18">
        <w:tc>
          <w:tcPr>
            <w:tcW w:w="709" w:type="dxa"/>
          </w:tcPr>
          <w:p w14:paraId="635E3523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0297CFF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</w:tcPr>
          <w:p w14:paraId="2360AD64" w14:textId="26685AF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</w:tcPr>
          <w:p w14:paraId="42AD1116" w14:textId="3FAB22BE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47559A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7E0D2A3A" w14:textId="2E7B72AD" w:rsidR="00AB0B18" w:rsidRPr="00D17657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</w:tcPr>
          <w:p w14:paraId="24FD1B49" w14:textId="39EADBD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15.10.1990</w:t>
            </w:r>
          </w:p>
        </w:tc>
      </w:tr>
      <w:tr w:rsidR="00AB0B18" w:rsidRPr="00BF2143" w14:paraId="383B406B" w14:textId="77777777" w:rsidTr="00AB0B18">
        <w:tc>
          <w:tcPr>
            <w:tcW w:w="709" w:type="dxa"/>
          </w:tcPr>
          <w:p w14:paraId="02DDC437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10BD302D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</w:tcPr>
          <w:p w14:paraId="4A2B54A1" w14:textId="2DF563B0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</w:tcPr>
          <w:p w14:paraId="44EDD8AF" w14:textId="4EE88B0D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9E941A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E660F52" w14:textId="5022FE5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</w:tcPr>
          <w:p w14:paraId="25A4A42E" w14:textId="1C28F8C9" w:rsidR="00AB0B18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123356587</w:t>
            </w:r>
            <w:r w:rsidR="00620F38">
              <w:rPr>
                <w:i/>
                <w:sz w:val="21"/>
                <w:szCs w:val="21"/>
                <w:lang w:eastAsia="ru-RU"/>
              </w:rPr>
              <w:t>21</w:t>
            </w:r>
          </w:p>
        </w:tc>
      </w:tr>
      <w:tr w:rsidR="00AB0B18" w:rsidRPr="00BF2143" w14:paraId="425402A3" w14:textId="77777777" w:rsidTr="00AB0B18">
        <w:tc>
          <w:tcPr>
            <w:tcW w:w="709" w:type="dxa"/>
          </w:tcPr>
          <w:p w14:paraId="54231C31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61FD5D0A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</w:tcPr>
          <w:p w14:paraId="58543DB5" w14:textId="23D54766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4FE72F49" w14:textId="7B5A7555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0DD78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64E946E" w14:textId="0F11A7DD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7511AE2E" w14:textId="7DB60ED2" w:rsidR="00AB0B18" w:rsidRPr="00BF2143" w:rsidRDefault="00106B9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</w:tbl>
    <w:p w14:paraId="62AED7C7" w14:textId="502FD148" w:rsidR="0017710C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lastRenderedPageBreak/>
        <w:t>Схема сведений элемента «Доверитель»</w:t>
      </w:r>
    </w:p>
    <w:p w14:paraId="5D36C1CC" w14:textId="73486B6F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12</w:t>
      </w:r>
      <w:r w:rsidR="002E5D12">
        <w:rPr>
          <w:noProof/>
        </w:rPr>
        <w:fldChar w:fldCharType="end"/>
      </w:r>
      <w:r w:rsidRPr="004C4E6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3B33AD">
        <w:rPr>
          <w:lang w:val="ru-RU"/>
        </w:rPr>
        <w:t>PrincipalType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F7612" w:rsidRPr="0046112B" w14:paraId="7CD47BA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21AD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CB2E" w14:textId="7E72D6FA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6BAC34" wp14:editId="56510D2A">
                  <wp:extent cx="2294890" cy="1294130"/>
                  <wp:effectExtent l="0" t="0" r="0" b="127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890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612" w:rsidRPr="00C022F5" w14:paraId="0D2FE23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7F20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E263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F7612" w:rsidRPr="0046112B" w14:paraId="2500CFDA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CB5A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DF7612" w:rsidRPr="0046112B" w14:paraId="1DBD3EBB" w14:textId="77777777" w:rsidTr="002C240A">
              <w:tc>
                <w:tcPr>
                  <w:tcW w:w="0" w:type="auto"/>
                </w:tcPr>
                <w:p w14:paraId="7CB3EDF8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F7612" w:rsidRPr="0046112B" w14:paraId="56C4F04C" w14:textId="77777777" w:rsidTr="002C240A">
              <w:tc>
                <w:tcPr>
                  <w:tcW w:w="0" w:type="auto"/>
                </w:tcPr>
                <w:p w14:paraId="001C3FB7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5C4382E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F7612" w:rsidRPr="00C022F5" w14:paraId="2536B10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971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3BD8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Доверитель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"signedByNotary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"xs:boolean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fixed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"true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Признак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"notaryBasedOn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Основание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98E5A0" w14:textId="77777777" w:rsidR="0017710C" w:rsidRPr="008B0F93" w:rsidRDefault="0017710C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B400609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187FCC35" w14:textId="60158856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13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9347E2">
        <w:rPr>
          <w:lang w:val="ru-RU"/>
        </w:rPr>
        <w:t>Схема сведений элемента Principal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EC8AEF1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439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CC0C" w14:textId="54BBA441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D21DC0" wp14:editId="5F2CCCDA">
                  <wp:extent cx="2876550" cy="2031365"/>
                  <wp:effectExtent l="0" t="0" r="0" b="6985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3452A3D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3CE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2C3B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C4BD46B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F86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289C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7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PrincipalType</w:t>
              </w:r>
            </w:hyperlink>
          </w:p>
        </w:tc>
      </w:tr>
      <w:tr w:rsidR="008B0F93" w:rsidRPr="00BB04FE" w14:paraId="2E52B353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EE5B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7DC04BB9" w14:textId="77777777" w:rsidTr="003A1E63">
              <w:tc>
                <w:tcPr>
                  <w:tcW w:w="0" w:type="auto"/>
                </w:tcPr>
                <w:p w14:paraId="6E64D8A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DD9207E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26032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8BEA93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42A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EAA6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B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C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signedByNotary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notaryBasedOn</w:t>
              </w:r>
            </w:hyperlink>
          </w:p>
        </w:tc>
      </w:tr>
      <w:tr w:rsidR="008B0F93" w:rsidRPr="00BB04FE" w14:paraId="30605E0C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69D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00F78D07" w14:textId="77777777" w:rsidTr="003A1E63">
              <w:tc>
                <w:tcPr>
                  <w:tcW w:w="0" w:type="auto"/>
                </w:tcPr>
                <w:p w14:paraId="5181F09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31312FEE" w14:textId="77777777" w:rsidTr="003A1E63">
              <w:tc>
                <w:tcPr>
                  <w:tcW w:w="0" w:type="auto"/>
                </w:tcPr>
                <w:p w14:paraId="33E9F38D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47089C4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4B42F69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B31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9D86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23477E4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47F4662" w14:textId="0E452DBF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025076">
        <w:rPr>
          <w:lang w:val="ru-RU"/>
        </w:rPr>
        <w:t>PrincipalType/person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3B6E56A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42E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A9C2" w14:textId="328A0DEB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DA1B16" wp14:editId="1CEFB1F0">
                  <wp:extent cx="2199640" cy="259651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640" cy="259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C022F5" w14:paraId="6AC95894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78E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90B5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0981142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040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4759" w14:textId="77777777" w:rsidR="00F11DD3" w:rsidRPr="0046112B" w:rsidRDefault="00796CBF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D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F11DD3" w:rsidRPr="0046112B" w14:paraId="0D5942FB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CD9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02683780" w14:textId="77777777" w:rsidTr="00F11DD3">
              <w:tc>
                <w:tcPr>
                  <w:tcW w:w="0" w:type="auto"/>
                </w:tcPr>
                <w:p w14:paraId="38F4FC03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974D6FC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325D49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5A60D38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625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F11DD3" w:rsidRPr="0046112B" w14:paraId="5432A604" w14:textId="77777777" w:rsidTr="00F11DD3">
              <w:tc>
                <w:tcPr>
                  <w:tcW w:w="0" w:type="auto"/>
                </w:tcPr>
                <w:p w14:paraId="16A85E34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47201A46" w14:textId="77777777" w:rsidTr="00F11DD3">
              <w:tc>
                <w:tcPr>
                  <w:tcW w:w="0" w:type="auto"/>
                </w:tcPr>
                <w:p w14:paraId="3617B8F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359CC5E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C022F5" w14:paraId="1329876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E7F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F8D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B3D3318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5DDF909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6143A707" w14:textId="77777777" w:rsidR="00DF7612" w:rsidRPr="00DF7612" w:rsidRDefault="00DF7612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2677C9DB" w14:textId="1A8BC95A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«Уполномоченный»</w:t>
      </w:r>
    </w:p>
    <w:p w14:paraId="40A05ED0" w14:textId="159FB67E" w:rsidR="0017710C" w:rsidRPr="005D4CC7" w:rsidRDefault="0017710C" w:rsidP="0017710C">
      <w:pPr>
        <w:pStyle w:val="affe"/>
        <w:keepNext/>
        <w:jc w:val="right"/>
        <w:rPr>
          <w:lang w:val="en-US"/>
        </w:rPr>
      </w:pPr>
      <w:bookmarkStart w:id="27" w:name="_Ref78207252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15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Уполномоченный</w:t>
      </w:r>
      <w:bookmarkEnd w:id="27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representative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AB0B18" w:rsidRPr="00BF2143" w14:paraId="111E868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FFD542F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49355B1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9C83622" w14:textId="4EB9B0D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4B5BDA" w14:textId="54DEFE22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D0F95AE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69682C" w14:textId="4CF3FC9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EE2C1A" w14:textId="12F789A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1BEBC215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4367989A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7856258E" w14:textId="1F18E76A" w:rsidR="00AB0B18" w:rsidRPr="00BF2143" w:rsidRDefault="00AB0B18" w:rsidP="00834762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1"/>
                <w:szCs w:val="21"/>
                <w:lang w:eastAsia="ru-RU"/>
              </w:rPr>
              <w:t>Юр</w:t>
            </w:r>
            <w:proofErr w:type="gramStart"/>
            <w:r w:rsidRPr="00BF2143">
              <w:rPr>
                <w:b/>
                <w:sz w:val="21"/>
                <w:szCs w:val="21"/>
                <w:lang w:eastAsia="ru-RU"/>
              </w:rPr>
              <w:t>.л</w:t>
            </w:r>
            <w:proofErr w:type="gramEnd"/>
            <w:r w:rsidRPr="00BF2143">
              <w:rPr>
                <w:b/>
                <w:sz w:val="21"/>
                <w:szCs w:val="21"/>
                <w:lang w:eastAsia="ru-RU"/>
              </w:rPr>
              <w:t>ицо</w:t>
            </w:r>
            <w:r w:rsidR="00B82D13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B82D13" w:rsidRPr="00B82D13">
              <w:rPr>
                <w:b/>
                <w:sz w:val="21"/>
                <w:szCs w:val="21"/>
                <w:lang w:eastAsia="ru-RU"/>
              </w:rPr>
              <w:t>legalOrganization</w:t>
            </w:r>
            <w:r w:rsidR="00B82D13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AB0B18" w:rsidRPr="00BF2143" w14:paraId="4B618A0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E815F1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29EFC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D64EB27" w14:textId="2B6C962B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E0EA94" w14:textId="2BD033E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941391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E4647B" w14:textId="4E4CFCB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BF9FC8" w14:textId="1BC063FB" w:rsidR="00AB0B18" w:rsidRPr="00BF2143" w:rsidRDefault="00106B92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ЗАО «ПИН»</w:t>
            </w:r>
          </w:p>
        </w:tc>
      </w:tr>
      <w:tr w:rsidR="00BF7F54" w:rsidRPr="00BF2143" w14:paraId="7ED1A0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18A2F92" w14:textId="77777777" w:rsidR="00BF7F54" w:rsidRPr="00BF2143" w:rsidRDefault="00BF7F54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D4FC4AA" w14:textId="77777777" w:rsidR="00BF7F54" w:rsidRPr="00BF2143" w:rsidRDefault="00BF7F54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8387252" w14:textId="59515259" w:rsidR="00BF7F54" w:rsidRPr="006D5388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8866EFB" w14:textId="77777777" w:rsidR="00BF7F54" w:rsidRPr="00BF2143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C800D" w14:textId="44DD9725" w:rsidR="00BF7F54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A97001" w14:textId="337B4938" w:rsidR="00BF7F54" w:rsidRPr="006D5388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3AA4D0" w14:textId="3F657EB4" w:rsidR="00BF7F54" w:rsidRPr="00BF7F54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7F54">
              <w:rPr>
                <w:i/>
                <w:sz w:val="21"/>
                <w:szCs w:val="21"/>
                <w:lang w:eastAsia="ru-RU"/>
              </w:rPr>
              <w:t>873500</w:t>
            </w:r>
            <w:r>
              <w:rPr>
                <w:i/>
                <w:sz w:val="21"/>
                <w:szCs w:val="21"/>
                <w:lang w:eastAsia="ru-RU"/>
              </w:rPr>
              <w:t>,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.В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>еликий Новгород, ул.Ленина, д.124, оф.3</w:t>
            </w:r>
          </w:p>
        </w:tc>
      </w:tr>
      <w:tr w:rsidR="00AB0B18" w:rsidRPr="00BF2143" w14:paraId="2165FA05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F92E9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D7D6752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6F5D24F" w14:textId="196C62B4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F1700F" w14:textId="539E3220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F64BCED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A4E338" w14:textId="66B48117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B0A2E4" w14:textId="33BA9B2E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  <w:tr w:rsidR="00AB0B18" w:rsidRPr="00BF2143" w14:paraId="116419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0354896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2E9A39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23C0427" w14:textId="67FE14F1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1DF86F3" w14:textId="4F9214F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48F711" w14:textId="7DE4CB37" w:rsidR="00AB0B18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76A1F0" w14:textId="3E88D6A3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3AF20A" w14:textId="63A32C5A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</w:t>
            </w:r>
          </w:p>
        </w:tc>
      </w:tr>
      <w:tr w:rsidR="00AB0B18" w:rsidRPr="00BF2143" w14:paraId="76F314B3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828139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83918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Флаг Представительства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3BB87DF" w14:textId="0161168A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73629B" w14:textId="437828A1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/Н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ет</w:t>
            </w:r>
          </w:p>
          <w:p w14:paraId="139A975F" w14:textId="09184848" w:rsidR="00AB0B18" w:rsidRPr="006D5388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ADE0CB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F2F01D" w14:textId="1A5CB55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9597F3" w14:textId="1E2DCA9A" w:rsidR="00AB0B18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C02D4">
              <w:rPr>
                <w:i/>
              </w:rPr>
              <w:t>false</w:t>
            </w:r>
          </w:p>
        </w:tc>
      </w:tr>
      <w:tr w:rsidR="00E006A5" w:rsidRPr="00BF2143" w14:paraId="17CBF414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66E058B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5D7A2B4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44C80BC" w14:textId="285AF22D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C899ADF" w14:textId="598F8F3F" w:rsidR="00E006A5" w:rsidRPr="00BF2143" w:rsidRDefault="00E006A5" w:rsidP="004B09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</w:t>
            </w:r>
            <w:r w:rsidR="004B093C">
              <w:rPr>
                <w:sz w:val="21"/>
                <w:szCs w:val="21"/>
                <w:lang w:eastAsia="ru-RU"/>
              </w:rPr>
              <w:t>»</w:t>
            </w:r>
            <w:r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0741C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8062D7" w14:textId="17E1541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73C7FB" w14:textId="451FF031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</w:t>
            </w:r>
          </w:p>
        </w:tc>
      </w:tr>
      <w:tr w:rsidR="00E006A5" w:rsidRPr="00BF2143" w14:paraId="3916670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065F5B8A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1347806C" w14:textId="67D13BDD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</w:t>
            </w:r>
            <w:proofErr w:type="gramStart"/>
            <w:r w:rsidRPr="00BF2143">
              <w:rPr>
                <w:b/>
                <w:sz w:val="22"/>
                <w:szCs w:val="22"/>
              </w:rPr>
              <w:t>.л</w:t>
            </w:r>
            <w:proofErr w:type="gramEnd"/>
            <w:r w:rsidRPr="00BF2143">
              <w:rPr>
                <w:b/>
                <w:sz w:val="22"/>
                <w:szCs w:val="22"/>
              </w:rPr>
              <w:t>ицо, зарегистриров</w:t>
            </w:r>
            <w:r>
              <w:rPr>
                <w:b/>
                <w:sz w:val="22"/>
                <w:szCs w:val="22"/>
              </w:rPr>
              <w:t>анное как предприниматель (</w:t>
            </w:r>
            <w:r w:rsidRPr="00B82D13">
              <w:rPr>
                <w:b/>
                <w:sz w:val="22"/>
                <w:szCs w:val="22"/>
              </w:rPr>
              <w:t>legalPerson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E006A5" w:rsidRPr="00BF2143" w14:paraId="227814F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B7C6A4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F06696E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FF6DE16" w14:textId="3AA073C9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0784EB" w14:textId="7A970DBC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82EAAF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43DE41" w14:textId="26ED1235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722812" w14:textId="5D9F843F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Рожкова</w:t>
            </w:r>
          </w:p>
        </w:tc>
      </w:tr>
      <w:tr w:rsidR="00E006A5" w:rsidRPr="00BF2143" w14:paraId="5873272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3C99DD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8BA7929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B634B33" w14:textId="2991C08A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C6EB31" w14:textId="0CB29D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3993B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5E02F5D" w14:textId="2044005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E48FF3" w14:textId="44D1F518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Елена</w:t>
            </w:r>
          </w:p>
        </w:tc>
      </w:tr>
      <w:tr w:rsidR="00E006A5" w:rsidRPr="00BF2143" w14:paraId="0E2DE95B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54B2071E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C7DEB8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08E2AA" w14:textId="2F179BB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B80400" w14:textId="6B48B30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7E2E9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7EA000" w14:textId="0347A23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CE58B5" w14:textId="38ECCDA9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Петровна</w:t>
            </w:r>
          </w:p>
        </w:tc>
      </w:tr>
      <w:tr w:rsidR="00E006A5" w:rsidRPr="00BF2143" w14:paraId="37BD6CEA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34EF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896F71" w14:textId="2484B4F3" w:rsidR="00E006A5" w:rsidRPr="00BF2143" w:rsidRDefault="00620F38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Документ,</w:t>
            </w:r>
            <w:r>
              <w:rPr>
                <w:b/>
              </w:rPr>
              <w:t xml:space="preserve"> у</w:t>
            </w:r>
            <w:r w:rsidR="00E006A5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F84F261" w14:textId="22170D8A" w:rsidR="00E006A5" w:rsidRPr="006D5388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535326" w14:textId="7777777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A99F76" w14:textId="22FE3F22" w:rsidR="00E006A5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5756B9" w14:textId="694242FA" w:rsidR="00E006A5" w:rsidRPr="006D5388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A6BD6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006A5" w:rsidRPr="00BF2143" w14:paraId="23A88F1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25DF41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6AF53F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7E12274" w14:textId="780B2C62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4F3D43" w14:textId="72EC8C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EE2934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E1301D" w14:textId="2280B154" w:rsidR="00E006A5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AF7F03" w14:textId="6F9AB00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05.01.1975</w:t>
            </w:r>
          </w:p>
        </w:tc>
      </w:tr>
      <w:tr w:rsidR="00E006A5" w:rsidRPr="00BF2143" w14:paraId="1AFBD9A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486996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AB81722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7883C04" w14:textId="50790E3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5C197D" w14:textId="12F3A18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4ABBB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D535CE" w14:textId="33840B4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0FECCA" w14:textId="65D4E1C9" w:rsidR="00E006A5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123852963</w:t>
            </w:r>
            <w:r w:rsidR="00BF7F54">
              <w:rPr>
                <w:i/>
                <w:sz w:val="21"/>
                <w:szCs w:val="21"/>
                <w:lang w:eastAsia="ru-RU"/>
              </w:rPr>
              <w:t>74</w:t>
            </w:r>
          </w:p>
        </w:tc>
      </w:tr>
      <w:tr w:rsidR="00E006A5" w:rsidRPr="00BF2143" w14:paraId="2872FD92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AD98E18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2D11E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2AEA9E" w14:textId="0401C1A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7157775" w14:textId="307330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948C7C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1E5C7C0" w14:textId="61CEB52C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DE47BD" w14:textId="43C78DB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</w:t>
            </w:r>
          </w:p>
        </w:tc>
      </w:tr>
      <w:tr w:rsidR="00E006A5" w:rsidRPr="00BF2143" w14:paraId="0F360043" w14:textId="77777777" w:rsidTr="00AB0B18">
        <w:trPr>
          <w:trHeight w:val="326"/>
        </w:trPr>
        <w:tc>
          <w:tcPr>
            <w:tcW w:w="568" w:type="dxa"/>
            <w:tcBorders>
              <w:bottom w:val="single" w:sz="4" w:space="0" w:color="auto"/>
            </w:tcBorders>
          </w:tcPr>
          <w:p w14:paraId="5E7690B2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99E185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AC13957" w14:textId="73A028C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6D7185" w14:textId="7377446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A9031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9C66F" w14:textId="68F63AEE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EE841ED" w14:textId="59954534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1234567898765432</w:t>
            </w:r>
          </w:p>
        </w:tc>
      </w:tr>
      <w:tr w:rsidR="00E006A5" w:rsidRPr="00BF2143" w14:paraId="4C40E0A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25B4B1AE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011218D" w14:textId="16DF700B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Физ</w:t>
            </w:r>
            <w:proofErr w:type="gramStart"/>
            <w:r w:rsidRPr="00BF2143">
              <w:rPr>
                <w:b/>
                <w:sz w:val="22"/>
              </w:rPr>
              <w:t>.л</w:t>
            </w:r>
            <w:proofErr w:type="gramEnd"/>
            <w:r w:rsidRPr="00BF2143">
              <w:rPr>
                <w:b/>
                <w:sz w:val="22"/>
              </w:rPr>
              <w:t xml:space="preserve">ицо </w:t>
            </w:r>
            <w:r>
              <w:rPr>
                <w:b/>
                <w:sz w:val="22"/>
              </w:rPr>
              <w:t>(</w:t>
            </w:r>
            <w:r w:rsidRPr="00B82D13">
              <w:rPr>
                <w:b/>
                <w:sz w:val="22"/>
              </w:rPr>
              <w:t>person</w:t>
            </w:r>
            <w:r>
              <w:rPr>
                <w:b/>
                <w:sz w:val="22"/>
              </w:rPr>
              <w:t>)</w:t>
            </w:r>
          </w:p>
        </w:tc>
      </w:tr>
      <w:tr w:rsidR="00E006A5" w:rsidRPr="00BF2143" w14:paraId="0A0A61E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FF877D5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A138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BBA7F40" w14:textId="582A554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56CD4B9" w14:textId="5BFCC911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29A880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ED6FBE6" w14:textId="053046C6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8323AE7" w14:textId="0A047780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Скороходов</w:t>
            </w:r>
          </w:p>
        </w:tc>
      </w:tr>
      <w:tr w:rsidR="00E006A5" w:rsidRPr="00BF2143" w14:paraId="1972CA0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B5A6DF3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38E25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674357E" w14:textId="6B17947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C50D085" w14:textId="0CB0673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C43C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B4D3A9" w14:textId="2817CCCF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A0EB61" w14:textId="2658142A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Максим</w:t>
            </w:r>
          </w:p>
        </w:tc>
      </w:tr>
      <w:tr w:rsidR="00E006A5" w:rsidRPr="00BF2143" w14:paraId="20B3CC93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63BCFD3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44B8AF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4B76E97" w14:textId="02A747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middleNa</w:t>
            </w:r>
            <w:r w:rsidRPr="006D5388">
              <w:rPr>
                <w:sz w:val="21"/>
                <w:szCs w:val="21"/>
              </w:rPr>
              <w:lastRenderedPageBreak/>
              <w:t>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1FDB7C" w14:textId="1335096E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33FA23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4BD481" w14:textId="3418E17D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</w:t>
            </w:r>
            <w:r w:rsidRPr="006D5388">
              <w:rPr>
                <w:i/>
                <w:sz w:val="21"/>
                <w:szCs w:val="21"/>
                <w:lang w:eastAsia="ru-RU"/>
              </w:rPr>
              <w:lastRenderedPageBreak/>
              <w:t>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10059B" w14:textId="51726F2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Алексеевич</w:t>
            </w:r>
          </w:p>
        </w:tc>
      </w:tr>
      <w:tr w:rsidR="00A471E6" w:rsidRPr="00BF2143" w14:paraId="75FE81D1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4A5E71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9F0B4A" w14:textId="6B84C546" w:rsidR="00A471E6" w:rsidRPr="00BF2143" w:rsidRDefault="00750220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Документ, у</w:t>
            </w:r>
            <w:r w:rsidR="00A471E6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80D69E" w14:textId="47651E82" w:rsidR="00A471E6" w:rsidRPr="006D5388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B66934" w14:textId="77777777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EEC8D5" w14:textId="75D1CAFB" w:rsidR="00A471E6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9B5E29" w14:textId="6A55B343" w:rsidR="00A471E6" w:rsidRPr="00A471E6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780902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471E6" w:rsidRPr="00BF2143" w14:paraId="29BDF63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CBBDEE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62D993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0F16557" w14:textId="6678D60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41A2D5" w14:textId="3C1A8873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10BBB0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D9BF27" w14:textId="6214E4B6" w:rsidR="00A471E6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FD47F2" w14:textId="2E1FDF0D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30.03.1977</w:t>
            </w:r>
          </w:p>
        </w:tc>
      </w:tr>
      <w:tr w:rsidR="00A471E6" w:rsidRPr="00BF2143" w14:paraId="52A3FF19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9C6E81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483DBA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AF1CF5A" w14:textId="44B7FB14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74F3F1" w14:textId="27C991F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BF498E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9A694D" w14:textId="4972FD02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75A0BC" w14:textId="5FF27E2C" w:rsidR="00A471E6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852569574</w:t>
            </w:r>
            <w:r w:rsidR="00BF7F54">
              <w:rPr>
                <w:i/>
                <w:sz w:val="21"/>
                <w:szCs w:val="21"/>
                <w:lang w:eastAsia="ru-RU"/>
              </w:rPr>
              <w:t>25</w:t>
            </w:r>
          </w:p>
        </w:tc>
      </w:tr>
      <w:tr w:rsidR="00A471E6" w:rsidRPr="00BF2143" w14:paraId="53CB2131" w14:textId="77777777" w:rsidTr="00AB0B18">
        <w:tc>
          <w:tcPr>
            <w:tcW w:w="568" w:type="dxa"/>
          </w:tcPr>
          <w:p w14:paraId="787E41C3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1EADD452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</w:tcPr>
          <w:p w14:paraId="5E35DB22" w14:textId="6127F6A5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0DB718A5" w14:textId="29AC9DFE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44393706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0D4AB2F2" w14:textId="5B611DA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6200CD26" w14:textId="3DC7A346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A471E6" w:rsidRPr="00BF2143" w14:paraId="6A006867" w14:textId="77777777" w:rsidTr="00CF44BC">
        <w:tc>
          <w:tcPr>
            <w:tcW w:w="568" w:type="dxa"/>
          </w:tcPr>
          <w:p w14:paraId="2D2DE835" w14:textId="77777777" w:rsidR="00A471E6" w:rsidRPr="00BF2143" w:rsidRDefault="00A471E6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</w:tcPr>
          <w:p w14:paraId="70B4FAA4" w14:textId="29A31D1C" w:rsidR="00A471E6" w:rsidRPr="007604D4" w:rsidRDefault="00656A65" w:rsidP="00656A65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>
              <w:rPr>
                <w:b/>
              </w:rPr>
              <w:t>Серийный номер Электронного Сертификата</w:t>
            </w:r>
            <w:r w:rsidR="00A471E6">
              <w:rPr>
                <w:b/>
              </w:rPr>
              <w:t xml:space="preserve"> (</w:t>
            </w:r>
            <w:r w:rsidR="00A471E6" w:rsidRPr="00B82D13">
              <w:rPr>
                <w:b/>
              </w:rPr>
              <w:t>certificate</w:t>
            </w:r>
            <w:r w:rsidR="00A471E6">
              <w:rPr>
                <w:b/>
              </w:rPr>
              <w:t>)</w:t>
            </w:r>
          </w:p>
        </w:tc>
      </w:tr>
      <w:tr w:rsidR="00A471E6" w:rsidRPr="00BF2143" w14:paraId="3044335B" w14:textId="77777777" w:rsidTr="00FA0CFA">
        <w:tc>
          <w:tcPr>
            <w:tcW w:w="568" w:type="dxa"/>
          </w:tcPr>
          <w:p w14:paraId="0021BEB4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299DB0EC" w14:textId="73B7BC30" w:rsidR="00A471E6" w:rsidRPr="004B0A15" w:rsidRDefault="003A1E63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Содержимое публичного Сертификата</w:t>
            </w:r>
          </w:p>
        </w:tc>
        <w:tc>
          <w:tcPr>
            <w:tcW w:w="1133" w:type="dxa"/>
          </w:tcPr>
          <w:p w14:paraId="20433E4C" w14:textId="0DB13C5B" w:rsidR="00A471E6" w:rsidRPr="004B0A15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certificate</w:t>
            </w:r>
          </w:p>
        </w:tc>
        <w:tc>
          <w:tcPr>
            <w:tcW w:w="1843" w:type="dxa"/>
          </w:tcPr>
          <w:p w14:paraId="219903B0" w14:textId="685841A1" w:rsidR="00D27ED0" w:rsidRPr="00D27ED0" w:rsidRDefault="003A1E63" w:rsidP="00CA59C3">
            <w:pPr>
              <w:widowControl/>
              <w:spacing w:after="0"/>
              <w:ind w:left="0"/>
            </w:pPr>
            <w:r>
              <w:t>Публичный Сертификат</w:t>
            </w:r>
            <w:r w:rsidR="00656A65">
              <w:t xml:space="preserve"> представленный в кодировке base </w:t>
            </w:r>
            <w:r w:rsidRPr="00C64DF8">
              <w:t>64</w:t>
            </w:r>
            <w:r w:rsidR="00CA59C3">
              <w:t xml:space="preserve"> (</w:t>
            </w:r>
            <w:proofErr w:type="gramStart"/>
            <w:r w:rsidR="00CA59C3">
              <w:t>Сертификат</w:t>
            </w:r>
            <w:proofErr w:type="gramEnd"/>
            <w:r w:rsidR="00CA59C3">
              <w:t xml:space="preserve"> полностью закодированный и включенный в Электронную Доверенность)</w:t>
            </w:r>
            <w:r w:rsidR="004D2A30">
              <w:t xml:space="preserve"> </w:t>
            </w:r>
          </w:p>
        </w:tc>
        <w:tc>
          <w:tcPr>
            <w:tcW w:w="1701" w:type="dxa"/>
          </w:tcPr>
          <w:p w14:paraId="062F3069" w14:textId="2735D1BC" w:rsidR="00A471E6" w:rsidRPr="004B0A15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4B0A15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57A9A97C" w14:textId="42D927E1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5B60EBD5" w14:textId="45A8CB76" w:rsidR="00A471E6" w:rsidRPr="00BF2143" w:rsidRDefault="00656A6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56A65">
              <w:rPr>
                <w:i/>
                <w:sz w:val="21"/>
                <w:szCs w:val="21"/>
                <w:lang w:eastAsia="ru-RU"/>
              </w:rPr>
              <w:t>9LRcaPeE07C+l6v6CHMRghz0iKXhSw1taPPfigbztD3+AC4iamdMkGp8CHLDAOLJ5W7A8cSkcey2AzLC2yfpsQ==</w:t>
            </w:r>
          </w:p>
        </w:tc>
      </w:tr>
    </w:tbl>
    <w:p w14:paraId="617F3EA0" w14:textId="77777777" w:rsidR="0017710C" w:rsidRDefault="0017710C" w:rsidP="0017710C"/>
    <w:p w14:paraId="35E05EB6" w14:textId="77777777" w:rsidR="007763CA" w:rsidRDefault="007763CA" w:rsidP="0017710C"/>
    <w:p w14:paraId="7B9E32C5" w14:textId="77777777" w:rsidR="007763CA" w:rsidRDefault="007763CA" w:rsidP="0017710C"/>
    <w:p w14:paraId="7F0EBAC8" w14:textId="77777777" w:rsidR="007763CA" w:rsidRDefault="007763CA" w:rsidP="0017710C"/>
    <w:p w14:paraId="73207739" w14:textId="685A4F65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«Уполномоченный»</w:t>
      </w:r>
    </w:p>
    <w:p w14:paraId="33DC43E5" w14:textId="3D02366B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16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20070">
        <w:rPr>
          <w:lang w:val="ru-RU"/>
        </w:rPr>
        <w:t>Representative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62D1D43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0C8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8871" w14:textId="3ED78F19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27731E" wp14:editId="69460916">
                  <wp:extent cx="3773170" cy="2297430"/>
                  <wp:effectExtent l="0" t="0" r="0" b="762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3170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5F133AE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4E6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E48A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D2D660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8A2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2E98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RepresentativeType</w:t>
              </w:r>
            </w:hyperlink>
          </w:p>
        </w:tc>
      </w:tr>
      <w:tr w:rsidR="008B0F93" w:rsidRPr="00BB04FE" w14:paraId="364A27C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924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F6A8C9D" w14:textId="77777777" w:rsidTr="003A1E63">
              <w:tc>
                <w:tcPr>
                  <w:tcW w:w="0" w:type="auto"/>
                </w:tcPr>
                <w:p w14:paraId="1DE7B4C9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D0F4F8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5A1411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7A43E3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E2A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F754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F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certificate</w:t>
              </w:r>
            </w:hyperlink>
          </w:p>
        </w:tc>
      </w:tr>
      <w:tr w:rsidR="008B0F93" w:rsidRPr="00BB04FE" w14:paraId="32CBC9A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733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44"/>
            </w:tblGrid>
            <w:tr w:rsidR="008B0F93" w:rsidRPr="00BB04FE" w14:paraId="5BA7895D" w14:textId="77777777" w:rsidTr="003A1E63">
              <w:tc>
                <w:tcPr>
                  <w:tcW w:w="0" w:type="auto"/>
                </w:tcPr>
                <w:p w14:paraId="66F4E2A4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E53A00B" w14:textId="77777777" w:rsidTr="003A1E63">
              <w:tc>
                <w:tcPr>
                  <w:tcW w:w="0" w:type="auto"/>
                </w:tcPr>
                <w:p w14:paraId="454DA22E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Уполномоченный</w:t>
                  </w:r>
                </w:p>
              </w:tc>
            </w:tr>
          </w:tbl>
          <w:p w14:paraId="792F9DF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77D6481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B2B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9594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6E19A9D" w14:textId="77777777" w:rsidR="004C4E69" w:rsidRPr="00F809C2" w:rsidRDefault="004C4E69" w:rsidP="0017710C">
      <w:pPr>
        <w:rPr>
          <w:lang w:val="en-US"/>
        </w:rPr>
      </w:pPr>
    </w:p>
    <w:p w14:paraId="17D9AAF8" w14:textId="0C0378D2" w:rsidR="00F11DD3" w:rsidRDefault="00F11DD3" w:rsidP="00F11DD3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17</w:t>
      </w:r>
      <w:r w:rsidR="002E5D12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4F2F286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225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887F" w14:textId="72163189" w:rsidR="00F11DD3" w:rsidRPr="0046112B" w:rsidRDefault="00152489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87750BD" wp14:editId="74613D8C">
                  <wp:extent cx="4114800" cy="34671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46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C022F5" w14:paraId="3F66A2A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076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E526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161E1C77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A647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DF35D" w14:textId="77777777" w:rsidR="00F11DD3" w:rsidRPr="0046112B" w:rsidRDefault="00796CBF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F11DD3" w:rsidRPr="0046112B" w14:paraId="12E2CCF2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6C771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46217DE7" w14:textId="77777777" w:rsidTr="00F11DD3">
              <w:tc>
                <w:tcPr>
                  <w:tcW w:w="0" w:type="auto"/>
                </w:tcPr>
                <w:p w14:paraId="7C8DF51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D0078A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DE7DBA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7B47C42D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1EA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F11DD3" w:rsidRPr="0046112B" w14:paraId="2C97A5FE" w14:textId="77777777" w:rsidTr="00F11DD3">
              <w:tc>
                <w:tcPr>
                  <w:tcW w:w="0" w:type="auto"/>
                </w:tcPr>
                <w:p w14:paraId="3AECE19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195C90B1" w14:textId="77777777" w:rsidTr="00F11DD3">
              <w:tc>
                <w:tcPr>
                  <w:tcW w:w="0" w:type="auto"/>
                </w:tcPr>
                <w:p w14:paraId="50C7BAF8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0F278C8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C022F5" w14:paraId="21A9FBD1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F314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FBFD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Юридическое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12E51C7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903F265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44E06D3" w14:textId="71DA16E2" w:rsidR="00F11DD3" w:rsidRDefault="00F11DD3" w:rsidP="00F11DD3">
      <w:pPr>
        <w:pStyle w:val="affe"/>
        <w:keepNext/>
        <w:jc w:val="right"/>
      </w:pPr>
      <w:bookmarkStart w:id="28" w:name="Link98"/>
      <w:bookmarkEnd w:id="28"/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18</w:t>
      </w:r>
      <w:r w:rsidR="002E5D12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5528331B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84CD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7959" w14:textId="47E2B1D2" w:rsidR="008B0F93" w:rsidRPr="00BB04FE" w:rsidRDefault="0015248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C27C78" wp14:editId="05B9E715">
                  <wp:extent cx="3161030" cy="4435475"/>
                  <wp:effectExtent l="0" t="0" r="1270" b="3175"/>
                  <wp:docPr id="12" name="Рисунок 12" descr="C:\Users\e.stepanova\Desktop\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e.stepanova\Desktop\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1030" cy="443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63FD051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82A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07F5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0EF646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3D7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3EF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3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8B0F93" w:rsidRPr="00BB04FE" w14:paraId="08B872F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6E6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5A0743CF" w14:textId="77777777" w:rsidTr="003A1E63">
              <w:tc>
                <w:tcPr>
                  <w:tcW w:w="0" w:type="auto"/>
                </w:tcPr>
                <w:p w14:paraId="3B5375B3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D7348A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C1467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2FA7B0A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F2C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B634" w14:textId="77777777" w:rsidR="008B0F93" w:rsidRPr="008B0F93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D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E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F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0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1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2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3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ogrnip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A9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personDocument</w:t>
              </w:r>
            </w:hyperlink>
          </w:p>
        </w:tc>
      </w:tr>
      <w:tr w:rsidR="008B0F93" w:rsidRPr="00BB04FE" w14:paraId="2E89114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90C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7DDFA062" w14:textId="77777777" w:rsidTr="003A1E63">
              <w:tc>
                <w:tcPr>
                  <w:tcW w:w="0" w:type="auto"/>
                </w:tcPr>
                <w:p w14:paraId="3B8BD10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5C8193AC" w14:textId="77777777" w:rsidTr="003A1E63">
              <w:tc>
                <w:tcPr>
                  <w:tcW w:w="0" w:type="auto"/>
                </w:tcPr>
                <w:p w14:paraId="0718C67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720B174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794149F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8AED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D348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D2D945F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8A1C9F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2A16B2E" w14:textId="7BC71A8D" w:rsidR="00F11DD3" w:rsidRDefault="00F11DD3" w:rsidP="00F11DD3">
      <w:pPr>
        <w:pStyle w:val="affe"/>
        <w:keepNext/>
        <w:jc w:val="right"/>
      </w:pPr>
      <w:bookmarkStart w:id="29" w:name="Link99"/>
      <w:bookmarkEnd w:id="29"/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19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6D01F9">
        <w:rPr>
          <w:lang w:val="ru-RU"/>
        </w:rPr>
        <w:t>RepresentativeType/person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45A711F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040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EC63" w14:textId="43503DB7" w:rsidR="008B0F93" w:rsidRPr="00BB04FE" w:rsidRDefault="0015248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BF51A4" wp14:editId="7D51B9C2">
                  <wp:extent cx="2988310" cy="3895090"/>
                  <wp:effectExtent l="0" t="0" r="2540" b="0"/>
                  <wp:docPr id="14" name="Рисунок 14" descr="C:\Users\e.stepanova\Desktop\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e.stepanova\Desktop\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8310" cy="389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2D2164E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2A65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A5ED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53A711B3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58F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E94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D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8B0F93" w:rsidRPr="00BB04FE" w14:paraId="11216729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ECFC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5F8A191" w14:textId="77777777" w:rsidTr="003A1E63">
              <w:tc>
                <w:tcPr>
                  <w:tcW w:w="0" w:type="auto"/>
                </w:tcPr>
                <w:p w14:paraId="0F54DCC8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A6AAF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E5AEC2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23B5EA5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5A1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5E00" w14:textId="77777777" w:rsidR="008B0F93" w:rsidRPr="008B0F93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7B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C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D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E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F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0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AA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personDocument</w:t>
              </w:r>
            </w:hyperlink>
          </w:p>
        </w:tc>
      </w:tr>
      <w:tr w:rsidR="008B0F93" w:rsidRPr="00BB04FE" w14:paraId="25BEA61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B1E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8B0F93" w:rsidRPr="00BB04FE" w14:paraId="7842489A" w14:textId="77777777" w:rsidTr="003A1E63">
              <w:tc>
                <w:tcPr>
                  <w:tcW w:w="0" w:type="auto"/>
                </w:tcPr>
                <w:p w14:paraId="3114711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6538B0E6" w14:textId="77777777" w:rsidTr="003A1E63">
              <w:tc>
                <w:tcPr>
                  <w:tcW w:w="0" w:type="auto"/>
                </w:tcPr>
                <w:p w14:paraId="21E83B53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4AE747E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6A39864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72A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AC37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25B357E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5507705" w14:textId="3D52C731" w:rsidR="00F11DD3" w:rsidRDefault="00F11DD3" w:rsidP="00F11DD3">
      <w:pPr>
        <w:pStyle w:val="affe"/>
        <w:keepNext/>
        <w:jc w:val="right"/>
      </w:pPr>
      <w:bookmarkStart w:id="30" w:name="Link9A"/>
      <w:bookmarkEnd w:id="30"/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20</w:t>
      </w:r>
      <w:r w:rsidR="002E5D12">
        <w:rPr>
          <w:noProof/>
        </w:rPr>
        <w:fldChar w:fldCharType="end"/>
      </w:r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RepresentativeType/certificate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6F3DBF2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60D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9AD5" w14:textId="1A087253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D8171" wp14:editId="678FFDCC">
                  <wp:extent cx="880110" cy="36258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362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C022F5" w14:paraId="3A46C53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634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841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7466FD1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988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67E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xs:string</w:t>
            </w:r>
          </w:p>
        </w:tc>
      </w:tr>
      <w:tr w:rsidR="00F11DD3" w:rsidRPr="0046112B" w14:paraId="523A132F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16D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386"/>
            </w:tblGrid>
            <w:tr w:rsidR="00F11DD3" w:rsidRPr="0046112B" w14:paraId="1E607375" w14:textId="77777777" w:rsidTr="00F11DD3">
              <w:tc>
                <w:tcPr>
                  <w:tcW w:w="0" w:type="auto"/>
                </w:tcPr>
                <w:p w14:paraId="0761653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E74B56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simple</w:t>
                  </w:r>
                </w:p>
              </w:tc>
            </w:tr>
          </w:tbl>
          <w:p w14:paraId="753A221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01FAB28A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DBA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474"/>
            </w:tblGrid>
            <w:tr w:rsidR="00F11DD3" w:rsidRPr="0046112B" w14:paraId="3DC746A4" w14:textId="77777777" w:rsidTr="00F11DD3">
              <w:tc>
                <w:tcPr>
                  <w:tcW w:w="0" w:type="auto"/>
                </w:tcPr>
                <w:p w14:paraId="043D4686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5E949A39" w14:textId="77777777" w:rsidTr="00F11DD3">
              <w:tc>
                <w:tcPr>
                  <w:tcW w:w="0" w:type="auto"/>
                </w:tcPr>
                <w:p w14:paraId="20EDD1C1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Сертификат (base 64)</w:t>
                  </w:r>
                </w:p>
              </w:tc>
            </w:tr>
          </w:tbl>
          <w:p w14:paraId="05ED76F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C022F5" w14:paraId="6276A8C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77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F42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"certificate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Сертификат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(base 64)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D352B62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F88145E" w14:textId="77777777" w:rsidR="00F11DD3" w:rsidRPr="00F11DD3" w:rsidRDefault="00F11DD3" w:rsidP="0017710C">
      <w:pPr>
        <w:rPr>
          <w:lang w:val="en-US"/>
        </w:rPr>
      </w:pPr>
    </w:p>
    <w:p w14:paraId="32824A3E" w14:textId="77777777" w:rsidR="00F11DD3" w:rsidRPr="00F11DD3" w:rsidRDefault="00F11DD3" w:rsidP="0017710C">
      <w:pPr>
        <w:rPr>
          <w:lang w:val="en-US"/>
        </w:rPr>
      </w:pPr>
    </w:p>
    <w:p w14:paraId="4B66FC2C" w14:textId="77777777" w:rsidR="00F11DD3" w:rsidRPr="00F11DD3" w:rsidRDefault="00F11DD3" w:rsidP="0017710C">
      <w:pPr>
        <w:rPr>
          <w:lang w:val="en-US"/>
        </w:rPr>
      </w:pPr>
    </w:p>
    <w:p w14:paraId="4CAE2063" w14:textId="55127990" w:rsidR="0017710C" w:rsidRPr="007763CA" w:rsidRDefault="007763CA" w:rsidP="007763CA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7763CA">
        <w:rPr>
          <w:rFonts w:ascii="Times New Roman" w:hAnsi="Times New Roman"/>
          <w:i/>
        </w:rPr>
        <w:t>Атрибутивный состав «Документ, удостоверяющий личность»</w:t>
      </w:r>
    </w:p>
    <w:p w14:paraId="4512B7FF" w14:textId="29597453" w:rsidR="00E33296" w:rsidRPr="007112AF" w:rsidRDefault="00E33296" w:rsidP="00E33296">
      <w:pPr>
        <w:pStyle w:val="affe"/>
        <w:keepNext/>
        <w:jc w:val="right"/>
      </w:pPr>
      <w:r w:rsidRPr="007112AF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21</w:t>
      </w:r>
      <w:r w:rsidR="002E5D12">
        <w:rPr>
          <w:noProof/>
        </w:rPr>
        <w:fldChar w:fldCharType="end"/>
      </w:r>
      <w:r w:rsidRPr="007112AF">
        <w:rPr>
          <w:lang w:val="ru-RU"/>
        </w:rPr>
        <w:t xml:space="preserve"> Документ удостоверяющий личность</w:t>
      </w:r>
      <w:r w:rsidR="004C4E69">
        <w:rPr>
          <w:lang w:val="ru-RU"/>
        </w:rPr>
        <w:t xml:space="preserve"> (</w:t>
      </w:r>
      <w:r w:rsidR="004C4E69" w:rsidRPr="004C4E69">
        <w:rPr>
          <w:sz w:val="21"/>
          <w:szCs w:val="21"/>
          <w:lang w:eastAsia="ru-RU"/>
        </w:rPr>
        <w:t>personDocument</w:t>
      </w:r>
      <w:r w:rsidR="004C4E69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E33296" w:rsidRPr="007112AF" w14:paraId="4D0F352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31526C4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10FDAB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0E0581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9A07BC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B9E3D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7ED0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FC171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E33296" w:rsidRPr="007112AF" w14:paraId="18A23C41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B783CC4" w14:textId="77777777" w:rsidR="00E33296" w:rsidRPr="007112AF" w:rsidRDefault="00E33296" w:rsidP="009930DB">
            <w:pPr>
              <w:pStyle w:val="afa"/>
              <w:widowControl/>
              <w:numPr>
                <w:ilvl w:val="0"/>
                <w:numId w:val="4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EC00C3D" w14:textId="3C03F617" w:rsidR="00E33296" w:rsidRPr="007112AF" w:rsidRDefault="00620F38" w:rsidP="006F1BA4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7112AF">
              <w:rPr>
                <w:b/>
                <w:sz w:val="21"/>
                <w:szCs w:val="21"/>
                <w:lang w:eastAsia="ru-RU"/>
              </w:rPr>
              <w:t>Документ,</w:t>
            </w:r>
            <w:r w:rsidR="00E33296" w:rsidRPr="007112AF">
              <w:rPr>
                <w:b/>
                <w:sz w:val="21"/>
                <w:szCs w:val="21"/>
                <w:lang w:eastAsia="ru-RU"/>
              </w:rPr>
              <w:t xml:space="preserve"> удостоверяющий личность</w:t>
            </w:r>
            <w:r w:rsidR="00114205" w:rsidRPr="007112AF">
              <w:rPr>
                <w:b/>
                <w:sz w:val="21"/>
                <w:szCs w:val="21"/>
                <w:lang w:eastAsia="ru-RU"/>
              </w:rPr>
              <w:t xml:space="preserve"> (personDocument)</w:t>
            </w:r>
          </w:p>
        </w:tc>
      </w:tr>
      <w:tr w:rsidR="00E33296" w:rsidRPr="007112AF" w14:paraId="6A0500A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22EE5704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8D0048" w14:textId="5A48AF00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Вид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509D1A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identityDocument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A7CB36" w14:textId="16890EC4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2B8526" w14:textId="50C29F00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9FD4E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doc:identityDocument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B864F0" w14:textId="581EC5CE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Паспорт</w:t>
            </w:r>
          </w:p>
        </w:tc>
      </w:tr>
      <w:tr w:rsidR="00E33296" w:rsidRPr="007112AF" w14:paraId="713B03C5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CF82DF0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8072D66" w14:textId="767FECAF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Серия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6657A66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series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E15547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59EDD" w14:textId="08084F4F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BC4B17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99A426" w14:textId="2F974CAC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 xml:space="preserve">5269 </w:t>
            </w:r>
          </w:p>
        </w:tc>
      </w:tr>
      <w:tr w:rsidR="00E33296" w:rsidRPr="007112AF" w14:paraId="51A5138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000C7EBA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665718" w14:textId="5B671B36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Номер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3283665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number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BB9FC6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ED5C06" w14:textId="13A98E77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F03E01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876E73" w14:textId="5A653E58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589632</w:t>
            </w:r>
          </w:p>
        </w:tc>
      </w:tr>
      <w:tr w:rsidR="00E33296" w:rsidRPr="007112AF" w14:paraId="4CC2C582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44EC305D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082A57" w14:textId="156BB9CA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Дата выдачи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4D1B2E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1889C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6B725D" w14:textId="0F4E8172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0F1B0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8D88B8" w14:textId="7915AA54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12.08.2015</w:t>
            </w:r>
          </w:p>
        </w:tc>
      </w:tr>
      <w:tr w:rsidR="00E33296" w:rsidRPr="00BF2143" w14:paraId="2BBE1835" w14:textId="77777777" w:rsidTr="00FA0CFA">
        <w:tc>
          <w:tcPr>
            <w:tcW w:w="568" w:type="dxa"/>
          </w:tcPr>
          <w:p w14:paraId="671FF96F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50B0FA74" w14:textId="10F401C1" w:rsidR="00E33296" w:rsidRPr="007112AF" w:rsidRDefault="003E0986" w:rsidP="006F1BA4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К</w:t>
            </w:r>
            <w:r w:rsidR="00E33296" w:rsidRPr="007112AF">
              <w:rPr>
                <w:b/>
              </w:rPr>
              <w:t>од органа, выдавшего документ</w:t>
            </w:r>
          </w:p>
        </w:tc>
        <w:tc>
          <w:tcPr>
            <w:tcW w:w="1133" w:type="dxa"/>
          </w:tcPr>
          <w:p w14:paraId="308519E5" w14:textId="761C279E" w:rsidR="00E33296" w:rsidRPr="003E0986" w:rsidRDefault="003E0986" w:rsidP="003E0986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E0986">
              <w:rPr>
                <w:sz w:val="21"/>
                <w:szCs w:val="21"/>
                <w:lang w:eastAsia="ru-RU"/>
              </w:rPr>
              <w:t>issuedByCode</w:t>
            </w:r>
          </w:p>
        </w:tc>
        <w:tc>
          <w:tcPr>
            <w:tcW w:w="1843" w:type="dxa"/>
          </w:tcPr>
          <w:p w14:paraId="7C9F9A8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11F969BF" w14:textId="17FE7F9C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285A795D" w14:textId="77777777" w:rsidR="00E33296" w:rsidRPr="00BF2143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31EEA85F" w14:textId="64572B9A" w:rsidR="00E33296" w:rsidRPr="00BF2143" w:rsidRDefault="003E098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271-05</w:t>
            </w:r>
          </w:p>
        </w:tc>
      </w:tr>
      <w:tr w:rsidR="002425C5" w:rsidRPr="00BF2143" w14:paraId="127677C7" w14:textId="77777777" w:rsidTr="00FA0CFA">
        <w:tc>
          <w:tcPr>
            <w:tcW w:w="568" w:type="dxa"/>
          </w:tcPr>
          <w:p w14:paraId="3550C6B2" w14:textId="77777777" w:rsidR="002425C5" w:rsidRPr="007112AF" w:rsidRDefault="002425C5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76E36E0E" w14:textId="1EACACFE" w:rsidR="002425C5" w:rsidRPr="007112AF" w:rsidRDefault="004D2A30" w:rsidP="006F1BA4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Наименование органа выдавшего документ</w:t>
            </w:r>
          </w:p>
        </w:tc>
        <w:tc>
          <w:tcPr>
            <w:tcW w:w="1133" w:type="dxa"/>
          </w:tcPr>
          <w:p w14:paraId="0E0215A9" w14:textId="3C251825" w:rsidR="002425C5" w:rsidRPr="007112AF" w:rsidRDefault="003E098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issuedBy</w:t>
            </w:r>
          </w:p>
        </w:tc>
        <w:tc>
          <w:tcPr>
            <w:tcW w:w="1843" w:type="dxa"/>
          </w:tcPr>
          <w:p w14:paraId="0105B091" w14:textId="77777777" w:rsidR="002425C5" w:rsidRPr="007112AF" w:rsidRDefault="002425C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525358AE" w14:textId="19723833" w:rsidR="002425C5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627DF948" w14:textId="1CFFBD91" w:rsidR="002425C5" w:rsidRPr="007112AF" w:rsidRDefault="003E098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E0986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15D11DF2" w14:textId="0FF379DF" w:rsidR="002425C5" w:rsidRDefault="003E0986" w:rsidP="003E0986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Отдел УФМС РФ по г</w:t>
            </w:r>
            <w:proofErr w:type="gramStart"/>
            <w:r>
              <w:rPr>
                <w:i/>
                <w:sz w:val="21"/>
                <w:szCs w:val="21"/>
                <w:lang w:eastAsia="ru-RU"/>
              </w:rPr>
              <w:t>.М</w:t>
            </w:r>
            <w:proofErr w:type="gramEnd"/>
            <w:r>
              <w:rPr>
                <w:i/>
                <w:sz w:val="21"/>
                <w:szCs w:val="21"/>
                <w:lang w:eastAsia="ru-RU"/>
              </w:rPr>
              <w:t xml:space="preserve">оскве </w:t>
            </w:r>
          </w:p>
        </w:tc>
      </w:tr>
    </w:tbl>
    <w:p w14:paraId="541A83CF" w14:textId="77777777" w:rsidR="007763CA" w:rsidRDefault="007763CA">
      <w:pPr>
        <w:widowControl/>
        <w:spacing w:after="0"/>
        <w:ind w:left="0"/>
      </w:pPr>
    </w:p>
    <w:p w14:paraId="183F7C1C" w14:textId="77777777" w:rsidR="007763CA" w:rsidRPr="002E4F8C" w:rsidRDefault="007763CA">
      <w:pPr>
        <w:widowControl/>
        <w:spacing w:after="0"/>
        <w:ind w:left="0"/>
      </w:pPr>
    </w:p>
    <w:p w14:paraId="568904D4" w14:textId="77777777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lastRenderedPageBreak/>
        <w:t>Схема сведений документа, удостоверяющего личность</w:t>
      </w:r>
    </w:p>
    <w:p w14:paraId="0835D87B" w14:textId="6EE5980E" w:rsidR="00F11DD3" w:rsidRDefault="00F11DD3" w:rsidP="00F11DD3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22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C11B2A">
        <w:rPr>
          <w:lang w:val="ru-RU"/>
        </w:rPr>
        <w:t>PersonDocument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82A9F" w:rsidRPr="00E37FC0" w14:paraId="34891C55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4DA3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75AF3" w14:textId="3FB7D2E6" w:rsidR="00015846" w:rsidRPr="00E37FC0" w:rsidRDefault="00C82A9F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95631F" wp14:editId="2A99226B">
                  <wp:extent cx="2748915" cy="276606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915" cy="276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9F" w:rsidRPr="00C022F5" w14:paraId="31E3419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AC9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E4AB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82A9F" w:rsidRPr="00E37FC0" w14:paraId="0E183FF4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5D60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2110" w14:textId="77777777" w:rsidR="00C82A9F" w:rsidRPr="00E37FC0" w:rsidRDefault="00796CB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B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PersonDocumentType</w:t>
              </w:r>
            </w:hyperlink>
          </w:p>
        </w:tc>
      </w:tr>
      <w:tr w:rsidR="00C82A9F" w:rsidRPr="00E37FC0" w14:paraId="14BA1413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1EA6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82A9F" w:rsidRPr="00E37FC0" w14:paraId="168A0847" w14:textId="77777777" w:rsidTr="00FB09CC">
              <w:tc>
                <w:tcPr>
                  <w:tcW w:w="0" w:type="auto"/>
                </w:tcPr>
                <w:p w14:paraId="4356AA2F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6ECBABC8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82A9F" w:rsidRPr="00E37FC0" w14:paraId="641CD29C" w14:textId="77777777" w:rsidTr="00FB09CC">
              <w:tc>
                <w:tcPr>
                  <w:tcW w:w="0" w:type="auto"/>
                </w:tcPr>
                <w:p w14:paraId="486C3F9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7BCF8B38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82A9F" w:rsidRPr="00E37FC0" w14:paraId="7DCEA966" w14:textId="77777777" w:rsidTr="00FB09CC">
              <w:tc>
                <w:tcPr>
                  <w:tcW w:w="0" w:type="auto"/>
                </w:tcPr>
                <w:p w14:paraId="40C8A0D6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BCEF660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C4596E0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C022F5" w14:paraId="15205F8D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EAC1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BD63" w14:textId="77777777" w:rsidR="00C82A9F" w:rsidRPr="00C82A9F" w:rsidRDefault="00796CB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8B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identityDocument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C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series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D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number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E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issuedDate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F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issuedBy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0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issuedByCode</w:t>
              </w:r>
            </w:hyperlink>
          </w:p>
        </w:tc>
      </w:tr>
      <w:tr w:rsidR="00C82A9F" w:rsidRPr="00E37FC0" w14:paraId="5981D36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E5CD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85"/>
            </w:tblGrid>
            <w:tr w:rsidR="00C82A9F" w:rsidRPr="00E37FC0" w14:paraId="07CE19E0" w14:textId="77777777" w:rsidTr="00FB09CC">
              <w:tc>
                <w:tcPr>
                  <w:tcW w:w="0" w:type="auto"/>
                </w:tcPr>
                <w:p w14:paraId="5A3D96C6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82A9F" w:rsidRPr="00E37FC0" w14:paraId="4B7CF94B" w14:textId="77777777" w:rsidTr="00FB09CC">
              <w:tc>
                <w:tcPr>
                  <w:tcW w:w="0" w:type="auto"/>
                </w:tcPr>
                <w:p w14:paraId="08C36817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Документ</w:t>
                  </w:r>
                  <w:proofErr w:type="gramEnd"/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удостоверяющий личность</w:t>
                  </w:r>
                </w:p>
              </w:tc>
            </w:tr>
          </w:tbl>
          <w:p w14:paraId="1474A244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C022F5" w14:paraId="7F908BE1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37C8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E40D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Документ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удостоверяющий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личность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F589F39" w14:textId="77777777" w:rsidR="002337D0" w:rsidRPr="002337D0" w:rsidRDefault="002337D0" w:rsidP="002337D0">
      <w:pPr>
        <w:pStyle w:val="afa"/>
        <w:widowControl/>
        <w:spacing w:after="0"/>
        <w:rPr>
          <w:i/>
          <w:lang w:val="en-US"/>
        </w:rPr>
      </w:pPr>
    </w:p>
    <w:p w14:paraId="6F965B89" w14:textId="343AC4CE" w:rsidR="002337D0" w:rsidRPr="00C95899" w:rsidRDefault="002337D0" w:rsidP="00C95899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>Атрибутивный состав «Физ.лицо</w:t>
      </w:r>
      <w:proofErr w:type="gramStart"/>
      <w:r w:rsidRPr="00C95899">
        <w:rPr>
          <w:rFonts w:ascii="Times New Roman" w:hAnsi="Times New Roman"/>
          <w:i/>
        </w:rPr>
        <w:t>.С</w:t>
      </w:r>
      <w:proofErr w:type="gramEnd"/>
      <w:r w:rsidRPr="00C95899">
        <w:rPr>
          <w:rFonts w:ascii="Times New Roman" w:hAnsi="Times New Roman"/>
          <w:i/>
        </w:rPr>
        <w:t>трахователь»</w:t>
      </w:r>
    </w:p>
    <w:p w14:paraId="76429864" w14:textId="289FE223" w:rsidR="002337D0" w:rsidRPr="007112AF" w:rsidRDefault="002337D0" w:rsidP="002337D0">
      <w:pPr>
        <w:pStyle w:val="affe"/>
        <w:keepNext/>
        <w:jc w:val="right"/>
      </w:pPr>
      <w:bookmarkStart w:id="31" w:name="_Ref85630756"/>
      <w:r w:rsidRPr="007112AF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23</w:t>
      </w:r>
      <w:r w:rsidR="002E5D12">
        <w:rPr>
          <w:noProof/>
        </w:rPr>
        <w:fldChar w:fldCharType="end"/>
      </w:r>
      <w:bookmarkEnd w:id="31"/>
      <w:r w:rsidRPr="007112AF">
        <w:rPr>
          <w:lang w:val="ru-RU"/>
        </w:rPr>
        <w:t xml:space="preserve"> </w:t>
      </w:r>
      <w:r w:rsidR="00C34D90">
        <w:rPr>
          <w:lang w:val="ru-RU"/>
        </w:rPr>
        <w:t>Физ.лицо. Страхователь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2337D0" w:rsidRPr="007112AF" w14:paraId="333EE03E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73DD3DAB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993C76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5548A44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4904C2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4846D7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D2811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AE56A5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7112AF" w14:paraId="2EAC0BA4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0E2D7E5F" w14:textId="77777777" w:rsidR="002337D0" w:rsidRPr="007112AF" w:rsidRDefault="002337D0" w:rsidP="002337D0">
            <w:pPr>
              <w:pStyle w:val="afa"/>
              <w:widowControl/>
              <w:numPr>
                <w:ilvl w:val="0"/>
                <w:numId w:val="43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0255BFCF" w14:textId="2CD33B75" w:rsidR="002337D0" w:rsidRPr="00E3430B" w:rsidRDefault="00E3430B" w:rsidP="002337D0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>
              <w:rPr>
                <w:b/>
                <w:sz w:val="21"/>
                <w:szCs w:val="21"/>
                <w:lang w:eastAsia="ru-RU"/>
              </w:rPr>
              <w:t>Страхователь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2337D0" w:rsidRPr="00E3430B">
              <w:rPr>
                <w:b/>
                <w:bCs/>
                <w:color w:val="000000"/>
              </w:rPr>
              <w:t>insurer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4E017AE8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9476933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9B931B" w14:textId="5221C7A3" w:rsidR="002337D0" w:rsidRPr="007112AF" w:rsidRDefault="00C34D9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2675AE2" w14:textId="19008BD0" w:rsidR="002337D0" w:rsidRPr="00C34D90" w:rsidRDefault="00C34D9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167568" w14:textId="1887C42B" w:rsidR="002337D0" w:rsidRPr="00E3430B" w:rsidRDefault="00C34D90" w:rsidP="00C34D9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2A2E070" w14:textId="55658703" w:rsidR="002337D0" w:rsidRPr="00C34D90" w:rsidRDefault="00C34D9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D88F15E" w14:textId="68217E7F" w:rsidR="002337D0" w:rsidRPr="007112AF" w:rsidRDefault="00C34D9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9A08454" w14:textId="32F9589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3E15B22C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29D501CE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33401FEE" w14:textId="68F6DD26" w:rsidR="002337D0" w:rsidRPr="00E3430B" w:rsidRDefault="002337D0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 xml:space="preserve">       </w:t>
            </w:r>
            <w:r w:rsidR="00E3430B">
              <w:rPr>
                <w:b/>
                <w:sz w:val="21"/>
                <w:szCs w:val="21"/>
                <w:lang w:eastAsia="ru-RU"/>
              </w:rPr>
              <w:t>Добровольно застрахованный</w:t>
            </w:r>
            <w:r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Pr="00E3430B">
              <w:rPr>
                <w:b/>
                <w:bCs/>
                <w:color w:val="000000"/>
              </w:rPr>
              <w:t>volunteer</w:t>
            </w:r>
            <w:r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2055F0DD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61610B1D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F43C29" w14:textId="43AB0148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B4EEEC" w14:textId="125CFC8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B0B18">
              <w:rPr>
                <w:sz w:val="21"/>
                <w:szCs w:val="21"/>
                <w:lang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4F901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  <w:p w14:paraId="4B56C6A6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E3EC18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924FAD" w14:textId="5B0FAC6A" w:rsidR="002337D0" w:rsidRPr="00E3430B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076335" w14:textId="03563DBF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75CD67" w14:textId="54FFB6CA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2399AE92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C061F49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1EAF48F" w14:textId="1E8B76B2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 w:rsidRPr="00C269AB">
              <w:rPr>
                <w:b/>
              </w:rPr>
              <w:t>Код подчиненности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DB4DEE7" w14:textId="675547E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rPr>
                <w:sz w:val="21"/>
                <w:szCs w:val="21"/>
                <w:lang w:eastAsia="ru-RU"/>
              </w:rPr>
              <w:t>kpsNum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D80C4D" w14:textId="4DB36BF0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t xml:space="preserve">Код подчиненности к </w:t>
            </w:r>
            <w:r w:rsidRPr="00C269AB">
              <w:lastRenderedPageBreak/>
              <w:t>территориальному органу ФСС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5CAB49" w14:textId="7740B0EC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23C3AB" w14:textId="07D04CA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269AB">
              <w:rPr>
                <w:i/>
                <w:sz w:val="21"/>
                <w:szCs w:val="21"/>
                <w:lang w:eastAsia="ru-RU"/>
              </w:rPr>
              <w:t>org:kpsNum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66126" w14:textId="53CA257D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86466CD" w14:textId="77777777" w:rsidR="002337D0" w:rsidRDefault="002337D0" w:rsidP="002337D0">
      <w:pPr>
        <w:widowControl/>
        <w:spacing w:after="0"/>
        <w:ind w:left="0"/>
      </w:pPr>
    </w:p>
    <w:p w14:paraId="3EC8AFAC" w14:textId="77777777" w:rsidR="002337D0" w:rsidRPr="002337D0" w:rsidRDefault="002337D0" w:rsidP="002337D0">
      <w:pPr>
        <w:widowControl/>
        <w:spacing w:after="0"/>
        <w:ind w:left="0"/>
      </w:pPr>
    </w:p>
    <w:p w14:paraId="34083439" w14:textId="157BB9B1" w:rsidR="002337D0" w:rsidRPr="00C95899" w:rsidRDefault="002337D0" w:rsidP="00C95899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 w:rsidR="00C95899">
        <w:rPr>
          <w:rFonts w:ascii="Times New Roman" w:hAnsi="Times New Roman"/>
          <w:i/>
        </w:rPr>
        <w:t>Физ.лицо</w:t>
      </w:r>
      <w:proofErr w:type="gramStart"/>
      <w:r w:rsidR="00C95899">
        <w:rPr>
          <w:rFonts w:ascii="Times New Roman" w:hAnsi="Times New Roman"/>
          <w:i/>
        </w:rPr>
        <w:t>.С</w:t>
      </w:r>
      <w:proofErr w:type="gramEnd"/>
      <w:r w:rsidR="00C95899">
        <w:rPr>
          <w:rFonts w:ascii="Times New Roman" w:hAnsi="Times New Roman"/>
          <w:i/>
        </w:rPr>
        <w:t>трахователь.</w:t>
      </w:r>
    </w:p>
    <w:p w14:paraId="39C84746" w14:textId="32092667" w:rsidR="002337D0" w:rsidRDefault="002337D0" w:rsidP="002337D0">
      <w:pPr>
        <w:pStyle w:val="affe"/>
        <w:keepNext/>
        <w:jc w:val="right"/>
        <w:rPr>
          <w:rFonts w:ascii="Segoe UI" w:hAnsi="Segoe UI" w:cs="Segoe UI"/>
          <w:b w:val="0"/>
          <w:bCs w:val="0"/>
          <w:color w:val="000000"/>
          <w:lang w:val="ru-RU"/>
        </w:rPr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</w:t>
      </w:r>
      <w:r w:rsidRPr="002337D0">
        <w:rPr>
          <w:lang w:val="ru-RU"/>
        </w:rPr>
        <w:t xml:space="preserve">элемента </w:t>
      </w:r>
      <w:r w:rsidRPr="002337D0">
        <w:rPr>
          <w:bCs w:val="0"/>
          <w:color w:val="000000"/>
        </w:rPr>
        <w:t>insurer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0F546DF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20E8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5952" w14:textId="6E794ECC" w:rsidR="000F31A9" w:rsidRPr="00BB04FE" w:rsidRDefault="002337D0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2FE8E3" wp14:editId="3E8075DC">
                  <wp:extent cx="3113405" cy="76962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405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C022F5" w14:paraId="456FE1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5C8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63D0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3DA7509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1AB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23E5D689" w14:textId="77777777" w:rsidTr="002337D0">
              <w:tc>
                <w:tcPr>
                  <w:tcW w:w="0" w:type="auto"/>
                </w:tcPr>
                <w:p w14:paraId="4CDAC15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7F380A08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4CE63900" w14:textId="77777777" w:rsidTr="002337D0">
              <w:tc>
                <w:tcPr>
                  <w:tcW w:w="0" w:type="auto"/>
                </w:tcPr>
                <w:p w14:paraId="43640263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EBC67C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02C844CF" w14:textId="77777777" w:rsidTr="002337D0">
              <w:tc>
                <w:tcPr>
                  <w:tcW w:w="0" w:type="auto"/>
                </w:tcPr>
                <w:p w14:paraId="37258AA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644A70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8047271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49C66C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8A4A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1AE4" w14:textId="77777777" w:rsidR="002337D0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3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</w:p>
        </w:tc>
      </w:tr>
      <w:tr w:rsidR="002337D0" w:rsidRPr="00BB04FE" w14:paraId="32E97AB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FEB3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64"/>
            </w:tblGrid>
            <w:tr w:rsidR="002337D0" w:rsidRPr="00BB04FE" w14:paraId="61AFB9F4" w14:textId="77777777" w:rsidTr="002337D0">
              <w:tc>
                <w:tcPr>
                  <w:tcW w:w="0" w:type="auto"/>
                </w:tcPr>
                <w:p w14:paraId="268F4751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47E5FD26" w14:textId="77777777" w:rsidTr="002337D0">
              <w:tc>
                <w:tcPr>
                  <w:tcW w:w="0" w:type="auto"/>
                </w:tcPr>
                <w:p w14:paraId="2D7DA314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страхователя</w:t>
                  </w:r>
                </w:p>
              </w:tc>
            </w:tr>
          </w:tbl>
          <w:p w14:paraId="5D2D6E3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17692A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60D4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7962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0FCA417" w14:textId="77777777" w:rsidR="002337D0" w:rsidRDefault="002337D0" w:rsidP="002337D0">
      <w:pPr>
        <w:rPr>
          <w:lang w:eastAsia="x-none"/>
        </w:rPr>
      </w:pPr>
    </w:p>
    <w:p w14:paraId="37F5D0B0" w14:textId="735C55FC" w:rsidR="002337D0" w:rsidRDefault="002337D0" w:rsidP="002337D0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25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</w:t>
      </w:r>
      <w:r w:rsidRPr="002337D0">
        <w:rPr>
          <w:lang w:val="ru-RU"/>
        </w:rPr>
        <w:t xml:space="preserve"> </w:t>
      </w:r>
      <w:r w:rsidRPr="002337D0">
        <w:rPr>
          <w:bCs w:val="0"/>
          <w:color w:val="000000"/>
        </w:rPr>
        <w:t>volunteer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386D410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10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0025" w14:textId="6EE5FCCF" w:rsidR="000F31A9" w:rsidRPr="00C50FC1" w:rsidRDefault="002337D0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BD4AA9" wp14:editId="0FB5F5A4">
                  <wp:extent cx="3350895" cy="1250315"/>
                  <wp:effectExtent l="0" t="0" r="1905" b="698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C022F5" w14:paraId="0580D3DF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0B6C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0753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0894BFBA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C7E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7F87C587" w14:textId="77777777" w:rsidTr="002337D0">
              <w:tc>
                <w:tcPr>
                  <w:tcW w:w="0" w:type="auto"/>
                </w:tcPr>
                <w:p w14:paraId="2E9D19F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5BF9218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5653C644" w14:textId="77777777" w:rsidTr="002337D0">
              <w:tc>
                <w:tcPr>
                  <w:tcW w:w="0" w:type="auto"/>
                </w:tcPr>
                <w:p w14:paraId="16B1C08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3C34F2C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2C16614B" w14:textId="77777777" w:rsidTr="002337D0">
              <w:tc>
                <w:tcPr>
                  <w:tcW w:w="0" w:type="auto"/>
                </w:tcPr>
                <w:p w14:paraId="66E9FB1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95279C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19F553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6DAFD715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04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8A2F2" w14:textId="77777777" w:rsidR="002337D0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4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  <w:r w:rsidR="002337D0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5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kpsNum</w:t>
              </w:r>
            </w:hyperlink>
          </w:p>
        </w:tc>
      </w:tr>
      <w:tr w:rsidR="002337D0" w:rsidRPr="00BB04FE" w14:paraId="19A18CC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312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84"/>
            </w:tblGrid>
            <w:tr w:rsidR="002337D0" w:rsidRPr="00BB04FE" w14:paraId="164641F7" w14:textId="77777777" w:rsidTr="002337D0">
              <w:tc>
                <w:tcPr>
                  <w:tcW w:w="0" w:type="auto"/>
                </w:tcPr>
                <w:p w14:paraId="2CFA381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3B3A1B79" w14:textId="77777777" w:rsidTr="002337D0">
              <w:tc>
                <w:tcPr>
                  <w:tcW w:w="0" w:type="auto"/>
                </w:tcPr>
                <w:p w14:paraId="205D6D6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в рамках добровольца</w:t>
                  </w:r>
                </w:p>
              </w:tc>
            </w:tr>
          </w:tbl>
          <w:p w14:paraId="3F3CC6C0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30208552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0CF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A6A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>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A6867A6" w14:textId="77777777" w:rsidR="002337D0" w:rsidRPr="002337D0" w:rsidRDefault="002337D0" w:rsidP="002337D0">
      <w:pPr>
        <w:rPr>
          <w:lang w:eastAsia="x-none"/>
        </w:rPr>
      </w:pPr>
    </w:p>
    <w:p w14:paraId="419CAEE9" w14:textId="77777777" w:rsidR="004019B4" w:rsidRPr="006B4979" w:rsidRDefault="004019B4">
      <w:pPr>
        <w:widowControl/>
        <w:spacing w:after="0"/>
        <w:ind w:left="0"/>
        <w:rPr>
          <w:b/>
        </w:rPr>
      </w:pPr>
    </w:p>
    <w:p w14:paraId="3BD389C0" w14:textId="5A273F6E" w:rsidR="008B0F93" w:rsidRPr="00C95899" w:rsidRDefault="008B0F93" w:rsidP="008B0F93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bookmarkStart w:id="32" w:name="_Ref85628235"/>
      <w:r w:rsidRPr="00C95899">
        <w:rPr>
          <w:rFonts w:ascii="Times New Roman" w:hAnsi="Times New Roman"/>
          <w:i/>
        </w:rPr>
        <w:t>Атрибутивный состав «</w:t>
      </w:r>
      <w:r w:rsidRPr="00B043B9">
        <w:rPr>
          <w:rFonts w:ascii="Times New Roman" w:hAnsi="Times New Roman"/>
          <w:i/>
        </w:rPr>
        <w:t>Протокол ошибки</w:t>
      </w:r>
      <w:r w:rsidRPr="00C95899">
        <w:rPr>
          <w:rFonts w:ascii="Times New Roman" w:hAnsi="Times New Roman"/>
          <w:i/>
        </w:rPr>
        <w:t>»</w:t>
      </w:r>
      <w:bookmarkEnd w:id="32"/>
    </w:p>
    <w:p w14:paraId="3D5855FA" w14:textId="7AD69D28" w:rsidR="008B0F93" w:rsidRPr="007112AF" w:rsidRDefault="008B0F93" w:rsidP="008B0F93">
      <w:pPr>
        <w:pStyle w:val="affe"/>
        <w:keepNext/>
        <w:jc w:val="right"/>
      </w:pPr>
      <w:r w:rsidRPr="007112AF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26</w:t>
      </w:r>
      <w:r w:rsidR="002E5D12">
        <w:rPr>
          <w:noProof/>
        </w:rPr>
        <w:fldChar w:fldCharType="end"/>
      </w:r>
      <w:r w:rsidRPr="007112AF">
        <w:rPr>
          <w:lang w:val="ru-RU"/>
        </w:rPr>
        <w:t xml:space="preserve"> </w:t>
      </w:r>
      <w:r>
        <w:rPr>
          <w:lang w:val="ru-RU"/>
        </w:rPr>
        <w:t xml:space="preserve">Протокол </w:t>
      </w:r>
      <w:r w:rsidRPr="008B0F93">
        <w:rPr>
          <w:lang w:val="ru-RU"/>
        </w:rPr>
        <w:t>ошибки (</w:t>
      </w:r>
      <w:r w:rsidRPr="008B0F93">
        <w:rPr>
          <w:bCs w:val="0"/>
          <w:color w:val="000000"/>
        </w:rPr>
        <w:t>ProtocolTyp</w:t>
      </w:r>
      <w:r w:rsidRPr="008B0F93">
        <w:rPr>
          <w:bCs w:val="0"/>
          <w:color w:val="000000"/>
          <w:lang w:val="en-US"/>
        </w:rPr>
        <w:t>e</w:t>
      </w:r>
      <w:r w:rsidRPr="008B0F93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8B0F93" w:rsidRPr="007112AF" w14:paraId="405E1C45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00E73FC0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7112AF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7112AF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8559C1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0D11304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FD32D7C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84CE42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8E97625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663DCF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B0F93" w:rsidRPr="00C022F5" w14:paraId="6F22414D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688BBB4E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9D957F" w14:textId="71D3C40A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Код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7D1422" w14:textId="6414B568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4358EA" w14:textId="098047B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(см.</w:t>
            </w:r>
            <w:r w:rsidRPr="00A249B8">
              <w:rPr>
                <w:sz w:val="21"/>
                <w:szCs w:val="21"/>
                <w:lang w:eastAsia="ru-RU"/>
              </w:rPr>
              <w:fldChar w:fldCharType="begin"/>
            </w:r>
            <w:r w:rsidRPr="00A249B8">
              <w:rPr>
                <w:sz w:val="21"/>
                <w:szCs w:val="21"/>
                <w:lang w:eastAsia="ru-RU"/>
              </w:rPr>
              <w:instrText xml:space="preserve"> REF _Ref77679821 \h  \* MERGEFORMAT </w:instrText>
            </w:r>
            <w:r w:rsidRPr="00A249B8">
              <w:rPr>
                <w:sz w:val="21"/>
                <w:szCs w:val="21"/>
                <w:lang w:eastAsia="ru-RU"/>
              </w:rPr>
            </w:r>
            <w:r w:rsidRPr="00A249B8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51</w:t>
            </w:r>
            <w:r w:rsidR="00650632" w:rsidRPr="00E12051">
              <w:t xml:space="preserve"> </w:t>
            </w:r>
            <w:r w:rsidR="00650632">
              <w:t>Примерный список Кодов</w:t>
            </w:r>
            <w:r w:rsidR="00650632" w:rsidRPr="00E12051">
              <w:t xml:space="preserve"> </w:t>
            </w:r>
            <w:r w:rsidR="00650632" w:rsidRPr="00BF2143">
              <w:t>ошибок</w:t>
            </w:r>
            <w:r w:rsidR="00650632" w:rsidRPr="00E12051">
              <w:t xml:space="preserve"> </w:t>
            </w:r>
            <w:r w:rsidR="00650632" w:rsidRPr="00BF2143">
              <w:t>проверки</w:t>
            </w:r>
            <w:r w:rsidR="00650632" w:rsidRPr="00E12051">
              <w:t xml:space="preserve"> </w:t>
            </w:r>
            <w:r w:rsidR="00650632" w:rsidRPr="00BF2143">
              <w:t>получаемых</w:t>
            </w:r>
            <w:r w:rsidR="00650632" w:rsidRPr="00E12051">
              <w:t xml:space="preserve"> </w:t>
            </w:r>
            <w:r w:rsidR="00650632" w:rsidRPr="00BF2143">
              <w:t>данных</w:t>
            </w:r>
            <w:r w:rsidRPr="00A249B8">
              <w:rPr>
                <w:sz w:val="21"/>
                <w:szCs w:val="21"/>
                <w:lang w:eastAsia="ru-RU"/>
              </w:rPr>
              <w:fldChar w:fldCharType="end"/>
            </w:r>
            <w:r w:rsidRPr="00A249B8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B6FA4D" w14:textId="194B6D9B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DB88309" w14:textId="77777777" w:rsidR="008B0F93" w:rsidRPr="00A249B8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val="en-US" w:eastAsia="ru-RU"/>
              </w:rPr>
              <w:t>ProtocolMessageMnemonicType</w:t>
            </w:r>
          </w:p>
          <w:p w14:paraId="2A87E529" w14:textId="77777777" w:rsidR="008B0F93" w:rsidRPr="00A249B8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  <w:p w14:paraId="55AD2806" w14:textId="3A6F1728" w:rsidR="008B0F93" w:rsidRPr="008B0F93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12"/>
                <w:szCs w:val="21"/>
                <w:lang w:val="en-US" w:eastAsia="ru-RU"/>
              </w:rPr>
              <w:t>&lt;xs:restriction base="xs:string"&gt;            &lt;xs:maxLength value="10"/&gt;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E55607" w14:textId="77777777" w:rsidR="008B0F93" w:rsidRPr="008B0F93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8B0F93" w:rsidRPr="007112AF" w14:paraId="62AAB173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0096CC9B" w14:textId="77777777" w:rsidR="008B0F93" w:rsidRPr="008B0F93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341613" w14:textId="52D83B63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Тип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D3FA07C" w14:textId="4C6B2758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level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CFC8243" w14:textId="45D147C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Уровень записи протокола</w:t>
            </w:r>
            <w:r>
              <w:rPr>
                <w:sz w:val="21"/>
                <w:szCs w:val="21"/>
                <w:lang w:eastAsia="ru-RU"/>
              </w:rPr>
              <w:t xml:space="preserve">: </w:t>
            </w:r>
            <w:r w:rsidRPr="00A249B8">
              <w:rPr>
                <w:sz w:val="21"/>
                <w:szCs w:val="21"/>
                <w:lang w:eastAsia="ru-RU"/>
              </w:rPr>
              <w:t>INFO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WARN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ERROR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1E11F8" w14:textId="147FD130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A41178" w14:textId="08BAFA28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3EC8D0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56181551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6D856A0B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42207B" w14:textId="081B7CBE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Сообщение об ошибке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DE4EB85" w14:textId="218D3EF2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2C292E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3497B6" w14:textId="42B48D0D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ACFE55" w14:textId="2393FBF9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A5B4DC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277F4119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1030236F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1CC0190" w14:textId="7F364789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Рекомендации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A64B98C" w14:textId="606348EE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52EE73A" w14:textId="1326868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69A531" w14:textId="5BF1BD88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F30BB7" w14:textId="6400F9E6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1526D3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57F12AC1" w14:textId="77777777" w:rsidR="008B0F93" w:rsidRDefault="008B0F93" w:rsidP="008B0F93">
      <w:pPr>
        <w:widowControl/>
        <w:spacing w:after="0"/>
        <w:ind w:left="0"/>
      </w:pPr>
    </w:p>
    <w:p w14:paraId="5A0223AD" w14:textId="77777777" w:rsidR="008B0F93" w:rsidRPr="002337D0" w:rsidRDefault="008B0F93" w:rsidP="008B0F93">
      <w:pPr>
        <w:widowControl/>
        <w:spacing w:after="0"/>
        <w:ind w:left="0"/>
      </w:pPr>
    </w:p>
    <w:p w14:paraId="1F1F7D77" w14:textId="11042FA4" w:rsidR="008B0F93" w:rsidRPr="00C95899" w:rsidRDefault="008B0F93" w:rsidP="008B0F93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>
        <w:rPr>
          <w:rFonts w:ascii="Times New Roman" w:hAnsi="Times New Roman"/>
          <w:i/>
        </w:rPr>
        <w:t>Протокола ошибки.</w:t>
      </w:r>
    </w:p>
    <w:p w14:paraId="393456EB" w14:textId="27F73762" w:rsidR="002337D0" w:rsidRDefault="002337D0">
      <w:pPr>
        <w:widowControl/>
        <w:spacing w:after="0"/>
        <w:ind w:left="0"/>
        <w:rPr>
          <w:b/>
        </w:rPr>
      </w:pPr>
    </w:p>
    <w:p w14:paraId="3820AE83" w14:textId="0CCE0D23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27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69349D">
        <w:rPr>
          <w:lang w:val="ru-RU"/>
        </w:rPr>
        <w:t xml:space="preserve">Схема сведений элемента </w:t>
      </w:r>
      <w:r>
        <w:rPr>
          <w:lang w:val="en-US"/>
        </w:rPr>
        <w:t>ProtocolType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3DB91317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116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2736" w14:textId="5458DDDC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4329B7" wp14:editId="0022DBDA">
                  <wp:extent cx="3287395" cy="2297430"/>
                  <wp:effectExtent l="0" t="0" r="8255" b="762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7395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C022F5" w14:paraId="7D32088A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3659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168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3A7C775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827C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7530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ProtocolMessageType</w:t>
              </w:r>
            </w:hyperlink>
          </w:p>
        </w:tc>
      </w:tr>
      <w:tr w:rsidR="008B0F93" w:rsidRPr="00BB04FE" w14:paraId="54F26D2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558C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8B0F93" w:rsidRPr="00BB04FE" w14:paraId="1788ADB7" w14:textId="77777777" w:rsidTr="003A1E63">
              <w:tc>
                <w:tcPr>
                  <w:tcW w:w="0" w:type="auto"/>
                </w:tcPr>
                <w:p w14:paraId="126AB42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28D086B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8B0F93" w:rsidRPr="00BB04FE" w14:paraId="49DC22AF" w14:textId="77777777" w:rsidTr="003A1E63">
              <w:tc>
                <w:tcPr>
                  <w:tcW w:w="0" w:type="auto"/>
                </w:tcPr>
                <w:p w14:paraId="717D0BD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53C001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8B0F93" w:rsidRPr="00BB04FE" w14:paraId="6512383E" w14:textId="77777777" w:rsidTr="003A1E63">
              <w:tc>
                <w:tcPr>
                  <w:tcW w:w="0" w:type="auto"/>
                </w:tcPr>
                <w:p w14:paraId="1D2B737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6FA22B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7048F19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43993E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438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A41D" w14:textId="77777777" w:rsidR="008B0F93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A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mnemonic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level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2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recommendation</w:t>
              </w:r>
            </w:hyperlink>
          </w:p>
        </w:tc>
      </w:tr>
      <w:tr w:rsidR="008B0F93" w:rsidRPr="00BB04FE" w14:paraId="518CF4AE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B9B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612"/>
            </w:tblGrid>
            <w:tr w:rsidR="008B0F93" w:rsidRPr="00BB04FE" w14:paraId="307DF2E3" w14:textId="77777777" w:rsidTr="003A1E63">
              <w:tc>
                <w:tcPr>
                  <w:tcW w:w="0" w:type="auto"/>
                </w:tcPr>
                <w:p w14:paraId="6AE363F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AD43EB4" w14:textId="77777777" w:rsidTr="003A1E63">
              <w:tc>
                <w:tcPr>
                  <w:tcW w:w="0" w:type="auto"/>
                </w:tcPr>
                <w:p w14:paraId="6ADBBC5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Сообщение протокола</w:t>
                  </w:r>
                </w:p>
              </w:tc>
            </w:tr>
          </w:tbl>
          <w:p w14:paraId="0B76399D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C022F5" w14:paraId="7996DF2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9D5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DC2F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"message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"ProtocolMessageType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Сообщение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протокола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552C798" w14:textId="77777777" w:rsidR="008B0F93" w:rsidRPr="008B0F93" w:rsidRDefault="008B0F93">
      <w:pPr>
        <w:widowControl/>
        <w:spacing w:after="0"/>
        <w:ind w:left="0"/>
        <w:rPr>
          <w:b/>
          <w:lang w:val="en-US"/>
        </w:rPr>
        <w:sectPr w:rsidR="008B0F93" w:rsidRPr="008B0F9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68A45362" w14:textId="031FC846" w:rsidR="008B0F93" w:rsidRPr="008B0F93" w:rsidRDefault="008B0F93">
      <w:pPr>
        <w:widowControl/>
        <w:spacing w:after="0"/>
        <w:ind w:left="0"/>
        <w:rPr>
          <w:b/>
          <w:lang w:val="en-US"/>
        </w:rPr>
      </w:pPr>
    </w:p>
    <w:p w14:paraId="2BA7CE15" w14:textId="30743BAA" w:rsidR="007A2879" w:rsidRDefault="007A2879" w:rsidP="009930DB">
      <w:pPr>
        <w:pStyle w:val="3"/>
        <w:numPr>
          <w:ilvl w:val="2"/>
          <w:numId w:val="37"/>
        </w:numPr>
        <w:rPr>
          <w:rFonts w:ascii="Times New Roman" w:hAnsi="Times New Roman"/>
        </w:rPr>
      </w:pPr>
      <w:bookmarkStart w:id="33" w:name="_Ref79488426"/>
      <w:bookmarkStart w:id="34" w:name="_Toc81991507"/>
      <w:bookmarkStart w:id="35" w:name="_Toc93527885"/>
      <w:r w:rsidRPr="00BF2143">
        <w:rPr>
          <w:rFonts w:ascii="Times New Roman" w:hAnsi="Times New Roman"/>
        </w:rPr>
        <w:t>Описание процесса обмена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bookmarkEnd w:id="33"/>
      <w:bookmarkEnd w:id="34"/>
      <w:bookmarkEnd w:id="35"/>
    </w:p>
    <w:p w14:paraId="5B048275" w14:textId="77777777" w:rsidR="00046AA2" w:rsidRDefault="00046AA2" w:rsidP="00AD040D"/>
    <w:p w14:paraId="292DBDCD" w14:textId="710B0F50" w:rsidR="00046AA2" w:rsidRDefault="00046AA2" w:rsidP="00AD040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Электронной Доверенности, а также элементов необходимых для выполнения перечисленных выше функций, </w:t>
      </w:r>
      <w:r w:rsidR="009D3067">
        <w:rPr>
          <w:lang w:eastAsia="ru-RU"/>
        </w:rPr>
        <w:t>представлена в графическом виде</w:t>
      </w:r>
      <w:r w:rsidR="00151D9D">
        <w:rPr>
          <w:lang w:eastAsia="ru-RU"/>
        </w:rPr>
        <w:t>:</w:t>
      </w:r>
    </w:p>
    <w:p w14:paraId="2FB1F92C" w14:textId="77777777" w:rsidR="009D3067" w:rsidRDefault="009D3067" w:rsidP="00AD040D">
      <w:pPr>
        <w:spacing w:after="0"/>
        <w:ind w:left="0"/>
        <w:rPr>
          <w:lang w:eastAsia="ru-RU"/>
        </w:rPr>
      </w:pPr>
    </w:p>
    <w:p w14:paraId="00EC42DB" w14:textId="6F988BA3" w:rsidR="00D836AB" w:rsidRDefault="00046AA2" w:rsidP="00AD040D">
      <w:pPr>
        <w:widowControl/>
        <w:spacing w:after="0"/>
        <w:ind w:left="0"/>
        <w:rPr>
          <w:i/>
          <w:lang w:eastAsia="ru-RU"/>
        </w:rPr>
      </w:pPr>
      <w:r w:rsidRPr="00B47D05">
        <w:rPr>
          <w:lang w:eastAsia="ru-RU"/>
        </w:rPr>
        <w:t xml:space="preserve">         </w:t>
      </w:r>
      <w:r w:rsidR="00C50FC1">
        <w:rPr>
          <w:lang w:eastAsia="ru-RU"/>
        </w:rPr>
        <w:object w:dxaOrig="1814" w:dyaOrig="1174" w14:anchorId="4A31CF1F">
          <v:shape id="_x0000_i1026" type="#_x0000_t75" style="width:90.7pt;height:58.95pt" o:ole="">
            <v:imagedata r:id="rId39" o:title=""/>
          </v:shape>
          <o:OLEObject Type="Embed" ProgID="Package" ShapeID="_x0000_i1026" DrawAspect="Icon" ObjectID="_1718113072" r:id="rId40"/>
        </w:object>
      </w:r>
      <w:r w:rsidR="00C4415F">
        <w:rPr>
          <w:lang w:eastAsia="ru-RU"/>
        </w:rPr>
        <w:t xml:space="preserve"> </w:t>
      </w:r>
      <w:r w:rsidR="00151D9D">
        <w:rPr>
          <w:lang w:eastAsia="ru-RU"/>
        </w:rPr>
        <w:t xml:space="preserve">- </w:t>
      </w:r>
      <w:r w:rsidR="00151D9D" w:rsidRPr="00151D9D">
        <w:rPr>
          <w:i/>
          <w:lang w:eastAsia="ru-RU"/>
        </w:rPr>
        <w:t>открывается двойным кликом</w:t>
      </w:r>
    </w:p>
    <w:p w14:paraId="34C92997" w14:textId="77777777" w:rsidR="00C4415F" w:rsidRPr="00151D9D" w:rsidRDefault="00C4415F" w:rsidP="00AD040D">
      <w:pPr>
        <w:widowControl/>
        <w:spacing w:after="0"/>
        <w:ind w:left="0"/>
        <w:rPr>
          <w:lang w:eastAsia="ru-RU"/>
        </w:rPr>
      </w:pPr>
    </w:p>
    <w:p w14:paraId="570DA34F" w14:textId="39FEFA79" w:rsidR="00046AA2" w:rsidRPr="00046AA2" w:rsidRDefault="00046AA2" w:rsidP="00AD040D">
      <w:pPr>
        <w:ind w:left="0"/>
      </w:pPr>
      <w:r>
        <w:rPr>
          <w:lang w:eastAsia="ru-RU"/>
        </w:rPr>
        <w:t xml:space="preserve">Элементами логической модели файла обмена являются элементы и атрибуты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файла. Полный перечень структурных элементов приведен ниже.</w:t>
      </w:r>
    </w:p>
    <w:p w14:paraId="21DBB642" w14:textId="30284C01" w:rsidR="00F11D08" w:rsidRPr="00BF2143" w:rsidRDefault="007A2879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36" w:name="_Ref81918980"/>
      <w:bookmarkStart w:id="37" w:name="_Toc81991508"/>
      <w:r w:rsidRPr="00BF2143">
        <w:rPr>
          <w:rFonts w:ascii="Times New Roman" w:hAnsi="Times New Roman"/>
        </w:rPr>
        <w:t>Атрибутивный состав запроса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r w:rsidR="00825D48" w:rsidRPr="00BF2143">
        <w:rPr>
          <w:rFonts w:ascii="Times New Roman" w:hAnsi="Times New Roman"/>
        </w:rPr>
        <w:t xml:space="preserve"> (powerOfAttorney)</w:t>
      </w:r>
      <w:bookmarkEnd w:id="36"/>
      <w:bookmarkEnd w:id="37"/>
    </w:p>
    <w:p w14:paraId="71513B61" w14:textId="09C729B2" w:rsidR="00443A30" w:rsidRDefault="00443A30" w:rsidP="006E516B">
      <w:pPr>
        <w:pStyle w:val="afa"/>
        <w:spacing w:after="0"/>
        <w:ind w:left="360"/>
        <w:rPr>
          <w:b/>
          <w:i/>
          <w:lang w:eastAsia="ru-RU"/>
        </w:rPr>
      </w:pPr>
      <w:bookmarkStart w:id="38" w:name="_Ref77338541"/>
      <w:r w:rsidRPr="00443A30">
        <w:rPr>
          <w:b/>
          <w:i/>
          <w:lang w:eastAsia="ru-RU"/>
        </w:rPr>
        <w:t>Тип документа СЭДО – 200 (Создание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154358B6" w14:textId="5C4E5344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</w:t>
      </w:r>
      <w:proofErr w:type="gramStart"/>
      <w:r>
        <w:rPr>
          <w:b/>
          <w:i/>
          <w:lang w:eastAsia="ru-RU"/>
        </w:rPr>
        <w:t>я(</w:t>
      </w:r>
      <w:proofErr w:type="gramEnd"/>
      <w:r>
        <w:rPr>
          <w:b/>
          <w:i/>
          <w:lang w:eastAsia="ru-RU"/>
        </w:rPr>
        <w:t>см. «Спецификация сервиса СЭДО»)</w:t>
      </w:r>
    </w:p>
    <w:p w14:paraId="04ACBAEE" w14:textId="5512AC73" w:rsidR="00CE5FB1" w:rsidRPr="0094340C" w:rsidRDefault="00CE5FB1" w:rsidP="00AD040D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28</w:t>
      </w:r>
      <w:r w:rsidR="002E5D12">
        <w:rPr>
          <w:noProof/>
        </w:rPr>
        <w:fldChar w:fldCharType="end"/>
      </w:r>
      <w:bookmarkEnd w:id="38"/>
      <w:r w:rsidRPr="00BF2143">
        <w:rPr>
          <w:lang w:val="ru-RU"/>
        </w:rPr>
        <w:t xml:space="preserve"> </w:t>
      </w:r>
      <w:r w:rsidR="0094340C">
        <w:rPr>
          <w:rStyle w:val="pt-a1-000032"/>
          <w:lang w:val="ru-RU"/>
        </w:rPr>
        <w:t>Эл.</w:t>
      </w:r>
      <w:r w:rsidRPr="00BF2143">
        <w:rPr>
          <w:rStyle w:val="pt-a1-000032"/>
        </w:rPr>
        <w:t>Доверенност</w:t>
      </w:r>
      <w:r w:rsidR="0094340C">
        <w:rPr>
          <w:rStyle w:val="pt-a1-000032"/>
          <w:lang w:val="ru-RU"/>
        </w:rPr>
        <w:t>ь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276"/>
        <w:gridCol w:w="2551"/>
        <w:gridCol w:w="107"/>
        <w:gridCol w:w="885"/>
        <w:gridCol w:w="1134"/>
        <w:gridCol w:w="1808"/>
        <w:gridCol w:w="34"/>
      </w:tblGrid>
      <w:tr w:rsidR="001F4990" w:rsidRPr="00BF2143" w14:paraId="4F61F529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718BE9B7" w14:textId="77777777" w:rsidR="001F4990" w:rsidRPr="00BF2143" w:rsidRDefault="001F4990" w:rsidP="00E3430B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920698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5FFF8E" w14:textId="3667034A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013CB76" w14:textId="2922994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52714A54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E2AF2E" w14:textId="068B336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5F3D57E6" w14:textId="27EED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C022F5" w14:paraId="23EDB590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4AB00DE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F117B81" w14:textId="74096AA9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CBBECFD" w14:textId="284DD0A7" w:rsidR="005D4CC7" w:rsidRPr="00AB0B18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schemaLocation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4C4A68D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A5CA17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07F79A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056BE4E7" w14:textId="277D5986" w:rsidR="005D4CC7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046AA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739197C" w14:textId="27C976A5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type/Organization.xsd</w:t>
            </w:r>
            <w:r>
              <w:rPr>
                <w:i/>
                <w:sz w:val="21"/>
                <w:szCs w:val="21"/>
                <w:lang w:eastAsia="ru-RU"/>
              </w:rPr>
              <w:t xml:space="preserve">, </w:t>
            </w:r>
            <w:r w:rsidRPr="005D4CC7">
              <w:rPr>
                <w:i/>
                <w:sz w:val="21"/>
                <w:szCs w:val="21"/>
                <w:lang w:eastAsia="ru-RU"/>
              </w:rPr>
              <w:t>PowerOfAttorneyType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49359EE" w14:textId="7E450974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powerOfAttorney xmlns:pow="http://www.fss.ru/integration/types/power_of_attorney"</w:t>
            </w:r>
          </w:p>
        </w:tc>
      </w:tr>
      <w:tr w:rsidR="005D4CC7" w:rsidRPr="001D5281" w14:paraId="124DFB38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14B016AC" w14:textId="77777777" w:rsidR="005D4CC7" w:rsidRPr="005D4CC7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26270FE" w14:textId="78EA9092" w:rsidR="005D4CC7" w:rsidRPr="005D4CC7" w:rsidRDefault="005D4CC7" w:rsidP="00AD040D">
            <w:pPr>
              <w:spacing w:after="0"/>
              <w:ind w:left="0"/>
              <w:rPr>
                <w:b/>
                <w:lang w:val="en-US"/>
              </w:rPr>
            </w:pPr>
            <w:r w:rsidRPr="00BF2143">
              <w:rPr>
                <w:b/>
              </w:rPr>
              <w:t xml:space="preserve">Метка Системы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55D7B8" w14:textId="52261C14" w:rsidR="005D4CC7" w:rsidRPr="001F4990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systemInfo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55959611" w14:textId="59B92374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66AAE330" w14:textId="52DF949D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A3DBE8B" w14:textId="66553834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B0B18">
              <w:rPr>
                <w:i/>
                <w:sz w:val="21"/>
                <w:szCs w:val="21"/>
                <w:lang w:eastAsia="ru-RU"/>
              </w:rPr>
              <w:t>c:SystemInfoTyp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44DAA08C" w14:textId="2E92011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5D4CC7" w:rsidRPr="00BF2143" w14:paraId="57B4C8AF" w14:textId="77777777" w:rsidTr="00CF44BC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743123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62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DC83AF" w14:textId="6899D00B" w:rsidR="005D4CC7" w:rsidRPr="00BF2143" w:rsidRDefault="005D4CC7" w:rsidP="00AD040D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5D4CC7" w:rsidRPr="00BF2143" w14:paraId="1F2BC0AF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95C4B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A7AE4B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5B7D5C" w14:textId="68375A2F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o</w:t>
            </w:r>
            <w:r w:rsidRPr="006D5388">
              <w:rPr>
                <w:sz w:val="21"/>
                <w:szCs w:val="21"/>
                <w:lang w:eastAsia="ru-RU"/>
              </w:rPr>
              <w:t>wner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D62D9D" w14:textId="7BA0509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 w:rsidR="00800449"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8F522A1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4F3E6E5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91B5F50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231FA1F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58A0CCFB" w14:textId="7255487B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BE4971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47EB04" w14:textId="6FBC2C0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457DD" w14:textId="2D51EEE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6F13C2A1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6154DD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018C88" w14:textId="7EC90A0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4B99C" w14:textId="1BB8D27C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p</w:t>
            </w:r>
            <w:r w:rsidRPr="008B4125">
              <w:rPr>
                <w:sz w:val="21"/>
                <w:szCs w:val="21"/>
              </w:rPr>
              <w:t>rincipal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914435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  <w:p w14:paraId="7DF26F21" w14:textId="77777777" w:rsidR="00D84E9C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07792CFA" w14:textId="589E48F0" w:rsidR="00D84E9C" w:rsidRPr="00BF2143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11</w:t>
            </w:r>
            <w:r w:rsidR="00650632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BF380E" w14:textId="0662B77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C10349" w14:textId="0B383193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8D644A2" w14:textId="02C85DB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03180328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F95309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35C10" w14:textId="1081639E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B06CE" w14:textId="249C7DB6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r</w:t>
            </w:r>
            <w:r w:rsidRPr="008B4125">
              <w:rPr>
                <w:sz w:val="21"/>
                <w:szCs w:val="21"/>
              </w:rPr>
              <w:t>epresentative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332F0E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4CA10B2B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15</w:t>
            </w:r>
            <w:r w:rsidR="00650632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9365DB7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15B6214E" w14:textId="77777777" w:rsidR="00D84E9C" w:rsidRPr="00BF2143" w:rsidRDefault="00D84E9C" w:rsidP="00D84E9C">
            <w:pPr>
              <w:widowControl/>
              <w:spacing w:after="0"/>
              <w:ind w:left="0"/>
            </w:pPr>
            <w:r w:rsidRPr="00BF2143">
              <w:t xml:space="preserve">* В случае </w:t>
            </w:r>
            <w:r>
              <w:t>уполномачивания</w:t>
            </w:r>
            <w:r w:rsidRPr="00BF2143">
              <w:t xml:space="preserve"> Обезличенной Электронной подписи</w:t>
            </w:r>
            <w:r>
              <w:t>,</w:t>
            </w:r>
            <w:r w:rsidRPr="00BF2143">
              <w:t xml:space="preserve"> </w:t>
            </w:r>
            <w:r>
              <w:t>в блоке «Владелец» следует заполнять</w:t>
            </w:r>
            <w:r w:rsidRPr="00BF2143">
              <w:t xml:space="preserve">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Сертификат,</w:t>
            </w:r>
          </w:p>
          <w:p w14:paraId="641F727B" w14:textId="07286F6D" w:rsidR="005D4CC7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77BA04" w14:textId="002AF52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AF0487" w14:textId="513574A1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28036A" w14:textId="1B8A24B5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2D13" w:rsidRPr="00BF2143" w14:paraId="32D37CD8" w14:textId="77777777" w:rsidTr="006D5388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3367F7B0" w14:textId="1ED255E8" w:rsidR="00B82D13" w:rsidRPr="00BF2143" w:rsidRDefault="00B82D13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462" w:type="dxa"/>
            <w:gridSpan w:val="7"/>
            <w:shd w:val="clear" w:color="auto" w:fill="D9D9D9" w:themeFill="background1" w:themeFillShade="D9"/>
          </w:tcPr>
          <w:p w14:paraId="3695FB39" w14:textId="6CCA10FA" w:rsidR="00B82D13" w:rsidRPr="008B4125" w:rsidRDefault="00B82D13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b/>
              </w:rPr>
              <w:t>Полномочия</w:t>
            </w:r>
            <w:r w:rsidR="008B4125">
              <w:rPr>
                <w:b/>
                <w:lang w:val="en-US"/>
              </w:rPr>
              <w:t xml:space="preserve"> (</w:t>
            </w:r>
            <w:r w:rsidR="008B4125" w:rsidRPr="008B4125">
              <w:rPr>
                <w:b/>
                <w:lang w:val="en-US"/>
              </w:rPr>
              <w:t>authorit</w:t>
            </w:r>
            <w:r w:rsidR="00E3430B">
              <w:rPr>
                <w:b/>
                <w:lang w:val="en-US"/>
              </w:rPr>
              <w:t>ies</w:t>
            </w:r>
            <w:r w:rsidR="008B4125">
              <w:rPr>
                <w:b/>
                <w:lang w:val="en-US"/>
              </w:rPr>
              <w:t>)</w:t>
            </w:r>
          </w:p>
        </w:tc>
      </w:tr>
      <w:tr w:rsidR="005D4CC7" w:rsidRPr="00BF2143" w14:paraId="2A45D031" w14:textId="77777777" w:rsidTr="001F4990">
        <w:trPr>
          <w:gridAfter w:val="1"/>
          <w:wAfter w:w="34" w:type="dxa"/>
        </w:trPr>
        <w:tc>
          <w:tcPr>
            <w:tcW w:w="568" w:type="dxa"/>
          </w:tcPr>
          <w:p w14:paraId="76693AB7" w14:textId="77777777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3DFE6CE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полномочия</w:t>
            </w:r>
          </w:p>
        </w:tc>
        <w:tc>
          <w:tcPr>
            <w:tcW w:w="1276" w:type="dxa"/>
          </w:tcPr>
          <w:p w14:paraId="24AAB9D7" w14:textId="7AF78905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658" w:type="dxa"/>
            <w:gridSpan w:val="2"/>
          </w:tcPr>
          <w:p w14:paraId="435D5A22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3E8E2F30" w14:textId="79C0361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</w:tcPr>
          <w:p w14:paraId="6FB52CF6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</w:tcPr>
          <w:p w14:paraId="50200966" w14:textId="2DD2E722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808" w:type="dxa"/>
          </w:tcPr>
          <w:p w14:paraId="148AC21F" w14:textId="095A846C" w:rsidR="005D4CC7" w:rsidRPr="00C64DF8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FSS_000001</w:t>
            </w:r>
          </w:p>
        </w:tc>
      </w:tr>
      <w:tr w:rsidR="005D4CC7" w:rsidRPr="00BF2143" w14:paraId="474DA773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5350B2BA" w14:textId="7497F2B6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9E57BFC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Передоверие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2F0AF0B" w14:textId="1EA9B6F1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</w:tcPr>
          <w:p w14:paraId="46142052" w14:textId="44A82DC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 возможности передоверять</w:t>
            </w:r>
          </w:p>
          <w:p w14:paraId="7D1ED1A2" w14:textId="77777777" w:rsidR="005D4CC7" w:rsidRDefault="005D4CC7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Зависит от признака использования обезличенной подписи. Если Уполномоченный является </w:t>
            </w:r>
            <w:r>
              <w:rPr>
                <w:sz w:val="21"/>
                <w:szCs w:val="21"/>
                <w:lang w:eastAsia="ru-RU"/>
              </w:rPr>
              <w:t>Электронный Сертификат</w:t>
            </w:r>
            <w:r w:rsidRPr="00BF2143">
              <w:rPr>
                <w:sz w:val="21"/>
                <w:szCs w:val="21"/>
                <w:lang w:eastAsia="ru-RU"/>
              </w:rPr>
              <w:t>, то передоверие невозможно.</w:t>
            </w:r>
          </w:p>
          <w:p w14:paraId="7B91F883" w14:textId="77777777" w:rsidR="00C64DF8" w:rsidRDefault="00C64DF8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true - Доверитель разрешил передоверие полномочия</w:t>
            </w:r>
            <w:r>
              <w:rPr>
                <w:sz w:val="21"/>
                <w:szCs w:val="21"/>
                <w:lang w:eastAsia="ru-RU"/>
              </w:rPr>
              <w:t>;</w:t>
            </w:r>
          </w:p>
          <w:p w14:paraId="53D25A66" w14:textId="7C1DC2D7" w:rsidR="00C64DF8" w:rsidRPr="00BF2143" w:rsidRDefault="00C64DF8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false - доверитель запретил передоверие полномочия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47E2CB74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9F37A" w14:textId="67C7380A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62A3F728" w14:textId="334DA6D3" w:rsidR="005D4CC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true</w:t>
            </w:r>
          </w:p>
        </w:tc>
      </w:tr>
      <w:tr w:rsidR="005D4CC7" w:rsidRPr="00BF2143" w14:paraId="35044ACC" w14:textId="77777777" w:rsidTr="001F4990">
        <w:tc>
          <w:tcPr>
            <w:tcW w:w="568" w:type="dxa"/>
            <w:shd w:val="clear" w:color="auto" w:fill="D9D9D9" w:themeFill="background1" w:themeFillShade="D9"/>
          </w:tcPr>
          <w:p w14:paraId="091DD287" w14:textId="29F7A3C4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849CE01" w14:textId="5E9616E8" w:rsidR="005D4CC7" w:rsidRPr="00BF2143" w:rsidRDefault="003A1E6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b/>
              </w:rPr>
              <w:t>Блок информации об электронной подписи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2306A34" w14:textId="5CFFE9A7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</w:tcPr>
          <w:p w14:paraId="5270CDBC" w14:textId="7B60B3F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  <w:r w:rsidR="00C64DF8">
              <w:t xml:space="preserve"> (</w:t>
            </w:r>
            <w:r w:rsidR="00C64DF8" w:rsidRPr="00C64DF8">
              <w:t>base 64</w:t>
            </w:r>
            <w:r w:rsidR="00C64DF8">
              <w:t>)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4C91892D" w14:textId="5A1619B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652146F" w14:textId="6A3F5542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42" w:type="dxa"/>
            <w:gridSpan w:val="2"/>
            <w:shd w:val="clear" w:color="auto" w:fill="D9D9D9" w:themeFill="background1" w:themeFillShade="D9"/>
          </w:tcPr>
          <w:p w14:paraId="58224029" w14:textId="494E925F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458D1C93" w14:textId="77777777" w:rsidR="00CE5FB1" w:rsidRPr="00BF2143" w:rsidRDefault="00CE5FB1" w:rsidP="00AD040D">
      <w:pPr>
        <w:spacing w:after="0"/>
        <w:rPr>
          <w:lang w:eastAsia="ru-RU"/>
        </w:rPr>
      </w:pPr>
    </w:p>
    <w:p w14:paraId="518E01DA" w14:textId="63A83EA5" w:rsidR="00CE5FB1" w:rsidRDefault="00A971EA" w:rsidP="00AD040D">
      <w:pPr>
        <w:pStyle w:val="4"/>
        <w:rPr>
          <w:rFonts w:ascii="Times New Roman" w:hAnsi="Times New Roman"/>
          <w:lang w:eastAsia="ru-RU"/>
        </w:rPr>
      </w:pPr>
      <w:bookmarkStart w:id="39" w:name="_Toc81991509"/>
      <w:r w:rsidRPr="00BF2143">
        <w:rPr>
          <w:rFonts w:ascii="Times New Roman" w:hAnsi="Times New Roman"/>
          <w:lang w:eastAsia="ru-RU"/>
        </w:rPr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файла</w:t>
      </w:r>
      <w:r w:rsidR="00CE5FB1"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Электронная </w:t>
      </w:r>
      <w:r w:rsidR="001D5281">
        <w:rPr>
          <w:rFonts w:ascii="Times New Roman" w:hAnsi="Times New Roman"/>
          <w:lang w:eastAsia="ru-RU"/>
        </w:rPr>
        <w:t>Доверенность</w:t>
      </w:r>
      <w:r w:rsidR="00CE5FB1" w:rsidRPr="00BF2143">
        <w:rPr>
          <w:rFonts w:ascii="Times New Roman" w:hAnsi="Times New Roman"/>
          <w:lang w:eastAsia="ru-RU"/>
        </w:rPr>
        <w:t>»</w:t>
      </w:r>
      <w:bookmarkEnd w:id="39"/>
    </w:p>
    <w:p w14:paraId="06AF5483" w14:textId="034B0911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70A784F3">
          <v:shape id="_x0000_i1027" type="#_x0000_t75" style="width:77.1pt;height:49.9pt" o:ole="">
            <v:imagedata r:id="rId41" o:title=""/>
          </v:shape>
          <o:OLEObject Type="Embed" ProgID="Package" ShapeID="_x0000_i1027" DrawAspect="Icon" ObjectID="_1718113073" r:id="rId42"/>
        </w:object>
      </w:r>
    </w:p>
    <w:tbl>
      <w:tblPr>
        <w:tblStyle w:val="affb"/>
        <w:tblW w:w="0" w:type="auto"/>
        <w:tblInd w:w="142" w:type="dxa"/>
        <w:tblLook w:val="04A0" w:firstRow="1" w:lastRow="0" w:firstColumn="1" w:lastColumn="0" w:noHBand="0" w:noVBand="1"/>
      </w:tblPr>
      <w:tblGrid>
        <w:gridCol w:w="9712"/>
      </w:tblGrid>
      <w:tr w:rsidR="00CE5FB1" w:rsidRPr="00C022F5" w14:paraId="231D826C" w14:textId="77777777" w:rsidTr="00CE5FB1">
        <w:tc>
          <w:tcPr>
            <w:tcW w:w="9854" w:type="dxa"/>
          </w:tcPr>
          <w:p w14:paraId="5EBAFFA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>&lt;urn:powerOfAttorney xmlns:urn="urn:ru:fss:integration:types:mchd:v01" xmlns:v01="http://www.fss.ru/integration/types/common/v01"&gt;</w:t>
            </w:r>
          </w:p>
          <w:p w14:paraId="46EE9CE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&lt;urn:systemInfo&gt;</w:t>
            </w:r>
          </w:p>
          <w:p w14:paraId="4B06580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&lt;v01:specVersion&gt;string&lt;/v01:specVersion&gt;</w:t>
            </w:r>
          </w:p>
          <w:p w14:paraId="4D6D00E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&lt;v01:software&gt;string&lt;/v01:software&gt;</w:t>
            </w:r>
          </w:p>
          <w:p w14:paraId="69C791E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&lt;v01:softwareVersion&gt;string&lt;/v01:softwareVersion&gt;</w:t>
            </w:r>
          </w:p>
          <w:p w14:paraId="28342BE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&lt;/urn:systemInfo&gt;</w:t>
            </w:r>
          </w:p>
          <w:p w14:paraId="7485C5A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&lt;urn:generalInfo&gt;</w:t>
            </w:r>
          </w:p>
          <w:p w14:paraId="4AFBF44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&lt;urn:uuid&gt;string&lt;/urn:uuid&gt;</w:t>
            </w:r>
          </w:p>
          <w:p w14:paraId="3ED8120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&lt;urn:startDate&gt;2008-09-29&lt;/urn:startDate&gt;</w:t>
            </w:r>
          </w:p>
          <w:p w14:paraId="023776A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&lt;urn:endDate&gt;2014-09-19&lt;/urn:endDate&gt;</w:t>
            </w:r>
          </w:p>
          <w:p w14:paraId="24CF805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477A7E3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&lt;urn:comment&gt;string&lt;/urn:comment&gt;</w:t>
            </w:r>
          </w:p>
          <w:p w14:paraId="4149E0B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&lt;/urn:generalInfo&gt;</w:t>
            </w:r>
          </w:p>
          <w:p w14:paraId="4A3DF42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 xml:space="preserve">  &lt;urn:owner&gt;</w:t>
            </w:r>
          </w:p>
          <w:p w14:paraId="45CBDCF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&lt;!--You have a CHOICE of the next 3 items at this level--&gt;</w:t>
            </w:r>
          </w:p>
          <w:p w14:paraId="38EA0D4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&lt;urn:legalOrganization&gt;</w:t>
            </w:r>
          </w:p>
          <w:p w14:paraId="060B890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&lt;urn:fullName&gt;string&lt;/urn:fullName&gt;</w:t>
            </w:r>
          </w:p>
          <w:p w14:paraId="0394822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7352A76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&lt;urn:jurAddress&gt;string&lt;/urn:jurAddress&gt;</w:t>
            </w:r>
          </w:p>
          <w:p w14:paraId="44ECF6F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1CAD51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D5CD2A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&lt;urn:kpp&gt;string&lt;/urn:kpp&gt;</w:t>
            </w:r>
          </w:p>
          <w:p w14:paraId="1D09421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0738E02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&lt;urn:ogrn&gt;stringstrings&lt;/urn:ogrn&gt;</w:t>
            </w:r>
          </w:p>
          <w:p w14:paraId="2BFBADF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&lt;urn:foreign&gt;true&lt;/urn:foreign&gt;</w:t>
            </w:r>
          </w:p>
          <w:p w14:paraId="714E350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&lt;/urn:legalOrganization&gt;</w:t>
            </w:r>
          </w:p>
          <w:p w14:paraId="6055F6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&lt;urn:legalPerson&gt;</w:t>
            </w:r>
          </w:p>
          <w:p w14:paraId="5CDAE6F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54DAB2B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50730C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5FE65C3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36D813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&lt;urn:birthDate&gt;2018-11-01+03:00&lt;/urn:birthDate&gt;</w:t>
            </w:r>
          </w:p>
          <w:p w14:paraId="3B036B9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0D4300F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E896C7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&lt;urn:ogrnip&gt;stringstringstr&lt;/urn:ogrnip&gt;</w:t>
            </w:r>
          </w:p>
          <w:p w14:paraId="5912A51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&lt;/urn:legalPerson&gt;</w:t>
            </w:r>
          </w:p>
          <w:p w14:paraId="3B541C0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24C3122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6A9B459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1C8B3C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BA4B20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84F8CB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&lt;urn:birthDate&gt;2013-05-22+04:00&lt;/urn:birthDate&gt;</w:t>
            </w:r>
          </w:p>
          <w:p w14:paraId="0ED71DC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6D9E437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6B8E325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492D5FC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CBF8BF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&lt;urn:insurer&gt;</w:t>
            </w:r>
          </w:p>
          <w:p w14:paraId="0B6856B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&lt;urn:regNum&gt;string&lt;/urn:regNum&gt;</w:t>
            </w:r>
          </w:p>
          <w:p w14:paraId="3CD2C2B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&lt;/urn:insurer&gt;</w:t>
            </w:r>
          </w:p>
          <w:p w14:paraId="7C845DA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7D0925C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&lt;urn:volunteer&gt;</w:t>
            </w:r>
          </w:p>
          <w:p w14:paraId="62FB555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&lt;urn:regNum&gt;string&lt;/urn:regNum&gt;</w:t>
            </w:r>
          </w:p>
          <w:p w14:paraId="5F05521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&lt;urn:kpsNum&gt;strin&lt;/urn:kpsNum&gt;</w:t>
            </w:r>
          </w:p>
          <w:p w14:paraId="6A2BA06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&lt;/urn:volunteer&gt;</w:t>
            </w:r>
          </w:p>
          <w:p w14:paraId="26B6BF3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4BD30C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&lt;/urn:owner&gt;</w:t>
            </w:r>
          </w:p>
          <w:p w14:paraId="7A8FC0A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&lt;urn:principal&gt;</w:t>
            </w:r>
          </w:p>
          <w:p w14:paraId="77DFB75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5C886BA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7897B02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E4E908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570A7CC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4860D48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&lt;urn:birthDate&gt;2002-11-05+03:00&lt;/urn:birthDate&gt;</w:t>
            </w:r>
          </w:p>
          <w:p w14:paraId="45C50AE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334099B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0569C4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25B57D7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3E9A66B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&lt;urn:signedByNotary&gt;false&lt;/urn:signedByNotary&gt;</w:t>
            </w:r>
          </w:p>
          <w:p w14:paraId="44634E5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30C0A9C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&lt;urn:notaryBasedOn&gt;string&lt;/urn:notaryBasedOn&gt;</w:t>
            </w:r>
          </w:p>
          <w:p w14:paraId="6A3F340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&lt;/urn:principal&gt;</w:t>
            </w:r>
          </w:p>
          <w:p w14:paraId="15BAE0F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&lt;urn:representative&gt;</w:t>
            </w:r>
          </w:p>
          <w:p w14:paraId="3D55D62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 xml:space="preserve">    &lt;!--You have a CHOICE of the next 4 items at this level--&gt;</w:t>
            </w:r>
          </w:p>
          <w:p w14:paraId="210454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&lt;urn:legalOrganization&gt;</w:t>
            </w:r>
          </w:p>
          <w:p w14:paraId="3E26D7E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&lt;urn:fullName&gt;string&lt;/urn:fullName&gt;</w:t>
            </w:r>
          </w:p>
          <w:p w14:paraId="73355C4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1222C2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&lt;urn:jurAddress&gt;string&lt;/urn:jurAddress&gt;</w:t>
            </w:r>
          </w:p>
          <w:p w14:paraId="77054AC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2111C5D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41DFF9B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&lt;urn:kpp&gt;string&lt;/urn:kpp&gt;</w:t>
            </w:r>
          </w:p>
          <w:p w14:paraId="487B99D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48C9244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&lt;urn:ogrn&gt;stringstrings&lt;/urn:ogrn&gt;</w:t>
            </w:r>
          </w:p>
          <w:p w14:paraId="6781452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&lt;urn:foreign&gt;false&lt;/urn:foreign&gt;</w:t>
            </w:r>
          </w:p>
          <w:p w14:paraId="6545E99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&lt;/urn:legalOrganization&gt;</w:t>
            </w:r>
          </w:p>
          <w:p w14:paraId="461E2CB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&lt;urn:legalPerson&gt;</w:t>
            </w:r>
          </w:p>
          <w:p w14:paraId="0EA5C4B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08796E3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3585E88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D35835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38FD733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&lt;urn:birthDate&gt;2009-10-14&lt;/urn:birthDate&gt;</w:t>
            </w:r>
          </w:p>
          <w:p w14:paraId="6E398BC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30B4FF4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2AB13AE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&lt;urn:ogrnip&gt;stringstringstr&lt;/urn:ogrnip&gt;</w:t>
            </w:r>
          </w:p>
          <w:p w14:paraId="6C2D8509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2955914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&lt;urn:personDocument&gt;</w:t>
            </w:r>
          </w:p>
          <w:p w14:paraId="52B3E12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&lt;urn:identityDocument&gt;string&lt;/urn:identityDocument&gt;</w:t>
            </w:r>
          </w:p>
          <w:p w14:paraId="59D19F7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&lt;urn:series&gt;string&lt;/urn:series&gt;</w:t>
            </w:r>
          </w:p>
          <w:p w14:paraId="59E03DB9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&lt;urn:number&gt;string&lt;/urn:number&gt;</w:t>
            </w:r>
          </w:p>
          <w:p w14:paraId="0AACCEB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&lt;urn:issuedDate&gt;2010-03-18&lt;/urn:issuedDate&gt;</w:t>
            </w:r>
          </w:p>
          <w:p w14:paraId="2282A9D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&lt;urn:issuedBy&gt;string&lt;/urn:issuedBy&gt;</w:t>
            </w:r>
          </w:p>
          <w:p w14:paraId="09BA0D1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&lt;!--Optional:--&gt;</w:t>
            </w:r>
          </w:p>
          <w:p w14:paraId="41944A5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&lt;urn:issuedByCode&gt;string&lt;/urn:issuedByCode&gt;</w:t>
            </w:r>
          </w:p>
          <w:p w14:paraId="70F4235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&lt;/urn:personDocument&gt;</w:t>
            </w:r>
          </w:p>
          <w:p w14:paraId="60FDEFD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&lt;/urn:legalPerson&gt;</w:t>
            </w:r>
          </w:p>
          <w:p w14:paraId="08E60BF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7C65601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5825158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21B7793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16B1198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32D29E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&lt;urn:birthDate&gt;2018-12-28+03:00&lt;/urn:birthDate&gt;</w:t>
            </w:r>
          </w:p>
          <w:p w14:paraId="16AC94C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75D4495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6C0D9D0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14D6E3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&lt;urn:personDocument&gt;</w:t>
            </w:r>
          </w:p>
          <w:p w14:paraId="7289B34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&lt;urn:identityDocument&gt;string&lt;/urn:identityDocument&gt;</w:t>
            </w:r>
          </w:p>
          <w:p w14:paraId="27B09F3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&lt;urn:series&gt;string&lt;/urn:series&gt;</w:t>
            </w:r>
          </w:p>
          <w:p w14:paraId="3DD7C4D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&lt;urn:number&gt;string&lt;/urn:number&gt;</w:t>
            </w:r>
          </w:p>
          <w:p w14:paraId="19A71BC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&lt;urn:issuedDate&gt;2017-11-01+03:00&lt;/urn:issuedDate&gt;</w:t>
            </w:r>
          </w:p>
          <w:p w14:paraId="3AE0CF6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&lt;urn:issuedBy&gt;string&lt;/urn:issuedBy&gt;</w:t>
            </w:r>
          </w:p>
          <w:p w14:paraId="5D81417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&lt;!--Optional:--&gt;</w:t>
            </w:r>
          </w:p>
          <w:p w14:paraId="42B8472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&lt;urn:issuedByCode&gt;string&lt;/urn:issuedByCode&gt;</w:t>
            </w:r>
          </w:p>
          <w:p w14:paraId="328F228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&lt;/urn:personDocument&gt;</w:t>
            </w:r>
          </w:p>
          <w:p w14:paraId="382C49B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1614E5E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&lt;urn:certificate&gt;string&lt;/urn:certificate&gt;</w:t>
            </w:r>
          </w:p>
          <w:p w14:paraId="3AC54C8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&lt;/urn:representative&gt;</w:t>
            </w:r>
          </w:p>
          <w:p w14:paraId="3E16917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&lt;urn:authorities&gt;</w:t>
            </w:r>
          </w:p>
          <w:p w14:paraId="02D67C3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&lt;!--1 or more repetitions:--&gt;</w:t>
            </w:r>
          </w:p>
          <w:p w14:paraId="7966F2A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&lt;urn:authority&gt;</w:t>
            </w:r>
          </w:p>
          <w:p w14:paraId="7D772FB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&lt;urn:mnemonic entrustment="false"&gt;string&lt;/urn:mnemonic&gt;</w:t>
            </w:r>
          </w:p>
          <w:p w14:paraId="606E111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&lt;/urn:authority&gt;</w:t>
            </w:r>
          </w:p>
          <w:p w14:paraId="79926D3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&lt;/urn:authorities&gt;</w:t>
            </w:r>
          </w:p>
          <w:p w14:paraId="6966AD91" w14:textId="01745988" w:rsidR="00CE5FB1" w:rsidRPr="006E1293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>&lt;/urn:powerOfAttorney&gt;</w:t>
            </w:r>
          </w:p>
        </w:tc>
      </w:tr>
    </w:tbl>
    <w:p w14:paraId="3E212E8B" w14:textId="77777777" w:rsidR="00CE5FB1" w:rsidRPr="006E1293" w:rsidRDefault="00CE5FB1" w:rsidP="00AD040D">
      <w:pPr>
        <w:pStyle w:val="afa"/>
        <w:spacing w:after="0"/>
        <w:ind w:left="1224"/>
        <w:rPr>
          <w:lang w:val="en-US"/>
        </w:rPr>
      </w:pPr>
    </w:p>
    <w:p w14:paraId="7382AF26" w14:textId="2F520CB0" w:rsidR="009A134C" w:rsidRPr="009A134C" w:rsidRDefault="00BB1EF9" w:rsidP="009A134C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Схема</w:t>
      </w:r>
      <w:r w:rsidR="009A134C" w:rsidRPr="009A134C">
        <w:rPr>
          <w:rFonts w:ascii="Times New Roman" w:hAnsi="Times New Roman"/>
          <w:lang w:eastAsia="ru-RU"/>
        </w:rPr>
        <w:t xml:space="preserve"> сведений Электронной Доверенности</w:t>
      </w:r>
    </w:p>
    <w:p w14:paraId="6AAC5748" w14:textId="22086909" w:rsidR="00DF7612" w:rsidRDefault="00DF7612" w:rsidP="00DF761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29</w:t>
      </w:r>
      <w:r w:rsidR="002E5D12">
        <w:rPr>
          <w:noProof/>
        </w:rPr>
        <w:fldChar w:fldCharType="end"/>
      </w:r>
      <w:r>
        <w:rPr>
          <w:lang w:val="ru-RU"/>
        </w:rPr>
        <w:t xml:space="preserve"> </w:t>
      </w:r>
      <w:r w:rsidRPr="00ED4C2E">
        <w:rPr>
          <w:lang w:val="ru-RU"/>
        </w:rPr>
        <w:t>Схема сведений элемента element 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815C5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956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89DE" w14:textId="7172ECA6" w:rsidR="00C50FC1" w:rsidRPr="00C50FC1" w:rsidRDefault="00FC4DBF" w:rsidP="00497966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5CF34F" wp14:editId="43EF1E80">
                  <wp:extent cx="3139440" cy="3787140"/>
                  <wp:effectExtent l="0" t="0" r="3810" b="381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9440" cy="378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50FC1">
              <w:rPr>
                <w:rFonts w:ascii="Consolas" w:hAnsi="Consolas"/>
                <w:color w:val="FF0000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5E558B" w:rsidRPr="00C022F5" w14:paraId="1D9B94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5972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1035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61B8528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03F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1FAF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PowerOfAttorneyType</w:t>
              </w:r>
            </w:hyperlink>
          </w:p>
        </w:tc>
      </w:tr>
      <w:tr w:rsidR="005E558B" w:rsidRPr="00BB04FE" w14:paraId="5D30E0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78E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2C2EA1EC" w14:textId="77777777" w:rsidTr="002337D0">
              <w:tc>
                <w:tcPr>
                  <w:tcW w:w="0" w:type="auto"/>
                </w:tcPr>
                <w:p w14:paraId="4C2525C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8277134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4069FE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2AECAD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B17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2283" w14:textId="77777777" w:rsidR="005E558B" w:rsidRPr="005E558B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37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systemInfo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8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generalInfo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9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owner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A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B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C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authorities</w:t>
              </w:r>
            </w:hyperlink>
          </w:p>
        </w:tc>
      </w:tr>
      <w:tr w:rsidR="005E558B" w:rsidRPr="00BB04FE" w14:paraId="682F43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F2E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66"/>
            </w:tblGrid>
            <w:tr w:rsidR="005E558B" w:rsidRPr="00BB04FE" w14:paraId="77CFEBAF" w14:textId="77777777" w:rsidTr="002337D0">
              <w:tc>
                <w:tcPr>
                  <w:tcW w:w="0" w:type="auto"/>
                </w:tcPr>
                <w:p w14:paraId="5531EFF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33345551" w14:textId="77777777" w:rsidTr="002337D0">
              <w:tc>
                <w:tcPr>
                  <w:tcW w:w="0" w:type="auto"/>
                </w:tcPr>
                <w:p w14:paraId="7E919CA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</w:t>
                  </w:r>
                </w:p>
              </w:tc>
            </w:tr>
          </w:tbl>
          <w:p w14:paraId="79B9CE6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16CDC5F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937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47F2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электронной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CDB546B" w14:textId="77777777" w:rsidR="00CE5FB1" w:rsidRPr="002C240A" w:rsidRDefault="00CE5FB1" w:rsidP="00AD040D">
      <w:pPr>
        <w:pStyle w:val="afa"/>
        <w:spacing w:after="0"/>
        <w:ind w:left="1224"/>
        <w:rPr>
          <w:lang w:val="en-US"/>
        </w:rPr>
      </w:pPr>
    </w:p>
    <w:p w14:paraId="53A79E85" w14:textId="460B5697" w:rsidR="00A971EA" w:rsidRDefault="00A971EA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0" w:name="_Toc81991510"/>
      <w:r w:rsidRPr="00BF2143">
        <w:rPr>
          <w:rFonts w:ascii="Times New Roman" w:hAnsi="Times New Roman"/>
        </w:rPr>
        <w:t>Атрибутивный состав запроса «</w:t>
      </w:r>
      <w:r w:rsidRPr="00BF2143">
        <w:rPr>
          <w:rStyle w:val="pt-a1-000032"/>
          <w:rFonts w:ascii="Times New Roman" w:hAnsi="Times New Roman"/>
        </w:rPr>
        <w:t>Ответ о получении результата обработки регистрации</w:t>
      </w:r>
      <w:r w:rsidR="002B3DF0">
        <w:rPr>
          <w:rStyle w:val="pt-a1-000032"/>
          <w:rFonts w:ascii="Times New Roman" w:hAnsi="Times New Roman"/>
        </w:rPr>
        <w:t xml:space="preserve"> Электронной 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(registerPowerOfAttorneyResult)</w:t>
      </w:r>
      <w:bookmarkEnd w:id="40"/>
    </w:p>
    <w:p w14:paraId="6FE3D072" w14:textId="23BF5644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41" w:name="_Ref77347983"/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6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создания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38D344A9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</w:t>
      </w:r>
      <w:proofErr w:type="gramStart"/>
      <w:r>
        <w:rPr>
          <w:b/>
          <w:i/>
          <w:lang w:eastAsia="ru-RU"/>
        </w:rPr>
        <w:t>я(</w:t>
      </w:r>
      <w:proofErr w:type="gramEnd"/>
      <w:r>
        <w:rPr>
          <w:b/>
          <w:i/>
          <w:lang w:eastAsia="ru-RU"/>
        </w:rPr>
        <w:t>см. «Спецификация сервиса СЭДО»)</w:t>
      </w:r>
    </w:p>
    <w:p w14:paraId="7E3D1256" w14:textId="6F7914D8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30</w:t>
      </w:r>
      <w:r w:rsidR="002E5D12">
        <w:rPr>
          <w:noProof/>
        </w:rPr>
        <w:fldChar w:fldCharType="end"/>
      </w:r>
      <w:bookmarkEnd w:id="41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Результат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регистрации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Эл.Доверенности</w:t>
      </w:r>
    </w:p>
    <w:tbl>
      <w:tblPr>
        <w:tblStyle w:val="affb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268"/>
        <w:gridCol w:w="1843"/>
        <w:gridCol w:w="1100"/>
        <w:gridCol w:w="1559"/>
      </w:tblGrid>
      <w:tr w:rsidR="005D4CC7" w:rsidRPr="00BF2143" w14:paraId="6735FDE9" w14:textId="77777777" w:rsidTr="005D4CC7">
        <w:tc>
          <w:tcPr>
            <w:tcW w:w="675" w:type="dxa"/>
            <w:tcBorders>
              <w:bottom w:val="single" w:sz="4" w:space="0" w:color="auto"/>
            </w:tcBorders>
          </w:tcPr>
          <w:p w14:paraId="58E5BCE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008DA47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3179E34" w14:textId="2D5676C2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4EB574D" w14:textId="2DA236A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80F84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1693E157" w14:textId="4BFF3A9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5C239F3" w14:textId="62EC194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F2143" w14:paraId="3446C610" w14:textId="77777777" w:rsidTr="005D4CC7">
        <w:tc>
          <w:tcPr>
            <w:tcW w:w="675" w:type="dxa"/>
            <w:shd w:val="clear" w:color="auto" w:fill="D9D9D9" w:themeFill="background1" w:themeFillShade="D9"/>
          </w:tcPr>
          <w:p w14:paraId="1D5ABD4C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D1CC46E" w14:textId="56FA4C2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Идентификатор </w:t>
            </w:r>
            <w:r w:rsidRPr="00BF2143">
              <w:rPr>
                <w:b/>
              </w:rPr>
              <w:lastRenderedPageBreak/>
              <w:t>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F03D2B1" w14:textId="0C30776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lastRenderedPageBreak/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3A8962B" w14:textId="40AE4513" w:rsidR="005D4CC7" w:rsidRPr="00945CD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Номер документа</w:t>
            </w:r>
            <w:r w:rsidR="00945CD5" w:rsidRPr="00945CD5">
              <w:rPr>
                <w:sz w:val="21"/>
                <w:szCs w:val="21"/>
                <w:lang w:eastAsia="ru-RU"/>
              </w:rPr>
              <w:t xml:space="preserve"> (</w:t>
            </w:r>
            <w:r w:rsidR="00945CD5">
              <w:rPr>
                <w:sz w:val="21"/>
                <w:szCs w:val="21"/>
                <w:lang w:eastAsia="ru-RU"/>
              </w:rPr>
              <w:t xml:space="preserve">идентификатор </w:t>
            </w:r>
            <w:r w:rsidR="00945CD5">
              <w:rPr>
                <w:sz w:val="21"/>
                <w:szCs w:val="21"/>
                <w:lang w:eastAsia="ru-RU"/>
              </w:rPr>
              <w:lastRenderedPageBreak/>
              <w:t>машиночитаемой доверенности)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59599CE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CB2FDAA" w14:textId="595BC51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3A57CB" w14:textId="423880D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29CFAE34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A2919F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5335A" w14:textId="11F6BA0E" w:rsidR="005D4CC7" w:rsidRPr="00BF2143" w:rsidRDefault="005D4CC7" w:rsidP="00145CBA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  <w:r w:rsidR="0030214D">
              <w:rPr>
                <w:b/>
              </w:rPr>
              <w:t xml:space="preserve"> </w:t>
            </w:r>
            <w:r w:rsidR="00145CBA">
              <w:rPr>
                <w:b/>
              </w:rPr>
              <w:t>доверенности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6CC1FE" w14:textId="02CE7E0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status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DA86F2" w14:textId="7940BB2C" w:rsidR="005D4CC7" w:rsidRDefault="005D4CC7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 w:rsidR="00145CBA"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498041D6" w14:textId="06D4240F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586A7A58" w14:textId="7E48E4DE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1377FE76" w14:textId="77777777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84E9C">
              <w:rPr>
                <w:sz w:val="21"/>
                <w:szCs w:val="21"/>
                <w:lang w:val="en-US" w:eastAsia="ru-RU"/>
              </w:rPr>
              <w:t>ERROR</w:t>
            </w:r>
          </w:p>
          <w:p w14:paraId="0B6BF6ED" w14:textId="5C580877" w:rsid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497910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497910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_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>84937756 \</w:instrText>
            </w:r>
            <w:r w:rsidRPr="00D84E9C">
              <w:rPr>
                <w:sz w:val="21"/>
                <w:szCs w:val="21"/>
                <w:lang w:val="en-US" w:eastAsia="ru-RU"/>
              </w:rPr>
              <w:instrText>h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>
              <w:t>Справочник</w:t>
            </w:r>
            <w:r w:rsidR="00650632" w:rsidRPr="00BF2143">
              <w:t xml:space="preserve"> «</w:t>
            </w:r>
            <w:r w:rsidR="00650632">
              <w:t>Статус обработки МЧД</w:t>
            </w:r>
            <w:r w:rsidR="00650632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  <w:p w14:paraId="6E7382FD" w14:textId="5AED384F" w:rsidR="00145CBA" w:rsidRPr="00BF2143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752037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84F4A6" w14:textId="77777777" w:rsidR="005D4CC7" w:rsidRPr="0035052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50529">
              <w:rPr>
                <w:sz w:val="21"/>
                <w:szCs w:val="21"/>
                <w:lang w:val="en-US" w:eastAsia="ru-RU"/>
              </w:rPr>
              <w:t>PAStatusType</w:t>
            </w:r>
          </w:p>
          <w:p w14:paraId="15AA68C9" w14:textId="77777777" w:rsidR="00E9696F" w:rsidRPr="00350529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  <w:p w14:paraId="04CB3843" w14:textId="04E1771F" w:rsidR="00E9696F" w:rsidRPr="00E9696F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E9696F">
              <w:rPr>
                <w:sz w:val="12"/>
                <w:szCs w:val="21"/>
                <w:lang w:val="en-US" w:eastAsia="ru-RU"/>
              </w:rPr>
              <w:t>&lt;xs:restriction base="xs:string"&gt;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861C503" w14:textId="49BA228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Submited</w:t>
            </w:r>
          </w:p>
        </w:tc>
      </w:tr>
      <w:tr w:rsidR="00921F20" w:rsidRPr="00BF2143" w14:paraId="052FEDCB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F4B2B8" w14:textId="77777777" w:rsidR="00921F20" w:rsidRPr="00BF2143" w:rsidRDefault="00921F20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7915F0" w14:textId="2A8BB682" w:rsidR="00921F20" w:rsidRPr="00BF2143" w:rsidRDefault="00921F20" w:rsidP="00145CBA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обработки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4B4A8B" w14:textId="4CE5535F" w:rsidR="00921F20" w:rsidRPr="00921F20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issued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776C5F" w14:textId="397B7168" w:rsidR="00921F20" w:rsidRPr="00145CBA" w:rsidRDefault="00921F20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В случае успешной обработки сообщения – дата регистрации доверенности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8542FD" w14:textId="1F3BA38E" w:rsidR="00921F20" w:rsidRPr="00BF2143" w:rsidRDefault="00921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367D2E2" w14:textId="31D7C5A3" w:rsidR="00921F20" w:rsidRPr="00350529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921F20">
              <w:rPr>
                <w:sz w:val="21"/>
                <w:szCs w:val="21"/>
                <w:lang w:val="en-US" w:eastAsia="ru-RU"/>
              </w:rPr>
              <w:t>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11DBF3" w14:textId="77777777" w:rsidR="00921F20" w:rsidRPr="00BF2143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83AEC" w14:paraId="6D149423" w14:textId="77777777" w:rsidTr="00B83AEC">
        <w:tc>
          <w:tcPr>
            <w:tcW w:w="675" w:type="dxa"/>
            <w:shd w:val="clear" w:color="auto" w:fill="D9D9D9" w:themeFill="background1" w:themeFillShade="D9"/>
          </w:tcPr>
          <w:p w14:paraId="50828285" w14:textId="77777777" w:rsidR="00B83AEC" w:rsidRPr="00BF2143" w:rsidRDefault="00B83AEC" w:rsidP="00B83AEC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9D5FD5C" w14:textId="153AAB7A" w:rsidR="00B83AEC" w:rsidRPr="00BF2143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6165927A" w14:textId="69E983A9" w:rsidR="00B83AEC" w:rsidRPr="00AE7A81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0B14D48" w14:textId="7926BD2E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CEE7967" w14:textId="3E6CD63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63B451BD" w14:textId="7062E46E" w:rsidR="00B83AEC" w:rsidRPr="00B83AEC" w:rsidRDefault="00B83AEC" w:rsidP="00E9696F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B09A1A" w14:textId="77777777" w:rsidR="00B83AEC" w:rsidRP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B4F6471" w14:textId="38B0BB84" w:rsidR="0066422C" w:rsidRDefault="0066422C" w:rsidP="00AD040D">
      <w:pPr>
        <w:pStyle w:val="4"/>
        <w:rPr>
          <w:rFonts w:ascii="Times New Roman" w:hAnsi="Times New Roman"/>
          <w:lang w:eastAsia="ru-RU"/>
        </w:rPr>
      </w:pPr>
      <w:bookmarkStart w:id="42" w:name="_Toc81991511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Pr="00BF2143">
        <w:rPr>
          <w:rFonts w:ascii="Times New Roman" w:hAnsi="Times New Roman"/>
          <w:lang w:eastAsia="ru-RU"/>
        </w:rPr>
        <w:t xml:space="preserve"> приняти</w:t>
      </w:r>
      <w:r w:rsidR="00A7100F" w:rsidRPr="00BF2143">
        <w:rPr>
          <w:rFonts w:ascii="Times New Roman" w:hAnsi="Times New Roman"/>
          <w:lang w:eastAsia="ru-RU"/>
        </w:rPr>
        <w:t>и</w:t>
      </w:r>
      <w:r w:rsidRPr="00BF2143">
        <w:rPr>
          <w:rFonts w:ascii="Times New Roman" w:hAnsi="Times New Roman"/>
          <w:lang w:eastAsia="ru-RU"/>
        </w:rPr>
        <w:t xml:space="preserve"> в обработку файла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Результат </w:t>
      </w:r>
      <w:r w:rsidRPr="00BF2143">
        <w:rPr>
          <w:rFonts w:ascii="Times New Roman" w:hAnsi="Times New Roman"/>
          <w:lang w:eastAsia="ru-RU"/>
        </w:rPr>
        <w:t>Ре</w:t>
      </w:r>
      <w:r w:rsidR="002B3DF0">
        <w:rPr>
          <w:rFonts w:ascii="Times New Roman" w:hAnsi="Times New Roman"/>
          <w:lang w:eastAsia="ru-RU"/>
        </w:rPr>
        <w:t xml:space="preserve">гистрации Электронной </w:t>
      </w:r>
      <w:r w:rsidRPr="00BF2143">
        <w:rPr>
          <w:rFonts w:ascii="Times New Roman" w:hAnsi="Times New Roman"/>
          <w:lang w:eastAsia="ru-RU"/>
        </w:rPr>
        <w:t>Доверенности»</w:t>
      </w:r>
      <w:bookmarkEnd w:id="42"/>
    </w:p>
    <w:p w14:paraId="1E897951" w14:textId="65A44BD3" w:rsidR="003E0986" w:rsidRPr="003E0986" w:rsidRDefault="00B6645E" w:rsidP="003E0986">
      <w:pPr>
        <w:rPr>
          <w:lang w:eastAsia="ru-RU"/>
        </w:rPr>
      </w:pPr>
      <w:r>
        <w:rPr>
          <w:lang w:eastAsia="ru-RU"/>
        </w:rPr>
        <w:object w:dxaOrig="1814" w:dyaOrig="1174" w14:anchorId="6AFDBD7C">
          <v:shape id="_x0000_i1028" type="#_x0000_t75" style="width:90.7pt;height:58.95pt" o:ole="">
            <v:imagedata r:id="rId44" o:title=""/>
          </v:shape>
          <o:OLEObject Type="Embed" ProgID="Package" ShapeID="_x0000_i1028" DrawAspect="Icon" ObjectID="_1718113074" r:id="rId45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6422C" w:rsidRPr="00C022F5" w14:paraId="5C3812E7" w14:textId="77777777" w:rsidTr="009506DF">
        <w:tc>
          <w:tcPr>
            <w:tcW w:w="9854" w:type="dxa"/>
          </w:tcPr>
          <w:p w14:paraId="5594E20A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>&lt;urn:registerPowerOfAttorneyResult responseOn="string" xmlns:urn="urn:ru:fss:integration:types:mchd:v01"&gt;</w:t>
            </w:r>
          </w:p>
          <w:p w14:paraId="4BB08E25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4F4A0C9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&lt;urn:uuid&gt;string&lt;/urn:uuid&gt;</w:t>
            </w:r>
          </w:p>
          <w:p w14:paraId="66D1CCF4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&lt;urn:status&gt;REGISTERED&lt;/urn:status&gt;</w:t>
            </w:r>
          </w:p>
          <w:p w14:paraId="19B08D2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2523C2D9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&lt;urn:issued&gt;2007-10-26T10:36:28&lt;/urn:issued&gt;</w:t>
            </w:r>
          </w:p>
          <w:p w14:paraId="67F6C2B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0098D60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&lt;urn:protocol&gt;</w:t>
            </w:r>
          </w:p>
          <w:p w14:paraId="025875F6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&lt;!--Zero or more repetitions:--&gt;</w:t>
            </w:r>
          </w:p>
          <w:p w14:paraId="16B20B8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&lt;urn:message&gt;</w:t>
            </w:r>
          </w:p>
          <w:p w14:paraId="4771F381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&lt;urn:mnemonic&gt;string&lt;/urn:mnemonic&gt;</w:t>
            </w:r>
          </w:p>
          <w:p w14:paraId="79976DCB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&lt;urn:level&gt;ERROR&lt;/urn:level&gt;</w:t>
            </w:r>
          </w:p>
          <w:p w14:paraId="415C09B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&lt;!--Optional:--&gt;</w:t>
            </w:r>
          </w:p>
          <w:p w14:paraId="02EEA7C0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&lt;urn:comment&gt;string&lt;/urn:comment&gt;</w:t>
            </w:r>
          </w:p>
          <w:p w14:paraId="18A62F8B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&lt;!--Optional:--&gt;</w:t>
            </w:r>
          </w:p>
          <w:p w14:paraId="3A7AA338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0DD45CE9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&lt;/urn:message&gt;</w:t>
            </w:r>
          </w:p>
          <w:p w14:paraId="26FD07A6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&lt;/urn:protocol&gt;</w:t>
            </w:r>
          </w:p>
          <w:p w14:paraId="546C5CFC" w14:textId="541B3D33" w:rsidR="0066422C" w:rsidRPr="00BF2143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>&lt;/urn:registerPowerOfAttorneyResult&gt;</w:t>
            </w:r>
          </w:p>
        </w:tc>
      </w:tr>
    </w:tbl>
    <w:p w14:paraId="0F554D85" w14:textId="77777777" w:rsidR="00817772" w:rsidRPr="00650F20" w:rsidRDefault="00817772" w:rsidP="00817772">
      <w:pPr>
        <w:widowControl/>
        <w:spacing w:after="0"/>
        <w:ind w:left="0"/>
        <w:rPr>
          <w:lang w:val="en-US"/>
        </w:rPr>
      </w:pPr>
    </w:p>
    <w:p w14:paraId="517E791A" w14:textId="77777777" w:rsidR="00A83C58" w:rsidRDefault="00BB1EF9" w:rsidP="00B02C20">
      <w:pPr>
        <w:pStyle w:val="4"/>
        <w:rPr>
          <w:rFonts w:ascii="Times New Roman" w:hAnsi="Times New Roman"/>
        </w:rPr>
      </w:pPr>
      <w:r w:rsidRPr="00B02C20">
        <w:rPr>
          <w:rFonts w:ascii="Times New Roman" w:hAnsi="Times New Roman"/>
        </w:rPr>
        <w:lastRenderedPageBreak/>
        <w:t>Схема</w:t>
      </w:r>
      <w:r w:rsidR="009A134C" w:rsidRPr="00B02C20">
        <w:rPr>
          <w:rFonts w:ascii="Times New Roman" w:hAnsi="Times New Roman"/>
        </w:rPr>
        <w:t xml:space="preserve"> сведений Ответа о получении Электронной Доверенности </w:t>
      </w:r>
    </w:p>
    <w:p w14:paraId="44789E3A" w14:textId="401F89B3" w:rsidR="00A83C58" w:rsidRDefault="00A83C58" w:rsidP="00A83C58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31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ru-RU"/>
        </w:rPr>
        <w:t>RegisterPowerOfAttorneyResult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508"/>
        <w:gridCol w:w="8346"/>
      </w:tblGrid>
      <w:tr w:rsidR="00C82A9F" w:rsidRPr="00E37FC0" w14:paraId="22DD1C18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C2A9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93C1" w14:textId="714FB179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83FE05" wp14:editId="5715905A">
                  <wp:extent cx="3929380" cy="2812415"/>
                  <wp:effectExtent l="0" t="0" r="0" b="698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9380" cy="281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9F" w:rsidRPr="00C022F5" w14:paraId="66A73EB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9B6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EB0D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82A9F" w:rsidRPr="00E37FC0" w14:paraId="6579C95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E3E1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F4F2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2A" w:history="1">
              <w:r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RegisterPowerOfAttorneyResultType</w:t>
              </w:r>
            </w:hyperlink>
          </w:p>
        </w:tc>
      </w:tr>
      <w:tr w:rsidR="00C82A9F" w:rsidRPr="00E37FC0" w14:paraId="069893B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2DB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82A9F" w:rsidRPr="00E37FC0" w14:paraId="43C51C88" w14:textId="77777777" w:rsidTr="00FB09CC">
              <w:tc>
                <w:tcPr>
                  <w:tcW w:w="0" w:type="auto"/>
                </w:tcPr>
                <w:p w14:paraId="3C3FF15E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C1B70D9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BE4763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E37FC0" w14:paraId="485F33E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DA79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2062" w14:textId="77777777" w:rsidR="00C82A9F" w:rsidRPr="00E37FC0" w:rsidRDefault="00796CB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E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F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status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0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issued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1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82A9F" w:rsidRPr="00E37FC0" w14:paraId="4A14FB4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139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attributes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4999" w:type="pct"/>
              <w:tblLook w:val="0000" w:firstRow="0" w:lastRow="0" w:firstColumn="0" w:lastColumn="0" w:noHBand="0" w:noVBand="0"/>
            </w:tblPr>
            <w:tblGrid>
              <w:gridCol w:w="1553"/>
              <w:gridCol w:w="1617"/>
              <w:gridCol w:w="1050"/>
              <w:gridCol w:w="1264"/>
              <w:gridCol w:w="1142"/>
              <w:gridCol w:w="1504"/>
            </w:tblGrid>
            <w:tr w:rsidR="00C82A9F" w:rsidRPr="00E37FC0" w14:paraId="26F1D830" w14:textId="77777777" w:rsidTr="00FB09CC">
              <w:tc>
                <w:tcPr>
                  <w:tcW w:w="784" w:type="pct"/>
                </w:tcPr>
                <w:p w14:paraId="58F56C4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Name  </w:t>
                  </w:r>
                </w:p>
              </w:tc>
              <w:tc>
                <w:tcPr>
                  <w:tcW w:w="784" w:type="pct"/>
                </w:tcPr>
                <w:p w14:paraId="5A482F3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Type  </w:t>
                  </w:r>
                </w:p>
              </w:tc>
              <w:tc>
                <w:tcPr>
                  <w:tcW w:w="784" w:type="pct"/>
                </w:tcPr>
                <w:p w14:paraId="1E47629D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Use  </w:t>
                  </w:r>
                </w:p>
              </w:tc>
              <w:tc>
                <w:tcPr>
                  <w:tcW w:w="784" w:type="pct"/>
                </w:tcPr>
                <w:p w14:paraId="339EE585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Default  </w:t>
                  </w:r>
                </w:p>
              </w:tc>
              <w:tc>
                <w:tcPr>
                  <w:tcW w:w="784" w:type="pct"/>
                </w:tcPr>
                <w:p w14:paraId="71D7F9E7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Fixed  </w:t>
                  </w:r>
                </w:p>
              </w:tc>
              <w:tc>
                <w:tcPr>
                  <w:tcW w:w="784" w:type="pct"/>
                </w:tcPr>
                <w:p w14:paraId="059B03E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Annotation</w:t>
                  </w:r>
                </w:p>
              </w:tc>
            </w:tr>
            <w:tr w:rsidR="00C82A9F" w:rsidRPr="00E37FC0" w14:paraId="61D0B9F6" w14:textId="77777777" w:rsidTr="00FB09CC">
              <w:tc>
                <w:tcPr>
                  <w:tcW w:w="784" w:type="pct"/>
                </w:tcPr>
                <w:p w14:paraId="26FF7B69" w14:textId="77777777" w:rsidR="00C82A9F" w:rsidRPr="00E37FC0" w:rsidRDefault="00796CB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hyperlink w:anchor="Link52" w:history="1">
                    <w:r w:rsidR="00C82A9F" w:rsidRPr="00E37FC0">
                      <w:rPr>
                        <w:rFonts w:ascii="Segoe UI" w:hAnsi="Segoe UI" w:cs="Segoe UI"/>
                        <w:color w:val="0000FF"/>
                        <w:sz w:val="16"/>
                        <w:szCs w:val="16"/>
                        <w:u w:val="single"/>
                      </w:rPr>
                      <w:t>responseOn</w:t>
                    </w:r>
                  </w:hyperlink>
                  <w:r w:rsidR="00C82A9F"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322E3A0C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b/>
                      <w:bCs/>
                      <w:color w:val="000000"/>
                      <w:sz w:val="16"/>
                      <w:szCs w:val="16"/>
                    </w:rPr>
                    <w:t>UuidV1Type</w:t>
                  </w: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32759C1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64F25EB2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4127B6EB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2BA1308F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1F7AEE4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E37FC0" w14:paraId="253C2C1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B86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635"/>
            </w:tblGrid>
            <w:tr w:rsidR="00C82A9F" w:rsidRPr="00E37FC0" w14:paraId="1B70074D" w14:textId="77777777" w:rsidTr="00FB09CC">
              <w:tc>
                <w:tcPr>
                  <w:tcW w:w="0" w:type="auto"/>
                </w:tcPr>
                <w:p w14:paraId="0425065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82A9F" w:rsidRPr="00E37FC0" w14:paraId="088D2DC0" w14:textId="77777777" w:rsidTr="00FB09CC">
              <w:tc>
                <w:tcPr>
                  <w:tcW w:w="0" w:type="auto"/>
                </w:tcPr>
                <w:p w14:paraId="33D4DF74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регистрации доверенности</w:t>
                  </w:r>
                </w:p>
              </w:tc>
            </w:tr>
          </w:tbl>
          <w:p w14:paraId="2B20D29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C022F5" w14:paraId="00197AE6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7FD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A37BF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"registerPowerOfAttorneyResult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Корневой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элемент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ответа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на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запрос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регистрации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доверенности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"RegisterPowerOfAttorneyResultType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xs:attribute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"responseOn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"c:UuidV1Type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"/&gt;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490EBD1" w14:textId="644F16CB" w:rsidR="00D5227B" w:rsidRPr="00C82A9F" w:rsidRDefault="00D5227B" w:rsidP="003E0986">
      <w:pPr>
        <w:rPr>
          <w:lang w:val="en-US"/>
        </w:rPr>
      </w:pPr>
    </w:p>
    <w:p w14:paraId="0F73C666" w14:textId="1A34DC27" w:rsidR="00B02C20" w:rsidRDefault="00B02C20" w:rsidP="00B02C20">
      <w:pPr>
        <w:pStyle w:val="affe"/>
        <w:keepNext/>
        <w:jc w:val="right"/>
      </w:pPr>
      <w:r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32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DC0302">
        <w:rPr>
          <w:lang w:val="ru-RU"/>
        </w:rPr>
        <w:t>RegisterPowerOfAttorneyResultType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70E80D3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FCD9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232C" w14:textId="32B095B4" w:rsidR="009A134C" w:rsidRPr="0046112B" w:rsidRDefault="0015248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094665" wp14:editId="7002B397">
                  <wp:extent cx="4147185" cy="2649855"/>
                  <wp:effectExtent l="0" t="0" r="5715" b="0"/>
                  <wp:docPr id="20" name="Рисунок 20" descr="C:\Users\e.stepanova\Desktop\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e.stepanova\Desktop\3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7185" cy="264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C022F5" w14:paraId="36D0951B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27E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29C6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4314601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F0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787"/>
            </w:tblGrid>
            <w:tr w:rsidR="009A134C" w:rsidRPr="0046112B" w14:paraId="3F753C03" w14:textId="77777777" w:rsidTr="002C240A">
              <w:tc>
                <w:tcPr>
                  <w:tcW w:w="0" w:type="auto"/>
                </w:tcPr>
                <w:p w14:paraId="21AE86C7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0B4F2387" w14:textId="77777777" w:rsidTr="002C240A">
              <w:tc>
                <w:tcPr>
                  <w:tcW w:w="0" w:type="auto"/>
                </w:tcPr>
                <w:p w14:paraId="0F8C100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Тип, описывающий информацию о результате обработки запроса регистрации электронной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    доверенности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</w:t>
                  </w:r>
                </w:p>
              </w:tc>
            </w:tr>
          </w:tbl>
          <w:p w14:paraId="76129CC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809EEF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4E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975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"RegisterPowerOfAttorneyResultType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Тип, описывающий информацию о результате обработки запроса регистрации электронной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    доверенности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"uuid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</w:t>
            </w:r>
            <w:proofErr w:type="gramStart"/>
            <w:r w:rsidRPr="0046112B">
              <w:rPr>
                <w:rFonts w:ascii="Consolas" w:hAnsi="Consolas" w:cs="Consolas"/>
                <w:color w:val="000000"/>
              </w:rPr>
              <w:t>UuidV1Type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"status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"PAStatusType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Протокол обработки сообщения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proofErr w:type="gramEnd"/>
          </w:p>
        </w:tc>
      </w:tr>
    </w:tbl>
    <w:p w14:paraId="78EE83C7" w14:textId="77777777" w:rsidR="00B02C20" w:rsidRDefault="00B02C20" w:rsidP="009A134C"/>
    <w:p w14:paraId="6F983ABE" w14:textId="77777777" w:rsidR="00B02C20" w:rsidRDefault="00B02C20" w:rsidP="009A134C">
      <w:pPr>
        <w:sectPr w:rsidR="00B02C20">
          <w:pgSz w:w="11907" w:h="16840" w:code="9"/>
          <w:pgMar w:top="1418" w:right="851" w:bottom="851" w:left="1418" w:header="567" w:footer="567" w:gutter="0"/>
          <w:cols w:space="720"/>
        </w:sectPr>
      </w:pPr>
    </w:p>
    <w:p w14:paraId="31B73888" w14:textId="1E2EA6CC" w:rsidR="00F11D08" w:rsidRDefault="008F545F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43" w:name="_Toc81991512"/>
      <w:bookmarkStart w:id="44" w:name="_Toc93527886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2B3DF0">
        <w:rPr>
          <w:rStyle w:val="pt-a1-000032"/>
          <w:rFonts w:ascii="Times New Roman" w:hAnsi="Times New Roman"/>
        </w:rPr>
        <w:t xml:space="preserve">Отзыв Электронной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43"/>
      <w:bookmarkEnd w:id="44"/>
    </w:p>
    <w:p w14:paraId="41CF9D4F" w14:textId="77777777" w:rsidR="005E0A40" w:rsidRDefault="005E0A40" w:rsidP="001A741D">
      <w:pPr>
        <w:spacing w:after="0"/>
        <w:ind w:left="0"/>
        <w:rPr>
          <w:lang w:eastAsia="ru-RU"/>
        </w:rPr>
      </w:pPr>
    </w:p>
    <w:p w14:paraId="2EBDCCEC" w14:textId="6AA3BC9E" w:rsidR="001A741D" w:rsidRDefault="001A741D" w:rsidP="001A741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Отзыва Электронной Доверенности, а также элементов необходимых для выполнения перечисленных выше функций, представлена в графическом виде</w:t>
      </w:r>
      <w:r w:rsidR="009D3067">
        <w:rPr>
          <w:lang w:eastAsia="ru-RU"/>
        </w:rPr>
        <w:t xml:space="preserve"> (см.</w:t>
      </w:r>
      <w:r w:rsidR="009D3067">
        <w:rPr>
          <w:lang w:eastAsia="ru-RU"/>
        </w:rPr>
        <w:fldChar w:fldCharType="begin"/>
      </w:r>
      <w:r w:rsidR="009D3067">
        <w:rPr>
          <w:lang w:eastAsia="ru-RU"/>
        </w:rPr>
        <w:instrText xml:space="preserve"> REF _Ref85633033 \h </w:instrText>
      </w:r>
      <w:r w:rsidR="009D3067">
        <w:rPr>
          <w:lang w:eastAsia="ru-RU"/>
        </w:rPr>
      </w:r>
      <w:r w:rsidR="009D3067">
        <w:rPr>
          <w:lang w:eastAsia="ru-RU"/>
        </w:rPr>
        <w:fldChar w:fldCharType="separate"/>
      </w:r>
      <w:r w:rsidR="00650632" w:rsidRPr="00A8017F">
        <w:t>Схема сведений Отзыва Электронной Доверенности</w:t>
      </w:r>
      <w:r w:rsidR="009D3067">
        <w:rPr>
          <w:lang w:eastAsia="ru-RU"/>
        </w:rPr>
        <w:fldChar w:fldCharType="end"/>
      </w:r>
      <w:r w:rsidR="009D3067">
        <w:rPr>
          <w:lang w:eastAsia="ru-RU"/>
        </w:rPr>
        <w:t>)</w:t>
      </w:r>
    </w:p>
    <w:p w14:paraId="235B241A" w14:textId="512F5148" w:rsidR="00887976" w:rsidRDefault="00887976" w:rsidP="001A741D">
      <w:pPr>
        <w:spacing w:after="0"/>
        <w:ind w:left="0"/>
        <w:rPr>
          <w:lang w:eastAsia="ru-RU"/>
        </w:rPr>
      </w:pPr>
      <w:r>
        <w:rPr>
          <w:lang w:eastAsia="ru-RU"/>
        </w:rPr>
        <w:object w:dxaOrig="1541" w:dyaOrig="998" w14:anchorId="7A84BC0E">
          <v:shape id="_x0000_i1029" type="#_x0000_t75" style="width:77.1pt;height:49.9pt" o:ole="">
            <v:imagedata r:id="rId48" o:title=""/>
          </v:shape>
          <o:OLEObject Type="Embed" ProgID="Package" ShapeID="_x0000_i1029" DrawAspect="Icon" ObjectID="_1718113075" r:id="rId49"/>
        </w:object>
      </w:r>
      <w:r>
        <w:rPr>
          <w:lang w:eastAsia="ru-RU"/>
        </w:rPr>
        <w:t xml:space="preserve"> - </w:t>
      </w:r>
      <w:r w:rsidRPr="00887976">
        <w:rPr>
          <w:i/>
          <w:lang w:eastAsia="ru-RU"/>
        </w:rPr>
        <w:t>открывается двойным кликом</w:t>
      </w:r>
    </w:p>
    <w:p w14:paraId="2C82038E" w14:textId="2687DC45" w:rsidR="001A741D" w:rsidRPr="001A741D" w:rsidRDefault="001A741D" w:rsidP="009D3067">
      <w:pPr>
        <w:widowControl/>
        <w:spacing w:after="0"/>
        <w:ind w:left="0"/>
      </w:pPr>
      <w:r w:rsidRPr="00B47D05">
        <w:rPr>
          <w:lang w:eastAsia="ru-RU"/>
        </w:rPr>
        <w:t xml:space="preserve">         </w:t>
      </w:r>
    </w:p>
    <w:p w14:paraId="2A9EA814" w14:textId="62EE972C" w:rsidR="008F545F" w:rsidRDefault="008F545F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45" w:name="_Toc81991513"/>
      <w:r w:rsidRPr="00BF2143">
        <w:rPr>
          <w:rFonts w:ascii="Times New Roman" w:hAnsi="Times New Roman"/>
        </w:rPr>
        <w:t>Атрибутивный состав запроса «Отзыв Эл</w:t>
      </w:r>
      <w:r w:rsidR="002B3DF0">
        <w:rPr>
          <w:rFonts w:ascii="Times New Roman" w:hAnsi="Times New Roman"/>
        </w:rPr>
        <w:t xml:space="preserve">ектронной </w:t>
      </w:r>
      <w:r w:rsidRPr="00BF2143">
        <w:rPr>
          <w:rFonts w:ascii="Times New Roman" w:hAnsi="Times New Roman"/>
        </w:rPr>
        <w:t>Доверенности»</w:t>
      </w:r>
      <w:r w:rsidR="00825D48" w:rsidRPr="00BF2143">
        <w:rPr>
          <w:rFonts w:ascii="Times New Roman" w:hAnsi="Times New Roman"/>
        </w:rPr>
        <w:t xml:space="preserve"> (revocationPowerOfAttorney)</w:t>
      </w:r>
      <w:bookmarkEnd w:id="45"/>
    </w:p>
    <w:p w14:paraId="26B6A0C0" w14:textId="7E5D36DB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1</w:t>
      </w:r>
      <w:r w:rsidRPr="00443A30">
        <w:rPr>
          <w:b/>
          <w:i/>
          <w:lang w:eastAsia="ru-RU"/>
        </w:rPr>
        <w:t xml:space="preserve"> (Отзыв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4DD334BD" w14:textId="3A9B1A9D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155CDDD3" w14:textId="77777777" w:rsidR="00443A30" w:rsidRPr="00443A30" w:rsidRDefault="00443A30" w:rsidP="00443A30"/>
    <w:p w14:paraId="32E1C1EB" w14:textId="6D4B7B9C" w:rsidR="00CE5FB1" w:rsidRPr="00BF2143" w:rsidRDefault="00CE5FB1" w:rsidP="00AD040D">
      <w:pPr>
        <w:pStyle w:val="affe"/>
        <w:keepNext/>
        <w:spacing w:line="240" w:lineRule="auto"/>
        <w:jc w:val="right"/>
        <w:rPr>
          <w:rStyle w:val="pt-a1-000032"/>
          <w:lang w:val="ru-RU"/>
        </w:rPr>
      </w:pPr>
      <w:bookmarkStart w:id="46" w:name="_Ref77338800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33</w:t>
      </w:r>
      <w:r w:rsidR="002E5D12">
        <w:rPr>
          <w:noProof/>
        </w:rPr>
        <w:fldChar w:fldCharType="end"/>
      </w:r>
      <w:bookmarkEnd w:id="46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Отзыв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</w:t>
      </w:r>
      <w:r w:rsidR="002B3DF0">
        <w:rPr>
          <w:rStyle w:val="pt-a1-000032"/>
          <w:lang w:val="ru-RU"/>
        </w:rPr>
        <w:t xml:space="preserve">ектронной </w:t>
      </w:r>
      <w:r w:rsidRPr="00BF2143">
        <w:rPr>
          <w:rStyle w:val="pt-a1-000032"/>
        </w:rPr>
        <w:t>Доверенности</w:t>
      </w:r>
    </w:p>
    <w:p w14:paraId="7A1277B2" w14:textId="77777777" w:rsidR="00834762" w:rsidRPr="00BF2143" w:rsidRDefault="00834762" w:rsidP="00AD040D">
      <w:pPr>
        <w:ind w:left="0"/>
        <w:rPr>
          <w:lang w:eastAsia="x-none"/>
        </w:rPr>
      </w:pPr>
    </w:p>
    <w:tbl>
      <w:tblPr>
        <w:tblStyle w:val="affb"/>
        <w:tblW w:w="988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992"/>
        <w:gridCol w:w="2268"/>
        <w:gridCol w:w="1134"/>
        <w:gridCol w:w="1134"/>
        <w:gridCol w:w="1808"/>
      </w:tblGrid>
      <w:tr w:rsidR="005D4CC7" w:rsidRPr="00BF2143" w14:paraId="0EB56060" w14:textId="77777777" w:rsidTr="00114205">
        <w:tc>
          <w:tcPr>
            <w:tcW w:w="568" w:type="dxa"/>
            <w:tcBorders>
              <w:bottom w:val="single" w:sz="4" w:space="0" w:color="auto"/>
            </w:tcBorders>
          </w:tcPr>
          <w:p w14:paraId="1DE5DF9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BFA4F6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624288" w14:textId="483618E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1282392" w14:textId="4DDADD22" w:rsidR="0011420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  <w:p w14:paraId="0C50E400" w14:textId="77777777" w:rsidR="005D4CC7" w:rsidRPr="00114205" w:rsidRDefault="005D4CC7" w:rsidP="00114205">
            <w:pPr>
              <w:jc w:val="center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E96658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F9A96C" w14:textId="2695499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1407EA54" w14:textId="06F3A47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C022F5" w14:paraId="50DF0452" w14:textId="77777777" w:rsidTr="00114205">
        <w:tc>
          <w:tcPr>
            <w:tcW w:w="568" w:type="dxa"/>
            <w:shd w:val="clear" w:color="auto" w:fill="D9D9D9" w:themeFill="background1" w:themeFillShade="D9"/>
          </w:tcPr>
          <w:p w14:paraId="6EEA865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3630082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2BBCA1" w14:textId="16DDA545" w:rsidR="005D4CC7" w:rsidRPr="006D5388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BB68115" w14:textId="349F4BC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383018E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63DF993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406FEF9" w14:textId="676EAAD0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3586A7" w14:textId="3AADDBB0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E7A81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6B705E50" w14:textId="43E56A8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revocationPowerOfAttorney urn:ru:fss:integration:types:pa:v01</w:t>
            </w:r>
          </w:p>
        </w:tc>
      </w:tr>
      <w:tr w:rsidR="005D4CC7" w:rsidRPr="00BF2143" w14:paraId="3EF1397A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4ED440" w14:textId="77777777" w:rsidR="005D4CC7" w:rsidRPr="00D84E9C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314189" w14:textId="0080AD6B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5C4E6E" w14:textId="601294C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0A75F0" w14:textId="3FC359E4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7EAC1E00" w14:textId="715B3BF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07E228" w14:textId="54198E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595295" w14:textId="302898B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7BF19F" w14:textId="71B9F0D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D4CC7" w:rsidRPr="00BF2143" w14:paraId="589F234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5E5B35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DE08C7" w14:textId="44E29CB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Отозвать цепочку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DD2789" w14:textId="2819FA46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revokeChain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909E6B" w14:textId="24399A32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225B9">
              <w:rPr>
                <w:sz w:val="21"/>
                <w:szCs w:val="21"/>
                <w:lang w:eastAsia="ru-RU"/>
              </w:rPr>
              <w:t>Признак, указывающий, что надо отозвать зависимые доверенности</w:t>
            </w:r>
            <w:r>
              <w:rPr>
                <w:sz w:val="21"/>
                <w:szCs w:val="21"/>
                <w:lang w:eastAsia="ru-RU"/>
              </w:rPr>
              <w:t>.</w:t>
            </w:r>
          </w:p>
          <w:p w14:paraId="11E274CF" w14:textId="38400653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True</w:t>
            </w:r>
            <w:r>
              <w:rPr>
                <w:sz w:val="21"/>
                <w:szCs w:val="21"/>
                <w:lang w:eastAsia="ru-RU"/>
              </w:rPr>
              <w:t xml:space="preserve"> (по умолчанию</w:t>
            </w:r>
            <w:proofErr w:type="gramStart"/>
            <w:r>
              <w:rPr>
                <w:sz w:val="21"/>
                <w:szCs w:val="21"/>
                <w:lang w:eastAsia="ru-RU"/>
              </w:rPr>
              <w:t xml:space="preserve">) </w:t>
            </w:r>
            <w:r w:rsidRPr="002225B9">
              <w:rPr>
                <w:sz w:val="21"/>
                <w:szCs w:val="21"/>
                <w:lang w:eastAsia="ru-RU"/>
              </w:rPr>
              <w:t xml:space="preserve"> –</w:t>
            </w:r>
            <w:proofErr w:type="gramEnd"/>
            <w:r w:rsidRPr="002225B9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отозвать всю цепочку Эл.Доверенностей, действующих на основании текущей, в том числе текущую.</w:t>
            </w:r>
          </w:p>
          <w:p w14:paraId="31036BD2" w14:textId="50934025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0 – отозвать только текущую Эл</w:t>
            </w:r>
            <w:proofErr w:type="gramStart"/>
            <w:r>
              <w:rPr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sz w:val="21"/>
                <w:szCs w:val="21"/>
                <w:lang w:eastAsia="ru-RU"/>
              </w:rPr>
              <w:t>оверенность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4C3399" w14:textId="11FB19F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09B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39B17A" w14:textId="77C2B0B0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646C64" w14:textId="67F01CAC" w:rsidR="005D4CC7" w:rsidRPr="00C64DF8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5D4CC7" w:rsidRPr="00BF2143" w14:paraId="7B21916D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46032" w14:textId="37A7F57A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4B184F" w14:textId="3EF4150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Причина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86F1EF4" w14:textId="26357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reason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066BD" w14:textId="4F429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  <w:lang w:eastAsia="ru-RU"/>
              </w:rPr>
              <w:t>Те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кст с пр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ичиной отзыва.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A24AE9" w14:textId="22F41EA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C29777" w14:textId="5F140D6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2095DA" w14:textId="295A8C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4C9053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E1077F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E9682E" w14:textId="5086247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6122C7" w14:textId="484C5781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4E8CC6" w14:textId="6A03585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 xml:space="preserve">Электронная метка, содержащая информацию об </w:t>
            </w:r>
            <w:r w:rsidRPr="00BF2143">
              <w:lastRenderedPageBreak/>
              <w:t>электронной подписи, в том числе о дате и времени подписания Эл.Доверенности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B3629" w14:textId="2FC2834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8467F7" w14:textId="69E18BBA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D99F83" w14:textId="7139768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1D6EE131" w14:textId="7B4A122E" w:rsidR="00CE5FB1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47" w:name="_Toc81991514"/>
      <w:r w:rsidRPr="00BF2143">
        <w:rPr>
          <w:rFonts w:ascii="Times New Roman" w:hAnsi="Times New Roman"/>
          <w:lang w:eastAsia="ru-RU"/>
        </w:rPr>
        <w:lastRenderedPageBreak/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="002B3DF0">
        <w:rPr>
          <w:rFonts w:ascii="Times New Roman" w:hAnsi="Times New Roman"/>
          <w:lang w:eastAsia="ru-RU"/>
        </w:rPr>
        <w:t xml:space="preserve"> файла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47"/>
    </w:p>
    <w:p w14:paraId="492A4C20" w14:textId="1F4E1C16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1298452C">
          <v:shape id="_x0000_i1030" type="#_x0000_t75" style="width:77.1pt;height:49.9pt" o:ole="">
            <v:imagedata r:id="rId50" o:title=""/>
          </v:shape>
          <o:OLEObject Type="Embed" ProgID="Package" ShapeID="_x0000_i1030" DrawAspect="Icon" ObjectID="_1718113076" r:id="rId51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BF2143" w14:paraId="192B0C06" w14:textId="77777777" w:rsidTr="00CE5FB1">
        <w:tc>
          <w:tcPr>
            <w:tcW w:w="9854" w:type="dxa"/>
          </w:tcPr>
          <w:p w14:paraId="763D4512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&lt;urn:revocationPowerOfAttorney xmlns:urn="urn:ru:fss:integration:types:mchd:v01"&gt;</w:t>
            </w:r>
          </w:p>
          <w:p w14:paraId="278FBD39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&lt;urn:uuid&gt;string&lt;/urn:uuid&gt;</w:t>
            </w:r>
          </w:p>
          <w:p w14:paraId="505B0CF2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500C8691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&lt;urn:revokeChain&gt;false&lt;/urn:revokeChain&gt;</w:t>
            </w:r>
          </w:p>
          <w:p w14:paraId="0B933CAD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A8B5DB7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&lt;urn:reason&gt;string&lt;/urn:reason&gt;</w:t>
            </w:r>
          </w:p>
          <w:p w14:paraId="0918D835" w14:textId="3F96F70B" w:rsidR="00CE5FB1" w:rsidRPr="00BF2143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eastAsia="x-none"/>
              </w:rPr>
            </w:pPr>
            <w:r w:rsidRPr="00921F20">
              <w:rPr>
                <w:lang w:val="en-US" w:eastAsia="x-none"/>
              </w:rPr>
              <w:t>&lt;/urn:revocationPowerOfAttorney&gt;</w:t>
            </w:r>
          </w:p>
        </w:tc>
      </w:tr>
    </w:tbl>
    <w:p w14:paraId="23790072" w14:textId="77777777" w:rsidR="00CE5FB1" w:rsidRDefault="00CE5FB1" w:rsidP="00AD040D">
      <w:pPr>
        <w:tabs>
          <w:tab w:val="left" w:pos="0"/>
        </w:tabs>
        <w:spacing w:after="0"/>
        <w:ind w:left="0"/>
        <w:rPr>
          <w:lang w:eastAsia="x-none"/>
        </w:rPr>
      </w:pPr>
    </w:p>
    <w:p w14:paraId="16479677" w14:textId="6943397C" w:rsidR="00114205" w:rsidRPr="00A8017F" w:rsidRDefault="00A8017F" w:rsidP="00A8017F">
      <w:pPr>
        <w:pStyle w:val="4"/>
        <w:rPr>
          <w:rFonts w:ascii="Times New Roman" w:hAnsi="Times New Roman"/>
        </w:rPr>
      </w:pPr>
      <w:bookmarkStart w:id="48" w:name="_Ref85633033"/>
      <w:r w:rsidRPr="00A8017F">
        <w:rPr>
          <w:rFonts w:ascii="Times New Roman" w:hAnsi="Times New Roman"/>
        </w:rPr>
        <w:t>Схема сведений Отзыва Электронной Доверенности</w:t>
      </w:r>
      <w:bookmarkEnd w:id="48"/>
    </w:p>
    <w:p w14:paraId="790B4D0F" w14:textId="7554BD3F" w:rsidR="00A8017F" w:rsidRDefault="00A8017F" w:rsidP="00A8017F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="003C4A79">
        <w:rPr>
          <w:lang w:val="ru-RU"/>
        </w:rPr>
        <w:t>evocationPowerOfAttorney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36F963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48F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D5C4" w14:textId="3C3C435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CC1BCC" wp14:editId="14EBFC57">
                  <wp:extent cx="3981450" cy="213550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2135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C022F5" w14:paraId="3A90DB7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2D04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86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0576BB7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96D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50F5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F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RevocationPowerOfAttorneyType</w:t>
              </w:r>
            </w:hyperlink>
          </w:p>
        </w:tc>
      </w:tr>
      <w:tr w:rsidR="005E558B" w:rsidRPr="00BB04FE" w14:paraId="7516B42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C23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48EF2F09" w14:textId="77777777" w:rsidTr="002337D0">
              <w:tc>
                <w:tcPr>
                  <w:tcW w:w="0" w:type="auto"/>
                </w:tcPr>
                <w:p w14:paraId="598525A7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40257CD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AEC44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5A28A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D2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D692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2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3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revokeChain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reason</w:t>
              </w:r>
            </w:hyperlink>
          </w:p>
        </w:tc>
      </w:tr>
      <w:tr w:rsidR="005E558B" w:rsidRPr="00BB04FE" w14:paraId="3C4F8C1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98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562"/>
            </w:tblGrid>
            <w:tr w:rsidR="005E558B" w:rsidRPr="00BB04FE" w14:paraId="00EC3CE5" w14:textId="77777777" w:rsidTr="002337D0">
              <w:tc>
                <w:tcPr>
                  <w:tcW w:w="0" w:type="auto"/>
                </w:tcPr>
                <w:p w14:paraId="61B1E6B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9D3D63A" w14:textId="77777777" w:rsidTr="002337D0">
              <w:tc>
                <w:tcPr>
                  <w:tcW w:w="0" w:type="auto"/>
                </w:tcPr>
                <w:p w14:paraId="01E8C4D5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отзыва доверенности</w:t>
                  </w:r>
                </w:p>
              </w:tc>
            </w:tr>
          </w:tbl>
          <w:p w14:paraId="2ECE52E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01B5DD8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00D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BBB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отзыва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3014A79" w14:textId="77777777" w:rsidR="00A8017F" w:rsidRPr="003C4A79" w:rsidRDefault="00A8017F" w:rsidP="00A8017F">
      <w:pPr>
        <w:rPr>
          <w:lang w:val="en-US"/>
        </w:rPr>
      </w:pPr>
    </w:p>
    <w:p w14:paraId="2E7FC6A0" w14:textId="77777777" w:rsidR="00A8017F" w:rsidRPr="003C4A79" w:rsidRDefault="00A8017F" w:rsidP="00A8017F">
      <w:pPr>
        <w:rPr>
          <w:lang w:val="en-US"/>
        </w:rPr>
      </w:pPr>
    </w:p>
    <w:p w14:paraId="5763CAA8" w14:textId="752449DC" w:rsidR="00F11D08" w:rsidRDefault="000B348D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9" w:name="_Toc8199151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 о принятии в обработку для регистрации</w:t>
      </w:r>
      <w:r w:rsidR="003408B8" w:rsidRPr="00BF2143">
        <w:rPr>
          <w:rStyle w:val="pt-a1-000032"/>
          <w:rFonts w:ascii="Times New Roman" w:hAnsi="Times New Roman"/>
        </w:rPr>
        <w:t xml:space="preserve"> Отзыва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(revocationPowerOfAttorneyResult)</w:t>
      </w:r>
      <w:bookmarkEnd w:id="49"/>
    </w:p>
    <w:p w14:paraId="339B60C5" w14:textId="590E6CB0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50" w:name="_Ref78200200"/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7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отзыва Доверенности</w:t>
      </w:r>
      <w:r w:rsidR="006E516B">
        <w:rPr>
          <w:b/>
          <w:i/>
          <w:lang w:eastAsia="ru-RU"/>
        </w:rPr>
        <w:t xml:space="preserve">, см. «Спецификация типов документов </w:t>
      </w:r>
      <w:r w:rsidR="006E516B">
        <w:rPr>
          <w:b/>
          <w:i/>
          <w:lang w:eastAsia="ru-RU"/>
        </w:rPr>
        <w:lastRenderedPageBreak/>
        <w:t>СЭДО»</w:t>
      </w:r>
      <w:r w:rsidRPr="00443A30">
        <w:rPr>
          <w:b/>
          <w:i/>
          <w:lang w:eastAsia="ru-RU"/>
        </w:rPr>
        <w:t>)</w:t>
      </w:r>
    </w:p>
    <w:p w14:paraId="72555365" w14:textId="77777777" w:rsidR="006E516B" w:rsidRDefault="006E516B" w:rsidP="006E516B">
      <w:pPr>
        <w:pStyle w:val="afa"/>
        <w:spacing w:after="0"/>
        <w:ind w:left="360"/>
        <w:rPr>
          <w:b/>
          <w:i/>
          <w:lang w:eastAsia="ru-RU"/>
        </w:rPr>
      </w:pPr>
      <w:r>
        <w:rPr>
          <w:b/>
          <w:i/>
          <w:lang w:eastAsia="ru-RU"/>
        </w:rPr>
        <w:t>Тип взаимодействия – Организаци</w:t>
      </w:r>
      <w:proofErr w:type="gramStart"/>
      <w:r>
        <w:rPr>
          <w:b/>
          <w:i/>
          <w:lang w:eastAsia="ru-RU"/>
        </w:rPr>
        <w:t>я(</w:t>
      </w:r>
      <w:proofErr w:type="gramEnd"/>
      <w:r>
        <w:rPr>
          <w:b/>
          <w:i/>
          <w:lang w:eastAsia="ru-RU"/>
        </w:rPr>
        <w:t>см. «Спецификация сервиса СЭДО»)</w:t>
      </w:r>
    </w:p>
    <w:p w14:paraId="196C82D1" w14:textId="77777777" w:rsidR="006E516B" w:rsidRDefault="006E516B" w:rsidP="006E516B">
      <w:pPr>
        <w:pStyle w:val="afa"/>
        <w:spacing w:after="0"/>
        <w:ind w:left="360"/>
      </w:pPr>
    </w:p>
    <w:p w14:paraId="1A7868A6" w14:textId="1712A674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35</w:t>
      </w:r>
      <w:r w:rsidR="002E5D12">
        <w:rPr>
          <w:noProof/>
        </w:rPr>
        <w:fldChar w:fldCharType="end"/>
      </w:r>
      <w:bookmarkEnd w:id="50"/>
      <w:r w:rsidRPr="00BF2143">
        <w:rPr>
          <w:lang w:val="ru-RU"/>
        </w:rPr>
        <w:t xml:space="preserve"> Ответ о получении Отзыва Эл</w:t>
      </w:r>
      <w:r w:rsidR="002B3DF0">
        <w:rPr>
          <w:lang w:val="ru-RU"/>
        </w:rPr>
        <w:t xml:space="preserve">ектронной </w:t>
      </w:r>
      <w:r w:rsidRPr="00BF2143">
        <w:rPr>
          <w:lang w:val="ru-RU"/>
        </w:rPr>
        <w:t>Доверенности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518"/>
        <w:gridCol w:w="1208"/>
        <w:gridCol w:w="1343"/>
        <w:gridCol w:w="1559"/>
      </w:tblGrid>
      <w:tr w:rsidR="00172A89" w:rsidRPr="00BF2143" w14:paraId="5EE74C6B" w14:textId="77777777" w:rsidTr="00172A89">
        <w:tc>
          <w:tcPr>
            <w:tcW w:w="675" w:type="dxa"/>
            <w:tcBorders>
              <w:bottom w:val="single" w:sz="4" w:space="0" w:color="auto"/>
            </w:tcBorders>
          </w:tcPr>
          <w:p w14:paraId="185372DC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546A317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5D89DC7E" w14:textId="4544B57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8F9AB3C" w14:textId="7414D05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D2AC4F5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14:paraId="4EBFA06D" w14:textId="5C59E393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D2D2A2" w14:textId="771DD6A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34520522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6A6B8E38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B3BE305" w14:textId="31473C9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0AAC25F7" w14:textId="167EA16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ADCA6E8" w14:textId="0CDCB8D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03810725" w14:textId="1DFBDB6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07FBBF22" w14:textId="14BE969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766057B4" w14:textId="25AD189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FE020AA" w14:textId="287A4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172A89" w:rsidRPr="00BF2143" w14:paraId="77391C56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499BA7FE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73888F6A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266384D" w14:textId="538CA66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cancelStatus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58F2D509" w14:textId="0939330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Статус обработки документа Системой при регистрации </w:t>
            </w:r>
          </w:p>
          <w:p w14:paraId="76E399F3" w14:textId="6878167E" w:rsidR="00172A89" w:rsidRPr="00497966" w:rsidRDefault="00DE339A" w:rsidP="00AD040D">
            <w:pPr>
              <w:widowControl/>
              <w:spacing w:after="0"/>
              <w:ind w:left="0"/>
            </w:pPr>
            <w:r w:rsidRPr="00497966">
              <w:t xml:space="preserve">Success </w:t>
            </w:r>
            <w:r w:rsidR="00172A89" w:rsidRPr="00497966">
              <w:t>- Запрос успешно обработан, доверенность отозвана</w:t>
            </w:r>
          </w:p>
          <w:p w14:paraId="1495FDC2" w14:textId="6203E080" w:rsidR="00172A89" w:rsidRPr="00BF2143" w:rsidRDefault="00DE339A" w:rsidP="0049796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497966">
              <w:t xml:space="preserve">ERROR </w:t>
            </w:r>
            <w:r w:rsidR="00172A89" w:rsidRPr="00497966">
              <w:t>- Ошибка обработки запроса, доверенность не отозвана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934C654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601738A4" w14:textId="4B1579C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xs:string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A96FF6" w14:textId="54E0DE1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REVOKED</w:t>
            </w:r>
          </w:p>
        </w:tc>
      </w:tr>
      <w:tr w:rsidR="00921F20" w:rsidRPr="00BF2143" w14:paraId="7D5ADABB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16386002" w14:textId="77777777" w:rsidR="00921F20" w:rsidRPr="00BF2143" w:rsidRDefault="00921F20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0BC7F63C" w14:textId="34AE8DB1" w:rsidR="00921F20" w:rsidRPr="00BF2143" w:rsidRDefault="00921F2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отзыва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113E168B" w14:textId="4D9BBA25" w:rsidR="00921F20" w:rsidRPr="00172A89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21F20">
              <w:rPr>
                <w:lang w:val="en-US" w:eastAsia="x-none"/>
              </w:rPr>
              <w:t>revocationDate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5F3958F" w14:textId="4E89C646" w:rsidR="00921F20" w:rsidRPr="00BF2143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В случае успешной обработки сообщения – дата отзыва доверенности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3CBD583B" w14:textId="615CD81C" w:rsidR="00921F20" w:rsidRPr="00BF2143" w:rsidRDefault="00921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46EE9BA3" w14:textId="44EC25B1" w:rsidR="00921F20" w:rsidRPr="00921F20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21F20">
              <w:rPr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AD58BA3" w14:textId="77777777" w:rsidR="00921F20" w:rsidRPr="00BF2143" w:rsidRDefault="00921F20" w:rsidP="00AD040D">
            <w:pPr>
              <w:widowControl/>
              <w:spacing w:after="0"/>
              <w:ind w:left="0"/>
            </w:pPr>
          </w:p>
        </w:tc>
      </w:tr>
      <w:tr w:rsidR="00172A89" w:rsidRPr="00BF2143" w14:paraId="24BFE670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7B19A5E9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21FECAB1" w14:textId="7BE642A9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46B2BA0C" w14:textId="01F66AD0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76718492" w14:textId="77777777" w:rsidR="0024488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6EBF31A1" w14:textId="77777777" w:rsidR="00244880" w:rsidRPr="0049791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37DFDAA9" w14:textId="77777777" w:rsidR="00244880" w:rsidRPr="0049791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E339A">
              <w:rPr>
                <w:sz w:val="21"/>
                <w:szCs w:val="21"/>
                <w:lang w:val="en-US" w:eastAsia="ru-RU"/>
              </w:rPr>
              <w:t>ERROR</w:t>
            </w:r>
          </w:p>
          <w:p w14:paraId="51983EB7" w14:textId="6956A97D" w:rsidR="00172A89" w:rsidRPr="00BF2143" w:rsidRDefault="0024488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497910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497910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_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>84937756 \</w:instrText>
            </w:r>
            <w:r w:rsidRPr="00244880">
              <w:rPr>
                <w:sz w:val="21"/>
                <w:szCs w:val="21"/>
                <w:lang w:val="en-US" w:eastAsia="ru-RU"/>
              </w:rPr>
              <w:instrText>h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>
              <w:t>Справочник</w:t>
            </w:r>
            <w:r w:rsidR="00650632" w:rsidRPr="00BF2143">
              <w:t xml:space="preserve"> «</w:t>
            </w:r>
            <w:r w:rsidR="00650632">
              <w:t>Статус обработки МЧД</w:t>
            </w:r>
            <w:r w:rsidR="00650632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8AAE2F2" w14:textId="0629A1D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2ED15068" w14:textId="2195AD64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PAStatusType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F066E3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F2143" w14:paraId="17D745EF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230D7F7D" w14:textId="77777777" w:rsidR="00B83AEC" w:rsidRPr="00BF2143" w:rsidRDefault="00B83AEC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57E098EE" w14:textId="2E10FF6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5E57B6FB" w14:textId="0374A3F5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661390D3" w14:textId="2CC2A574" w:rsidR="00B83AEC" w:rsidRPr="00145CBA" w:rsidRDefault="00B83AEC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17A7E019" w14:textId="42521680" w:rsid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1E4CD2B6" w14:textId="623611A7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43C495E" w14:textId="77777777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</w:tbl>
    <w:p w14:paraId="4D1E291D" w14:textId="14D496E6" w:rsidR="00CE5FB1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51" w:name="_Toc81991516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="002B3DF0">
        <w:rPr>
          <w:rFonts w:ascii="Times New Roman" w:hAnsi="Times New Roman"/>
          <w:lang w:eastAsia="ru-RU"/>
        </w:rPr>
        <w:t xml:space="preserve"> регистрации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51"/>
    </w:p>
    <w:p w14:paraId="722E832E" w14:textId="76A25FE7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4E462697">
          <v:shape id="_x0000_i1031" type="#_x0000_t75" style="width:77.1pt;height:49.9pt" o:ole="">
            <v:imagedata r:id="rId53" o:title=""/>
          </v:shape>
          <o:OLEObject Type="Embed" ProgID="Package" ShapeID="_x0000_i1031" DrawAspect="Icon" ObjectID="_1718113077" r:id="rId54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C022F5" w14:paraId="309D9D09" w14:textId="77777777" w:rsidTr="00CE5FB1">
        <w:tc>
          <w:tcPr>
            <w:tcW w:w="9854" w:type="dxa"/>
          </w:tcPr>
          <w:p w14:paraId="371F9DD3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&lt;urn:revocationPowerOfAttorneyResult responseOn="string" xmlns:urn="urn:ru:fss:integration:types:mchd:v01"&gt;</w:t>
            </w:r>
          </w:p>
          <w:p w14:paraId="52F668D7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5220DAF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&lt;urn:uuid&gt;string&lt;/urn:uuid&gt;</w:t>
            </w:r>
          </w:p>
          <w:p w14:paraId="517E28C6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&lt;urn:cancelStatus&gt;string&lt;/urn:cancelStatus&gt;</w:t>
            </w:r>
          </w:p>
          <w:p w14:paraId="6FEF2059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&lt;urn:paStatus&gt;REGISTERED&lt;/urn:paStatus&gt;</w:t>
            </w:r>
          </w:p>
          <w:p w14:paraId="43B8F02A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8E26270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&lt;urn:revocationDate&gt;2007-10-26T10:36:28&lt;/urn:revocationDate&gt;</w:t>
            </w:r>
          </w:p>
          <w:p w14:paraId="0FE71ABD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FF9730B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&lt;urn:protocol&gt;</w:t>
            </w:r>
          </w:p>
          <w:p w14:paraId="0FBF312F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&lt;!--Zero or more repetitions:--&gt;</w:t>
            </w:r>
          </w:p>
          <w:p w14:paraId="34CE96CA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&lt;urn:message&gt;</w:t>
            </w:r>
          </w:p>
          <w:p w14:paraId="747B9E7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lastRenderedPageBreak/>
              <w:t xml:space="preserve">      &lt;urn:mnemonic&gt;string&lt;/urn:mnemonic&gt;</w:t>
            </w:r>
          </w:p>
          <w:p w14:paraId="457C432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&lt;urn:level&gt;ERROR&lt;/urn:level&gt;</w:t>
            </w:r>
          </w:p>
          <w:p w14:paraId="4B2A1BD8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&lt;!--Optional:--&gt;</w:t>
            </w:r>
          </w:p>
          <w:p w14:paraId="297B0908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&lt;urn:comment&gt;string&lt;/urn:comment&gt;</w:t>
            </w:r>
          </w:p>
          <w:p w14:paraId="70165065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&lt;!--Optional:--&gt;</w:t>
            </w:r>
          </w:p>
          <w:p w14:paraId="23172063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49424CC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&lt;/urn:message&gt;</w:t>
            </w:r>
          </w:p>
          <w:p w14:paraId="0F8968AF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&lt;/urn:protocol&gt;</w:t>
            </w:r>
          </w:p>
          <w:p w14:paraId="766C3797" w14:textId="2581BFFE" w:rsidR="00CE5FB1" w:rsidRPr="00BF2143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&lt;/urn:revocationPowerOfAttorneyResult&gt;</w:t>
            </w:r>
          </w:p>
        </w:tc>
      </w:tr>
    </w:tbl>
    <w:p w14:paraId="299E325F" w14:textId="77777777" w:rsidR="00CE5FB1" w:rsidRPr="00BF2143" w:rsidRDefault="00CE5FB1" w:rsidP="00756B32">
      <w:pPr>
        <w:spacing w:after="0"/>
        <w:ind w:left="0"/>
        <w:rPr>
          <w:lang w:val="en-US" w:eastAsia="x-none"/>
        </w:rPr>
      </w:pPr>
    </w:p>
    <w:p w14:paraId="6F8BF11D" w14:textId="77777777" w:rsidR="00B02C20" w:rsidRPr="00A8017F" w:rsidRDefault="00B02C20" w:rsidP="00A8017F">
      <w:pPr>
        <w:pStyle w:val="4"/>
        <w:rPr>
          <w:rFonts w:ascii="Times New Roman" w:hAnsi="Times New Roman"/>
        </w:rPr>
      </w:pPr>
      <w:r w:rsidRPr="00A8017F">
        <w:rPr>
          <w:rFonts w:ascii="Times New Roman" w:hAnsi="Times New Roman"/>
        </w:rPr>
        <w:t>Схема сведений ответа на отзыв Электронной Доверенности</w:t>
      </w:r>
    </w:p>
    <w:p w14:paraId="36D89930" w14:textId="679B95C7" w:rsidR="00A8017F" w:rsidRDefault="00A8017F" w:rsidP="00A8017F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36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Pr="00B852BA">
        <w:rPr>
          <w:lang w:val="ru-RU"/>
        </w:rPr>
        <w:t>ev</w:t>
      </w:r>
      <w:r w:rsidR="003C4A79">
        <w:rPr>
          <w:lang w:val="ru-RU"/>
        </w:rPr>
        <w:t>ocationPowerOfAttorneyResult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455DF25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5F1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E3E1" w14:textId="30297FD4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851DA8" wp14:editId="5A134421">
                  <wp:extent cx="4352290" cy="2505710"/>
                  <wp:effectExtent l="0" t="0" r="0" b="889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2290" cy="2505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C022F5" w14:paraId="7558E19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65F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BD4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B5F0C6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DCF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9C1D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E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RevocationPowerOfAttorneyResultType</w:t>
              </w:r>
            </w:hyperlink>
          </w:p>
        </w:tc>
      </w:tr>
      <w:tr w:rsidR="005E558B" w:rsidRPr="00BB04FE" w14:paraId="20CFE15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CB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395157D7" w14:textId="77777777" w:rsidTr="002337D0">
              <w:tc>
                <w:tcPr>
                  <w:tcW w:w="0" w:type="auto"/>
                </w:tcPr>
                <w:p w14:paraId="5402DEF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D3159DE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0A3A3C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0DC777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8A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7F18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5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cancelStatus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7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paStatus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6E12080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D4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217"/>
            </w:tblGrid>
            <w:tr w:rsidR="005E558B" w:rsidRPr="00BB04FE" w14:paraId="1A5AEDE2" w14:textId="77777777" w:rsidTr="002337D0">
              <w:tc>
                <w:tcPr>
                  <w:tcW w:w="0" w:type="auto"/>
                </w:tcPr>
                <w:p w14:paraId="338F451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D045E01" w14:textId="77777777" w:rsidTr="002337D0">
              <w:tc>
                <w:tcPr>
                  <w:tcW w:w="0" w:type="auto"/>
                </w:tcPr>
                <w:p w14:paraId="2D64BF1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отзыва доверенности</w:t>
                  </w:r>
                </w:p>
              </w:tc>
            </w:tr>
          </w:tbl>
          <w:p w14:paraId="7B97151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05C7A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BA0A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2C7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 элемент ответа на запрос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8B06BA2" w14:textId="66ADDB3F" w:rsidR="003408B8" w:rsidRPr="00B02C20" w:rsidRDefault="003408B8" w:rsidP="00A7100F">
      <w:pPr>
        <w:widowControl/>
        <w:spacing w:after="0"/>
        <w:ind w:left="0"/>
      </w:pPr>
      <w:r w:rsidRPr="00B02C20">
        <w:br w:type="page"/>
      </w:r>
      <w:r w:rsidR="00F11D08" w:rsidRPr="00BF2143">
        <w:rPr>
          <w:rStyle w:val="pt-a1-000032"/>
          <w:vanish/>
        </w:rPr>
        <w:t>РР</w:t>
      </w:r>
      <w:r w:rsidR="00F11D08" w:rsidRPr="00BF2143">
        <w:rPr>
          <w:rStyle w:val="pt-a1-000032"/>
          <w:vanish/>
          <w:lang w:val="en-US"/>
        </w:rPr>
        <w:t>H</w:t>
      </w:r>
    </w:p>
    <w:p w14:paraId="74940296" w14:textId="77777777" w:rsidR="00977986" w:rsidRPr="00BF2143" w:rsidRDefault="00977986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52" w:name="_Ref77934358"/>
      <w:bookmarkStart w:id="53" w:name="_Toc81991517"/>
      <w:bookmarkStart w:id="54" w:name="_Toc93527887"/>
      <w:r w:rsidRPr="00BF2143">
        <w:rPr>
          <w:rStyle w:val="pt-a1-000032"/>
          <w:rFonts w:ascii="Times New Roman" w:hAnsi="Times New Roman"/>
        </w:rPr>
        <w:lastRenderedPageBreak/>
        <w:t>Описание процесса «Запрос списка Доверенностей»</w:t>
      </w:r>
      <w:bookmarkEnd w:id="52"/>
      <w:bookmarkEnd w:id="53"/>
      <w:bookmarkEnd w:id="54"/>
    </w:p>
    <w:p w14:paraId="6D342854" w14:textId="7547FDB8" w:rsidR="00977986" w:rsidRDefault="00977986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55" w:name="_Toc81991518"/>
      <w:r w:rsidRPr="00BF2143">
        <w:rPr>
          <w:rFonts w:ascii="Times New Roman" w:hAnsi="Times New Roman"/>
        </w:rPr>
        <w:t>Атрибутивный состав «Запрос списка Доверенностей»</w:t>
      </w:r>
      <w:r w:rsidR="00106D77" w:rsidRPr="00BF2143">
        <w:rPr>
          <w:rFonts w:ascii="Times New Roman" w:hAnsi="Times New Roman"/>
        </w:rPr>
        <w:t xml:space="preserve"> (</w:t>
      </w:r>
      <w:r w:rsidR="00851F28" w:rsidRPr="00BF2143">
        <w:rPr>
          <w:rStyle w:val="pt-a1-000032"/>
          <w:rFonts w:ascii="Times New Roman" w:hAnsi="Times New Roman"/>
        </w:rPr>
        <w:t>powerOfAttorneyListRequest</w:t>
      </w:r>
      <w:r w:rsidR="00106D77" w:rsidRPr="00BF2143">
        <w:rPr>
          <w:rFonts w:ascii="Times New Roman" w:hAnsi="Times New Roman"/>
        </w:rPr>
        <w:t>)</w:t>
      </w:r>
      <w:bookmarkEnd w:id="55"/>
    </w:p>
    <w:p w14:paraId="37E1BF59" w14:textId="72E34E76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2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списка доверенностей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76D6D978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44EC4A0D" w14:textId="77777777" w:rsidR="00443A30" w:rsidRPr="00443A30" w:rsidRDefault="00443A30" w:rsidP="00443A30"/>
    <w:p w14:paraId="04FC17AE" w14:textId="3460FA0B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6" w:name="_Ref77338829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37</w:t>
      </w:r>
      <w:r w:rsidR="002E5D12">
        <w:rPr>
          <w:noProof/>
        </w:rPr>
        <w:fldChar w:fldCharType="end"/>
      </w:r>
      <w:bookmarkEnd w:id="56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списка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Доверенносте</w:t>
      </w:r>
      <w:r w:rsidRPr="00BF2143">
        <w:rPr>
          <w:lang w:val="ru-RU"/>
        </w:rPr>
        <w:t>й</w:t>
      </w:r>
    </w:p>
    <w:tbl>
      <w:tblPr>
        <w:tblStyle w:val="aff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134"/>
        <w:gridCol w:w="2835"/>
        <w:gridCol w:w="1417"/>
        <w:gridCol w:w="1135"/>
        <w:gridCol w:w="1417"/>
      </w:tblGrid>
      <w:tr w:rsidR="00172A89" w:rsidRPr="00BF2143" w14:paraId="2DC73C9A" w14:textId="77777777" w:rsidTr="00172A89">
        <w:tc>
          <w:tcPr>
            <w:tcW w:w="567" w:type="dxa"/>
            <w:tcBorders>
              <w:bottom w:val="single" w:sz="4" w:space="0" w:color="auto"/>
            </w:tcBorders>
          </w:tcPr>
          <w:p w14:paraId="562516B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E6817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DE835E" w14:textId="591DFB6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028C07" w14:textId="49F220BB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9C2A66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3F604A5A" w14:textId="1172B5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B77CB83" w14:textId="606FE2E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6C168132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6CBBE2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70A213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C9E816" w14:textId="2DA1D2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0665A2" w14:textId="3B629A6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делегировались полномочия с указанием: Наименования, Реквизитов, Руководителя</w:t>
            </w:r>
          </w:p>
          <w:p w14:paraId="6C29CEA5" w14:textId="77777777" w:rsid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1AE97938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EF640A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Блок Владелец из «</w:t>
            </w:r>
            <w:r w:rsidRPr="00BF2143">
              <w:t>powerOfAttorney</w:t>
            </w:r>
            <w:r>
              <w:rPr>
                <w:sz w:val="21"/>
                <w:szCs w:val="21"/>
                <w:lang w:eastAsia="ru-RU"/>
              </w:rPr>
              <w:t>»</w:t>
            </w:r>
          </w:p>
          <w:p w14:paraId="3EDD996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56526F4A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3D75AA34" w14:textId="33843B2E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0F6920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E10664" w14:textId="7D0AD71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40E177" w14:textId="6C112C6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311DBB5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5BD1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3A361F" w14:textId="479F7175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9C0057" w14:textId="5B40B2F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72A89">
              <w:rPr>
                <w:sz w:val="21"/>
                <w:szCs w:val="21"/>
              </w:rPr>
              <w:t>principal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3B0AE4" w14:textId="37D878B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1DBF8B" w14:textId="1B59B15B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60AA2D" w14:textId="53182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4A14EF" w14:textId="5F7C449A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4E20F60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E0C783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52EAB2" w14:textId="557C8C5E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85BF2B" w14:textId="083CF7E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573918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0E3632F3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15</w:t>
            </w:r>
            <w:r w:rsidR="00650632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04D56F6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420E0E88" w14:textId="77777777" w:rsidR="005157B4" w:rsidRPr="00BF2143" w:rsidRDefault="005157B4" w:rsidP="005157B4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</w:t>
            </w:r>
            <w:proofErr w:type="gramStart"/>
            <w:r w:rsidRPr="00BF2143">
              <w:t>.л</w:t>
            </w:r>
            <w:proofErr w:type="gramEnd"/>
            <w:r w:rsidRPr="00BF2143">
              <w:t>ицо или Физ.лицо, зарегис</w:t>
            </w:r>
            <w:r>
              <w:t>трированное как предприниматель, Электронный Сертификат</w:t>
            </w:r>
          </w:p>
          <w:p w14:paraId="0F027D1E" w14:textId="30505837" w:rsidR="00172A89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Иначе, заполняется блок – Физ</w:t>
            </w:r>
            <w:proofErr w:type="gramStart"/>
            <w:r w:rsidRPr="00BF2143">
              <w:t>.л</w:t>
            </w:r>
            <w:proofErr w:type="gramEnd"/>
            <w:r w:rsidRPr="00BF2143">
              <w:t>ицо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86A231" w14:textId="36E58129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4E7C1F" w14:textId="7717175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0917C7" w14:textId="3D83833C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476B1C7E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A5AC1C4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C8837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86A04F" w14:textId="128B3DE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567A75F" w14:textId="3990A1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начала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48CC421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3AB4748C" w14:textId="00CF5763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4CC695" w14:textId="350923F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16B849F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30E9DC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6887FD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E341D6D" w14:textId="4E628ED6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D9CB8DD" w14:textId="53C100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окончания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06CCFBF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6B5F9CC" w14:textId="48B95B1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96ACDF2" w14:textId="37E7E7D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36326E" w:rsidRPr="00BF2143" w14:paraId="1F6A32E6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548E76" w14:textId="77777777" w:rsidR="0036326E" w:rsidRPr="00BF2143" w:rsidRDefault="0036326E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DEA4AD8" w14:textId="63B71964" w:rsidR="0036326E" w:rsidRPr="00BF2143" w:rsidRDefault="0036326E" w:rsidP="0036326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Все МЧД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045EB40" w14:textId="0F58C74C" w:rsidR="0036326E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lang w:val="en-US"/>
              </w:rPr>
              <w:t>anyState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1A89DB0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Да</w:t>
            </w:r>
            <w:proofErr w:type="gramStart"/>
            <w:r>
              <w:rPr>
                <w:sz w:val="21"/>
                <w:szCs w:val="21"/>
                <w:lang w:eastAsia="ru-RU"/>
              </w:rPr>
              <w:t>/Н</w:t>
            </w:r>
            <w:proofErr w:type="gramEnd"/>
            <w:r>
              <w:rPr>
                <w:sz w:val="21"/>
                <w:szCs w:val="21"/>
                <w:lang w:eastAsia="ru-RU"/>
              </w:rPr>
              <w:t>ет (по умолчанию)</w:t>
            </w:r>
          </w:p>
          <w:p w14:paraId="7CB635BC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55EEB96" w14:textId="35433A2A" w:rsidR="0036326E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Если «Да», то получение всех</w:t>
            </w:r>
            <w:r w:rsidRPr="005E0A40">
              <w:rPr>
                <w:sz w:val="21"/>
                <w:szCs w:val="21"/>
                <w:lang w:eastAsia="ru-RU"/>
              </w:rPr>
              <w:t xml:space="preserve"> ранее зарегистрированные доверенности без ограничения по                            активности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580C490" w14:textId="4C63F79C" w:rsidR="0036326E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801B7CF" w14:textId="178AD47D" w:rsidR="0036326E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E0A40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4F53E78" w14:textId="77777777" w:rsidR="0036326E" w:rsidRPr="00BF2143" w:rsidRDefault="0036326E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E78EBB7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04CB9B16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2094DDF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Полномочие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A7EAF76" w14:textId="5707BF1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9FD244E" w14:textId="2059A79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полномочия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F6671F7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177717A" w14:textId="5BD477F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82F0253" w14:textId="1E3CE70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5772B18" w14:textId="59F613C6" w:rsidR="00937832" w:rsidRDefault="00937832" w:rsidP="00AD040D">
      <w:pPr>
        <w:pStyle w:val="4"/>
        <w:rPr>
          <w:rFonts w:ascii="Times New Roman" w:hAnsi="Times New Roman"/>
        </w:rPr>
      </w:pPr>
      <w:bookmarkStart w:id="57" w:name="_Toc81991519"/>
      <w:r w:rsidRPr="00BF2143">
        <w:rPr>
          <w:rFonts w:ascii="Times New Roman" w:hAnsi="Times New Roman"/>
        </w:rPr>
        <w:lastRenderedPageBreak/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запроса списка Доверенностей</w:t>
      </w:r>
      <w:bookmarkEnd w:id="57"/>
    </w:p>
    <w:p w14:paraId="1E699E2C" w14:textId="74434A7D" w:rsidR="003E0986" w:rsidRPr="003E0986" w:rsidRDefault="00887976" w:rsidP="003E0986">
      <w:r>
        <w:object w:dxaOrig="1541" w:dyaOrig="998" w14:anchorId="548DA33B">
          <v:shape id="_x0000_i1032" type="#_x0000_t75" style="width:77.1pt;height:49.9pt" o:ole="">
            <v:imagedata r:id="rId56" o:title=""/>
          </v:shape>
          <o:OLEObject Type="Embed" ProgID="Package" ShapeID="_x0000_i1032" DrawAspect="Icon" ObjectID="_1718113078" r:id="rId57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BF2143" w14:paraId="7EA9B989" w14:textId="77777777" w:rsidTr="00DD5781">
        <w:tc>
          <w:tcPr>
            <w:tcW w:w="9854" w:type="dxa"/>
          </w:tcPr>
          <w:p w14:paraId="75F72CE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&lt;urn:powerOfAttorneyListRequest xmlns:urn="urn:ru:fss:integration:types:mchd:v01"&gt;</w:t>
            </w:r>
          </w:p>
          <w:p w14:paraId="2682095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&lt;urn:owner&gt;</w:t>
            </w:r>
          </w:p>
          <w:p w14:paraId="65ADE2D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3 items at this level--&gt;</w:t>
            </w:r>
          </w:p>
          <w:p w14:paraId="5AE52D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2508985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55C98E4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0654FD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39B45DC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577E1BA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1BF8457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1E8CBD1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1840032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6AC61ED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&lt;urn:foreign&gt;false&lt;/urn:foreign&gt;</w:t>
            </w:r>
          </w:p>
          <w:p w14:paraId="4D9B4F3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5A39E02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7958C10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CF1543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313806B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D665A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6AA3CC5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&lt;urn:birthDate&gt;2007-10-26&lt;/urn:birthDate&gt;</w:t>
            </w:r>
          </w:p>
          <w:p w14:paraId="28E2E33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2332DAD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7102569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01C12C6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6AD08EB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5E0081B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47C20F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3909906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EF49B4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48F4C11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&lt;urn:birthDate&gt;2004-02-14&lt;/urn:birthDate&gt;</w:t>
            </w:r>
          </w:p>
          <w:p w14:paraId="709F625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2D8CBA8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0ADC06B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35F9524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8D6141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&lt;urn:insurer&gt;</w:t>
            </w:r>
          </w:p>
          <w:p w14:paraId="07CD3C8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6796D04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&lt;/urn:insurer&gt;</w:t>
            </w:r>
          </w:p>
          <w:p w14:paraId="1FC1A64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3142A1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&lt;urn:volunteer&gt;</w:t>
            </w:r>
          </w:p>
          <w:p w14:paraId="179F6E5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5A593CC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&lt;urn:kpsNum&gt;strin&lt;/urn:kpsNum&gt;</w:t>
            </w:r>
          </w:p>
          <w:p w14:paraId="2C7E509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&lt;/urn:volunteer&gt;</w:t>
            </w:r>
          </w:p>
          <w:p w14:paraId="04E6EC6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2A07F7B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&lt;/urn:owner&gt;</w:t>
            </w:r>
          </w:p>
          <w:p w14:paraId="0EB63E0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0077897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&lt;urn:principal&gt;</w:t>
            </w:r>
          </w:p>
          <w:p w14:paraId="04E2313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7485E1C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4F34088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A388BD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659C50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3CE82BB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&lt;urn:birthDate&gt;2018-11-01+03:00&lt;/urn:birthDate&gt;</w:t>
            </w:r>
          </w:p>
          <w:p w14:paraId="31E17EE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32CDDD4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  &lt;urn:inn&gt;string&lt;/urn:inn&gt;</w:t>
            </w:r>
          </w:p>
          <w:p w14:paraId="1EADB3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08D4810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&lt;!--Optional:--&gt;</w:t>
            </w:r>
          </w:p>
          <w:p w14:paraId="5B667B3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&lt;urn:signedByNotary&gt;true&lt;/urn:signedByNotary&gt;</w:t>
            </w:r>
          </w:p>
          <w:p w14:paraId="059234D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&lt;!--Optional:--&gt;</w:t>
            </w:r>
          </w:p>
          <w:p w14:paraId="5500FA1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&lt;urn:notaryBasedOn&gt;string&lt;/urn:notaryBasedOn&gt;</w:t>
            </w:r>
          </w:p>
          <w:p w14:paraId="2187E94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&lt;/urn:principal&gt;</w:t>
            </w:r>
          </w:p>
          <w:p w14:paraId="760C175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8E91FD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&lt;urn:representative&gt;</w:t>
            </w:r>
          </w:p>
          <w:p w14:paraId="3276E82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4 items at this level--&gt;</w:t>
            </w:r>
          </w:p>
          <w:p w14:paraId="16B4D55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326A4FA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337E0DE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5E87A7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42AFD4E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6E87139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F0806E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01FDFE2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080CBC8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6BAA032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&lt;urn:foreign&gt;true&lt;/urn:foreign&gt;</w:t>
            </w:r>
          </w:p>
          <w:p w14:paraId="7448CEA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282C83D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4ECB426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66BF14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4B8AFCF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2E17379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4BBC8DF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&lt;urn:birthDate&gt;2003-08-09+04:00&lt;/urn:birthDate&gt;</w:t>
            </w:r>
          </w:p>
          <w:p w14:paraId="1B9F557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4A9D643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131A19C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6B5B969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3AC507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&lt;urn:personDocument&gt;</w:t>
            </w:r>
          </w:p>
          <w:p w14:paraId="749858A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&lt;urn:identityDocument&gt;string&lt;/urn:identityDocument&gt;</w:t>
            </w:r>
          </w:p>
          <w:p w14:paraId="138E9E1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&lt;urn:series&gt;string&lt;/urn:series&gt;</w:t>
            </w:r>
          </w:p>
          <w:p w14:paraId="6153CFD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&lt;urn:number&gt;string&lt;/urn:number&gt;</w:t>
            </w:r>
          </w:p>
          <w:p w14:paraId="675A469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&lt;urn:issuedDate&gt;2012-09-13+04:00&lt;/urn:issuedDate&gt;</w:t>
            </w:r>
          </w:p>
          <w:p w14:paraId="0D542CD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&lt;urn:issuedBy&gt;string&lt;/urn:issuedBy&gt;</w:t>
            </w:r>
          </w:p>
          <w:p w14:paraId="7148D6D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&lt;!--Optional:--&gt;</w:t>
            </w:r>
          </w:p>
          <w:p w14:paraId="12680DA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&lt;urn:issuedByCode&gt;string&lt;/urn:issuedByCode&gt;</w:t>
            </w:r>
          </w:p>
          <w:p w14:paraId="3CE024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&lt;/urn:personDocument&gt;</w:t>
            </w:r>
          </w:p>
          <w:p w14:paraId="7DDE2C2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4F5120F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7669CE1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4140A9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FE7329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38C049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2D9846B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&lt;urn:birthDate&gt;2009-10-14&lt;/urn:birthDate&gt;</w:t>
            </w:r>
          </w:p>
          <w:p w14:paraId="45DD564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574401C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67048E7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4DAA2B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&lt;urn:personDocument&gt;</w:t>
            </w:r>
          </w:p>
          <w:p w14:paraId="42A1B38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&lt;urn:identityDocument&gt;string&lt;/urn:identityDocument&gt;</w:t>
            </w:r>
          </w:p>
          <w:p w14:paraId="50721D5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&lt;urn:series&gt;string&lt;/urn:series&gt;</w:t>
            </w:r>
          </w:p>
          <w:p w14:paraId="44DC426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&lt;urn:number&gt;string&lt;/urn:number&gt;</w:t>
            </w:r>
          </w:p>
          <w:p w14:paraId="50EC8BA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&lt;urn:issuedDate&gt;2010-03-18&lt;/urn:issuedDate&gt;</w:t>
            </w:r>
          </w:p>
          <w:p w14:paraId="1DB5CF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&lt;urn:issuedBy&gt;string&lt;/urn:issuedBy&gt;</w:t>
            </w:r>
          </w:p>
          <w:p w14:paraId="62EEA81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&lt;!--Optional:--&gt;</w:t>
            </w:r>
          </w:p>
          <w:p w14:paraId="78B2BFC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&lt;urn:issuedByCode&gt;string&lt;/urn:issuedByCode&gt;</w:t>
            </w:r>
          </w:p>
          <w:p w14:paraId="7C73740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&lt;/urn:personDocument&gt;</w:t>
            </w:r>
          </w:p>
          <w:p w14:paraId="743728C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&lt;/urn:person&gt;</w:t>
            </w:r>
          </w:p>
          <w:p w14:paraId="03252ED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&lt;urn:certificate&gt;string&lt;/urn:certificate&gt;</w:t>
            </w:r>
          </w:p>
          <w:p w14:paraId="4482DD6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&lt;/urn:representative&gt;</w:t>
            </w:r>
          </w:p>
          <w:p w14:paraId="6B737B9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859979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&lt;urn:startDate&gt;2018-12-28+03:00&lt;/urn:startDate&gt;</w:t>
            </w:r>
          </w:p>
          <w:p w14:paraId="301A459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7AED813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&lt;urn:endDate&gt;2017-11-01+03:00&lt;/urn:endDate&gt;</w:t>
            </w:r>
          </w:p>
          <w:p w14:paraId="0483B58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BD8216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&lt;urn:anyState&gt;false&lt;/urn:anyState&gt;</w:t>
            </w:r>
          </w:p>
          <w:p w14:paraId="3D868E6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6E12471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&lt;urn:authority&gt;</w:t>
            </w:r>
          </w:p>
          <w:p w14:paraId="4E3EC56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&lt;urn:mnemonic entrustment="false"&gt;string&lt;/urn:mnemonic&gt;</w:t>
            </w:r>
          </w:p>
          <w:p w14:paraId="5927DE2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&lt;/urn:authority&gt;</w:t>
            </w:r>
          </w:p>
          <w:p w14:paraId="08068F07" w14:textId="77666191" w:rsidR="00937832" w:rsidRPr="00BF2143" w:rsidRDefault="00921F20" w:rsidP="005C6BEA">
            <w:pPr>
              <w:widowControl/>
              <w:spacing w:after="0"/>
              <w:ind w:left="0"/>
            </w:pPr>
            <w:r w:rsidRPr="00921F20">
              <w:rPr>
                <w:lang w:val="en-US"/>
              </w:rPr>
              <w:t>&lt;/urn:</w:t>
            </w:r>
            <w:r w:rsidR="005C6BEA">
              <w:t>+</w:t>
            </w:r>
            <w:r w:rsidRPr="00921F20">
              <w:rPr>
                <w:lang w:val="en-US"/>
              </w:rPr>
              <w:t>Request&gt;</w:t>
            </w:r>
          </w:p>
        </w:tc>
      </w:tr>
    </w:tbl>
    <w:p w14:paraId="254B8953" w14:textId="77777777" w:rsidR="00937832" w:rsidRDefault="00937832" w:rsidP="00AD040D">
      <w:pPr>
        <w:rPr>
          <w:rStyle w:val="pt-a1-000032"/>
        </w:rPr>
      </w:pPr>
    </w:p>
    <w:p w14:paraId="6BE3547B" w14:textId="77777777" w:rsidR="00B837DB" w:rsidRDefault="00B837DB" w:rsidP="00AD040D">
      <w:pPr>
        <w:rPr>
          <w:rStyle w:val="pt-a1-000032"/>
        </w:rPr>
      </w:pPr>
    </w:p>
    <w:p w14:paraId="3F0764DE" w14:textId="04FC5A28" w:rsidR="00B837DB" w:rsidRPr="00B837DB" w:rsidRDefault="00B837DB" w:rsidP="00B837DB">
      <w:pPr>
        <w:pStyle w:val="4"/>
        <w:rPr>
          <w:rFonts w:ascii="Times New Roman" w:hAnsi="Times New Roman"/>
        </w:rPr>
      </w:pPr>
      <w:r w:rsidRPr="00B837DB">
        <w:rPr>
          <w:rFonts w:ascii="Times New Roman" w:hAnsi="Times New Roman"/>
        </w:rPr>
        <w:t xml:space="preserve">Схема сведений </w:t>
      </w:r>
      <w:r>
        <w:rPr>
          <w:rFonts w:ascii="Times New Roman" w:hAnsi="Times New Roman"/>
        </w:rPr>
        <w:t>запроса списка Доверенностей</w:t>
      </w:r>
    </w:p>
    <w:p w14:paraId="26448636" w14:textId="65018909" w:rsidR="00B837DB" w:rsidRDefault="00B837DB" w:rsidP="00B837DB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38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423B44">
        <w:rPr>
          <w:lang w:val="ru-RU"/>
        </w:rPr>
        <w:t>powerOfAttorneyListRequest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2DBBDA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06F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720B" w14:textId="710CB018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D1FC9E" wp14:editId="5BD76363">
                  <wp:extent cx="4485005" cy="4774565"/>
                  <wp:effectExtent l="0" t="0" r="0" b="698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5005" cy="477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C022F5" w14:paraId="32B2B3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E28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95FC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6F91EF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95F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CD05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PowerOfAttorneyListRequestType</w:t>
              </w:r>
            </w:hyperlink>
          </w:p>
        </w:tc>
      </w:tr>
      <w:tr w:rsidR="005E558B" w:rsidRPr="00BB04FE" w14:paraId="53E173F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F37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60381A5E" w14:textId="77777777" w:rsidTr="002337D0">
              <w:tc>
                <w:tcPr>
                  <w:tcW w:w="0" w:type="auto"/>
                </w:tcPr>
                <w:p w14:paraId="3A9E10D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CF93A2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58773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14D72EA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549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76ED" w14:textId="77777777" w:rsidR="005E558B" w:rsidRPr="005E558B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41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owner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2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3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4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startDate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5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endDate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6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anyState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7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authority</w:t>
              </w:r>
            </w:hyperlink>
          </w:p>
        </w:tc>
      </w:tr>
      <w:tr w:rsidR="005E558B" w:rsidRPr="00BB04FE" w14:paraId="7D4098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6EC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29"/>
            </w:tblGrid>
            <w:tr w:rsidR="005E558B" w:rsidRPr="00BB04FE" w14:paraId="44417366" w14:textId="77777777" w:rsidTr="002337D0">
              <w:tc>
                <w:tcPr>
                  <w:tcW w:w="0" w:type="auto"/>
                </w:tcPr>
                <w:p w14:paraId="437395A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70E6FC0" w14:textId="77777777" w:rsidTr="002337D0">
              <w:tc>
                <w:tcPr>
                  <w:tcW w:w="0" w:type="auto"/>
                </w:tcPr>
                <w:p w14:paraId="1DF4E55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списка доверенностей</w:t>
                  </w:r>
                </w:p>
              </w:tc>
            </w:tr>
          </w:tbl>
          <w:p w14:paraId="5FE2075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42CF263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F142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B8B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списка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доверенностей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3AA0B2" w14:textId="77777777" w:rsidR="00B837DB" w:rsidRPr="00A311DF" w:rsidRDefault="00B837DB" w:rsidP="00B837DB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0B2CD6CB" w14:textId="77777777" w:rsidR="00B837DB" w:rsidRPr="00B837DB" w:rsidRDefault="00B837DB" w:rsidP="00AD040D">
      <w:pPr>
        <w:rPr>
          <w:rStyle w:val="pt-a1-000032"/>
          <w:lang w:val="en-US"/>
        </w:rPr>
      </w:pPr>
    </w:p>
    <w:p w14:paraId="0A2F30BB" w14:textId="65DD72FA" w:rsidR="00977986" w:rsidRDefault="00977986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58" w:name="_Toc81991520"/>
      <w:r w:rsidRPr="00BF2143">
        <w:rPr>
          <w:rStyle w:val="pt-a1-000032"/>
          <w:rFonts w:ascii="Times New Roman" w:hAnsi="Times New Roman"/>
        </w:rPr>
        <w:t>Атрибутивный состав «Ответ на запрос списка Доверенностей»</w:t>
      </w:r>
      <w:r w:rsidR="00106D77" w:rsidRPr="00BF2143">
        <w:rPr>
          <w:rStyle w:val="pt-a1-000032"/>
          <w:rFonts w:ascii="Times New Roman" w:hAnsi="Times New Roman"/>
        </w:rPr>
        <w:t xml:space="preserve"> (</w:t>
      </w:r>
      <w:r w:rsidR="00851F28" w:rsidRPr="00BF2143">
        <w:rPr>
          <w:rFonts w:ascii="Times New Roman" w:hAnsi="Times New Roman"/>
        </w:rPr>
        <w:t>powerOfAttorneyList</w:t>
      </w:r>
      <w:r w:rsidR="00106D77" w:rsidRPr="00BF2143">
        <w:rPr>
          <w:rStyle w:val="pt-a1-000032"/>
          <w:rFonts w:ascii="Times New Roman" w:hAnsi="Times New Roman"/>
        </w:rPr>
        <w:t>)</w:t>
      </w:r>
      <w:bookmarkEnd w:id="58"/>
    </w:p>
    <w:p w14:paraId="6403FB35" w14:textId="1545EA19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8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Список Доверенностей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63F583DF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97B233F" w14:textId="77777777" w:rsidR="00443A30" w:rsidRPr="00443A30" w:rsidRDefault="00443A30" w:rsidP="00443A30"/>
    <w:p w14:paraId="4F6D3DF0" w14:textId="1A33E146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9" w:name="_Ref77348591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39</w:t>
      </w:r>
      <w:r w:rsidR="002E5D12">
        <w:rPr>
          <w:noProof/>
        </w:rPr>
        <w:fldChar w:fldCharType="end"/>
      </w:r>
      <w:bookmarkEnd w:id="59"/>
      <w:r w:rsidRPr="00BF2143">
        <w:rPr>
          <w:lang w:val="ru-RU"/>
        </w:rPr>
        <w:t xml:space="preserve"> </w:t>
      </w:r>
      <w:r w:rsidRPr="00BF2143">
        <w:rPr>
          <w:rStyle w:val="pt-a1-000032"/>
          <w:lang w:val="ru-RU"/>
        </w:rPr>
        <w:t>Ответ на запрос списка Доверенностей</w:t>
      </w:r>
    </w:p>
    <w:tbl>
      <w:tblPr>
        <w:tblStyle w:val="affb"/>
        <w:tblW w:w="1007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56"/>
        <w:gridCol w:w="1004"/>
        <w:gridCol w:w="2657"/>
        <w:gridCol w:w="1159"/>
        <w:gridCol w:w="1417"/>
        <w:gridCol w:w="1673"/>
      </w:tblGrid>
      <w:tr w:rsidR="00172A89" w:rsidRPr="00BF2143" w14:paraId="0AE40DD3" w14:textId="77777777" w:rsidTr="002A1EF7">
        <w:tc>
          <w:tcPr>
            <w:tcW w:w="709" w:type="dxa"/>
            <w:tcBorders>
              <w:bottom w:val="single" w:sz="4" w:space="0" w:color="auto"/>
            </w:tcBorders>
          </w:tcPr>
          <w:p w14:paraId="2CEE0F62" w14:textId="77777777" w:rsidR="00172A89" w:rsidRPr="00BF2143" w:rsidRDefault="00172A89" w:rsidP="00B83AE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43D0EB5B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466FC8D" w14:textId="0B3BD7BF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40E1EA36" w14:textId="1393491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35E2DF87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E6334D" w14:textId="78420C2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5BA60393" w14:textId="6841D71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E0A40" w:rsidRPr="00BF2143" w14:paraId="1FAD4F52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A32C5A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E965CB" w14:textId="714EF6A0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Владелец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F2E234" w14:textId="5B2FB22C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8E40A9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9537FD1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735B4865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FF531DF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C86F022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61DCCD57" w14:textId="6FB72410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EBE6462" w14:textId="5FEF603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1E0561" w14:textId="7D4BE9A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C124C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A18E0C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988EE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6EE07" w14:textId="0FD34724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7DD16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9BCD35" w14:textId="4DF36BD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5F4DBB7B" w14:textId="35E7A1EB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.1.</w:t>
            </w:r>
            <w:r w:rsidR="005E0A40" w:rsidRPr="00BF2143">
              <w:rPr>
                <w:sz w:val="21"/>
                <w:szCs w:val="21"/>
                <w:lang w:eastAsia="ru-RU"/>
              </w:rPr>
              <w:t>Список доверенностей</w:t>
            </w:r>
          </w:p>
          <w:p w14:paraId="50E634AB" w14:textId="107B2E6C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.2.</w:t>
            </w:r>
            <w:r w:rsidR="005E0A40" w:rsidRPr="00BF2143">
              <w:rPr>
                <w:sz w:val="21"/>
                <w:szCs w:val="21"/>
                <w:lang w:eastAsia="ru-RU"/>
              </w:rPr>
              <w:t xml:space="preserve">Результат </w:t>
            </w:r>
            <w:proofErr w:type="gramStart"/>
            <w:r w:rsidR="005E0A40" w:rsidRPr="00BF2143">
              <w:rPr>
                <w:sz w:val="21"/>
                <w:szCs w:val="21"/>
                <w:lang w:eastAsia="ru-RU"/>
              </w:rPr>
              <w:t>ошибки возврата информации списка доверенностей</w:t>
            </w:r>
            <w:proofErr w:type="gramEnd"/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7F71D1" w14:textId="295338E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AF3B4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3E35C4" w14:textId="5A4ADA8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1557DB" w14:textId="77777777" w:rsidTr="002A1EF7">
        <w:tc>
          <w:tcPr>
            <w:tcW w:w="709" w:type="dxa"/>
            <w:shd w:val="clear" w:color="auto" w:fill="FFFFFF" w:themeFill="background1"/>
          </w:tcPr>
          <w:p w14:paraId="44D20885" w14:textId="77777777" w:rsidR="005E0A40" w:rsidRPr="00BF2143" w:rsidRDefault="005E0A40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366" w:type="dxa"/>
            <w:gridSpan w:val="6"/>
            <w:shd w:val="clear" w:color="auto" w:fill="FFFFFF" w:themeFill="background1"/>
          </w:tcPr>
          <w:p w14:paraId="5205FF06" w14:textId="4D63A348" w:rsidR="005E0A40" w:rsidRPr="00BF2143" w:rsidRDefault="005E0A40" w:rsidP="002A1EF7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Список Эл</w:t>
            </w:r>
            <w:proofErr w:type="gramStart"/>
            <w:r w:rsidRPr="00BF2143">
              <w:rPr>
                <w:b/>
              </w:rPr>
              <w:t>.Д</w:t>
            </w:r>
            <w:proofErr w:type="gramEnd"/>
            <w:r w:rsidRPr="00BF2143">
              <w:rPr>
                <w:b/>
              </w:rPr>
              <w:t>оверенностей</w:t>
            </w:r>
          </w:p>
        </w:tc>
      </w:tr>
      <w:tr w:rsidR="005E0A40" w:rsidRPr="00BF2143" w14:paraId="0ECB4007" w14:textId="77777777" w:rsidTr="002A1EF7">
        <w:tc>
          <w:tcPr>
            <w:tcW w:w="709" w:type="dxa"/>
            <w:shd w:val="clear" w:color="auto" w:fill="FFFFFF" w:themeFill="background1"/>
          </w:tcPr>
          <w:p w14:paraId="1D353D17" w14:textId="43DBE4C2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2.1.1</w:t>
            </w:r>
          </w:p>
        </w:tc>
        <w:tc>
          <w:tcPr>
            <w:tcW w:w="1456" w:type="dxa"/>
            <w:shd w:val="clear" w:color="auto" w:fill="FFFFFF" w:themeFill="background1"/>
          </w:tcPr>
          <w:p w14:paraId="1E756889" w14:textId="0F85A262" w:rsidR="005E0A40" w:rsidRDefault="005E0A40" w:rsidP="008C76D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регистрации</w:t>
            </w:r>
          </w:p>
        </w:tc>
        <w:tc>
          <w:tcPr>
            <w:tcW w:w="1004" w:type="dxa"/>
            <w:shd w:val="clear" w:color="auto" w:fill="FFFFFF" w:themeFill="background1"/>
          </w:tcPr>
          <w:p w14:paraId="193806B2" w14:textId="4BD9104E" w:rsidR="005E0A40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createDate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1565939D" w14:textId="71F76404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Дата регистрации </w:t>
            </w:r>
            <w:proofErr w:type="gramStart"/>
            <w:r>
              <w:rPr>
                <w:sz w:val="21"/>
                <w:szCs w:val="21"/>
                <w:lang w:eastAsia="ru-RU"/>
              </w:rPr>
              <w:t>с</w:t>
            </w:r>
            <w:proofErr w:type="gramEnd"/>
            <w:r>
              <w:rPr>
                <w:sz w:val="21"/>
                <w:szCs w:val="21"/>
                <w:lang w:eastAsia="ru-RU"/>
              </w:rPr>
              <w:t xml:space="preserve"> </w:t>
            </w:r>
            <w:proofErr w:type="gramStart"/>
            <w:r>
              <w:rPr>
                <w:sz w:val="21"/>
                <w:szCs w:val="21"/>
                <w:lang w:eastAsia="ru-RU"/>
              </w:rPr>
              <w:t>Системе</w:t>
            </w:r>
            <w:proofErr w:type="gramEnd"/>
            <w:r>
              <w:rPr>
                <w:sz w:val="21"/>
                <w:szCs w:val="21"/>
                <w:lang w:eastAsia="ru-RU"/>
              </w:rPr>
              <w:t xml:space="preserve"> Фонда</w:t>
            </w:r>
          </w:p>
        </w:tc>
        <w:tc>
          <w:tcPr>
            <w:tcW w:w="1159" w:type="dxa"/>
            <w:shd w:val="clear" w:color="auto" w:fill="FFFFFF" w:themeFill="background1"/>
          </w:tcPr>
          <w:p w14:paraId="74DCA34E" w14:textId="7ABE770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F71ED28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0A4011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D56D2C9" w14:textId="77777777" w:rsidTr="002A1EF7">
        <w:tc>
          <w:tcPr>
            <w:tcW w:w="709" w:type="dxa"/>
            <w:shd w:val="clear" w:color="auto" w:fill="FFFFFF" w:themeFill="background1"/>
          </w:tcPr>
          <w:p w14:paraId="69F30EF2" w14:textId="0DCA377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2.1.2</w:t>
            </w:r>
          </w:p>
        </w:tc>
        <w:tc>
          <w:tcPr>
            <w:tcW w:w="1456" w:type="dxa"/>
            <w:shd w:val="clear" w:color="auto" w:fill="FFFFFF" w:themeFill="background1"/>
          </w:tcPr>
          <w:p w14:paraId="2C915C11" w14:textId="266B9B0A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Электронной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026DA550" w14:textId="2D1E53E6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20E778F3" w14:textId="0BD84221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Список идентификаторов эл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.д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оверенностей. </w:t>
            </w:r>
          </w:p>
          <w:p w14:paraId="1E74884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5F85BF35" w14:textId="779D85A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59" w:type="dxa"/>
            <w:shd w:val="clear" w:color="auto" w:fill="FFFFFF" w:themeFill="background1"/>
          </w:tcPr>
          <w:p w14:paraId="29053596" w14:textId="77E93B4E" w:rsidR="005E0A40" w:rsidRPr="00BF2143" w:rsidRDefault="005E0A40" w:rsidP="002A1EF7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ED655AA" w14:textId="09C4F2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47E59375" w14:textId="5182B7E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E0A40" w:rsidRPr="00BF2143" w14:paraId="061E7631" w14:textId="77777777" w:rsidTr="002A1EF7">
        <w:tc>
          <w:tcPr>
            <w:tcW w:w="709" w:type="dxa"/>
            <w:shd w:val="clear" w:color="auto" w:fill="FFFFFF" w:themeFill="background1"/>
          </w:tcPr>
          <w:p w14:paraId="6DBE89EC" w14:textId="51BAA03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>2.1.3</w:t>
            </w:r>
          </w:p>
        </w:tc>
        <w:tc>
          <w:tcPr>
            <w:tcW w:w="1456" w:type="dxa"/>
            <w:shd w:val="clear" w:color="auto" w:fill="FFFFFF" w:themeFill="background1"/>
          </w:tcPr>
          <w:p w14:paraId="41BE04AA" w14:textId="76D11AEE" w:rsidR="005E0A40" w:rsidRPr="002A1EF7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родительской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31C5D72F" w14:textId="0B7369E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parentUuid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0DDCEF5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6FD74242" w14:textId="4995119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417" w:type="dxa"/>
            <w:shd w:val="clear" w:color="auto" w:fill="FFFFFF" w:themeFill="background1"/>
          </w:tcPr>
          <w:p w14:paraId="3015D3C4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069CE5C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1E38BEE" w14:textId="77777777" w:rsidTr="002A1EF7">
        <w:tc>
          <w:tcPr>
            <w:tcW w:w="709" w:type="dxa"/>
            <w:shd w:val="clear" w:color="auto" w:fill="FFFFFF" w:themeFill="background1"/>
          </w:tcPr>
          <w:p w14:paraId="5BEFC1D9" w14:textId="6043F41A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2.1.4</w:t>
            </w:r>
          </w:p>
        </w:tc>
        <w:tc>
          <w:tcPr>
            <w:tcW w:w="1456" w:type="dxa"/>
            <w:shd w:val="clear" w:color="auto" w:fill="FFFFFF" w:themeFill="background1"/>
          </w:tcPr>
          <w:p w14:paraId="17EC92E7" w14:textId="4BFAC0BD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69CC5F10" w14:textId="3898762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657" w:type="dxa"/>
            <w:shd w:val="clear" w:color="auto" w:fill="FFFFFF" w:themeFill="background1"/>
          </w:tcPr>
          <w:p w14:paraId="6067DD0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B9724D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06C468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4D9C83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20E60400" w14:textId="77777777" w:rsidTr="002A1EF7">
        <w:tc>
          <w:tcPr>
            <w:tcW w:w="709" w:type="dxa"/>
            <w:shd w:val="clear" w:color="auto" w:fill="FFFFFF" w:themeFill="background1"/>
          </w:tcPr>
          <w:p w14:paraId="2208C174" w14:textId="29F87C9D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2.1.5</w:t>
            </w:r>
          </w:p>
        </w:tc>
        <w:tc>
          <w:tcPr>
            <w:tcW w:w="1456" w:type="dxa"/>
            <w:shd w:val="clear" w:color="auto" w:fill="FFFFFF" w:themeFill="background1"/>
          </w:tcPr>
          <w:p w14:paraId="44F24726" w14:textId="7D124FD6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начала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1DA045A3" w14:textId="6EAE351C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289C46F9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E5B803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753B6CB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19875A5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085837E" w14:textId="77777777" w:rsidTr="002A1EF7">
        <w:tc>
          <w:tcPr>
            <w:tcW w:w="709" w:type="dxa"/>
            <w:shd w:val="clear" w:color="auto" w:fill="FFFFFF" w:themeFill="background1"/>
          </w:tcPr>
          <w:p w14:paraId="33342B4C" w14:textId="3CD14D7B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2.1.6</w:t>
            </w:r>
          </w:p>
        </w:tc>
        <w:tc>
          <w:tcPr>
            <w:tcW w:w="1456" w:type="dxa"/>
            <w:shd w:val="clear" w:color="auto" w:fill="FFFFFF" w:themeFill="background1"/>
          </w:tcPr>
          <w:p w14:paraId="736DDE65" w14:textId="428DC77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58F9B616" w14:textId="2691AC0A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7ECB4B52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5815871E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CED6D2E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4B824B09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3C42A31" w14:textId="77777777" w:rsidTr="002A1EF7">
        <w:tc>
          <w:tcPr>
            <w:tcW w:w="709" w:type="dxa"/>
            <w:shd w:val="clear" w:color="auto" w:fill="FFFFFF" w:themeFill="background1"/>
          </w:tcPr>
          <w:p w14:paraId="33E3CAE5" w14:textId="4496353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2.1.7</w:t>
            </w:r>
          </w:p>
        </w:tc>
        <w:tc>
          <w:tcPr>
            <w:tcW w:w="1456" w:type="dxa"/>
            <w:shd w:val="clear" w:color="auto" w:fill="FFFFFF" w:themeFill="background1"/>
          </w:tcPr>
          <w:p w14:paraId="44EB7BA6" w14:textId="3CC3F8D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Доверитель</w:t>
            </w:r>
          </w:p>
        </w:tc>
        <w:tc>
          <w:tcPr>
            <w:tcW w:w="1004" w:type="dxa"/>
            <w:shd w:val="clear" w:color="auto" w:fill="FFFFFF" w:themeFill="background1"/>
          </w:tcPr>
          <w:p w14:paraId="18F35B96" w14:textId="54758D8B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principal</w:t>
            </w:r>
          </w:p>
        </w:tc>
        <w:tc>
          <w:tcPr>
            <w:tcW w:w="2657" w:type="dxa"/>
            <w:shd w:val="clear" w:color="auto" w:fill="FFFFFF" w:themeFill="background1"/>
          </w:tcPr>
          <w:p w14:paraId="4B0D3985" w14:textId="3C896FBB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ФИО доверителя</w:t>
            </w:r>
          </w:p>
        </w:tc>
        <w:tc>
          <w:tcPr>
            <w:tcW w:w="1159" w:type="dxa"/>
            <w:shd w:val="clear" w:color="auto" w:fill="FFFFFF" w:themeFill="background1"/>
          </w:tcPr>
          <w:p w14:paraId="55648DB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D9D7CA0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DC2C31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73F598A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9380F9" w14:textId="5185188F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2.1.8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C7D53A" w14:textId="452F41A7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Уполномоченный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4C0D2E" w14:textId="431CA241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A261F9" w14:textId="7F9023C9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Наименование или ФИО Уполномоченного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955324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A3631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1C7EF6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0B4C7406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7CCD880" w14:textId="77777777" w:rsidR="00B83AEC" w:rsidRPr="00BF2143" w:rsidRDefault="00B83AEC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D9D9D9" w:themeFill="background1" w:themeFillShade="D9"/>
          </w:tcPr>
          <w:p w14:paraId="689A9937" w14:textId="4321374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004" w:type="dxa"/>
            <w:shd w:val="clear" w:color="auto" w:fill="D9D9D9" w:themeFill="background1" w:themeFillShade="D9"/>
          </w:tcPr>
          <w:p w14:paraId="0DF4B058" w14:textId="448FF19D" w:rsidR="00B83AEC" w:rsidRPr="002A1EF7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657" w:type="dxa"/>
            <w:shd w:val="clear" w:color="auto" w:fill="D9D9D9" w:themeFill="background1" w:themeFillShade="D9"/>
          </w:tcPr>
          <w:p w14:paraId="7F1DDFE1" w14:textId="6134F37E" w:rsidR="00B83AEC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shd w:val="clear" w:color="auto" w:fill="D9D9D9" w:themeFill="background1" w:themeFillShade="D9"/>
          </w:tcPr>
          <w:p w14:paraId="3822B89E" w14:textId="476E125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11653C" w14:textId="64C2B78C" w:rsidR="00B83AEC" w:rsidRPr="00172A89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673" w:type="dxa"/>
            <w:shd w:val="clear" w:color="auto" w:fill="D9D9D9" w:themeFill="background1" w:themeFillShade="D9"/>
          </w:tcPr>
          <w:p w14:paraId="61656E7C" w14:textId="7777777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993EFAB" w14:textId="77777777" w:rsidR="002A1EF7" w:rsidRDefault="002A1EF7" w:rsidP="002A1EF7">
      <w:bookmarkStart w:id="60" w:name="_Toc81991521"/>
    </w:p>
    <w:p w14:paraId="6BDD3E56" w14:textId="2DF39C39" w:rsidR="00937832" w:rsidRDefault="00937832" w:rsidP="00AD040D">
      <w:pPr>
        <w:pStyle w:val="4"/>
        <w:rPr>
          <w:rFonts w:ascii="Times New Roman" w:hAnsi="Times New Roman"/>
        </w:rPr>
      </w:pPr>
      <w:r w:rsidRPr="00BF2143">
        <w:rPr>
          <w:rFonts w:ascii="Times New Roman" w:hAnsi="Times New Roman"/>
        </w:rPr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ответа на запрос списка Доверенностей</w:t>
      </w:r>
      <w:bookmarkEnd w:id="60"/>
    </w:p>
    <w:p w14:paraId="0D9EAD78" w14:textId="58BBF802" w:rsidR="003E0986" w:rsidRPr="003E0986" w:rsidRDefault="00886315" w:rsidP="003E0986">
      <w:r>
        <w:object w:dxaOrig="1814" w:dyaOrig="1174" w14:anchorId="3E263BF2">
          <v:shape id="_x0000_i1033" type="#_x0000_t75" style="width:90.7pt;height:58.4pt" o:ole="">
            <v:imagedata r:id="rId59" o:title=""/>
          </v:shape>
          <o:OLEObject Type="Embed" ProgID="Package" ShapeID="_x0000_i1033" DrawAspect="Icon" ObjectID="_1718113079" r:id="rId60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C022F5" w14:paraId="1FB6D60E" w14:textId="77777777" w:rsidTr="00DD5781">
        <w:tc>
          <w:tcPr>
            <w:tcW w:w="9854" w:type="dxa"/>
          </w:tcPr>
          <w:p w14:paraId="5AB6C83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&lt;urn:powerOfAttorneyList responseOn="string" xmlns:urn="urn:ru:fss:integration:types:mchd:v01"&gt;</w:t>
            </w:r>
          </w:p>
          <w:p w14:paraId="312B975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&lt;urn:owner&gt;</w:t>
            </w:r>
          </w:p>
          <w:p w14:paraId="705A72C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3 items at this level--&gt;</w:t>
            </w:r>
          </w:p>
          <w:p w14:paraId="58F2D5C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7700DD4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7735FBC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D080AD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6894609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1F4BAC7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524695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50E9D7B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3606632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2E167B7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&lt;urn:foreign&gt;false&lt;/urn:foreign&gt;</w:t>
            </w:r>
          </w:p>
          <w:p w14:paraId="2F8AD20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7BA83BE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000F9D5D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721496F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AF0FCB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2A1CD92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2FC41FC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&lt;urn:birthDate&gt;2007-10-26&lt;/urn:birthDate&gt;</w:t>
            </w:r>
          </w:p>
          <w:p w14:paraId="120441B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48596E82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29F13C1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269AB6B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1860501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&lt;urn:person&gt;</w:t>
            </w:r>
          </w:p>
          <w:p w14:paraId="41ED526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487E2CC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2B88AA7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5000E0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5E267C2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&lt;urn:birthDate&gt;2004-02-14&lt;/urn:birthDate&gt;</w:t>
            </w:r>
          </w:p>
          <w:p w14:paraId="0576CA8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394554E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33D6AE9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4DF4585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1EE66D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&lt;urn:insurer&gt;</w:t>
            </w:r>
          </w:p>
          <w:p w14:paraId="21EB058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5040600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&lt;/urn:insurer&gt;</w:t>
            </w:r>
          </w:p>
          <w:p w14:paraId="50B04DF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16AC1F1A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&lt;urn:volunteer&gt;</w:t>
            </w:r>
          </w:p>
          <w:p w14:paraId="6431F38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6B5835A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&lt;urn:kpsNum&gt;strin&lt;/urn:kpsNum&gt;</w:t>
            </w:r>
          </w:p>
          <w:p w14:paraId="320FC0B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&lt;/urn:volunteer&gt;</w:t>
            </w:r>
          </w:p>
          <w:p w14:paraId="2161971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37EDCF9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&lt;/urn:owner&gt;</w:t>
            </w:r>
          </w:p>
          <w:p w14:paraId="3942320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&lt;urn:list&gt;</w:t>
            </w:r>
          </w:p>
          <w:p w14:paraId="3B85B2F2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&lt;!--Zero or more repetitions:--&gt;</w:t>
            </w:r>
          </w:p>
          <w:p w14:paraId="132ED28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&lt;urn:powerOfAttorney&gt;</w:t>
            </w:r>
          </w:p>
          <w:p w14:paraId="064FF62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&lt;urn:createDate&gt;2018-11-01T08:36:46+03:00&lt;/urn:createDate&gt;</w:t>
            </w:r>
          </w:p>
          <w:p w14:paraId="44A370AA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&lt;urn:uuid&gt;string&lt;/urn:uuid&gt;</w:t>
            </w:r>
          </w:p>
          <w:p w14:paraId="4D26079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6FD2F6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&lt;urn:parentUuid&gt;string&lt;/urn:parentUuid&gt;</w:t>
            </w:r>
          </w:p>
          <w:p w14:paraId="7A10413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&lt;urn:paStatus&gt;REVOKED&lt;/urn:paStatus&gt;</w:t>
            </w:r>
          </w:p>
          <w:p w14:paraId="5CA2705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&lt;urn:startDate&gt;2017-05-15&lt;/urn:startDate&gt;</w:t>
            </w:r>
          </w:p>
          <w:p w14:paraId="5EBC643D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&lt;urn:endDate&gt;2013-12-21+04:00&lt;/urn:endDate&gt;</w:t>
            </w:r>
          </w:p>
          <w:p w14:paraId="7C5E5F8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&lt;urn:principal&gt;string&lt;/urn:principal&gt;</w:t>
            </w:r>
          </w:p>
          <w:p w14:paraId="4B84E443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&lt;urn:representative&gt;string&lt;/urn:representative&gt;</w:t>
            </w:r>
          </w:p>
          <w:p w14:paraId="4435CD2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&lt;/urn:powerOfAttorney&gt;</w:t>
            </w:r>
          </w:p>
          <w:p w14:paraId="5F0C6A2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&lt;/urn:list&gt;</w:t>
            </w:r>
          </w:p>
          <w:p w14:paraId="7A51F06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347F7D4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&lt;urn:protocol&gt;</w:t>
            </w:r>
          </w:p>
          <w:p w14:paraId="19F5BD93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&lt;!--Zero or more repetitions:--&gt;</w:t>
            </w:r>
          </w:p>
          <w:p w14:paraId="03766D6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&lt;urn:message&gt;</w:t>
            </w:r>
          </w:p>
          <w:p w14:paraId="714F8FF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&lt;urn:mnemonic&gt;string&lt;/urn:mnemonic&gt;</w:t>
            </w:r>
          </w:p>
          <w:p w14:paraId="14539DA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&lt;urn:level&gt;INFO&lt;/urn:level&gt;</w:t>
            </w:r>
          </w:p>
          <w:p w14:paraId="66D3C0B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496384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&lt;urn:comment&gt;string&lt;/urn:comment&gt;</w:t>
            </w:r>
          </w:p>
          <w:p w14:paraId="71F8D96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72B9ECD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&lt;urn:recommendation&gt;string&lt;/urn:recommendation&gt;</w:t>
            </w:r>
          </w:p>
          <w:p w14:paraId="61BF971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&lt;/urn:message&gt;</w:t>
            </w:r>
          </w:p>
          <w:p w14:paraId="0E146D5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&lt;/urn:protocol&gt;</w:t>
            </w:r>
          </w:p>
          <w:p w14:paraId="49320A02" w14:textId="40B301CA" w:rsidR="00937832" w:rsidRPr="00BF2143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&lt;/urn:powerOfAttorneyList&gt;</w:t>
            </w:r>
          </w:p>
        </w:tc>
      </w:tr>
    </w:tbl>
    <w:p w14:paraId="443E9D12" w14:textId="77777777" w:rsidR="00937832" w:rsidRPr="00BF2143" w:rsidRDefault="00937832" w:rsidP="00937832">
      <w:pPr>
        <w:ind w:left="0"/>
        <w:rPr>
          <w:lang w:val="en-US"/>
        </w:rPr>
      </w:pPr>
    </w:p>
    <w:p w14:paraId="7E9F2C87" w14:textId="77777777" w:rsidR="00825D48" w:rsidRPr="00BF2143" w:rsidRDefault="00825D48" w:rsidP="00825D48">
      <w:pPr>
        <w:rPr>
          <w:lang w:val="en-US"/>
        </w:rPr>
      </w:pPr>
    </w:p>
    <w:p w14:paraId="047C201A" w14:textId="77777777" w:rsidR="00B837DB" w:rsidRDefault="00B837DB" w:rsidP="00B837DB">
      <w:pPr>
        <w:pStyle w:val="4"/>
        <w:rPr>
          <w:rStyle w:val="pt-a1-000032"/>
        </w:rPr>
      </w:pPr>
      <w:r>
        <w:rPr>
          <w:rStyle w:val="pt-a1-000032"/>
        </w:rPr>
        <w:t>Схема сведений ответа на запрос списка Доверенностей</w:t>
      </w:r>
    </w:p>
    <w:p w14:paraId="6FC77AB8" w14:textId="1014EAE1" w:rsidR="00C55B19" w:rsidRDefault="00C55B19" w:rsidP="00C55B1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40</w:t>
      </w:r>
      <w:r w:rsidR="002E5D12">
        <w:rPr>
          <w:noProof/>
        </w:rPr>
        <w:fldChar w:fldCharType="end"/>
      </w:r>
      <w:r w:rsidRPr="00C55B1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D34D8F">
        <w:rPr>
          <w:lang w:val="ru-RU"/>
        </w:rPr>
        <w:t>powerOfAttorneyList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3355492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4F4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E626" w14:textId="3A738DC9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333918" wp14:editId="4C1AC7E6">
                  <wp:extent cx="3477895" cy="5260975"/>
                  <wp:effectExtent l="0" t="0" r="8255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7895" cy="526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C022F5" w14:paraId="4B23AE4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0EB1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9EF9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0DDD4C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51A0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C95899" w:rsidRPr="00BB04FE" w14:paraId="7588848B" w14:textId="77777777" w:rsidTr="003A1E63">
              <w:tc>
                <w:tcPr>
                  <w:tcW w:w="0" w:type="auto"/>
                </w:tcPr>
                <w:p w14:paraId="090548A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AC2281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12F848E9" w14:textId="77777777" w:rsidTr="003A1E63">
              <w:tc>
                <w:tcPr>
                  <w:tcW w:w="0" w:type="auto"/>
                </w:tcPr>
                <w:p w14:paraId="1151BD50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07D8606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C95899" w:rsidRPr="00BB04FE" w14:paraId="5C09544F" w14:textId="77777777" w:rsidTr="003A1E63">
              <w:tc>
                <w:tcPr>
                  <w:tcW w:w="0" w:type="auto"/>
                </w:tcPr>
                <w:p w14:paraId="5A11CA2A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7859DF2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CF43D3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C022F5" w14:paraId="1BFB300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AA8C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69E5" w14:textId="77777777" w:rsidR="00C95899" w:rsidRPr="00C95899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93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createDate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4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uuid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5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parentUuid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6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paStatus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7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startDate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8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endDate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9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A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</w:p>
        </w:tc>
      </w:tr>
      <w:tr w:rsidR="00C95899" w:rsidRPr="00BB04FE" w14:paraId="0EEA452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ABCE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ABD8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maxOccurs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"unbounded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"createDate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создания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"parentUuid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 xml:space="preserve">Идентификатор </w:t>
            </w:r>
            <w:proofErr w:type="gramStart"/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на основании которой выдана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    данная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"startDate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начала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proofErr w:type="gramStart"/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"endDate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окончания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"principal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"representative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proofErr w:type="gramEnd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4420B88A" w14:textId="28E82AFC" w:rsidR="00937832" w:rsidRPr="00B837DB" w:rsidRDefault="00937832" w:rsidP="00B837DB">
      <w:pPr>
        <w:pStyle w:val="4"/>
        <w:rPr>
          <w:rStyle w:val="pt-a1-000032"/>
          <w:b/>
        </w:rPr>
      </w:pPr>
      <w:r w:rsidRPr="00B837DB">
        <w:rPr>
          <w:rStyle w:val="pt-a1-000032"/>
        </w:rPr>
        <w:lastRenderedPageBreak/>
        <w:br w:type="page"/>
      </w:r>
    </w:p>
    <w:p w14:paraId="27CB0CEB" w14:textId="506169B2" w:rsidR="00CC1530" w:rsidRPr="00BF2143" w:rsidRDefault="00CC1530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1" w:name="_Toc81991522"/>
      <w:bookmarkStart w:id="62" w:name="_Toc93527888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="00CE5FB1"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61"/>
      <w:bookmarkEnd w:id="62"/>
    </w:p>
    <w:p w14:paraId="6EB24F1E" w14:textId="2C1EC839" w:rsidR="00DA6CF4" w:rsidRDefault="00885A24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63" w:name="_Toc81991523"/>
      <w:r w:rsidRPr="00BF2143">
        <w:rPr>
          <w:rFonts w:ascii="Times New Roman" w:hAnsi="Times New Roman"/>
        </w:rPr>
        <w:t>Атрибутивный</w:t>
      </w:r>
      <w:r w:rsidR="00CC1530" w:rsidRPr="00BF2143">
        <w:rPr>
          <w:rFonts w:ascii="Times New Roman" w:hAnsi="Times New Roman"/>
        </w:rPr>
        <w:t xml:space="preserve"> состав «Запрос Доверенности» (</w:t>
      </w:r>
      <w:r w:rsidR="00106D77" w:rsidRPr="00BF2143">
        <w:rPr>
          <w:rFonts w:ascii="Times New Roman" w:hAnsi="Times New Roman"/>
        </w:rPr>
        <w:t>powerOfAttorneyRequest</w:t>
      </w:r>
      <w:r w:rsidR="00CC1530" w:rsidRPr="00BF2143">
        <w:rPr>
          <w:rFonts w:ascii="Times New Roman" w:hAnsi="Times New Roman"/>
        </w:rPr>
        <w:t>)</w:t>
      </w:r>
      <w:bookmarkEnd w:id="63"/>
    </w:p>
    <w:p w14:paraId="6F7D9530" w14:textId="56DCD91D" w:rsidR="003E0986" w:rsidRDefault="00443A30" w:rsidP="003E0986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3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Доверенности</w:t>
      </w:r>
      <w:r w:rsidR="006E516B">
        <w:rPr>
          <w:b/>
          <w:i/>
          <w:lang w:eastAsia="ru-RU"/>
        </w:rPr>
        <w:t>, см. «Спецификация типов документов СЭДО»)</w:t>
      </w:r>
    </w:p>
    <w:p w14:paraId="58043886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CD0F999" w14:textId="77777777" w:rsidR="006E516B" w:rsidRPr="003E0986" w:rsidRDefault="006E516B" w:rsidP="003E0986">
      <w:pPr>
        <w:pStyle w:val="afa"/>
        <w:spacing w:after="0"/>
        <w:ind w:left="360"/>
        <w:rPr>
          <w:b/>
          <w:i/>
          <w:lang w:eastAsia="ru-RU"/>
        </w:rPr>
      </w:pPr>
    </w:p>
    <w:p w14:paraId="554A0B22" w14:textId="18851E04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64" w:name="_Ref77338815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41</w:t>
      </w:r>
      <w:r w:rsidR="002E5D12">
        <w:rPr>
          <w:noProof/>
        </w:rPr>
        <w:fldChar w:fldCharType="end"/>
      </w:r>
      <w:bookmarkEnd w:id="64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Доверенности</w:t>
      </w:r>
    </w:p>
    <w:tbl>
      <w:tblPr>
        <w:tblStyle w:val="affb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992"/>
        <w:gridCol w:w="3122"/>
        <w:gridCol w:w="989"/>
        <w:gridCol w:w="992"/>
        <w:gridCol w:w="1656"/>
      </w:tblGrid>
      <w:tr w:rsidR="00D9698C" w:rsidRPr="00BF2143" w14:paraId="68BA3796" w14:textId="77777777" w:rsidTr="00D9698C">
        <w:tc>
          <w:tcPr>
            <w:tcW w:w="567" w:type="dxa"/>
            <w:tcBorders>
              <w:bottom w:val="single" w:sz="4" w:space="0" w:color="auto"/>
            </w:tcBorders>
          </w:tcPr>
          <w:p w14:paraId="149A09D8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786BEC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EC0323" w14:textId="534A76C5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AD12F60" w14:textId="244B9DA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56134C44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825A8B" w14:textId="38CC925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3D61B71A" w14:textId="5F6C8049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D9698C" w:rsidRPr="00BF2143" w14:paraId="2CFF942B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03B15CB6" w14:textId="77777777" w:rsidR="00D9698C" w:rsidRPr="00BF2143" w:rsidRDefault="00D9698C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63E5F60" w14:textId="473B8E04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</w:t>
            </w:r>
            <w:r w:rsidR="00945CD5">
              <w:rPr>
                <w:b/>
              </w:rPr>
              <w:t xml:space="preserve"> МЧД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D92AC5" w14:textId="4165B504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9698C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648E5E2E" w14:textId="2F37FC5C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44BFFB7A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1F5F53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-»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.</w:t>
            </w:r>
          </w:p>
          <w:p w14:paraId="61DDB49F" w14:textId="1298AB20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1167344C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0452C98" w14:textId="1BE39EE3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9698C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3F4DF6BD" w14:textId="6166CFF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650F20" w:rsidRPr="00BF2143" w14:paraId="35142907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29D78125" w14:textId="77777777" w:rsidR="00650F20" w:rsidRPr="00BF2143" w:rsidRDefault="00650F20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B823684" w14:textId="6EB8DB64" w:rsidR="00650F20" w:rsidRPr="00BF2143" w:rsidRDefault="00650F2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Блок информации об электронной подписи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D724A21" w14:textId="44C58024" w:rsidR="00650F20" w:rsidRPr="00D9698C" w:rsidRDefault="00650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t>certificate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0492CE93" w14:textId="67D1C5CF" w:rsidR="00650F20" w:rsidRPr="00BF2143" w:rsidRDefault="00650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  <w:r>
              <w:t xml:space="preserve"> (</w:t>
            </w:r>
            <w:r w:rsidRPr="00C64DF8">
              <w:t>base 64</w:t>
            </w:r>
            <w:r>
              <w:t>)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0F0B972D" w14:textId="759E8324" w:rsidR="00650F20" w:rsidRPr="00BF2143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AB34E8C" w14:textId="5D1A0053" w:rsidR="00650F20" w:rsidRPr="00D9698C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5BD92959" w14:textId="77777777" w:rsidR="00650F20" w:rsidRPr="00BF2143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3E3F17D" w14:textId="77777777" w:rsidR="003408B8" w:rsidRPr="00BF2143" w:rsidRDefault="003408B8" w:rsidP="00AD040D">
      <w:pPr>
        <w:spacing w:after="0"/>
        <w:rPr>
          <w:lang w:eastAsia="ru-RU"/>
        </w:rPr>
      </w:pPr>
    </w:p>
    <w:p w14:paraId="3AB42745" w14:textId="5B22DC77" w:rsidR="003408B8" w:rsidRDefault="00CC1530" w:rsidP="00AD040D">
      <w:pPr>
        <w:pStyle w:val="4"/>
        <w:rPr>
          <w:rFonts w:ascii="Times New Roman" w:hAnsi="Times New Roman"/>
          <w:lang w:eastAsia="ru-RU"/>
        </w:rPr>
      </w:pPr>
      <w:bookmarkStart w:id="65" w:name="_Toc81991524"/>
      <w:r w:rsidRPr="00BF2143">
        <w:rPr>
          <w:rFonts w:ascii="Times New Roman" w:hAnsi="Times New Roman"/>
          <w:lang w:eastAsia="ru-RU"/>
        </w:rPr>
        <w:t>Пример</w:t>
      </w:r>
      <w:r w:rsidR="007E4B69" w:rsidRPr="00BF2143">
        <w:rPr>
          <w:rFonts w:ascii="Times New Roman" w:hAnsi="Times New Roman"/>
          <w:lang w:eastAsia="ru-RU"/>
        </w:rPr>
        <w:t xml:space="preserve"> </w:t>
      </w:r>
      <w:r w:rsidR="007E4B69" w:rsidRPr="00BF2143">
        <w:rPr>
          <w:rFonts w:ascii="Times New Roman" w:hAnsi="Times New Roman"/>
          <w:lang w:val="en-US" w:eastAsia="ru-RU"/>
        </w:rPr>
        <w:t>XML</w:t>
      </w:r>
      <w:r w:rsidR="007E4B69" w:rsidRPr="00BF2143">
        <w:rPr>
          <w:rFonts w:ascii="Times New Roman" w:hAnsi="Times New Roman"/>
          <w:lang w:eastAsia="ru-RU"/>
        </w:rPr>
        <w:t xml:space="preserve"> файла запроса Электронной Доверенности</w:t>
      </w:r>
      <w:bookmarkEnd w:id="65"/>
    </w:p>
    <w:p w14:paraId="790114E7" w14:textId="5BD676DF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4D9B3F8C">
          <v:shape id="_x0000_i1034" type="#_x0000_t75" style="width:77.1pt;height:49.9pt" o:ole="">
            <v:imagedata r:id="rId62" o:title=""/>
          </v:shape>
          <o:OLEObject Type="Embed" ProgID="Package" ShapeID="_x0000_i1034" DrawAspect="Icon" ObjectID="_1718113080" r:id="rId63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BF2143" w14:paraId="722C8CA6" w14:textId="77777777" w:rsidTr="00106D77">
        <w:tc>
          <w:tcPr>
            <w:tcW w:w="9854" w:type="dxa"/>
          </w:tcPr>
          <w:p w14:paraId="53BF641F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>&lt;urn:powerOfAttorneyRequest xmlns:urn="urn:ru:fss:integration:types:mchd:v01"&gt;</w:t>
            </w:r>
          </w:p>
          <w:p w14:paraId="7070D053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&lt;urn:uuid&gt;string&lt;/urn:uuid&gt;</w:t>
            </w:r>
          </w:p>
          <w:p w14:paraId="7216DD16" w14:textId="32F502E7" w:rsidR="00106D77" w:rsidRPr="00BF2143" w:rsidRDefault="00052271" w:rsidP="00052271">
            <w:pPr>
              <w:spacing w:after="0"/>
              <w:ind w:left="0"/>
              <w:rPr>
                <w:lang w:eastAsia="ru-RU"/>
              </w:rPr>
            </w:pPr>
            <w:r w:rsidRPr="00052271">
              <w:rPr>
                <w:lang w:val="en-US" w:eastAsia="ru-RU"/>
              </w:rPr>
              <w:t>&lt;/urn:powerOfAttorneyRequest&gt;</w:t>
            </w:r>
          </w:p>
        </w:tc>
      </w:tr>
    </w:tbl>
    <w:p w14:paraId="766CB9A5" w14:textId="77777777" w:rsidR="00CC1530" w:rsidRPr="00F809C2" w:rsidRDefault="00CC1530" w:rsidP="00AD040D">
      <w:pPr>
        <w:spacing w:after="0"/>
        <w:ind w:left="0"/>
        <w:rPr>
          <w:lang w:eastAsia="ru-RU"/>
        </w:rPr>
      </w:pPr>
    </w:p>
    <w:p w14:paraId="00CE4314" w14:textId="60092A7E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запроса Электронной Доверенности</w:t>
      </w:r>
    </w:p>
    <w:p w14:paraId="6020E98F" w14:textId="6FDB2BAD" w:rsidR="00F809C2" w:rsidRDefault="00F809C2" w:rsidP="00F809C2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42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FA1561">
        <w:rPr>
          <w:lang w:val="ru-RU"/>
        </w:rPr>
        <w:t>powerOfAttorneyRequest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735B2CA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41A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EE8B" w14:textId="0D053DA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2BD9BE" wp14:editId="343915C7">
                  <wp:extent cx="3750310" cy="1284605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0310" cy="128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C022F5" w14:paraId="3453C7A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DA9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7C56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A8D9D2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5E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1371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PowerOfAttorneyRequestType</w:t>
              </w:r>
            </w:hyperlink>
          </w:p>
        </w:tc>
      </w:tr>
      <w:tr w:rsidR="005E558B" w:rsidRPr="00BB04FE" w14:paraId="71C5AE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EF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55335197" w14:textId="77777777" w:rsidTr="002337D0">
              <w:tc>
                <w:tcPr>
                  <w:tcW w:w="0" w:type="auto"/>
                </w:tcPr>
                <w:p w14:paraId="7847923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C1785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CCDE48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75869F6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823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A9A2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</w:p>
        </w:tc>
      </w:tr>
      <w:tr w:rsidR="005E558B" w:rsidRPr="00BB04FE" w14:paraId="0D21B77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D9C9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08"/>
            </w:tblGrid>
            <w:tr w:rsidR="005E558B" w:rsidRPr="00BB04FE" w14:paraId="2265757B" w14:textId="77777777" w:rsidTr="002337D0">
              <w:tc>
                <w:tcPr>
                  <w:tcW w:w="0" w:type="auto"/>
                </w:tcPr>
                <w:p w14:paraId="618E126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48B1AAFB" w14:textId="77777777" w:rsidTr="002337D0">
              <w:tc>
                <w:tcPr>
                  <w:tcW w:w="0" w:type="auto"/>
                </w:tcPr>
                <w:p w14:paraId="2958A4A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доверенности</w:t>
                  </w:r>
                </w:p>
              </w:tc>
            </w:tr>
          </w:tbl>
          <w:p w14:paraId="62F932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47F84A5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D58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58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03F002DA" w14:textId="77777777" w:rsidR="00F809C2" w:rsidRPr="00F809C2" w:rsidRDefault="00F809C2" w:rsidP="00AD040D">
      <w:pPr>
        <w:spacing w:after="0"/>
        <w:ind w:left="0"/>
        <w:rPr>
          <w:lang w:val="en-US" w:eastAsia="ru-RU"/>
        </w:rPr>
      </w:pPr>
    </w:p>
    <w:p w14:paraId="57416656" w14:textId="482BFF8A" w:rsidR="00CE5FB1" w:rsidRDefault="00CC1530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66" w:name="_Toc8199152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на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106D77" w:rsidRPr="00BF2143">
        <w:rPr>
          <w:rStyle w:val="pt-a1-000032"/>
          <w:rFonts w:ascii="Times New Roman" w:hAnsi="Times New Roman"/>
        </w:rPr>
        <w:t xml:space="preserve"> (powerOfAttorneyResponse)</w:t>
      </w:r>
      <w:bookmarkEnd w:id="66"/>
    </w:p>
    <w:p w14:paraId="7DE7FF14" w14:textId="7182177B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9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Доверенность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34F953A2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0E1CB211" w14:textId="77777777" w:rsidR="00443A30" w:rsidRPr="00443A30" w:rsidRDefault="00443A30" w:rsidP="00443A30"/>
    <w:p w14:paraId="1A290A84" w14:textId="40A1C0C0" w:rsidR="00A249B8" w:rsidRDefault="00A249B8" w:rsidP="00A249B8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43</w:t>
      </w:r>
      <w:r w:rsidR="002E5D12">
        <w:rPr>
          <w:noProof/>
        </w:rPr>
        <w:fldChar w:fldCharType="end"/>
      </w:r>
      <w:r>
        <w:rPr>
          <w:lang w:val="ru-RU"/>
        </w:rPr>
        <w:t xml:space="preserve"> Ответ на запрос Электронной Доверенности</w:t>
      </w:r>
    </w:p>
    <w:tbl>
      <w:tblPr>
        <w:tblStyle w:val="affb"/>
        <w:tblW w:w="981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76"/>
        <w:gridCol w:w="2268"/>
        <w:gridCol w:w="885"/>
        <w:gridCol w:w="1134"/>
        <w:gridCol w:w="1701"/>
      </w:tblGrid>
      <w:tr w:rsidR="00046AA2" w:rsidRPr="002A0A5F" w14:paraId="2B1D6E25" w14:textId="77777777" w:rsidTr="000E0DD6">
        <w:tc>
          <w:tcPr>
            <w:tcW w:w="851" w:type="dxa"/>
            <w:tcBorders>
              <w:bottom w:val="single" w:sz="4" w:space="0" w:color="auto"/>
            </w:tcBorders>
          </w:tcPr>
          <w:p w14:paraId="43ABE6E9" w14:textId="77777777" w:rsidR="00046AA2" w:rsidRPr="00A249B8" w:rsidRDefault="00046AA2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A249B8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A249B8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C65E06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911DCCE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D508F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699F740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AF18C2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55A1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0E0DD6" w:rsidRPr="002A0A5F" w14:paraId="51A2CB85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0B62933" w14:textId="77777777" w:rsidR="000E0DD6" w:rsidRPr="00A249B8" w:rsidRDefault="000E0DD6" w:rsidP="000E0DD6">
            <w:pPr>
              <w:pStyle w:val="afa"/>
              <w:widowControl/>
              <w:numPr>
                <w:ilvl w:val="0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7573762" w14:textId="6378F11B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7F48ABD" w14:textId="77777777" w:rsidR="000E0DD6" w:rsidRPr="00A249B8" w:rsidRDefault="000E0DD6" w:rsidP="00AD040D">
            <w:pPr>
              <w:widowControl/>
              <w:spacing w:after="0"/>
              <w:ind w:left="0"/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31C68EF9" w14:textId="37DBE5A8" w:rsidR="000E0DD6" w:rsidRPr="00BF2143" w:rsidRDefault="00C022F5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Либо </w:t>
            </w:r>
            <w:r w:rsidR="000E0DD6" w:rsidRPr="00BF2143">
              <w:rPr>
                <w:sz w:val="21"/>
                <w:szCs w:val="21"/>
                <w:lang w:eastAsia="ru-RU"/>
              </w:rPr>
              <w:t>1 из 2</w:t>
            </w:r>
            <w:r>
              <w:rPr>
                <w:sz w:val="21"/>
                <w:szCs w:val="21"/>
                <w:lang w:eastAsia="ru-RU"/>
              </w:rPr>
              <w:t>, либо оба</w:t>
            </w:r>
            <w:r w:rsidR="000E0DD6" w:rsidRPr="00BF2143">
              <w:rPr>
                <w:sz w:val="21"/>
                <w:szCs w:val="21"/>
                <w:lang w:eastAsia="ru-RU"/>
              </w:rPr>
              <w:t>:</w:t>
            </w:r>
          </w:p>
          <w:p w14:paraId="2967C219" w14:textId="113AE1F4" w:rsidR="000E0DD6" w:rsidRDefault="000E0DD6" w:rsidP="002337D0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1.1.Электронная доверенность с 1.2.Дополнительная информация</w:t>
            </w:r>
          </w:p>
          <w:p w14:paraId="6B7B29DB" w14:textId="45057461" w:rsidR="000E0DD6" w:rsidRPr="000E0DD6" w:rsidRDefault="000E0DD6" w:rsidP="000E0DD6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1.3.Результат ошибки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6F01B569" w14:textId="3C9091EC" w:rsid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F996AEA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BA770E5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C9364AC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E34FC8E" w14:textId="2CDF111F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1C99C57" w14:textId="2F99DB29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 xml:space="preserve">Электронная </w:t>
            </w:r>
            <w:r>
              <w:rPr>
                <w:b/>
              </w:rPr>
              <w:t>доверенность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E7F9DC1" w14:textId="4441273A" w:rsidR="000E0DD6" w:rsidRPr="00C95899" w:rsidRDefault="00C9589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lang w:val="en-US"/>
              </w:rPr>
              <w:t>content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0D3E162" w14:textId="1B035C38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t>Доверенность в base64</w:t>
            </w:r>
            <w:r>
              <w:t xml:space="preserve">. </w:t>
            </w:r>
            <w:r w:rsidRPr="00A249B8">
              <w:t xml:space="preserve">В том </w:t>
            </w:r>
            <w:proofErr w:type="gramStart"/>
            <w:r w:rsidRPr="00A249B8">
              <w:t>виде</w:t>
            </w:r>
            <w:proofErr w:type="gramEnd"/>
            <w:r w:rsidRPr="00A249B8">
              <w:t xml:space="preserve"> в котором она пришла на регистрацию</w:t>
            </w:r>
            <w:r>
              <w:t xml:space="preserve">. </w:t>
            </w:r>
            <w:r w:rsidRPr="00A249B8">
              <w:t>С подписью и вложенными доверенностями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3B7A5880" w14:textId="2434EF62" w:rsidR="000E0DD6" w:rsidRPr="00A249B8" w:rsidRDefault="00C022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FA1EF8E" w14:textId="6761A5E0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PowerOfAttorneyResponseType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6FF83F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4222224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3D8A07E1" w14:textId="77777777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35D2411" w14:textId="28255EEA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об Электронной Доверенности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73D9E81" w14:textId="7DE3BF2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0E0DD6">
              <w:rPr>
                <w:sz w:val="21"/>
                <w:szCs w:val="21"/>
                <w:lang w:val="en-US" w:eastAsia="ru-RU"/>
              </w:rPr>
              <w:t>powerOfAttorneyInfo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1F69E24" w14:textId="60A2C4A5" w:rsidR="000E0DD6" w:rsidRPr="000E0DD6" w:rsidRDefault="000E0DD6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В случае наличия Доверенности с документом отправляется дополнительная информация 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1D1DBEC5" w14:textId="0BA89805" w:rsidR="000E0DD6" w:rsidRPr="00A249B8" w:rsidRDefault="00C022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92C506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4163CAA" w14:textId="77777777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9AC7D71" w14:textId="77777777" w:rsidTr="00A249B8">
        <w:tc>
          <w:tcPr>
            <w:tcW w:w="851" w:type="dxa"/>
            <w:shd w:val="clear" w:color="auto" w:fill="FFFFFF" w:themeFill="background1"/>
          </w:tcPr>
          <w:p w14:paraId="26F2AC68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6CCE879" w14:textId="2DA1B2DC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Статус МЧД</w:t>
            </w:r>
          </w:p>
        </w:tc>
        <w:tc>
          <w:tcPr>
            <w:tcW w:w="1276" w:type="dxa"/>
            <w:shd w:val="clear" w:color="auto" w:fill="FFFFFF" w:themeFill="background1"/>
          </w:tcPr>
          <w:p w14:paraId="3DFF49DE" w14:textId="2F57658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status</w:t>
            </w:r>
          </w:p>
        </w:tc>
        <w:tc>
          <w:tcPr>
            <w:tcW w:w="2268" w:type="dxa"/>
            <w:shd w:val="clear" w:color="auto" w:fill="FFFFFF" w:themeFill="background1"/>
          </w:tcPr>
          <w:p w14:paraId="6DC9E530" w14:textId="46DDFFE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Текущий статус</w:t>
            </w:r>
            <w:r w:rsidRPr="00A249B8">
              <w:rPr>
                <w:sz w:val="21"/>
                <w:szCs w:val="21"/>
                <w:lang w:eastAsia="ru-RU"/>
              </w:rPr>
              <w:t xml:space="preserve">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756A4F01" w14:textId="4DAFD674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0A65E136" w14:textId="6DC2F22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PAStatusType</w:t>
            </w:r>
          </w:p>
        </w:tc>
        <w:tc>
          <w:tcPr>
            <w:tcW w:w="1701" w:type="dxa"/>
            <w:shd w:val="clear" w:color="auto" w:fill="FFFFFF" w:themeFill="background1"/>
          </w:tcPr>
          <w:p w14:paraId="017D943C" w14:textId="522E731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052271">
              <w:rPr>
                <w:lang w:val="en-US" w:eastAsia="ru-RU"/>
              </w:rPr>
              <w:t>REGISTERED</w:t>
            </w:r>
          </w:p>
        </w:tc>
      </w:tr>
      <w:tr w:rsidR="000E0DD6" w:rsidRPr="002A0A5F" w14:paraId="3D2487F3" w14:textId="77777777" w:rsidTr="00A249B8">
        <w:tc>
          <w:tcPr>
            <w:tcW w:w="851" w:type="dxa"/>
            <w:shd w:val="clear" w:color="auto" w:fill="FFFFFF" w:themeFill="background1"/>
          </w:tcPr>
          <w:p w14:paraId="7955220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2067061" w14:textId="6AD1F14E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регистрации</w:t>
            </w:r>
          </w:p>
        </w:tc>
        <w:tc>
          <w:tcPr>
            <w:tcW w:w="1276" w:type="dxa"/>
            <w:shd w:val="clear" w:color="auto" w:fill="FFFFFF" w:themeFill="background1"/>
          </w:tcPr>
          <w:p w14:paraId="5C12285B" w14:textId="13231D5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issued</w:t>
            </w:r>
          </w:p>
        </w:tc>
        <w:tc>
          <w:tcPr>
            <w:tcW w:w="2268" w:type="dxa"/>
            <w:shd w:val="clear" w:color="auto" w:fill="FFFFFF" w:themeFill="background1"/>
          </w:tcPr>
          <w:p w14:paraId="3FA31336" w14:textId="4528A07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регистрации доверенности в модуле МЧД</w:t>
            </w:r>
          </w:p>
        </w:tc>
        <w:tc>
          <w:tcPr>
            <w:tcW w:w="885" w:type="dxa"/>
            <w:shd w:val="clear" w:color="auto" w:fill="FFFFFF" w:themeFill="background1"/>
          </w:tcPr>
          <w:p w14:paraId="6E24C486" w14:textId="42A1C31C" w:rsidR="000E0DD6" w:rsidRPr="0086145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3943494" w14:textId="1B00A935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7B1DAD2" w14:textId="5B0347F9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0DD6">
              <w:rPr>
                <w:i/>
                <w:sz w:val="21"/>
                <w:szCs w:val="21"/>
                <w:lang w:eastAsia="ru-RU"/>
              </w:rPr>
              <w:t>26.10.2021 15:00:01</w:t>
            </w:r>
          </w:p>
        </w:tc>
      </w:tr>
      <w:tr w:rsidR="000E0DD6" w:rsidRPr="002A0A5F" w14:paraId="0119543E" w14:textId="77777777" w:rsidTr="00A249B8">
        <w:tc>
          <w:tcPr>
            <w:tcW w:w="851" w:type="dxa"/>
            <w:shd w:val="clear" w:color="auto" w:fill="FFFFFF" w:themeFill="background1"/>
          </w:tcPr>
          <w:p w14:paraId="3D80511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EB2C034" w14:textId="52C6F1FF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отзыва</w:t>
            </w:r>
          </w:p>
        </w:tc>
        <w:tc>
          <w:tcPr>
            <w:tcW w:w="1276" w:type="dxa"/>
            <w:shd w:val="clear" w:color="auto" w:fill="FFFFFF" w:themeFill="background1"/>
          </w:tcPr>
          <w:p w14:paraId="2A849296" w14:textId="353EA1E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revocationDate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AF85C89" w14:textId="3ED5BB5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и время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6502B7A7" w14:textId="2881AB3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344C713D" w14:textId="11921AF3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701" w:type="dxa"/>
            <w:shd w:val="clear" w:color="auto" w:fill="FFFFFF" w:themeFill="background1"/>
          </w:tcPr>
          <w:p w14:paraId="73A0F664" w14:textId="0B784DFE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4CAB2FB" w14:textId="77777777" w:rsidTr="00A249B8">
        <w:tc>
          <w:tcPr>
            <w:tcW w:w="851" w:type="dxa"/>
            <w:shd w:val="clear" w:color="auto" w:fill="FFFFFF" w:themeFill="background1"/>
          </w:tcPr>
          <w:p w14:paraId="43C17004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EF32AB5" w14:textId="2D209812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Причина</w:t>
            </w:r>
          </w:p>
        </w:tc>
        <w:tc>
          <w:tcPr>
            <w:tcW w:w="1276" w:type="dxa"/>
            <w:shd w:val="clear" w:color="auto" w:fill="FFFFFF" w:themeFill="background1"/>
          </w:tcPr>
          <w:p w14:paraId="01BA6495" w14:textId="5676C26E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revocationReason</w:t>
            </w:r>
          </w:p>
        </w:tc>
        <w:tc>
          <w:tcPr>
            <w:tcW w:w="2268" w:type="dxa"/>
            <w:shd w:val="clear" w:color="auto" w:fill="FFFFFF" w:themeFill="background1"/>
          </w:tcPr>
          <w:p w14:paraId="66B16126" w14:textId="250DD24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Основание для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3DE8D16A" w14:textId="1E4898E1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27B69B7D" w14:textId="621DB439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2377C4E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B83AEC" w:rsidRPr="002A0A5F" w14:paraId="15D10FAC" w14:textId="77777777" w:rsidTr="00A249B8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2469EE" w14:textId="77777777" w:rsidR="00B83AEC" w:rsidRPr="00A249B8" w:rsidRDefault="00B83AEC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00C95E" w14:textId="52116DBF" w:rsidR="00B83AEC" w:rsidRPr="00A249B8" w:rsidRDefault="00B83AEC" w:rsidP="00AD040D">
            <w:pPr>
              <w:widowControl/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3A095E" w14:textId="29543FAC" w:rsidR="00B83AEC" w:rsidRPr="00A249B8" w:rsidRDefault="00B83AEC" w:rsidP="00AD040D">
            <w:pPr>
              <w:widowControl/>
              <w:spacing w:after="0"/>
              <w:ind w:left="0"/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4863C67" w14:textId="201B619C" w:rsidR="00B83AEC" w:rsidRPr="00A249B8" w:rsidRDefault="00B83AEC" w:rsidP="00AD040D">
            <w:pPr>
              <w:widowControl/>
              <w:spacing w:after="0"/>
              <w:ind w:left="0"/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C832C7" w14:textId="2C6463E9" w:rsidR="00B83AEC" w:rsidRPr="00A249B8" w:rsidRDefault="00C022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50E3C6" w14:textId="1D89CD3F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3ED07C" w14:textId="77777777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23B064C" w14:textId="56999470" w:rsidR="003408B8" w:rsidRDefault="00CC1530" w:rsidP="00AD040D">
      <w:pPr>
        <w:pStyle w:val="4"/>
        <w:rPr>
          <w:rFonts w:ascii="Times New Roman" w:hAnsi="Times New Roman"/>
        </w:rPr>
      </w:pPr>
      <w:bookmarkStart w:id="67" w:name="_Toc81991526"/>
      <w:r w:rsidRPr="00817772">
        <w:rPr>
          <w:rFonts w:ascii="Times New Roman" w:hAnsi="Times New Roman"/>
        </w:rPr>
        <w:lastRenderedPageBreak/>
        <w:t>Пример</w:t>
      </w:r>
      <w:r w:rsidR="007E4B69" w:rsidRPr="00817772">
        <w:rPr>
          <w:rFonts w:ascii="Times New Roman" w:hAnsi="Times New Roman"/>
        </w:rPr>
        <w:t xml:space="preserve"> </w:t>
      </w:r>
      <w:r w:rsidR="007E4B69" w:rsidRPr="00817772">
        <w:rPr>
          <w:rFonts w:ascii="Times New Roman" w:hAnsi="Times New Roman"/>
          <w:lang w:val="en-US"/>
        </w:rPr>
        <w:t>XML</w:t>
      </w:r>
      <w:r w:rsidR="007E4B69" w:rsidRPr="00817772">
        <w:rPr>
          <w:rFonts w:ascii="Times New Roman" w:hAnsi="Times New Roman"/>
        </w:rPr>
        <w:t xml:space="preserve"> файла ответа на запрос Эл.Доверенности</w:t>
      </w:r>
      <w:bookmarkEnd w:id="67"/>
    </w:p>
    <w:p w14:paraId="308092AA" w14:textId="57E1C556" w:rsidR="003E0986" w:rsidRPr="003E0986" w:rsidRDefault="00D13A97" w:rsidP="003E0986">
      <w:r>
        <w:object w:dxaOrig="1814" w:dyaOrig="1174" w14:anchorId="0B5C482A">
          <v:shape id="_x0000_i1035" type="#_x0000_t75" style="width:90.7pt;height:58.4pt" o:ole="">
            <v:imagedata r:id="rId65" o:title=""/>
          </v:shape>
          <o:OLEObject Type="Embed" ProgID="Package" ShapeID="_x0000_i1035" DrawAspect="Icon" ObjectID="_1718113081" r:id="rId66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C022F5" w14:paraId="7241A869" w14:textId="77777777" w:rsidTr="00106D77">
        <w:tc>
          <w:tcPr>
            <w:tcW w:w="9854" w:type="dxa"/>
          </w:tcPr>
          <w:p w14:paraId="5C021E75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>&lt;urn:powerOfAttorneyResponse responseOn="string" xmlns:urn="urn:ru:fss:integration:types:mchd:v01"&gt;</w:t>
            </w:r>
          </w:p>
          <w:p w14:paraId="5857675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&lt;!--Optional:--&gt;</w:t>
            </w:r>
          </w:p>
          <w:p w14:paraId="2C25341A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&lt;urn:powerOfAttorneyInfo&gt;</w:t>
            </w:r>
          </w:p>
          <w:p w14:paraId="2A4C90B4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&lt;urn:content&gt;string&lt;/urn:content&gt;</w:t>
            </w:r>
          </w:p>
          <w:p w14:paraId="56581943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&lt;urn:status&gt;REGISTERED&lt;/urn:status&gt;</w:t>
            </w:r>
          </w:p>
          <w:p w14:paraId="0CCE114F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&lt;urn:issued&gt;2007-10-26T10:36:28&lt;/urn:issued&gt;</w:t>
            </w:r>
          </w:p>
          <w:p w14:paraId="587AC1B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&lt;!--Optional:--&gt;</w:t>
            </w:r>
          </w:p>
          <w:p w14:paraId="786758C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&lt;urn:revocationReason&gt;string&lt;/urn:revocationReason&gt;</w:t>
            </w:r>
          </w:p>
          <w:p w14:paraId="2FC5EACA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&lt;!--Optional:--&gt;</w:t>
            </w:r>
          </w:p>
          <w:p w14:paraId="56CD2411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&lt;urn:revocationDate&gt;2004-02-14T21:44:14&lt;/urn:revocationDate&gt;</w:t>
            </w:r>
          </w:p>
          <w:p w14:paraId="16ED947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&lt;/urn:powerOfAttorneyInfo&gt;</w:t>
            </w:r>
          </w:p>
          <w:p w14:paraId="33656F7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&lt;!--Optional:--&gt;</w:t>
            </w:r>
          </w:p>
          <w:p w14:paraId="5572516B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&lt;urn:protocol&gt;</w:t>
            </w:r>
          </w:p>
          <w:p w14:paraId="1DAA5542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&lt;!--Zero or more repetitions:--&gt;</w:t>
            </w:r>
          </w:p>
          <w:p w14:paraId="2A95813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&lt;urn:message&gt;</w:t>
            </w:r>
          </w:p>
          <w:p w14:paraId="448B1CAE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&lt;urn:mnemonic&gt;string&lt;/urn:mnemonic&gt;</w:t>
            </w:r>
          </w:p>
          <w:p w14:paraId="27D8292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&lt;urn:level&gt;WARN&lt;/urn:level&gt;</w:t>
            </w:r>
          </w:p>
          <w:p w14:paraId="2AAFDD97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&lt;!--Optional:--&gt;</w:t>
            </w:r>
          </w:p>
          <w:p w14:paraId="37D4BF93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&lt;urn:comment&gt;string&lt;/urn:comment&gt;</w:t>
            </w:r>
          </w:p>
          <w:p w14:paraId="77C63C72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&lt;!--Optional:--&gt;</w:t>
            </w:r>
          </w:p>
          <w:p w14:paraId="0B09DDA6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1488E2E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&lt;/urn:message&gt;</w:t>
            </w:r>
          </w:p>
          <w:p w14:paraId="62766BB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&lt;/urn:protocol&gt;</w:t>
            </w:r>
          </w:p>
          <w:p w14:paraId="5938C746" w14:textId="740F78F0" w:rsidR="00106D77" w:rsidRPr="00BF2143" w:rsidRDefault="00C82A9F" w:rsidP="00C82A9F">
            <w:pPr>
              <w:widowControl/>
              <w:spacing w:after="0"/>
              <w:ind w:left="0"/>
              <w:rPr>
                <w:lang w:val="en-US"/>
              </w:rPr>
            </w:pPr>
            <w:r w:rsidRPr="00C82A9F">
              <w:rPr>
                <w:lang w:val="en-US" w:eastAsia="ru-RU"/>
              </w:rPr>
              <w:t>&lt;/urn:powerOfAttorneyResponse&gt;</w:t>
            </w:r>
          </w:p>
        </w:tc>
      </w:tr>
    </w:tbl>
    <w:p w14:paraId="73494217" w14:textId="77777777" w:rsidR="00F809C2" w:rsidRPr="00650632" w:rsidRDefault="00F809C2">
      <w:pPr>
        <w:widowControl/>
        <w:spacing w:after="0"/>
        <w:ind w:left="0"/>
        <w:rPr>
          <w:lang w:val="en-US"/>
        </w:rPr>
      </w:pPr>
    </w:p>
    <w:p w14:paraId="01257E26" w14:textId="3BDE0C51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ответа на запрос Электронной Доверенности</w:t>
      </w:r>
    </w:p>
    <w:p w14:paraId="1A54931E" w14:textId="6F38F924" w:rsidR="00F809C2" w:rsidRDefault="00F809C2" w:rsidP="00F809C2">
      <w:pPr>
        <w:pStyle w:val="affe"/>
        <w:keepNext/>
        <w:jc w:val="right"/>
        <w:rPr>
          <w:lang w:val="en-US"/>
        </w:rPr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44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Pr="00F83FA6">
        <w:rPr>
          <w:lang w:val="ru-RU"/>
        </w:rPr>
        <w:t>powerOfAttorneyResponse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0B1DBE5F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D8D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3D98" w14:textId="7C171E71" w:rsidR="00787F7A" w:rsidRPr="00497966" w:rsidRDefault="00C022F5" w:rsidP="00497966">
            <w:pPr>
              <w:autoSpaceDE w:val="0"/>
              <w:autoSpaceDN w:val="0"/>
              <w:adjustRightInd w:val="0"/>
              <w:spacing w:before="75" w:after="75"/>
            </w:pPr>
            <w:r w:rsidRPr="007B651A">
              <w:drawing>
                <wp:inline distT="0" distB="0" distL="0" distR="0" wp14:anchorId="1DF7E225" wp14:editId="49AB5A1E">
                  <wp:extent cx="4074160" cy="1655445"/>
                  <wp:effectExtent l="0" t="0" r="2540" b="190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165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C022F5" w14:paraId="0F7A064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074D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BEB5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630DDB9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1061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437D" w14:textId="77777777" w:rsidR="00C95899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5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PowerOfAttorneyResponseType</w:t>
              </w:r>
            </w:hyperlink>
          </w:p>
        </w:tc>
      </w:tr>
      <w:tr w:rsidR="00C95899" w:rsidRPr="00BB04FE" w14:paraId="29648F3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F01A2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95899" w:rsidRPr="00D13A97" w14:paraId="01452B09" w14:textId="77777777" w:rsidTr="003A1E63">
              <w:tc>
                <w:tcPr>
                  <w:tcW w:w="0" w:type="auto"/>
                </w:tcPr>
                <w:p w14:paraId="45DE7766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2974BD7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90A707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5DE24A7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988F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512E" w14:textId="77777777" w:rsidR="00C95899" w:rsidRPr="00BB04FE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9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powerOfAttorneyInfo</w:t>
              </w:r>
            </w:hyperlink>
            <w:r w:rsidR="00C95899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A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95899" w:rsidRPr="00BB04FE" w14:paraId="4CB83C3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BC7C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62"/>
            </w:tblGrid>
            <w:tr w:rsidR="00C95899" w:rsidRPr="00BB04FE" w14:paraId="30F2A119" w14:textId="77777777" w:rsidTr="003A1E63">
              <w:tc>
                <w:tcPr>
                  <w:tcW w:w="0" w:type="auto"/>
                </w:tcPr>
                <w:p w14:paraId="2D5BAC6D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1389C2E7" w14:textId="77777777" w:rsidTr="003A1E63">
              <w:tc>
                <w:tcPr>
                  <w:tcW w:w="0" w:type="auto"/>
                </w:tcPr>
                <w:p w14:paraId="671B0B34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доверенности</w:t>
                  </w:r>
                </w:p>
              </w:tc>
            </w:tr>
          </w:tbl>
          <w:p w14:paraId="2706D8CF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C022F5" w14:paraId="724C963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DA9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30DF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ответа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27CAC041" w14:textId="77777777" w:rsidR="00C95899" w:rsidRDefault="00C95899" w:rsidP="00C95899">
      <w:pPr>
        <w:rPr>
          <w:lang w:val="en-US" w:eastAsia="x-none"/>
        </w:rPr>
      </w:pPr>
    </w:p>
    <w:p w14:paraId="61E9C50D" w14:textId="77777777" w:rsidR="00C95899" w:rsidRDefault="00C95899" w:rsidP="00C95899">
      <w:pPr>
        <w:rPr>
          <w:lang w:val="en-US" w:eastAsia="x-none"/>
        </w:rPr>
      </w:pPr>
    </w:p>
    <w:p w14:paraId="642B4DB5" w14:textId="3AD46648" w:rsidR="00C95899" w:rsidRDefault="00C95899" w:rsidP="00C9589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45</w:t>
      </w:r>
      <w:r w:rsidR="002E5D12">
        <w:rPr>
          <w:noProof/>
        </w:rPr>
        <w:fldChar w:fldCharType="end"/>
      </w:r>
      <w:r>
        <w:rPr>
          <w:lang w:val="en-US"/>
        </w:rPr>
        <w:t xml:space="preserve"> </w:t>
      </w:r>
      <w:r>
        <w:rPr>
          <w:lang w:val="ru-RU"/>
        </w:rPr>
        <w:t xml:space="preserve">Схема сведений элемента </w:t>
      </w:r>
      <w:r w:rsidRPr="00C95899">
        <w:rPr>
          <w:bCs w:val="0"/>
          <w:color w:val="000000"/>
        </w:rPr>
        <w:t>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1151A16B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5A60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D47D" w14:textId="4E3A6219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D77723" wp14:editId="4DAF0407">
                  <wp:extent cx="3373755" cy="278384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755" cy="278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C022F5" w14:paraId="23BD5FF4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4FD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3635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ECA2B87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DF2B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95899" w:rsidRPr="00BB04FE" w14:paraId="49992046" w14:textId="77777777" w:rsidTr="003A1E63">
              <w:tc>
                <w:tcPr>
                  <w:tcW w:w="0" w:type="auto"/>
                </w:tcPr>
                <w:p w14:paraId="0F7C520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F64D05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5A6FCBC1" w14:textId="77777777" w:rsidTr="003A1E63">
              <w:tc>
                <w:tcPr>
                  <w:tcW w:w="0" w:type="auto"/>
                </w:tcPr>
                <w:p w14:paraId="1277FDA4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204A38B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95899" w:rsidRPr="00BB04FE" w14:paraId="2FDCC2EF" w14:textId="77777777" w:rsidTr="003A1E63">
              <w:tc>
                <w:tcPr>
                  <w:tcW w:w="0" w:type="auto"/>
                </w:tcPr>
                <w:p w14:paraId="0DE89930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F49736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32F0B1D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C022F5" w14:paraId="7792C2A8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4CBA3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EDC7" w14:textId="77777777" w:rsidR="00C95899" w:rsidRPr="00C95899" w:rsidRDefault="00796CBF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9B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content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C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status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D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E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revocationReason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F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revocationDate</w:t>
              </w:r>
            </w:hyperlink>
          </w:p>
        </w:tc>
      </w:tr>
      <w:tr w:rsidR="00C95899" w:rsidRPr="00BB04FE" w14:paraId="00773989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29F4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568"/>
            </w:tblGrid>
            <w:tr w:rsidR="00C95899" w:rsidRPr="00BB04FE" w14:paraId="7C402E71" w14:textId="77777777" w:rsidTr="003A1E63">
              <w:tc>
                <w:tcPr>
                  <w:tcW w:w="0" w:type="auto"/>
                </w:tcPr>
                <w:p w14:paraId="1AE5C841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263B1DD9" w14:textId="77777777" w:rsidTr="003A1E63">
              <w:tc>
                <w:tcPr>
                  <w:tcW w:w="0" w:type="auto"/>
                </w:tcPr>
                <w:p w14:paraId="4542942B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Тип описывающий информацию </w:t>
                  </w:r>
                  <w:proofErr w:type="gramStart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</w:t>
                  </w:r>
                  <w:proofErr w:type="gramEnd"/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электронной доверенности</w:t>
                  </w:r>
                </w:p>
              </w:tc>
            </w:tr>
          </w:tbl>
          <w:p w14:paraId="44F4DAB5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664A26BF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DFD5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EEE2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"powerOfAttorneyInfo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Тип описывающий информацию о электронной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"content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Доверенность в base64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Start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</w:t>
            </w:r>
            <w:proofErr w:type="gramEnd"/>
            <w:r w:rsidRPr="00BB04FE">
              <w:rPr>
                <w:rFonts w:ascii="Consolas" w:hAnsi="Consolas" w:cs="Consolas"/>
                <w:color w:val="000000"/>
              </w:rPr>
              <w:t xml:space="preserve"> том виде в котором она пришла на регистрацию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 подписью и вложенными доверенностями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proofErr w:type="gramStart"/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Текущий статус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"issued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регистрации доверенности в модуле МЧД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"revocationReason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proofErr w:type="gramEnd"/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Основание для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B03C4F3" w14:textId="16652EF4" w:rsidR="00CC1530" w:rsidRPr="00C95899" w:rsidRDefault="00CC1530" w:rsidP="00F809C2">
      <w:pPr>
        <w:pStyle w:val="4"/>
      </w:pPr>
      <w:r w:rsidRPr="00C95899">
        <w:lastRenderedPageBreak/>
        <w:br w:type="page"/>
      </w:r>
    </w:p>
    <w:p w14:paraId="3BB1E079" w14:textId="77777777" w:rsidR="00CC1530" w:rsidRPr="00C95899" w:rsidRDefault="00CC1530" w:rsidP="00756B32">
      <w:pPr>
        <w:spacing w:after="0"/>
      </w:pPr>
    </w:p>
    <w:p w14:paraId="45516B54" w14:textId="6CBBCE73" w:rsidR="00CE5FB1" w:rsidRPr="00BF2143" w:rsidRDefault="00390001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8" w:name="_Toc81991532"/>
      <w:bookmarkStart w:id="69" w:name="_Toc93527889"/>
      <w:r w:rsidRPr="00BF2143">
        <w:rPr>
          <w:rStyle w:val="pt-a1-000032"/>
          <w:rFonts w:ascii="Times New Roman" w:hAnsi="Times New Roman"/>
        </w:rPr>
        <w:t xml:space="preserve">Описание процесса обмена «Запрос справочника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9D2CE4" w:rsidRPr="00BF2143">
        <w:rPr>
          <w:rStyle w:val="af1"/>
          <w:rFonts w:ascii="Times New Roman" w:hAnsi="Times New Roman"/>
        </w:rPr>
        <w:footnoteReference w:id="1"/>
      </w:r>
      <w:bookmarkEnd w:id="68"/>
      <w:bookmarkEnd w:id="69"/>
      <w:r w:rsidR="0041499C" w:rsidRPr="00BF2143">
        <w:rPr>
          <w:rStyle w:val="pt-a1-000032"/>
          <w:rFonts w:ascii="Times New Roman" w:hAnsi="Times New Roman"/>
        </w:rPr>
        <w:t xml:space="preserve"> </w:t>
      </w:r>
    </w:p>
    <w:p w14:paraId="130AA49C" w14:textId="7104F4B9" w:rsidR="00DA6CF4" w:rsidRDefault="007A1B1E" w:rsidP="00E001C5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70" w:name="_Toc81991533"/>
      <w:r w:rsidRPr="00BF2143">
        <w:rPr>
          <w:rFonts w:ascii="Times New Roman" w:hAnsi="Times New Roman"/>
        </w:rPr>
        <w:t>Атрибутивный</w:t>
      </w:r>
      <w:r w:rsidR="00390001" w:rsidRPr="00BF2143">
        <w:rPr>
          <w:rFonts w:ascii="Times New Roman" w:hAnsi="Times New Roman"/>
        </w:rPr>
        <w:t xml:space="preserve"> состав «Запрос справочника Полномочий» (</w:t>
      </w:r>
      <w:r w:rsidR="00E001C5" w:rsidRPr="00E001C5">
        <w:rPr>
          <w:rStyle w:val="pt-a1-000032"/>
          <w:rFonts w:ascii="Times New Roman" w:hAnsi="Times New Roman"/>
          <w:lang w:val="en-US"/>
        </w:rPr>
        <w:t>dicAuthorityListRequest</w:t>
      </w:r>
      <w:r w:rsidR="00390001" w:rsidRPr="00BF2143">
        <w:rPr>
          <w:rFonts w:ascii="Times New Roman" w:hAnsi="Times New Roman"/>
        </w:rPr>
        <w:t>)</w:t>
      </w:r>
      <w:bookmarkEnd w:id="70"/>
    </w:p>
    <w:p w14:paraId="1C694C1B" w14:textId="26CBC3BE" w:rsidR="00443A30" w:rsidRDefault="00443A30" w:rsidP="00443A30">
      <w:pPr>
        <w:rPr>
          <w:b/>
          <w:i/>
          <w:lang w:eastAsia="ru-RU"/>
        </w:rPr>
      </w:pPr>
      <w:r>
        <w:rPr>
          <w:b/>
          <w:i/>
          <w:lang w:eastAsia="ru-RU"/>
        </w:rPr>
        <w:t xml:space="preserve">Тип документа СЭДО – </w:t>
      </w:r>
      <w:r w:rsidRPr="00443A30"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5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справочника полномочий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0EFA7F2B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C0A375B" w14:textId="77777777" w:rsidR="006E516B" w:rsidRPr="00443A30" w:rsidRDefault="006E516B" w:rsidP="00443A30"/>
    <w:p w14:paraId="6FC8779E" w14:textId="2A045A21" w:rsidR="003408B8" w:rsidRPr="00BF2143" w:rsidRDefault="003408B8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46</w:t>
      </w:r>
      <w:r w:rsidR="002E5D12">
        <w:rPr>
          <w:noProof/>
        </w:rPr>
        <w:fldChar w:fldCharType="end"/>
      </w:r>
      <w:r w:rsidRPr="00BF2143">
        <w:rPr>
          <w:lang w:val="ru-RU"/>
        </w:rPr>
        <w:t xml:space="preserve"> Запрос справочника полномочий</w:t>
      </w:r>
    </w:p>
    <w:tbl>
      <w:tblPr>
        <w:tblStyle w:val="affb"/>
        <w:tblW w:w="9888" w:type="dxa"/>
        <w:tblInd w:w="-34" w:type="dxa"/>
        <w:tblLook w:val="04A0" w:firstRow="1" w:lastRow="0" w:firstColumn="1" w:lastColumn="0" w:noHBand="0" w:noVBand="1"/>
      </w:tblPr>
      <w:tblGrid>
        <w:gridCol w:w="590"/>
        <w:gridCol w:w="1683"/>
        <w:gridCol w:w="868"/>
        <w:gridCol w:w="2256"/>
        <w:gridCol w:w="1656"/>
        <w:gridCol w:w="1338"/>
        <w:gridCol w:w="1497"/>
      </w:tblGrid>
      <w:tr w:rsidR="00CF44BC" w:rsidRPr="00BF2143" w14:paraId="7A9C06D3" w14:textId="77777777" w:rsidTr="00CF44BC">
        <w:tc>
          <w:tcPr>
            <w:tcW w:w="590" w:type="dxa"/>
            <w:tcBorders>
              <w:bottom w:val="single" w:sz="4" w:space="0" w:color="auto"/>
            </w:tcBorders>
          </w:tcPr>
          <w:p w14:paraId="78A1DF28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74FAFDFC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7F86A345" w14:textId="032AF21D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5BEEA182" w14:textId="59DFF35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6CB6E6E5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D6BC31A" w14:textId="30C9868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3FC4C3E5" w14:textId="15B28A2E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2E7EBA8F" w14:textId="77777777" w:rsidTr="00CF44BC">
        <w:tc>
          <w:tcPr>
            <w:tcW w:w="590" w:type="dxa"/>
            <w:shd w:val="clear" w:color="auto" w:fill="D9D9D9" w:themeFill="background1" w:themeFillShade="D9"/>
          </w:tcPr>
          <w:p w14:paraId="3D41A946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1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83" w:type="dxa"/>
            <w:shd w:val="clear" w:color="auto" w:fill="D9D9D9" w:themeFill="background1" w:themeFillShade="D9"/>
          </w:tcPr>
          <w:p w14:paraId="1B07C9FC" w14:textId="1147E27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868" w:type="dxa"/>
            <w:shd w:val="clear" w:color="auto" w:fill="D9D9D9" w:themeFill="background1" w:themeFillShade="D9"/>
          </w:tcPr>
          <w:p w14:paraId="0E26D7A1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56" w:type="dxa"/>
            <w:shd w:val="clear" w:color="auto" w:fill="D9D9D9" w:themeFill="background1" w:themeFillShade="D9"/>
          </w:tcPr>
          <w:p w14:paraId="0DC86F7D" w14:textId="6B32926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69C9FA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DC7D13" w14:textId="7C745E6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56" w:type="dxa"/>
            <w:shd w:val="clear" w:color="auto" w:fill="D9D9D9" w:themeFill="background1" w:themeFillShade="D9"/>
          </w:tcPr>
          <w:p w14:paraId="69B7020A" w14:textId="3E76652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14:paraId="746A659F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97" w:type="dxa"/>
            <w:shd w:val="clear" w:color="auto" w:fill="D9D9D9" w:themeFill="background1" w:themeFillShade="D9"/>
          </w:tcPr>
          <w:p w14:paraId="2CD6260E" w14:textId="2A28A5B9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3A204853" w14:textId="11B02872" w:rsidR="00390001" w:rsidRDefault="00390001" w:rsidP="00AD040D">
      <w:pPr>
        <w:pStyle w:val="4"/>
        <w:rPr>
          <w:rStyle w:val="pt-a1-000032"/>
          <w:rFonts w:ascii="Times New Roman" w:hAnsi="Times New Roman"/>
        </w:rPr>
      </w:pPr>
      <w:bookmarkStart w:id="71" w:name="_Toc81991534"/>
      <w:r w:rsidRPr="00BF2143">
        <w:rPr>
          <w:rStyle w:val="pt-a1-000032"/>
          <w:rFonts w:ascii="Times New Roman" w:hAnsi="Times New Roman"/>
        </w:rPr>
        <w:t>Пример</w:t>
      </w:r>
      <w:bookmarkEnd w:id="71"/>
      <w:r w:rsidR="004C4E69">
        <w:rPr>
          <w:rStyle w:val="pt-a1-000032"/>
          <w:rFonts w:ascii="Times New Roman" w:hAnsi="Times New Roman"/>
        </w:rPr>
        <w:t xml:space="preserve"> </w:t>
      </w:r>
      <w:r w:rsidR="004C4E69">
        <w:rPr>
          <w:rStyle w:val="pt-a1-000032"/>
          <w:rFonts w:ascii="Times New Roman" w:hAnsi="Times New Roman"/>
          <w:lang w:val="en-US"/>
        </w:rPr>
        <w:t>XML</w:t>
      </w:r>
      <w:r w:rsidR="004C4E69">
        <w:rPr>
          <w:rStyle w:val="pt-a1-000032"/>
          <w:rFonts w:ascii="Times New Roman" w:hAnsi="Times New Roman"/>
        </w:rPr>
        <w:t xml:space="preserve"> запроса справочника Полномочий.</w:t>
      </w:r>
    </w:p>
    <w:p w14:paraId="20566292" w14:textId="6E493784" w:rsidR="007361B8" w:rsidRPr="007361B8" w:rsidRDefault="00887976" w:rsidP="007361B8">
      <w:r>
        <w:object w:dxaOrig="1541" w:dyaOrig="998" w14:anchorId="09E3AF01">
          <v:shape id="_x0000_i1036" type="#_x0000_t75" style="width:77.1pt;height:49.9pt" o:ole="">
            <v:imagedata r:id="rId69" o:title=""/>
          </v:shape>
          <o:OLEObject Type="Embed" ProgID="Package" ShapeID="_x0000_i1036" DrawAspect="Icon" ObjectID="_1718113082" r:id="rId70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032EB" w:rsidRPr="00C022F5" w14:paraId="02E1B2C8" w14:textId="77777777" w:rsidTr="00C032EB">
        <w:tc>
          <w:tcPr>
            <w:tcW w:w="9854" w:type="dxa"/>
          </w:tcPr>
          <w:p w14:paraId="3D58632E" w14:textId="519038E4" w:rsidR="00C032EB" w:rsidRPr="00BF2143" w:rsidRDefault="00052271" w:rsidP="00AD04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rPr>
                <w:rFonts w:eastAsia="Times New Roman"/>
                <w:bdr w:val="none" w:sz="0" w:space="0" w:color="auto"/>
                <w:lang w:val="en-US"/>
              </w:rPr>
            </w:pPr>
            <w:r w:rsidRPr="00052271">
              <w:rPr>
                <w:lang w:val="en-US"/>
              </w:rPr>
              <w:t>&lt;urn:dicAuthorityListRequest xmlns:urn="urn:ru:fss:integration:types:mchd:v01"/&gt;</w:t>
            </w:r>
          </w:p>
        </w:tc>
      </w:tr>
    </w:tbl>
    <w:p w14:paraId="0E180E22" w14:textId="77777777" w:rsidR="00C032EB" w:rsidRPr="002C240A" w:rsidRDefault="00C032EB" w:rsidP="00AD040D">
      <w:pPr>
        <w:ind w:left="0"/>
        <w:rPr>
          <w:lang w:val="en-US"/>
        </w:rPr>
      </w:pPr>
    </w:p>
    <w:p w14:paraId="0F2B277D" w14:textId="2FB93D13" w:rsidR="004C4E69" w:rsidRPr="004C4E69" w:rsidRDefault="007763CA" w:rsidP="004C4E69">
      <w:pPr>
        <w:pStyle w:val="4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запроса 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олномочий.</w:t>
      </w:r>
    </w:p>
    <w:p w14:paraId="2485380E" w14:textId="12C6F57A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47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6C1F17">
        <w:rPr>
          <w:lang w:val="ru-RU"/>
        </w:rPr>
        <w:t>uthorityListRequest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4C4E69" w:rsidRPr="0046112B" w14:paraId="495CBDF2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D752C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034F" w14:textId="145BA0E3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88141F" wp14:editId="2C85640A">
                  <wp:extent cx="1130300" cy="448310"/>
                  <wp:effectExtent l="0" t="0" r="0" b="889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44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E69" w:rsidRPr="00C022F5" w14:paraId="0976D758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DB5D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2838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4C4E69" w:rsidRPr="0046112B" w14:paraId="1D6D7635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0D22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4C4E69" w:rsidRPr="0046112B" w14:paraId="5749AB91" w14:textId="77777777" w:rsidTr="002C240A">
              <w:tc>
                <w:tcPr>
                  <w:tcW w:w="0" w:type="auto"/>
                </w:tcPr>
                <w:p w14:paraId="617493BC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5490F3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047CC1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46112B" w14:paraId="79D0C854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9FA8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431"/>
            </w:tblGrid>
            <w:tr w:rsidR="004C4E69" w:rsidRPr="0046112B" w14:paraId="04ABEA7F" w14:textId="77777777" w:rsidTr="002C240A">
              <w:tc>
                <w:tcPr>
                  <w:tcW w:w="0" w:type="auto"/>
                </w:tcPr>
                <w:p w14:paraId="7B659FAF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4C4E69" w:rsidRPr="0046112B" w14:paraId="5ADBE2AB" w14:textId="77777777" w:rsidTr="002C240A">
              <w:tc>
                <w:tcPr>
                  <w:tcW w:w="0" w:type="auto"/>
                </w:tcPr>
                <w:p w14:paraId="524FCF98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Запрос справочника полномочий</w:t>
                  </w:r>
                </w:p>
              </w:tc>
            </w:tr>
          </w:tbl>
          <w:p w14:paraId="40939BE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C022F5" w14:paraId="01B42186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2F6E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84F9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"authorityListRequest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Запрос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справочника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полномочий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/&gt;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6C4C5E3" w14:textId="77777777" w:rsidR="004C4E69" w:rsidRPr="004C4E69" w:rsidRDefault="004C4E69" w:rsidP="00AD040D">
      <w:pPr>
        <w:ind w:left="0"/>
        <w:rPr>
          <w:lang w:val="en-US"/>
        </w:rPr>
      </w:pPr>
    </w:p>
    <w:p w14:paraId="15E84ABE" w14:textId="77777777" w:rsidR="004C4E69" w:rsidRPr="004C4E69" w:rsidRDefault="004C4E69" w:rsidP="00AD040D">
      <w:pPr>
        <w:ind w:left="0"/>
        <w:rPr>
          <w:lang w:val="en-US"/>
        </w:rPr>
      </w:pPr>
    </w:p>
    <w:p w14:paraId="1470335B" w14:textId="56EC7319" w:rsidR="00F11D08" w:rsidRDefault="00390001" w:rsidP="00E001C5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72" w:name="_Toc81991535"/>
      <w:r w:rsidRPr="00BF2143">
        <w:rPr>
          <w:rStyle w:val="pt-a1-000032"/>
          <w:rFonts w:ascii="Times New Roman" w:hAnsi="Times New Roman"/>
        </w:rPr>
        <w:t xml:space="preserve">Атрибутивный состав «Справочник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BD18FC" w:rsidRPr="00BF2143">
        <w:rPr>
          <w:rStyle w:val="pt-a1-000032"/>
          <w:rFonts w:ascii="Times New Roman" w:hAnsi="Times New Roman"/>
        </w:rPr>
        <w:t xml:space="preserve"> (</w:t>
      </w:r>
      <w:r w:rsidR="00E001C5" w:rsidRPr="00E001C5">
        <w:rPr>
          <w:rFonts w:ascii="Times New Roman" w:hAnsi="Times New Roman"/>
          <w:lang w:val="en-US"/>
        </w:rPr>
        <w:t>dicAuthorityListResponse</w:t>
      </w:r>
      <w:r w:rsidR="00BD18FC" w:rsidRPr="00BF2143">
        <w:rPr>
          <w:rStyle w:val="pt-a1-000032"/>
          <w:rFonts w:ascii="Times New Roman" w:hAnsi="Times New Roman"/>
        </w:rPr>
        <w:t>)</w:t>
      </w:r>
      <w:bookmarkEnd w:id="72"/>
    </w:p>
    <w:p w14:paraId="6112032F" w14:textId="37CF3E4C" w:rsidR="00443A30" w:rsidRDefault="00344507" w:rsidP="00443A30">
      <w:pPr>
        <w:pStyle w:val="afa"/>
        <w:ind w:left="360"/>
        <w:rPr>
          <w:b/>
          <w:i/>
          <w:lang w:eastAsia="ru-RU"/>
        </w:rPr>
      </w:pPr>
      <w:r>
        <w:rPr>
          <w:b/>
          <w:i/>
          <w:lang w:eastAsia="ru-RU"/>
        </w:rPr>
        <w:t>Тип документа СЭДО – 211</w:t>
      </w:r>
      <w:r w:rsidR="00443A30" w:rsidRPr="00443A30">
        <w:rPr>
          <w:b/>
          <w:i/>
          <w:lang w:eastAsia="ru-RU"/>
        </w:rPr>
        <w:t xml:space="preserve"> (</w:t>
      </w:r>
      <w:r w:rsidR="00443A30">
        <w:rPr>
          <w:b/>
          <w:i/>
          <w:lang w:eastAsia="ru-RU"/>
        </w:rPr>
        <w:t>Справочник полномочий</w:t>
      </w:r>
      <w:r w:rsidR="006E516B">
        <w:rPr>
          <w:b/>
          <w:i/>
          <w:lang w:eastAsia="ru-RU"/>
        </w:rPr>
        <w:t>, см. «Спецификация типов документов СЭДО»)</w:t>
      </w:r>
    </w:p>
    <w:p w14:paraId="3E499DDB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75E158A1" w14:textId="77777777" w:rsidR="00443A30" w:rsidRPr="00443A30" w:rsidRDefault="00443A30" w:rsidP="00443A30"/>
    <w:p w14:paraId="4003DD4B" w14:textId="10699557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73" w:name="_Ref77339249"/>
      <w:r w:rsidRPr="00BF2143">
        <w:lastRenderedPageBreak/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48</w:t>
      </w:r>
      <w:r w:rsidR="002E5D12">
        <w:rPr>
          <w:noProof/>
        </w:rPr>
        <w:fldChar w:fldCharType="end"/>
      </w:r>
      <w:bookmarkEnd w:id="73"/>
      <w:r w:rsidRPr="00BF2143">
        <w:rPr>
          <w:lang w:val="ru-RU"/>
        </w:rPr>
        <w:t xml:space="preserve"> Ответ на запрос справочника полномочий</w:t>
      </w:r>
    </w:p>
    <w:tbl>
      <w:tblPr>
        <w:tblStyle w:val="affb"/>
        <w:tblW w:w="100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300"/>
        <w:gridCol w:w="1948"/>
        <w:gridCol w:w="1542"/>
        <w:gridCol w:w="1358"/>
        <w:gridCol w:w="1624"/>
        <w:gridCol w:w="1559"/>
      </w:tblGrid>
      <w:tr w:rsidR="00CF44BC" w:rsidRPr="00BF2143" w14:paraId="139E409A" w14:textId="77777777" w:rsidTr="00E9696F">
        <w:tc>
          <w:tcPr>
            <w:tcW w:w="709" w:type="dxa"/>
            <w:tcBorders>
              <w:bottom w:val="single" w:sz="4" w:space="0" w:color="auto"/>
            </w:tcBorders>
          </w:tcPr>
          <w:p w14:paraId="0A0A796B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п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EE0AE59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1AD6E181" w14:textId="4FC4B30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14:paraId="1C8D7A2E" w14:textId="0CD9CE9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A94F51F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6E9121D5" w14:textId="7198E600" w:rsidR="00CF44BC" w:rsidRPr="00BF2143" w:rsidRDefault="00CF44BC" w:rsidP="00AD040D">
            <w:pPr>
              <w:widowControl/>
              <w:spacing w:after="0"/>
              <w:ind w:left="0" w:right="622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8CB23A" w14:textId="5A61A20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35CE8B4B" w14:textId="77777777" w:rsidTr="00E9696F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210C24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3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BA3C2" w14:textId="621BA8B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 запроса справочника полномочий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167CE3" w14:textId="51D1217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authorities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262BC8" w14:textId="4095CE4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2х:</w:t>
            </w:r>
          </w:p>
          <w:p w14:paraId="3F6A7D7C" w14:textId="5A252896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со списком полномочий</w:t>
            </w:r>
          </w:p>
          <w:p w14:paraId="735CD21D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об ошибке запроса</w:t>
            </w: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F59B18" w14:textId="3DD0E5E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B32D" w14:textId="4319B9B0" w:rsidR="00CF44BC" w:rsidRPr="00BF2143" w:rsidRDefault="005E558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dic</w:t>
            </w:r>
            <w:r w:rsidR="0094340C" w:rsidRPr="0094340C">
              <w:rPr>
                <w:i/>
                <w:sz w:val="21"/>
                <w:szCs w:val="21"/>
                <w:lang w:eastAsia="ru-RU"/>
              </w:rPr>
              <w:t>AuthorityListResponseType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4BCB99" w14:textId="50CBD2ED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4EDFFCAB" w14:textId="77777777" w:rsidTr="00E9696F">
        <w:tc>
          <w:tcPr>
            <w:tcW w:w="709" w:type="dxa"/>
            <w:shd w:val="clear" w:color="auto" w:fill="FFFFFF" w:themeFill="background1"/>
          </w:tcPr>
          <w:p w14:paraId="4FC28680" w14:textId="77777777" w:rsidR="00CF44BC" w:rsidRPr="00BF2143" w:rsidRDefault="00CF44B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74AEB690" w14:textId="77777777" w:rsidR="00CF44BC" w:rsidRPr="00BF2143" w:rsidRDefault="00CF44BC" w:rsidP="00AD040D">
            <w:pPr>
              <w:spacing w:after="0"/>
              <w:ind w:left="318"/>
              <w:rPr>
                <w:b/>
              </w:rPr>
            </w:pPr>
            <w:r w:rsidRPr="00BF2143">
              <w:rPr>
                <w:b/>
              </w:rPr>
              <w:t>Успешный результат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4566D" w14:textId="3B7EC27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1542" w:type="dxa"/>
            <w:shd w:val="clear" w:color="auto" w:fill="FFFFFF" w:themeFill="background1"/>
          </w:tcPr>
          <w:p w14:paraId="6D9E98E3" w14:textId="4FC1F22C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85C2FED" w14:textId="1A941FBF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2D85A3EA" w14:textId="4CF56E5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F44BC">
              <w:rPr>
                <w:i/>
                <w:sz w:val="21"/>
                <w:szCs w:val="21"/>
                <w:lang w:eastAsia="ru-RU"/>
              </w:rPr>
              <w:t>Authority</w:t>
            </w:r>
            <w:r w:rsidR="005E558B">
              <w:rPr>
                <w:i/>
                <w:sz w:val="21"/>
                <w:szCs w:val="21"/>
                <w:lang w:val="en-US" w:eastAsia="ru-RU"/>
              </w:rPr>
              <w:t>Dic</w:t>
            </w:r>
            <w:r w:rsidRPr="00CF44BC">
              <w:rPr>
                <w:i/>
                <w:sz w:val="21"/>
                <w:szCs w:val="21"/>
                <w:lang w:eastAsia="ru-RU"/>
              </w:rPr>
              <w:t>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03A793DB" w14:textId="4351A076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6B76402" w14:textId="77777777" w:rsidTr="00E9696F">
        <w:tc>
          <w:tcPr>
            <w:tcW w:w="709" w:type="dxa"/>
            <w:shd w:val="clear" w:color="auto" w:fill="FFFFFF" w:themeFill="background1"/>
          </w:tcPr>
          <w:p w14:paraId="13D933B7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EA1A2FD" w14:textId="5F786203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049AA46B" w14:textId="0693187F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542" w:type="dxa"/>
            <w:shd w:val="clear" w:color="auto" w:fill="FFFFFF" w:themeFill="background1"/>
          </w:tcPr>
          <w:p w14:paraId="69F68BE5" w14:textId="302488A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261C73C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17C42AFD" w14:textId="7DB7D114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6C251C31" w14:textId="7AEE01B3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C6CD487" w14:textId="77777777" w:rsidTr="00E9696F">
        <w:tc>
          <w:tcPr>
            <w:tcW w:w="709" w:type="dxa"/>
            <w:shd w:val="clear" w:color="auto" w:fill="FFFFFF" w:themeFill="background1"/>
          </w:tcPr>
          <w:p w14:paraId="19D90645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5D2438F" w14:textId="21A09020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Наимеование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68B28" w14:textId="0395D692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name</w:t>
            </w:r>
          </w:p>
        </w:tc>
        <w:tc>
          <w:tcPr>
            <w:tcW w:w="1542" w:type="dxa"/>
            <w:shd w:val="clear" w:color="auto" w:fill="FFFFFF" w:themeFill="background1"/>
          </w:tcPr>
          <w:p w14:paraId="04C55EF1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22D7FC20" w14:textId="7D89BB8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2F0106B" w14:textId="27EC7015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5EB2CCE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82A9F" w:rsidRPr="00BF2143" w14:paraId="20BE8218" w14:textId="77777777" w:rsidTr="00E9696F">
        <w:tc>
          <w:tcPr>
            <w:tcW w:w="709" w:type="dxa"/>
            <w:shd w:val="clear" w:color="auto" w:fill="FFFFFF" w:themeFill="background1"/>
          </w:tcPr>
          <w:p w14:paraId="4F38C3B5" w14:textId="77777777" w:rsidR="00C82A9F" w:rsidRPr="00BF2143" w:rsidRDefault="00C82A9F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4FB8DEB7" w14:textId="36EF85A7" w:rsidR="00C82A9F" w:rsidRDefault="00C82A9F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0245008E" w14:textId="01DE4D86" w:rsidR="00C82A9F" w:rsidRPr="005E0A40" w:rsidRDefault="00C82A9F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82A9F">
              <w:rPr>
                <w:lang w:val="en-US" w:eastAsia="x-none"/>
              </w:rPr>
              <w:t>description</w:t>
            </w:r>
          </w:p>
        </w:tc>
        <w:tc>
          <w:tcPr>
            <w:tcW w:w="1542" w:type="dxa"/>
            <w:shd w:val="clear" w:color="auto" w:fill="FFFFFF" w:themeFill="background1"/>
          </w:tcPr>
          <w:p w14:paraId="2C32F48B" w14:textId="77777777" w:rsidR="00C82A9F" w:rsidRPr="00BF2143" w:rsidRDefault="00C82A9F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9DC51BD" w14:textId="5E342003" w:rsidR="00C82A9F" w:rsidRPr="00BF2143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543896F3" w14:textId="037FE46E" w:rsidR="00C82A9F" w:rsidRPr="008B4125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82A9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1A03D992" w14:textId="77777777" w:rsidR="00C82A9F" w:rsidRPr="00BF2143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C1C4C52" w14:textId="77777777" w:rsidTr="00E9696F">
        <w:tc>
          <w:tcPr>
            <w:tcW w:w="709" w:type="dxa"/>
            <w:shd w:val="clear" w:color="auto" w:fill="FFFFFF" w:themeFill="background1"/>
          </w:tcPr>
          <w:p w14:paraId="69BE2A4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F69E846" w14:textId="4CF9FC27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>Родительское 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5D009B85" w14:textId="5D1D6D61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parentMnemonic</w:t>
            </w:r>
          </w:p>
        </w:tc>
        <w:tc>
          <w:tcPr>
            <w:tcW w:w="1542" w:type="dxa"/>
            <w:shd w:val="clear" w:color="auto" w:fill="FFFFFF" w:themeFill="background1"/>
          </w:tcPr>
          <w:p w14:paraId="7B5B3234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4A1DC83" w14:textId="5AF5E20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009595E3" w14:textId="5BC71831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05A3E888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EFB4CDC" w14:textId="77777777" w:rsidTr="00E9696F">
        <w:tc>
          <w:tcPr>
            <w:tcW w:w="709" w:type="dxa"/>
            <w:shd w:val="clear" w:color="auto" w:fill="FFFFFF" w:themeFill="background1"/>
          </w:tcPr>
          <w:p w14:paraId="64A8E3DB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E3A2698" w14:textId="756D5D1C" w:rsidR="005E0A40" w:rsidRPr="00945CD5" w:rsidRDefault="005E0A40" w:rsidP="00F86BD2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 xml:space="preserve">Дата </w:t>
            </w:r>
            <w:proofErr w:type="gramStart"/>
            <w:r w:rsidRPr="00945CD5">
              <w:rPr>
                <w:b/>
              </w:rPr>
              <w:t>с</w:t>
            </w:r>
            <w:proofErr w:type="gramEnd"/>
          </w:p>
        </w:tc>
        <w:tc>
          <w:tcPr>
            <w:tcW w:w="1948" w:type="dxa"/>
            <w:shd w:val="clear" w:color="auto" w:fill="FFFFFF" w:themeFill="background1"/>
          </w:tcPr>
          <w:p w14:paraId="57E76D7C" w14:textId="2D9B6E80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dateStart</w:t>
            </w:r>
          </w:p>
        </w:tc>
        <w:tc>
          <w:tcPr>
            <w:tcW w:w="1542" w:type="dxa"/>
            <w:shd w:val="clear" w:color="auto" w:fill="FFFFFF" w:themeFill="background1"/>
          </w:tcPr>
          <w:p w14:paraId="646006D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52F322F2" w14:textId="2142DCD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4908AA2" w14:textId="2E85A66E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shd w:val="clear" w:color="auto" w:fill="FFFFFF" w:themeFill="background1"/>
          </w:tcPr>
          <w:p w14:paraId="4823583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10055641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6EA1F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497C8B" w14:textId="7915AFB6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 xml:space="preserve">Дата </w:t>
            </w:r>
            <w:proofErr w:type="gramStart"/>
            <w:r w:rsidRPr="00945CD5">
              <w:rPr>
                <w:b/>
              </w:rPr>
              <w:t>по</w:t>
            </w:r>
            <w:proofErr w:type="gramEnd"/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03BB039" w14:textId="249C21CD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dateEnd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E4385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538129" w14:textId="36B0B1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8EC3E8" w14:textId="584E93D7" w:rsidR="005E0A40" w:rsidRPr="000E3671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FE761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6748161C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F14E252" w14:textId="77777777" w:rsidR="00B83AEC" w:rsidRPr="00BF2143" w:rsidRDefault="00B83AE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D9D9D9" w:themeFill="background1" w:themeFillShade="D9"/>
          </w:tcPr>
          <w:p w14:paraId="3F3B5561" w14:textId="1C8E3EA9" w:rsidR="00B83AEC" w:rsidRPr="00BF2143" w:rsidRDefault="00B83AEC" w:rsidP="00B83AEC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948" w:type="dxa"/>
            <w:shd w:val="clear" w:color="auto" w:fill="D9D9D9" w:themeFill="background1" w:themeFillShade="D9"/>
          </w:tcPr>
          <w:p w14:paraId="2A9464BB" w14:textId="74C180F9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1542" w:type="dxa"/>
            <w:shd w:val="clear" w:color="auto" w:fill="D9D9D9" w:themeFill="background1" w:themeFillShade="D9"/>
          </w:tcPr>
          <w:p w14:paraId="62475229" w14:textId="3E7DD84D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358" w:type="dxa"/>
            <w:shd w:val="clear" w:color="auto" w:fill="D9D9D9" w:themeFill="background1" w:themeFillShade="D9"/>
          </w:tcPr>
          <w:p w14:paraId="6527EC9F" w14:textId="7CDFE7F2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D9D9D9" w:themeFill="background1" w:themeFillShade="D9"/>
          </w:tcPr>
          <w:p w14:paraId="5718D83D" w14:textId="34D2374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7AD8805" w14:textId="1EB9C074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BD29E29" w14:textId="77777777" w:rsidR="00732664" w:rsidRPr="00BF2143" w:rsidRDefault="00732664" w:rsidP="00AD040D">
      <w:pPr>
        <w:spacing w:after="0"/>
        <w:rPr>
          <w:lang w:eastAsia="ru-RU"/>
        </w:rPr>
      </w:pPr>
    </w:p>
    <w:p w14:paraId="6AE15C4C" w14:textId="7263EC21" w:rsidR="00B14066" w:rsidRDefault="00390001" w:rsidP="00AD040D">
      <w:pPr>
        <w:pStyle w:val="4"/>
        <w:rPr>
          <w:rFonts w:ascii="Times New Roman" w:hAnsi="Times New Roman"/>
        </w:rPr>
      </w:pPr>
      <w:bookmarkStart w:id="74" w:name="_Toc81991536"/>
      <w:r w:rsidRPr="00BF2143">
        <w:rPr>
          <w:rFonts w:ascii="Times New Roman" w:hAnsi="Times New Roman"/>
        </w:rPr>
        <w:t>Пример</w:t>
      </w:r>
      <w:r w:rsidR="00732664" w:rsidRPr="00BF2143">
        <w:rPr>
          <w:rFonts w:ascii="Times New Roman" w:hAnsi="Times New Roman"/>
        </w:rPr>
        <w:t xml:space="preserve"> </w:t>
      </w:r>
      <w:r w:rsidR="00732664" w:rsidRPr="00BF2143">
        <w:rPr>
          <w:rFonts w:ascii="Times New Roman" w:hAnsi="Times New Roman"/>
          <w:lang w:val="en-US"/>
        </w:rPr>
        <w:t>XML</w:t>
      </w:r>
      <w:r w:rsidR="00732664" w:rsidRPr="00BF2143">
        <w:rPr>
          <w:rFonts w:ascii="Times New Roman" w:hAnsi="Times New Roman"/>
        </w:rPr>
        <w:t xml:space="preserve"> файла ответа на запрос справочника полномочий</w:t>
      </w:r>
      <w:bookmarkEnd w:id="74"/>
    </w:p>
    <w:p w14:paraId="7E669742" w14:textId="7EBD69FD" w:rsidR="00650F20" w:rsidRPr="00650F20" w:rsidRDefault="00887976" w:rsidP="00650F20">
      <w:r>
        <w:object w:dxaOrig="1541" w:dyaOrig="998" w14:anchorId="43980AB1">
          <v:shape id="_x0000_i1037" type="#_x0000_t75" style="width:77.1pt;height:49.9pt" o:ole="">
            <v:imagedata r:id="rId72" o:title=""/>
          </v:shape>
          <o:OLEObject Type="Embed" ProgID="Package" ShapeID="_x0000_i1037" DrawAspect="Icon" ObjectID="_1718113083" r:id="rId73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BD18FC" w:rsidRPr="00C022F5" w14:paraId="2682885B" w14:textId="77777777" w:rsidTr="00BD18FC">
        <w:tc>
          <w:tcPr>
            <w:tcW w:w="9854" w:type="dxa"/>
          </w:tcPr>
          <w:p w14:paraId="5D39C1D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>&lt;urn:dicAuthorityListResponse responseOn="string" xmlns:urn="urn:ru:fss:integration:types:mchd:v01"&gt;</w:t>
            </w:r>
          </w:p>
          <w:p w14:paraId="0BCE0F67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&lt;urn:authorities&gt;</w:t>
            </w:r>
          </w:p>
          <w:p w14:paraId="7B31A207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&lt;!--Zero or more repetitions:--&gt;</w:t>
            </w:r>
          </w:p>
          <w:p w14:paraId="3A21EEE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&lt;urn:authority&gt;</w:t>
            </w:r>
          </w:p>
          <w:p w14:paraId="42D750F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&lt;urn:mnemonic&gt;string&lt;/urn:mnemonic&gt;</w:t>
            </w:r>
          </w:p>
          <w:p w14:paraId="5949D1E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&lt;urn:name&gt;string&lt;/urn:name&gt;</w:t>
            </w:r>
          </w:p>
          <w:p w14:paraId="00071B70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2BB43CD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&lt;urn:parentMnemonic&gt;string&lt;/urn:parentMnemonic&gt;</w:t>
            </w:r>
          </w:p>
          <w:p w14:paraId="3C8F54A2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&lt;urn:dateStart&gt;2008-09-29&lt;/urn:dateStart&gt;</w:t>
            </w:r>
          </w:p>
          <w:p w14:paraId="61AE9F5E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&lt;urn:dateEnd&gt;2014-09-19&lt;/urn:dateEnd&gt;</w:t>
            </w:r>
          </w:p>
          <w:p w14:paraId="0324D529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37122A9C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&lt;urn:description&gt;string&lt;/urn:description&gt;</w:t>
            </w:r>
          </w:p>
          <w:p w14:paraId="4EF97CA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&lt;/urn:authority&gt;</w:t>
            </w:r>
          </w:p>
          <w:p w14:paraId="5430560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&lt;/urn:authorities&gt;</w:t>
            </w:r>
          </w:p>
          <w:p w14:paraId="5D6052CE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lastRenderedPageBreak/>
              <w:t xml:space="preserve">  &lt;!--Optional:--&gt;</w:t>
            </w:r>
          </w:p>
          <w:p w14:paraId="53559EF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&lt;urn:protocol&gt;</w:t>
            </w:r>
          </w:p>
          <w:p w14:paraId="16C187A3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&lt;!--Zero or more repetitions:--&gt;</w:t>
            </w:r>
          </w:p>
          <w:p w14:paraId="197D3A6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&lt;urn:message&gt;</w:t>
            </w:r>
          </w:p>
          <w:p w14:paraId="74355D9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&lt;urn:mnemonic&gt;string&lt;/urn:mnemonic&gt;</w:t>
            </w:r>
          </w:p>
          <w:p w14:paraId="3E559A6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&lt;urn:level&gt;ERROR&lt;/urn:level&gt;</w:t>
            </w:r>
          </w:p>
          <w:p w14:paraId="7511C5D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45E0F565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&lt;urn:comment&gt;string&lt;/urn:comment&gt;</w:t>
            </w:r>
          </w:p>
          <w:p w14:paraId="6233076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5AB08B0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41D19E39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&lt;/urn:message&gt;</w:t>
            </w:r>
          </w:p>
          <w:p w14:paraId="21AFCA0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&lt;/urn:protocol&gt;</w:t>
            </w:r>
          </w:p>
          <w:p w14:paraId="49F3BC10" w14:textId="6FE60F6F" w:rsidR="00BD18FC" w:rsidRPr="00BF2143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>&lt;/urn:dicAuthorityListResponse&gt;</w:t>
            </w:r>
          </w:p>
        </w:tc>
      </w:tr>
    </w:tbl>
    <w:p w14:paraId="21DD1A56" w14:textId="77777777" w:rsidR="00B14066" w:rsidRPr="00BF2143" w:rsidRDefault="00B14066" w:rsidP="00BD18FC">
      <w:pPr>
        <w:spacing w:after="0"/>
        <w:ind w:left="0"/>
        <w:rPr>
          <w:lang w:val="en-US" w:eastAsia="x-none"/>
        </w:rPr>
      </w:pPr>
    </w:p>
    <w:p w14:paraId="69A2610D" w14:textId="77777777" w:rsidR="009063D8" w:rsidRPr="00BF2143" w:rsidRDefault="009063D8" w:rsidP="00756B32">
      <w:pPr>
        <w:spacing w:after="0"/>
        <w:rPr>
          <w:lang w:val="en-US" w:eastAsia="ru-RU"/>
        </w:rPr>
      </w:pPr>
    </w:p>
    <w:p w14:paraId="2882BD61" w14:textId="77777777" w:rsidR="009063D8" w:rsidRPr="00BF2143" w:rsidRDefault="009063D8" w:rsidP="00756B32">
      <w:pPr>
        <w:pStyle w:val="afa"/>
        <w:spacing w:after="0"/>
        <w:ind w:left="1224"/>
        <w:rPr>
          <w:lang w:val="en-US"/>
        </w:rPr>
      </w:pPr>
    </w:p>
    <w:p w14:paraId="7DEFDA12" w14:textId="3475D397" w:rsidR="004C4E69" w:rsidRPr="004C4E69" w:rsidRDefault="0041499C" w:rsidP="004C4E69">
      <w:pPr>
        <w:pStyle w:val="4"/>
        <w:rPr>
          <w:rFonts w:ascii="Times New Roman" w:hAnsi="Times New Roman"/>
          <w:sz w:val="24"/>
          <w:szCs w:val="24"/>
        </w:rPr>
      </w:pPr>
      <w:r w:rsidRPr="00C022F5">
        <w:br w:type="page"/>
      </w:r>
      <w:bookmarkStart w:id="75" w:name="_Toc22539667"/>
      <w:r w:rsidR="007763CA">
        <w:rPr>
          <w:rFonts w:ascii="Times New Roman" w:hAnsi="Times New Roman"/>
          <w:lang w:eastAsia="ru-RU"/>
        </w:rPr>
        <w:lastRenderedPageBreak/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</w:t>
      </w:r>
      <w:r w:rsidR="004C4E69">
        <w:rPr>
          <w:rFonts w:ascii="Times New Roman" w:hAnsi="Times New Roman"/>
          <w:lang w:eastAsia="ru-RU"/>
        </w:rPr>
        <w:t xml:space="preserve">ответа на запрос </w:t>
      </w:r>
      <w:r w:rsidR="004C4E69" w:rsidRPr="004C4E69">
        <w:rPr>
          <w:rFonts w:ascii="Times New Roman" w:hAnsi="Times New Roman"/>
          <w:lang w:eastAsia="ru-RU"/>
        </w:rPr>
        <w:t xml:space="preserve">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</w:t>
      </w:r>
      <w:r w:rsidR="004C4E69">
        <w:rPr>
          <w:rFonts w:ascii="Times New Roman" w:hAnsi="Times New Roman"/>
          <w:lang w:eastAsia="ru-RU"/>
        </w:rPr>
        <w:t>.</w:t>
      </w:r>
    </w:p>
    <w:p w14:paraId="0177A858" w14:textId="48EBE3D0" w:rsidR="004C4E69" w:rsidRDefault="004C4E69" w:rsidP="004C4E69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49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B450B7">
        <w:rPr>
          <w:lang w:val="ru-RU"/>
        </w:rPr>
        <w:t>uthorityListResponse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5BDE39F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226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0531" w14:textId="5617D80A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5A6BA9" wp14:editId="42C9E30A">
                  <wp:extent cx="3628390" cy="1446530"/>
                  <wp:effectExtent l="0" t="0" r="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8390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C022F5" w14:paraId="3CB5B4D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14C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74E9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12BCA5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27D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A391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B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DicAuthorityListResponseType</w:t>
              </w:r>
            </w:hyperlink>
          </w:p>
        </w:tc>
      </w:tr>
      <w:tr w:rsidR="005E558B" w:rsidRPr="00BB04FE" w14:paraId="4C0975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5AB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0C6CFB6F" w14:textId="77777777" w:rsidTr="002337D0">
              <w:tc>
                <w:tcPr>
                  <w:tcW w:w="0" w:type="auto"/>
                </w:tcPr>
                <w:p w14:paraId="4D8D2D4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C0E520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F6899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45B0CA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A3D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0895" w14:textId="77777777" w:rsidR="005E558B" w:rsidRPr="00BB04FE" w:rsidRDefault="00796CBF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30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authorities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3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5809BCB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2CC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97"/>
            </w:tblGrid>
            <w:tr w:rsidR="005E558B" w:rsidRPr="00BB04FE" w14:paraId="278F904D" w14:textId="77777777" w:rsidTr="002337D0">
              <w:tc>
                <w:tcPr>
                  <w:tcW w:w="0" w:type="auto"/>
                </w:tcPr>
                <w:p w14:paraId="027D9A2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ED91A35" w14:textId="77777777" w:rsidTr="002337D0">
              <w:tc>
                <w:tcPr>
                  <w:tcW w:w="0" w:type="auto"/>
                </w:tcPr>
                <w:p w14:paraId="499FB46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Ответ на запрос справочника полномочий</w:t>
                  </w:r>
                </w:p>
              </w:tc>
            </w:tr>
          </w:tbl>
          <w:p w14:paraId="39CF12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C022F5" w14:paraId="74DCD51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B4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8A1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Ответ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справочника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полномочий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2A244E7" w14:textId="4D002356" w:rsidR="00D859C8" w:rsidRPr="00D0406D" w:rsidRDefault="00D859C8" w:rsidP="00991A1A">
      <w:pPr>
        <w:widowControl/>
        <w:spacing w:after="0"/>
        <w:ind w:left="0"/>
        <w:rPr>
          <w:lang w:val="en-US"/>
        </w:rPr>
      </w:pPr>
    </w:p>
    <w:p w14:paraId="105C7012" w14:textId="77777777" w:rsidR="004019B4" w:rsidRDefault="004019B4" w:rsidP="004019B4">
      <w:pPr>
        <w:pStyle w:val="affe"/>
        <w:keepNext/>
        <w:jc w:val="right"/>
      </w:pPr>
      <w:r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50</w:t>
      </w:r>
      <w:r w:rsidR="002E5D12">
        <w:rPr>
          <w:noProof/>
        </w:rPr>
        <w:fldChar w:fldCharType="end"/>
      </w:r>
      <w:r>
        <w:rPr>
          <w:lang w:val="ru-RU"/>
        </w:rPr>
        <w:t xml:space="preserve"> Схема сведений полномочий (</w:t>
      </w:r>
      <w:r>
        <w:rPr>
          <w:lang w:val="en-US"/>
        </w:rPr>
        <w:t>authority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50BE9" w:rsidRPr="00E37FC0" w14:paraId="1913A63A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BE1B4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9B2B" w14:textId="0C140FEC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804D8C" wp14:editId="243122E2">
                  <wp:extent cx="2355215" cy="2847340"/>
                  <wp:effectExtent l="0" t="0" r="698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5215" cy="284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E9" w:rsidRPr="00C022F5" w14:paraId="014A9FB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BE3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E25C" w14:textId="77777777" w:rsidR="00550BE9" w:rsidRPr="00550BE9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50BE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50BE9" w:rsidRPr="00E37FC0" w14:paraId="4F44E185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F7F8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A48F" w14:textId="77777777" w:rsidR="00550BE9" w:rsidRPr="00E37FC0" w:rsidRDefault="00796CB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" w:history="1">
              <w:r w:rsidR="00550BE9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AuthorityDicType</w:t>
              </w:r>
            </w:hyperlink>
          </w:p>
        </w:tc>
      </w:tr>
      <w:tr w:rsidR="00550BE9" w:rsidRPr="00E37FC0" w14:paraId="7F25BD5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C8C33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550BE9" w:rsidRPr="00E37FC0" w14:paraId="16F08872" w14:textId="77777777" w:rsidTr="00FB09CC">
              <w:tc>
                <w:tcPr>
                  <w:tcW w:w="0" w:type="auto"/>
                </w:tcPr>
                <w:p w14:paraId="4AEB550C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412A8301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550BE9" w:rsidRPr="00E37FC0" w14:paraId="452317AC" w14:textId="77777777" w:rsidTr="00FB09CC">
              <w:tc>
                <w:tcPr>
                  <w:tcW w:w="0" w:type="auto"/>
                </w:tcPr>
                <w:p w14:paraId="24AF310B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FF92C3D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550BE9" w:rsidRPr="00E37FC0" w14:paraId="197E97CA" w14:textId="77777777" w:rsidTr="00FB09CC">
              <w:tc>
                <w:tcPr>
                  <w:tcW w:w="0" w:type="auto"/>
                </w:tcPr>
                <w:p w14:paraId="6E4FF088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CB8373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891DF06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50BE9" w:rsidRPr="00C022F5" w14:paraId="50BD234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CF251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ED1B" w14:textId="77777777" w:rsidR="00550BE9" w:rsidRPr="00550BE9" w:rsidRDefault="00796CB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1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mnemonic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2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name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3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parentMnemonic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4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dateStart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5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dateEnd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6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description</w:t>
              </w:r>
            </w:hyperlink>
          </w:p>
        </w:tc>
      </w:tr>
      <w:tr w:rsidR="00550BE9" w:rsidRPr="00E37FC0" w14:paraId="0A7BC8C0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98B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550BE9" w:rsidRPr="00E37FC0" w14:paraId="08671800" w14:textId="77777777" w:rsidTr="00FB09CC">
              <w:tc>
                <w:tcPr>
                  <w:tcW w:w="0" w:type="auto"/>
                </w:tcPr>
                <w:p w14:paraId="22934FBF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50BE9" w:rsidRPr="00E37FC0" w14:paraId="70F1E23A" w14:textId="77777777" w:rsidTr="00FB09CC">
              <w:tc>
                <w:tcPr>
                  <w:tcW w:w="0" w:type="auto"/>
                </w:tcPr>
                <w:p w14:paraId="761078A9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Полномочие</w:t>
                  </w:r>
                </w:p>
              </w:tc>
            </w:tr>
          </w:tbl>
          <w:p w14:paraId="0A80CE6C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50BE9" w:rsidRPr="00C022F5" w14:paraId="3AB3128C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141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765F" w14:textId="77777777" w:rsidR="00550BE9" w:rsidRPr="00550BE9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"authority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"AuthorityDicType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Полномочие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F60E742" w14:textId="77777777" w:rsidR="00D0406D" w:rsidRPr="00650632" w:rsidRDefault="00D0406D" w:rsidP="00991A1A">
      <w:pPr>
        <w:widowControl/>
        <w:spacing w:after="0"/>
        <w:ind w:left="0"/>
        <w:rPr>
          <w:lang w:val="en-US"/>
        </w:rPr>
      </w:pPr>
    </w:p>
    <w:p w14:paraId="15844C05" w14:textId="44F0AACD" w:rsidR="00650F20" w:rsidRPr="00650F20" w:rsidRDefault="00650F20" w:rsidP="00650F20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Пример полученных данных.</w:t>
      </w:r>
    </w:p>
    <w:p w14:paraId="5FD56252" w14:textId="77777777" w:rsidR="00650F20" w:rsidRDefault="00650F20" w:rsidP="00991A1A">
      <w:pPr>
        <w:widowControl/>
        <w:spacing w:after="0"/>
        <w:ind w:left="0"/>
        <w:rPr>
          <w:lang w:eastAsia="ru-RU"/>
        </w:rPr>
      </w:pPr>
    </w:p>
    <w:p w14:paraId="21FC8347" w14:textId="5B68437B" w:rsidR="00650F20" w:rsidRDefault="00650F20" w:rsidP="00991A1A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t>В прилагаемом файле отображен примерный перечень полномочий классификатора:</w:t>
      </w:r>
    </w:p>
    <w:p w14:paraId="70E78045" w14:textId="3ADF04D6" w:rsidR="00650F20" w:rsidRDefault="00887976" w:rsidP="00991A1A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object w:dxaOrig="1541" w:dyaOrig="998" w14:anchorId="18C96C19">
          <v:shape id="_x0000_i1038" type="#_x0000_t75" style="width:77.1pt;height:49.9pt" o:ole="">
            <v:imagedata r:id="rId76" o:title=""/>
          </v:shape>
          <o:OLEObject Type="Embed" ProgID="Excel.Sheet.12" ShapeID="_x0000_i1038" DrawAspect="Icon" ObjectID="_1718113084" r:id="rId77"/>
        </w:object>
      </w:r>
    </w:p>
    <w:p w14:paraId="770734CA" w14:textId="77777777" w:rsidR="00650F20" w:rsidRPr="00650F20" w:rsidRDefault="00650F20" w:rsidP="00991A1A">
      <w:pPr>
        <w:widowControl/>
        <w:spacing w:after="0"/>
        <w:ind w:left="0"/>
      </w:pPr>
    </w:p>
    <w:bookmarkEnd w:id="75"/>
    <w:p w14:paraId="10AED0E6" w14:textId="014DA619" w:rsidR="00D859C8" w:rsidRPr="009A134C" w:rsidRDefault="00D859C8" w:rsidP="00657D64">
      <w:pPr>
        <w:pStyle w:val="1"/>
        <w:numPr>
          <w:ilvl w:val="0"/>
          <w:numId w:val="0"/>
        </w:numPr>
        <w:rPr>
          <w:sz w:val="2"/>
          <w:szCs w:val="2"/>
          <w:lang w:val="en-US"/>
        </w:rPr>
      </w:pPr>
    </w:p>
    <w:p w14:paraId="5BB22273" w14:textId="4BC9B1D2" w:rsidR="00657D64" w:rsidRPr="00C3099D" w:rsidRDefault="00657D64" w:rsidP="00AD040D">
      <w:pPr>
        <w:pStyle w:val="10"/>
        <w:rPr>
          <w:rFonts w:ascii="Times New Roman" w:hAnsi="Times New Roman"/>
          <w:szCs w:val="24"/>
          <w:u w:val="single"/>
        </w:rPr>
      </w:pPr>
      <w:bookmarkStart w:id="76" w:name="_Toc93527890"/>
      <w:r w:rsidRPr="00D5227B">
        <w:rPr>
          <w:rFonts w:ascii="Times New Roman" w:hAnsi="Times New Roman"/>
          <w:szCs w:val="24"/>
        </w:rPr>
        <w:t>3.Обеспечение юридической значимости электронной доверенности</w:t>
      </w:r>
      <w:r w:rsidR="00C3099D">
        <w:rPr>
          <w:rFonts w:ascii="Times New Roman" w:hAnsi="Times New Roman"/>
          <w:szCs w:val="24"/>
        </w:rPr>
        <w:t xml:space="preserve"> </w:t>
      </w:r>
      <w:r w:rsidR="00C3099D" w:rsidRPr="00F316FD">
        <w:rPr>
          <w:rFonts w:ascii="Times New Roman" w:hAnsi="Times New Roman"/>
          <w:szCs w:val="24"/>
        </w:rPr>
        <w:t>и отзыва электронной доверенности</w:t>
      </w:r>
      <w:bookmarkEnd w:id="76"/>
    </w:p>
    <w:p w14:paraId="1D90CDC4" w14:textId="655FC57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7" w:name="_Toc81991538"/>
      <w:bookmarkStart w:id="78" w:name="_Toc93527891"/>
      <w:r w:rsidRPr="00E12051">
        <w:rPr>
          <w:rFonts w:ascii="Times New Roman" w:hAnsi="Times New Roman"/>
          <w:sz w:val="24"/>
          <w:szCs w:val="24"/>
        </w:rPr>
        <w:t>Используемые стандарты, форматы и алгоритмы</w:t>
      </w:r>
      <w:bookmarkEnd w:id="77"/>
      <w:bookmarkEnd w:id="78"/>
    </w:p>
    <w:p w14:paraId="13B79A30" w14:textId="7279E55B" w:rsidR="00C3099D" w:rsidRPr="00C3099D" w:rsidRDefault="00C3099D" w:rsidP="00C3099D">
      <w:pPr>
        <w:pStyle w:val="afff6"/>
        <w:ind w:left="993" w:firstLine="0"/>
        <w:rPr>
          <w:szCs w:val="24"/>
        </w:rPr>
      </w:pPr>
      <w:r w:rsidRPr="00C3099D">
        <w:rPr>
          <w:szCs w:val="24"/>
        </w:rPr>
        <w:t xml:space="preserve">Используемые стандарты указаны в пункте </w:t>
      </w:r>
      <w:r w:rsidR="005E0A40">
        <w:rPr>
          <w:szCs w:val="24"/>
        </w:rPr>
        <w:t>2.1.</w:t>
      </w:r>
      <w:r w:rsidRPr="00C3099D">
        <w:rPr>
          <w:szCs w:val="24"/>
        </w:rPr>
        <w:t xml:space="preserve"> документа «</w:t>
      </w:r>
      <w:r w:rsidR="005E0A40" w:rsidRPr="008A21FC">
        <w:rPr>
          <w:i/>
          <w:szCs w:val="24"/>
        </w:rPr>
        <w:t>Обеспечение юридической значимости электронных документов при информационном взаимодействии с</w:t>
      </w:r>
      <w:r w:rsidR="00052271" w:rsidRPr="008A21FC">
        <w:rPr>
          <w:i/>
          <w:szCs w:val="24"/>
        </w:rPr>
        <w:t xml:space="preserve"> Фондом Социального Страхования</w:t>
      </w:r>
      <w:r w:rsidR="005E0A40" w:rsidRPr="008A21FC">
        <w:rPr>
          <w:i/>
          <w:szCs w:val="24"/>
        </w:rPr>
        <w:t>.docx</w:t>
      </w:r>
      <w:r w:rsidRPr="00C3099D">
        <w:rPr>
          <w:szCs w:val="24"/>
        </w:rPr>
        <w:t>»</w:t>
      </w:r>
    </w:p>
    <w:p w14:paraId="257CC529" w14:textId="3C251F84" w:rsidR="00C3099D" w:rsidRPr="00C3099D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 xml:space="preserve">Профиль подписи - </w:t>
      </w:r>
      <w:r>
        <w:rPr>
          <w:b/>
          <w:szCs w:val="24"/>
          <w:lang w:val="en-US"/>
        </w:rPr>
        <w:t>XAdES</w:t>
      </w:r>
      <w:r w:rsidRPr="00C3099D">
        <w:rPr>
          <w:b/>
          <w:szCs w:val="24"/>
        </w:rPr>
        <w:t>–</w:t>
      </w:r>
      <w:r>
        <w:rPr>
          <w:b/>
          <w:szCs w:val="24"/>
          <w:lang w:val="en-US"/>
        </w:rPr>
        <w:t>B</w:t>
      </w:r>
      <w:r w:rsidRPr="00C3099D">
        <w:rPr>
          <w:b/>
          <w:szCs w:val="24"/>
        </w:rPr>
        <w:t>-</w:t>
      </w:r>
      <w:r>
        <w:rPr>
          <w:b/>
          <w:szCs w:val="24"/>
          <w:lang w:val="en-US"/>
        </w:rPr>
        <w:t>T</w:t>
      </w:r>
      <w:r w:rsidRPr="00C3099D">
        <w:rPr>
          <w:b/>
          <w:szCs w:val="24"/>
        </w:rPr>
        <w:t xml:space="preserve"> </w:t>
      </w:r>
    </w:p>
    <w:p w14:paraId="645772A4" w14:textId="55C29C52" w:rsidR="00D859C8" w:rsidRPr="00D84E9C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>Формат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</w:rPr>
        <w:t>подписи</w:t>
      </w:r>
      <w:r w:rsidR="00D859C8" w:rsidRPr="00D84E9C">
        <w:rPr>
          <w:b/>
          <w:szCs w:val="24"/>
        </w:rPr>
        <w:t xml:space="preserve"> </w:t>
      </w:r>
      <w:r>
        <w:rPr>
          <w:b/>
          <w:szCs w:val="24"/>
        </w:rPr>
        <w:t xml:space="preserve"> - </w:t>
      </w:r>
      <w:r w:rsidR="00D859C8" w:rsidRPr="00C3099D">
        <w:rPr>
          <w:b/>
          <w:szCs w:val="24"/>
          <w:lang w:val="en-US"/>
        </w:rPr>
        <w:t>Enveloped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  <w:lang w:val="en-US"/>
        </w:rPr>
        <w:t>Signature</w:t>
      </w:r>
      <w:r w:rsidRPr="00D84E9C">
        <w:rPr>
          <w:b/>
          <w:szCs w:val="24"/>
        </w:rPr>
        <w:t xml:space="preserve"> </w:t>
      </w:r>
    </w:p>
    <w:p w14:paraId="09D5DBD7" w14:textId="0E8783FC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9" w:name="_Toc81991539"/>
      <w:bookmarkStart w:id="80" w:name="_Toc93527892"/>
      <w:r w:rsidRPr="00E12051">
        <w:rPr>
          <w:rFonts w:ascii="Times New Roman" w:hAnsi="Times New Roman"/>
          <w:sz w:val="24"/>
          <w:szCs w:val="24"/>
        </w:rPr>
        <w:t>Структура подписанной электронной доверенности</w:t>
      </w:r>
      <w:bookmarkEnd w:id="79"/>
      <w:bookmarkEnd w:id="80"/>
    </w:p>
    <w:p w14:paraId="6C5F8DE9" w14:textId="77777777" w:rsidR="00D859C8" w:rsidRPr="00AD040D" w:rsidRDefault="00D859C8" w:rsidP="00AD040D">
      <w:pPr>
        <w:pStyle w:val="afff6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C022F5" w14:paraId="6250FD35" w14:textId="77777777" w:rsidTr="00E12051">
        <w:tc>
          <w:tcPr>
            <w:tcW w:w="10676" w:type="dxa"/>
          </w:tcPr>
          <w:p w14:paraId="28D41670" w14:textId="77777777" w:rsidR="00D859C8" w:rsidRPr="00E33296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2A0A5F">
              <w:rPr>
                <w:szCs w:val="24"/>
                <w:lang w:val="en-US"/>
              </w:rPr>
              <w:t>&lt;</w:t>
            </w:r>
            <w:r w:rsidRPr="00E12051">
              <w:rPr>
                <w:szCs w:val="24"/>
                <w:lang w:val="en-US"/>
              </w:rPr>
              <w:t>urn</w:t>
            </w:r>
            <w:r w:rsidRPr="002A0A5F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powerOfAttorney</w:t>
            </w:r>
            <w:r w:rsidRPr="00E33296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="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ru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fss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integration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types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mchd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>01"  ...&gt;</w:t>
            </w:r>
          </w:p>
          <w:p w14:paraId="6B6D84A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 xml:space="preserve">&lt;!-- Данные электронной доверенности в соответствии </w:t>
            </w:r>
            <w:proofErr w:type="gramStart"/>
            <w:r w:rsidRPr="00E12051">
              <w:rPr>
                <w:szCs w:val="24"/>
              </w:rPr>
              <w:t>с</w:t>
            </w:r>
            <w:proofErr w:type="gramEnd"/>
            <w:r w:rsidRPr="00E12051">
              <w:rPr>
                <w:szCs w:val="24"/>
              </w:rPr>
              <w:t xml:space="preserve"> спецификацией --&gt;</w:t>
            </w:r>
          </w:p>
          <w:p w14:paraId="6386DCD2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7D2628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6D1B4A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B11B8A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 xmlns:ds="http://www.w3.org/2000/09/xmldsig#" &gt;</w:t>
            </w:r>
          </w:p>
          <w:p w14:paraId="01E57CD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&lt;!-- </w:t>
            </w:r>
            <w:r w:rsidRPr="00E12051">
              <w:rPr>
                <w:szCs w:val="24"/>
                <w:lang w:val="en-US"/>
              </w:rPr>
              <w:t>Enveloped</w:t>
            </w:r>
            <w:r w:rsidRPr="00E12051">
              <w:rPr>
                <w:szCs w:val="24"/>
              </w:rPr>
              <w:t xml:space="preserve"> </w:t>
            </w:r>
            <w:r w:rsidRPr="00E12051">
              <w:rPr>
                <w:szCs w:val="24"/>
                <w:lang w:val="en-US"/>
              </w:rPr>
              <w:t>Signature</w:t>
            </w:r>
            <w:r w:rsidRPr="00E12051">
              <w:rPr>
                <w:szCs w:val="24"/>
              </w:rPr>
              <w:t>. Электронная подпись доверенности от лица доверителя --&gt;</w:t>
            </w:r>
          </w:p>
          <w:p w14:paraId="5BF40BD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SignedInfo</w:t>
            </w:r>
            <w:r w:rsidRPr="00E12051">
              <w:rPr>
                <w:szCs w:val="24"/>
              </w:rPr>
              <w:t>&gt;</w:t>
            </w:r>
          </w:p>
          <w:p w14:paraId="3C7723F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&lt;!—Данные о подписанной информации, методах какноникализации, алгоритмах</w:t>
            </w:r>
            <w:proofErr w:type="gramStart"/>
            <w:r w:rsidRPr="00E12051">
              <w:rPr>
                <w:szCs w:val="24"/>
              </w:rPr>
              <w:t xml:space="preserve"> --&gt;</w:t>
            </w:r>
            <w:proofErr w:type="gramEnd"/>
          </w:p>
          <w:p w14:paraId="41AC1BB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02B10D6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5D5C3043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34B4603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&lt;/ds:SignedInfo&gt;</w:t>
            </w:r>
          </w:p>
          <w:p w14:paraId="06DD1C9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&lt;ds:SignatureValue&gt;</w:t>
            </w:r>
          </w:p>
          <w:p w14:paraId="6B9DABA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&lt;!—</w:t>
            </w:r>
            <w:r w:rsidRPr="00E12051">
              <w:rPr>
                <w:szCs w:val="24"/>
              </w:rPr>
              <w:t>Значение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подписи</w:t>
            </w:r>
            <w:r w:rsidRPr="00E12051">
              <w:rPr>
                <w:szCs w:val="24"/>
                <w:lang w:val="en-US"/>
              </w:rPr>
              <w:t xml:space="preserve"> --&gt;</w:t>
            </w:r>
          </w:p>
          <w:p w14:paraId="1AD03D9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&lt;/ds:SignatureValue&gt;</w:t>
            </w:r>
          </w:p>
          <w:p w14:paraId="41D72AE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&lt;ds:KeyInfo&gt;</w:t>
            </w:r>
          </w:p>
          <w:p w14:paraId="769605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&lt;ds:X509Data&gt;</w:t>
            </w:r>
          </w:p>
          <w:p w14:paraId="7469B5E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X</w:t>
            </w:r>
            <w:r w:rsidRPr="00E12051">
              <w:rPr>
                <w:szCs w:val="24"/>
              </w:rPr>
              <w:t>509</w:t>
            </w:r>
            <w:r w:rsidRPr="00E12051">
              <w:rPr>
                <w:szCs w:val="24"/>
                <w:lang w:val="en-US"/>
              </w:rPr>
              <w:t>Certificate</w:t>
            </w:r>
            <w:r w:rsidRPr="00E12051">
              <w:rPr>
                <w:szCs w:val="24"/>
              </w:rPr>
              <w:t>&gt;</w:t>
            </w:r>
          </w:p>
          <w:p w14:paraId="1673774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&lt;!—Содержимое публичного сертификата подписанта (доверителя</w:t>
            </w:r>
            <w:proofErr w:type="gramStart"/>
            <w:r w:rsidRPr="00E12051">
              <w:rPr>
                <w:szCs w:val="24"/>
              </w:rPr>
              <w:t>) --&gt;</w:t>
            </w:r>
            <w:proofErr w:type="gramEnd"/>
          </w:p>
          <w:p w14:paraId="66B44A24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</w:rPr>
              <w:t xml:space="preserve">                     </w:t>
            </w:r>
            <w:r w:rsidRPr="00E12051">
              <w:rPr>
                <w:szCs w:val="24"/>
                <w:lang w:val="en-US"/>
              </w:rPr>
              <w:t>&lt;/ds:X509Certificate&gt;</w:t>
            </w:r>
          </w:p>
          <w:p w14:paraId="2D8D3560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 xml:space="preserve">           &lt;/ds:X509Data&gt;</w:t>
            </w:r>
          </w:p>
          <w:p w14:paraId="1D4565BD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&lt;/ds:KeyInfo&gt;</w:t>
            </w:r>
          </w:p>
          <w:p w14:paraId="0A5CD08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&lt;ds:Object&gt;</w:t>
            </w:r>
          </w:p>
          <w:p w14:paraId="25B8FF8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&lt;QualifyingProperties xmlns="http://uri.etsi.org/01903/v1.3.2#" Target="#Signature1-5638004da-93e3-3241-17c5-5725377618f"&gt;</w:t>
            </w:r>
          </w:p>
          <w:p w14:paraId="4530674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&lt;!—Данные о времени подписи (метка </w:t>
            </w:r>
            <w:proofErr w:type="gramStart"/>
            <w:r w:rsidRPr="00E12051">
              <w:rPr>
                <w:szCs w:val="24"/>
              </w:rPr>
              <w:t>времени</w:t>
            </w:r>
            <w:proofErr w:type="gramEnd"/>
            <w:r w:rsidRPr="00E12051">
              <w:rPr>
                <w:szCs w:val="24"/>
              </w:rPr>
              <w:t xml:space="preserve"> сформированная с помощью Службы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Штампов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времени</w:t>
            </w:r>
            <w:r w:rsidRPr="00E12051">
              <w:rPr>
                <w:szCs w:val="24"/>
                <w:lang w:val="en-US"/>
              </w:rPr>
              <w:t xml:space="preserve"> (</w:t>
            </w:r>
            <w:r w:rsidRPr="00E12051">
              <w:rPr>
                <w:rStyle w:val="afff8"/>
                <w:szCs w:val="24"/>
                <w:lang w:val="en-US"/>
              </w:rPr>
              <w:t>TSA</w:t>
            </w:r>
            <w:r w:rsidRPr="00E12051">
              <w:rPr>
                <w:szCs w:val="24"/>
                <w:lang w:val="en-US"/>
              </w:rPr>
              <w:t>)) --&gt;</w:t>
            </w:r>
          </w:p>
          <w:p w14:paraId="6CF75C0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&lt;/QualifyingProperties&gt;</w:t>
            </w:r>
          </w:p>
          <w:p w14:paraId="6892195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&lt;/ds:Object&gt;</w:t>
            </w:r>
          </w:p>
          <w:p w14:paraId="47E3CDB1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&lt;/ds:Signature&gt;</w:t>
            </w:r>
          </w:p>
          <w:p w14:paraId="0956CF07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&lt;/urn:powerOfAttorney&gt;</w:t>
            </w:r>
          </w:p>
        </w:tc>
      </w:tr>
    </w:tbl>
    <w:p w14:paraId="580EC6E6" w14:textId="77777777" w:rsidR="00D859C8" w:rsidRPr="00E12051" w:rsidRDefault="00D859C8" w:rsidP="00AD040D">
      <w:pPr>
        <w:rPr>
          <w:sz w:val="24"/>
          <w:szCs w:val="24"/>
          <w:lang w:val="en-US"/>
        </w:rPr>
      </w:pPr>
    </w:p>
    <w:p w14:paraId="49F14DEE" w14:textId="0307574D" w:rsidR="00D859C8" w:rsidRPr="00E12051" w:rsidRDefault="00C269AB" w:rsidP="00AD040D">
      <w:pPr>
        <w:pStyle w:val="afff6"/>
        <w:rPr>
          <w:szCs w:val="24"/>
        </w:rPr>
      </w:pPr>
      <w:r>
        <w:rPr>
          <w:szCs w:val="24"/>
        </w:rPr>
        <w:t>Корневым элементом является</w:t>
      </w:r>
      <w:r w:rsidR="00D859C8" w:rsidRPr="00E12051">
        <w:rPr>
          <w:szCs w:val="24"/>
        </w:rPr>
        <w:t xml:space="preserve"> тег  {</w:t>
      </w:r>
      <w:r w:rsidR="00D859C8" w:rsidRPr="00E12051">
        <w:rPr>
          <w:szCs w:val="24"/>
          <w:lang w:val="en-US"/>
        </w:rPr>
        <w:t>urn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ru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fss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integration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types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mchd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v</w:t>
      </w:r>
      <w:r w:rsidR="00D859C8" w:rsidRPr="00E12051">
        <w:rPr>
          <w:szCs w:val="24"/>
        </w:rPr>
        <w:t>01}</w:t>
      </w:r>
      <w:r w:rsidR="00D859C8" w:rsidRPr="00E12051">
        <w:rPr>
          <w:szCs w:val="24"/>
          <w:lang w:val="en-US"/>
        </w:rPr>
        <w:t>powerOfAttorney</w:t>
      </w:r>
      <w:r w:rsidR="00D859C8" w:rsidRPr="00E12051">
        <w:rPr>
          <w:szCs w:val="24"/>
        </w:rPr>
        <w:t>, содержащий данные электронной доверенности, данные доверителя, данные уполномоченного и полномочия.</w:t>
      </w:r>
    </w:p>
    <w:p w14:paraId="49477E46" w14:textId="1C07DE89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Электронная доверенность</w:t>
      </w:r>
      <w:r w:rsidR="00F316FD">
        <w:rPr>
          <w:szCs w:val="24"/>
        </w:rPr>
        <w:t xml:space="preserve"> и Отзыв Электронной доверенности</w:t>
      </w:r>
      <w:r w:rsidRPr="00E12051">
        <w:rPr>
          <w:szCs w:val="24"/>
        </w:rPr>
        <w:t xml:space="preserve"> должн</w:t>
      </w:r>
      <w:r w:rsidR="00F316FD">
        <w:rPr>
          <w:szCs w:val="24"/>
        </w:rPr>
        <w:t>ы</w:t>
      </w:r>
      <w:r w:rsidRPr="00E12051">
        <w:rPr>
          <w:szCs w:val="24"/>
        </w:rPr>
        <w:t xml:space="preserve"> содержать </w:t>
      </w:r>
      <w:r w:rsidRPr="00E12051">
        <w:rPr>
          <w:szCs w:val="24"/>
          <w:lang w:val="en-US"/>
        </w:rPr>
        <w:t>enveloped</w:t>
      </w:r>
      <w:r w:rsidRPr="00E12051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E12051">
        <w:rPr>
          <w:szCs w:val="24"/>
        </w:rPr>
        <w:t xml:space="preserve"> в формате </w:t>
      </w:r>
      <w:r w:rsidRPr="00E12051">
        <w:rPr>
          <w:szCs w:val="24"/>
          <w:lang w:val="en-US"/>
        </w:rPr>
        <w:t>XAdES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T</w:t>
      </w:r>
      <w:r w:rsidRPr="00E12051">
        <w:rPr>
          <w:szCs w:val="24"/>
        </w:rPr>
        <w:t xml:space="preserve"> соответствии с</w:t>
      </w:r>
      <w:r w:rsidR="00AF2763" w:rsidRPr="00E12051">
        <w:rPr>
          <w:szCs w:val="24"/>
        </w:rPr>
        <w:t>о</w:t>
      </w:r>
      <w:r w:rsidRPr="00E12051">
        <w:rPr>
          <w:szCs w:val="24"/>
        </w:rPr>
        <w:t xml:space="preserve"> спецификацией</w:t>
      </w:r>
      <w:r w:rsidR="00AF2763" w:rsidRPr="00E12051">
        <w:rPr>
          <w:szCs w:val="24"/>
        </w:rPr>
        <w:t xml:space="preserve"> (</w:t>
      </w:r>
      <w:r w:rsidR="00AF2763" w:rsidRPr="00E12051">
        <w:rPr>
          <w:szCs w:val="24"/>
        </w:rPr>
        <w:fldChar w:fldCharType="begin"/>
      </w:r>
      <w:r w:rsidR="00AF2763" w:rsidRPr="00E12051">
        <w:rPr>
          <w:szCs w:val="24"/>
        </w:rPr>
        <w:instrText xml:space="preserve"> REF _Ref81918980 \h </w:instrText>
      </w:r>
      <w:r w:rsidR="00E12051" w:rsidRPr="00E12051">
        <w:rPr>
          <w:szCs w:val="24"/>
        </w:rPr>
        <w:instrText xml:space="preserve"> \* MERGEFORMAT </w:instrText>
      </w:r>
      <w:r w:rsidR="00AF2763" w:rsidRPr="00E12051">
        <w:rPr>
          <w:szCs w:val="24"/>
        </w:rPr>
      </w:r>
      <w:r w:rsidR="00AF2763" w:rsidRPr="00E12051">
        <w:rPr>
          <w:szCs w:val="24"/>
        </w:rPr>
        <w:fldChar w:fldCharType="separate"/>
      </w:r>
      <w:r w:rsidR="00650632" w:rsidRPr="00650632">
        <w:rPr>
          <w:szCs w:val="24"/>
        </w:rPr>
        <w:t>Атрибутивный состав запроса «Электронная Доверенность» (powerOfAttorney)</w:t>
      </w:r>
      <w:r w:rsidR="00AF2763" w:rsidRPr="00E12051">
        <w:rPr>
          <w:szCs w:val="24"/>
        </w:rPr>
        <w:fldChar w:fldCharType="end"/>
      </w:r>
      <w:r w:rsidR="00C269AB">
        <w:rPr>
          <w:szCs w:val="24"/>
        </w:rPr>
        <w:t xml:space="preserve"> или состав запроса «Отзыв Электронной Доверенности» (</w:t>
      </w:r>
      <w:r w:rsidR="00C269AB" w:rsidRPr="00BF2143">
        <w:t>revocationPowerOfAttorney</w:t>
      </w:r>
      <w:r w:rsidR="00C269AB">
        <w:t>)</w:t>
      </w:r>
      <w:r w:rsidR="00AF2763" w:rsidRPr="00E12051">
        <w:rPr>
          <w:szCs w:val="24"/>
        </w:rPr>
        <w:t>)</w:t>
      </w:r>
      <w:r w:rsidRPr="00E12051">
        <w:rPr>
          <w:szCs w:val="24"/>
        </w:rPr>
        <w:t>.</w:t>
      </w:r>
    </w:p>
    <w:p w14:paraId="56C422F6" w14:textId="77777777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Рекомендуемый формат идентификаторов блоков</w:t>
      </w:r>
    </w:p>
    <w:p w14:paraId="3D7E27E9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Корневой блок (</w:t>
      </w:r>
      <w:r w:rsidRPr="00E12051">
        <w:rPr>
          <w:szCs w:val="24"/>
          <w:lang w:val="en-US"/>
        </w:rPr>
        <w:t>urn</w:t>
      </w:r>
      <w:r w:rsidRPr="00E12051">
        <w:rPr>
          <w:szCs w:val="24"/>
        </w:rPr>
        <w:t>:powerOfAttorney) «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 Пример 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9;</w:t>
      </w:r>
    </w:p>
    <w:p w14:paraId="2BCDE8BE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подписи (ds:Signature)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</w:t>
      </w:r>
      <w:proofErr w:type="gramEnd"/>
      <w:r w:rsidRPr="00E12051">
        <w:rPr>
          <w:szCs w:val="24"/>
        </w:rPr>
        <w:t xml:space="preserve"> Пример 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 xml:space="preserve"> 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</w:t>
      </w:r>
    </w:p>
    <w:p w14:paraId="1566855C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Блоки ссылок в подписи (ds:Reference)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</w:t>
      </w:r>
      <w:r w:rsidRPr="00E12051">
        <w:rPr>
          <w:szCs w:val="24"/>
          <w:lang w:val="en-US"/>
        </w:rPr>
        <w:t>ref</w:t>
      </w:r>
      <w:r w:rsidRPr="00E12051">
        <w:rPr>
          <w:szCs w:val="24"/>
        </w:rPr>
        <w:t>&lt;индекс ссылки&gt;».</w:t>
      </w:r>
      <w:proofErr w:type="gramEnd"/>
      <w:r w:rsidRPr="00E12051">
        <w:rPr>
          <w:szCs w:val="24"/>
        </w:rPr>
        <w:t xml:space="preserve"> Пример principal- d543dd42-e1e3-4d6b-93d2-7be28ddb16c9-ref0</w:t>
      </w:r>
    </w:p>
    <w:p w14:paraId="1916E714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значения подписи (ds:SignatureValue)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доверенности&gt;-sigvalue».</w:t>
      </w:r>
      <w:proofErr w:type="gramEnd"/>
      <w:r w:rsidRPr="00E12051">
        <w:rPr>
          <w:szCs w:val="24"/>
        </w:rPr>
        <w:t xml:space="preserve"> Пример principal-d543dd42-e1e3-4d6b-93d2-7be28ddb16c9-sigvalue</w:t>
      </w:r>
    </w:p>
    <w:p w14:paraId="1EAB96C7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proofErr w:type="gramStart"/>
      <w:r w:rsidRPr="00E12051">
        <w:rPr>
          <w:szCs w:val="24"/>
        </w:rPr>
        <w:t>Блок подписываемых свойств (xades:SignedProperties)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доверенности&gt;-signedprops».</w:t>
      </w:r>
      <w:proofErr w:type="gramEnd"/>
      <w:r w:rsidRPr="00E12051">
        <w:rPr>
          <w:szCs w:val="24"/>
        </w:rPr>
        <w:t xml:space="preserve"> Пример: principal-d543dd42-e1e3-4d6b-93d2-7be28ddb16c9-signedprops</w:t>
      </w:r>
    </w:p>
    <w:p w14:paraId="37C3FFB9" w14:textId="77777777" w:rsidR="00D859C8" w:rsidRPr="00E12051" w:rsidRDefault="00D859C8" w:rsidP="00AD040D">
      <w:pPr>
        <w:pStyle w:val="afff6"/>
        <w:rPr>
          <w:szCs w:val="24"/>
        </w:rPr>
      </w:pPr>
    </w:p>
    <w:p w14:paraId="75363538" w14:textId="77777777" w:rsidR="00D859C8" w:rsidRPr="00E12051" w:rsidRDefault="00D859C8" w:rsidP="00AD040D">
      <w:pPr>
        <w:pStyle w:val="afff6"/>
        <w:rPr>
          <w:szCs w:val="24"/>
        </w:rPr>
      </w:pPr>
    </w:p>
    <w:p w14:paraId="3BA49D74" w14:textId="4A91425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1" w:name="_Toc81991540"/>
      <w:bookmarkStart w:id="82" w:name="_Toc93527893"/>
      <w:r w:rsidRPr="00E12051">
        <w:rPr>
          <w:rFonts w:ascii="Times New Roman" w:hAnsi="Times New Roman"/>
          <w:sz w:val="24"/>
          <w:szCs w:val="24"/>
        </w:rPr>
        <w:t>Пример подписанной электронной доверенности</w:t>
      </w:r>
      <w:bookmarkEnd w:id="81"/>
      <w:bookmarkEnd w:id="82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A0267A" w14:paraId="65ED5F4B" w14:textId="77777777" w:rsidTr="00E12051">
        <w:tc>
          <w:tcPr>
            <w:tcW w:w="10676" w:type="dxa"/>
          </w:tcPr>
          <w:p w14:paraId="682F36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&lt;?xml version="1.0" encoding="UTF-8"?&gt;&lt;ns2:powerOfAttorney xmlns:ns2="urn:ru:fss:integration:types:mchd:v01" xmlns="http://www.fss.ru/integration/types/common/v01" Id="PA_0c97b089-a2f0-4687-bb02-82ea2b74f0b6"&gt;&lt;ns2:systemInfo&gt;&lt;specVersion&gt;1&lt;/specVersion&gt;&lt;software&gt;1&lt;/software&gt;&lt;softwareVersion&gt;1&lt;/softwareVersion&gt;&lt;/ns2:systemInfo&gt;&lt;ns2:generalInfo&gt;&lt;ns2:uuid&gt;0c97b089-a2f0-4687-bb02-82ea2b74f0b6&lt;/ns2:uuid&gt;&lt;ns2:startDate&gt;2021-08-23T00:00:00.000Z&lt;/ns2:startDate&gt;&lt;ns2:endDate&gt;2022-08-23T00:00:00.000Z&lt;/ns2:endDate&gt;&lt;ns2:comment&gt;комментарий&lt;/ns2:comment&gt;&lt;/ns2:generalInfo</w:t>
            </w:r>
            <w:r w:rsidRPr="00A0267A">
              <w:rPr>
                <w:szCs w:val="24"/>
                <w:lang w:val="en-US"/>
              </w:rPr>
              <w:lastRenderedPageBreak/>
              <w:t>&gt;&lt;ns2:principal&gt;&lt;ns2:person&gt;&lt;ns2:firstName&gt;Доверитель&lt;/ns2:firstName&gt;&lt;ns2:lastName&gt;Доверителев1&lt;/ns2:lastName&gt;&lt;ns2:middleName&gt;Доверителевич&lt;/ns2:middleName&gt;&lt;ns2:birthDate&gt;1960-01-11Z&lt;/ns2:birthDate&gt;&lt;ns2:snils&gt;123456789&lt;/ns2:snils&gt;&lt;ns2:inn&gt;1234568789&lt;/ns2:inn&gt;&lt;/ns2:person&gt;&lt;/ns2:principal&gt;&lt;ns2:representative&gt;&lt;ns2:person&gt;&lt;ns2:firstName&gt;Уполномоченный&lt;/ns2:firstName&gt;&lt;ns2:lastName&gt;Уполномоченов&lt;/ns2:lastName&gt;&lt;ns2:middleName&gt;Уполномоченович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Id="xmldsig-edf40b7f-50b8-4e66-924c-c7fbd62b1e57"&gt;</w:t>
            </w:r>
          </w:p>
          <w:p w14:paraId="76454C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&lt;ds:SignedInfo&gt;</w:t>
            </w:r>
          </w:p>
          <w:p w14:paraId="5B8926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&lt;ds:CanonicalizationMethod Algorithm="http://www.w3.org/2001/10/xml-exc-c14n#"/&gt;</w:t>
            </w:r>
          </w:p>
          <w:p w14:paraId="3788A5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&lt;ds:SignatureMethod Algorithm="urn:ietf:params:xml:ns:cpxmlsec:algorithms:gostr34102012-gostr34112012-256"/&gt;</w:t>
            </w:r>
          </w:p>
          <w:p w14:paraId="104297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Id="xmldsig-edf40b7f-50b8-4e66-924c-c7fbd62b1e57-ref0" URI="#PA_0c97b089-a2f0-4687-bb02-82ea2b74f0b6"&gt;</w:t>
            </w:r>
          </w:p>
          <w:p w14:paraId="65BB5F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&lt;ds:Transforms&gt;</w:t>
            </w:r>
          </w:p>
          <w:p w14:paraId="6042BC5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 Algorithm="http://www.w3.org/2000/09/xmldsig#enveloped-signature"/&gt;</w:t>
            </w:r>
          </w:p>
          <w:p w14:paraId="7B416E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&lt;/ds:Transforms&gt;</w:t>
            </w:r>
          </w:p>
          <w:p w14:paraId="1832D3A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70EF660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&lt;ds:DigestValue&gt;nyhZn2ablc10AFAmv9TKihv+dEPY+imh/In+zEGp9bQ=&lt;/ds:DigestValue&gt;</w:t>
            </w:r>
          </w:p>
          <w:p w14:paraId="2B2A9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1C0E6B3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Type="http://uri.etsi.org/01903#SignedProperties" URI="#xmldsig-edf40b7f-50b8-4e66-924c-c7fbd62b1e57-signedprops"&gt;</w:t>
            </w:r>
          </w:p>
          <w:p w14:paraId="7033EB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12D8DBC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&lt;ds:DigestValue&gt;G7QjOQzONweM9AF1f6v0vDKm2RLIvgx2c+DS5R3uCII=&lt;/ds:DigestValue&gt;</w:t>
            </w:r>
          </w:p>
          <w:p w14:paraId="2473189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6E820E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&lt;/ds:SignedInfo&gt;</w:t>
            </w:r>
          </w:p>
          <w:p w14:paraId="0E75009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&lt;ds:SignatureValue Id="xmldsig-edf40b7f-50b8-4e66-924c-c7fbd62b1e57-sigvalue"&gt;</w:t>
            </w:r>
          </w:p>
          <w:p w14:paraId="39A4010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H+LgoNXV1/ZDIb9pVq4rbCUqHOk086Ku7zM+QYmDIcZq1EzJEl1xqhEy3Ij06bAA+Kk8nLLNRgBD</w:t>
            </w:r>
          </w:p>
          <w:p w14:paraId="63C7A2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/zJ/ohCY8Q==</w:t>
            </w:r>
          </w:p>
          <w:p w14:paraId="7CAC8E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&lt;/ds:SignatureValue&gt;</w:t>
            </w:r>
          </w:p>
          <w:p w14:paraId="02D7E7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&lt;ds:KeyInfo&gt;</w:t>
            </w:r>
          </w:p>
          <w:p w14:paraId="2FE3D8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&lt;ds:X509Data&gt;</w:t>
            </w:r>
          </w:p>
          <w:p w14:paraId="52FFD3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&lt;ds:X509Certificate&gt;</w:t>
            </w:r>
          </w:p>
          <w:p w14:paraId="3B6ABFC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MIIEkDCCBD2gAwIBAgIEB+nCvDAKBggqhQMHAQEDAjCCAbcxFjAUBgUqhQNkAxILMDAwNjY2NjY2</w:t>
            </w:r>
          </w:p>
          <w:p w14:paraId="094CA9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MjIxGjAYBggqhQMDgQMBARIMMDAwMTIzNDU2Nzg5MRgwFgYFKoUDZAESDTAxMjM0NTY3ODkxMjMx</w:t>
            </w:r>
          </w:p>
          <w:p w14:paraId="5D0353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HTAbBgNVBAwMFNCj0YfRgNC10LTQuNGC0LXQu9GMMR0wGwYDVQQLDBTQo9C/0YDQsNCy0LvQtdC9</w:t>
            </w:r>
          </w:p>
          <w:p w14:paraId="6398F7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0LjQtTE8MDoGA1UECgwz0J7QntCeINCi0LXRgdGC0L7QstCw0Y8g0L7RgNCz0LDQvdC40LfQsNGG</w:t>
            </w:r>
          </w:p>
          <w:p w14:paraId="7E66382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0LjRjyDihJYxMRUwEwYDVQQHDAzQnNC+0YHQutCy0LAxGzAZBgNVBAgMEjc3INCzLtCc0L7RgdC6</w:t>
            </w:r>
          </w:p>
          <w:p w14:paraId="328506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0LLQsDELMAkGA1UEBhMCUlUxODA2BgNVBCoML9Cj0YfRgNC10LTQuNGC0LXQu9GMINCj0YfRgNC1</w:t>
            </w:r>
          </w:p>
          <w:p w14:paraId="344847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0LTQuNGC0LXQu9C10LLQuNGHMR8wHQYDVQQEDBbQo9GH0YDQtdC00LjRgtC10LvQtdCyMU8wTQYD</w:t>
            </w:r>
          </w:p>
          <w:p w14:paraId="53E0400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VQQDDEbQo9GH0YDQtdC00LjRgtC10LvQtdCyINCj0YfRgNC10LTQuNGC0LXQu9GMINCj0YfRgNC1</w:t>
            </w:r>
          </w:p>
          <w:p w14:paraId="5D041C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0LTQuNGC0LXQu9C10LLQuNGHMB4XDTIxMDkwOTExMTMzMFoXDTIyMDkwOTExMTMzMFowggG3MRYw</w:t>
            </w:r>
          </w:p>
          <w:p w14:paraId="01D8D9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FAYFKoUDZAMSCzAwMDY2NjY2NjIyMRowGAYIKoUDA4EDAQESDDAwMDEyMzQ1Njc4OTEYMBYGBSqF</w:t>
            </w:r>
          </w:p>
          <w:p w14:paraId="7716F11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A2QBEg0wMTIzNDU2Nzg5MTIzMR0wGwYDVQQMDBTQo9GH0YDQtdC00LjRgtC10LvRjDEdMBsGA1UE</w:t>
            </w:r>
          </w:p>
          <w:p w14:paraId="462BDD5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CwwU0KPQv9GA0LDQstC70LXQvdC40LUxPDA6BgNVBAoMM9Ce0J7QniDQotC10YHRgtC+0LLQsNGP</w:t>
            </w:r>
          </w:p>
          <w:p w14:paraId="1BD654A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INC+0YDQs9Cw0L3QuNC30LDRhtC40Y8g4oSWMTEVMBMGA1UEBwwM0JzQvtGB0LrQst</w:t>
            </w:r>
            <w:r w:rsidRPr="00A0267A">
              <w:rPr>
                <w:szCs w:val="24"/>
                <w:lang w:val="en-US"/>
              </w:rPr>
              <w:lastRenderedPageBreak/>
              <w:t>CwMRswGQYD</w:t>
            </w:r>
          </w:p>
          <w:p w14:paraId="087A57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VQQIDBI3NyDQsy7QnNC+0YHQutCy0LAxCzAJBgNVBAYTAlJVMTgwNgYDVQQqDC/Qo9GH0YDQtdC0</w:t>
            </w:r>
          </w:p>
          <w:p w14:paraId="587D57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0LjRgtC10LvRjCDQo9GH0YDQtdC00LjRgtC10LvQtdCy0LjRhzEfMB0GA1UEBAwW0KPRh9GA0LXQ</w:t>
            </w:r>
          </w:p>
          <w:p w14:paraId="5B89E1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tNC40YLQtdC70LXQsjFPME0GA1UEAwxG0KPRh9GA0LXQtNC40YLQtdC70LXQsiDQo9GH0YDQtdC0</w:t>
            </w:r>
          </w:p>
          <w:p w14:paraId="53AA8F0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0LjRgtC10LvRjCDQo9GH0YDQtdC00LjRgtC10LvQtdCy0LjRhzBmMB8GCCqFAwcBAQEBMBMGByqF</w:t>
            </w:r>
          </w:p>
          <w:p w14:paraId="513F1FF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AwICIwEGCCqFAwcBAQICA0MABEDtg5WaXk6tGL/La0iJXZXS5oi+pPQM4HVQJ1fSZiHFIf8PvmGl</w:t>
            </w:r>
          </w:p>
          <w:p w14:paraId="7DBB428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XTTFa8EvuQjPAOsmBBhDP55L0l77bgdEp08qoyYwJDAOBgNVHQ8BAf8EBAMCBsAwEgYDVR0TAQH/</w:t>
            </w:r>
          </w:p>
          <w:p w14:paraId="13F49E3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BAgwBgEB/wIBBTAKBggqhQMHAQEDAgNBAGWyJaI/4H9hrPeakgWTME1fuWq/GRNiYzukqnYWB2us</w:t>
            </w:r>
          </w:p>
          <w:p w14:paraId="2A66AE6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+JutcdzjTtNPlLXbkrogGh4Z3YgGKtAytn6VUCkHW18=</w:t>
            </w:r>
          </w:p>
          <w:p w14:paraId="403C5F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&lt;/ds:X509Certificate&gt;</w:t>
            </w:r>
          </w:p>
          <w:p w14:paraId="671B69E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&lt;/ds:X509Data&gt;</w:t>
            </w:r>
          </w:p>
          <w:p w14:paraId="21BAC41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&lt;/ds:KeyInfo&gt;</w:t>
            </w:r>
          </w:p>
          <w:p w14:paraId="1501AC4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&lt;ds:Object&gt;&lt;xades:QualifyingProperties xmlns:xades="http://uri.etsi.org/01903/v1.3.2#" xmlns:xades141="http://uri.etsi.org/01903/v1.4.1#" Target="#xmldsig-edf40b7f-50b8-4e66-924c-c7fbd62b1e57"&gt;&lt;xades:SignedProperties Id="xmldsig-edf40b7f-50b8-4e66-924c-c7fbd62b1e57-signedprops"&gt;&lt;xades:SignedSignatureProperties&gt;&lt;xades:SigningTime&gt;2021-09-17T12:24:31.714+03:00&lt;/xades:SigningTime&gt;&lt;xades:SigningCertificate&gt;&lt;xades:Cert&gt;&lt;xades:CertDigest&gt;&lt;ds:DigestMethod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Algorithm="urn:ietf:params:xml:ns:cpxmlsec:algorithms:gostr34112012-256"/&gt;&lt;ds:DigestValue&gt;T2YlK7wTvTG8yt16s67McLUAIjyLP0l49mZampXiuZU=&lt;/ds:DigestValue&gt;&lt;/xades:CertDigest&gt;&lt;xades:IssuerSerial&gt;&lt;ds:X509IssuerName&gt;CN=Учредителев Учредитель Учредителевич,2.5.4.4=#0c16d0a3d187d180d0b5d0b4d0b8d182d0b5d0bbd0b5d0b2,2.5.4.42=#0c2fd0a3d187d180d0b5d0b4d0b8d182d0b5d0bbd18c20d0a3d187d180d0b5d0b4d0b8d182d0b5d0bbd0b5d0b2d0b8d187,C=RU,ST=77 г.Москва,L=Москва,O=ООО Тестовая организация №1,OU=Управление,2.5.4.12=#0c14d0a3d187d180d0b5d0b4d0b8d182d0b5d0bbd18c,1.2.643.100</w:t>
            </w:r>
            <w:r w:rsidRPr="00A0267A">
              <w:rPr>
                <w:szCs w:val="24"/>
                <w:lang w:val="en-US"/>
              </w:rPr>
              <w:lastRenderedPageBreak/>
              <w:t>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7C3A03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AgEBBgcqhQMCAiYEMDAwDAYIKoUDBwEBAgIFAAQgw9sdTrtCuxrTb9OBnjRyO0CBINYbSZsfaXFi</w:t>
            </w:r>
          </w:p>
          <w:p w14:paraId="58B055D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oP70XiICDTMwXZjNAAAAAAlgu90YDzIwMjEwOTE3MDkyNDM4WjADAgFkAgYBe/MSW4CgggiUMIII</w:t>
            </w:r>
          </w:p>
          <w:p w14:paraId="7FDA0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kDCCCD+gAwIBAgIKTfQFXQAEAAOJOzAIBgYqhQMCAgMwggFIMRgwFgYFKoUDZAESDTEwMzc3MDAw</w:t>
            </w:r>
          </w:p>
          <w:p w14:paraId="69D3A25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ODU0NDQxGjAYBggqhQMDgQMBARIMMDA3NzE3MTA3OTkxMTkwNwYDVQQJHjAEQwQ7AC4AIAQhBEME</w:t>
            </w:r>
          </w:p>
          <w:p w14:paraId="7708722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SQRRBDIEQQQ6BDgEOQAgBDIEMAQ7ACwAIAQ0AC4AIAAxADgxITAfBgNVBAgeGAA3ADcAIAQzAC4A</w:t>
            </w:r>
          </w:p>
          <w:p w14:paraId="1A10D8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IAQcBD4EQQQ6BDIEMDEVMBMGA1UEBx4MBBwEPgRBBDoEMgQwMSAwHgYJKoZIhvcNAQkBFhFpbmZv</w:t>
            </w:r>
          </w:p>
          <w:p w14:paraId="134125A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QGNyeXB0b3Byby5ydTELMAkGA1UEBhMCUlUxKTAnBgNVBAoeIAQeBB4EHgAgACIEGgQgBBgEHwQi</w:t>
            </w:r>
          </w:p>
          <w:p w14:paraId="454EA7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BB4ALQQfBCAEHgAiMUEwPwYDVQQDHjgEIgQ1BEEEQgQ+BDIESwQ5ACAEIwQmACAEHgQeBB4AIAAi</w:t>
            </w:r>
          </w:p>
          <w:p w14:paraId="758C04C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BBoEIAQYBB8EIgQeAC0EHwQgBB4AIjAeFw0yMTA1MzExNDU0MDBaFw0yMjA4MzExNTA0MDBaMIIB</w:t>
            </w:r>
          </w:p>
          <w:p w14:paraId="17A071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lDEYMBYGBSqFA2QBEg0xMDA3NzEyMzQ1Njc4MRowGAYIKoUDA4EDAQESDDAwNzcxMjM0NTY3ODEj</w:t>
            </w:r>
          </w:p>
          <w:p w14:paraId="013D9CE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MCEGCSqGSIb3DQEJARYUc3VwcG9ydEBjcnlwdG9wcm8ucnUxCzAJBgNVBAYTAlJVMSEwHwYDVQQI</w:t>
            </w:r>
          </w:p>
          <w:p w14:paraId="33BA284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HhgANwA3ACAEMwAuACAEHAQ+BEEEOgQyBDAxFTATBgNVBAceDAQcBD4EQQQ6BDIEMDEpMCcGA1UE</w:t>
            </w:r>
          </w:p>
          <w:p w14:paraId="07A8397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Ch4gBB4EHgQeACAAIgQaBCAEGAQfBCIEHgAtBB8EIAQeACIxHzAdBgNVBAseFgQiBDU</w:t>
            </w:r>
            <w:r w:rsidRPr="00A0267A">
              <w:rPr>
                <w:szCs w:val="24"/>
                <w:lang w:val="en-US"/>
              </w:rPr>
              <w:lastRenderedPageBreak/>
              <w:t>EQQRCBD4E</w:t>
            </w:r>
          </w:p>
          <w:p w14:paraId="5BB21B8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MgRLBDkAIAQjBCYxaTBnBgNVBAMeYAQiBDUEQQRCBD4EMgQwBE8AIARBBDsEQwQ2BDEEMAAgBEgE</w:t>
            </w:r>
          </w:p>
          <w:p w14:paraId="5AD70B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QgQwBDwEPwQ+BDIAIAQyBEAENQQ8BDUEPQQ4ACAEHgQeBB4AIAAiBBoEIAQYBB8EIgQeAC0EHwQg</w:t>
            </w:r>
          </w:p>
          <w:p w14:paraId="06E332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BB4AIjE5MDcGA1UECR4wBEMEOwAuACAEIQRDBEkEUQQyBEEEOgQ4BDkAIAQyBDAEOwAsACAENAAu</w:t>
            </w:r>
          </w:p>
          <w:p w14:paraId="550EC8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ACAAMQA4MGMwHAYGKoUDAgITMBIGByqFAwICIwEGByqFAwICHgEDQwAEQCHg7IYVOR7eBtGf5TGl</w:t>
            </w:r>
          </w:p>
          <w:p w14:paraId="3329575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mb4EbYpb1tAH5xWxVwd5uo8mcOAnT2hgZgBzNip300ZTsOv3pgIZpsOpYrFYRruwAzqjggS3MIIE</w:t>
            </w:r>
          </w:p>
          <w:p w14:paraId="5407E6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szAOBgNVHQ8BAf8EBAMCBsAwFgYDVR0lAQH/BAwwCgYIKwYBBQUHAwgwHQYDVR0OBBYEFDd92KFh</w:t>
            </w:r>
          </w:p>
          <w:p w14:paraId="4E16B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lnPgkATuWgnelHdqTIhhMIIBiQYDVR0jBIIBgDCCAXyAFHplou1Prm4wEO7EA8tb2lbE2uSxoYIB</w:t>
            </w:r>
          </w:p>
          <w:p w14:paraId="57FF7C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UKSCAUwwggFIMRgwFgYFKoUDZAESDTEwMzc3MDAwODU0NDQxGjAYBggqhQMDgQMBARIMMDA3NzE3</w:t>
            </w:r>
          </w:p>
          <w:p w14:paraId="7F5A2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MTA3OTkxMTkwNwYDVQQJHjAEQwQ7AC4AIAQhBEMESQRRBDIEQQQ6BDgEOQAgBDIEMAQ7ACwAIAQ0</w:t>
            </w:r>
          </w:p>
          <w:p w14:paraId="40B5E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AC4AIAAxADgxITAfBgNVBAgeGAA3ADcAIAQzAC4AIAQcBD4EQQQ6BDIEMDEVMBMGA1UEBx4MBBwE</w:t>
            </w:r>
          </w:p>
          <w:p w14:paraId="1DDDAA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PgRBBDoEMgQwMSAwHgYJKoZIhvcNAQkBFhFpbmZvQGNyeXB0b3Byby5ydTELMAkGA1UEBhMCUlUx</w:t>
            </w:r>
          </w:p>
          <w:p w14:paraId="5BEBA76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KTAnBgNVBAoeIAQeBB4EHgAgACIEGgQgBBgEHwQiBB4ALQQfBCAEHgAiMUEwPwYDVQQDHjgEIgQ1</w:t>
            </w:r>
          </w:p>
          <w:p w14:paraId="7A8190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BEEEQgQ+BDIESwQ5ACAEIwQmACAEHgQeBB4AIAAiBBoEIAQYBB8EIgQeAC0EHwQgBB4AIoIQTpjz</w:t>
            </w:r>
          </w:p>
          <w:p w14:paraId="57A0C52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80+VRJ1NixxSrES8JzBhBgNVHR8EWjBYMFagVKBShlBodHRwOi8vdGVzdGNhMTUuY3J5cHRvcHJv</w:t>
            </w:r>
          </w:p>
          <w:p w14:paraId="4DB793A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LnJ1L3JhL2NkcC83YTY1YTJlZDRmYWU2ZTMwMTBlZWM0MDNjYjViZGE1NmM0ZGFlNGIxLmNybDCB</w:t>
            </w:r>
          </w:p>
          <w:p w14:paraId="16A9240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wAYIKwYBBQUHAQEEgbMwgbAwOQYIKwYBBQUHMAGGLWh0dHA6Ly90ZXN0Y2ExNS5jcnlwdG9wcm8u</w:t>
            </w:r>
          </w:p>
          <w:p w14:paraId="71D7BB4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cnUvb2NzcG5jMi9vY3NwLnNyZjA3BggrBgEFBQcwAYYraHR0cDovL3Rlc3RjYTE1LmNyeXB0b3By</w:t>
            </w:r>
          </w:p>
          <w:p w14:paraId="7C39002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by5ydS9vY3NwMi9vY3NwLnNyZjA6BggrBgEFBQcwAoYuaHR0cDovL3Rlc3RjYTE1LmNyeXB0b3By</w:t>
            </w:r>
          </w:p>
          <w:p w14:paraId="31C835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by5ydS9yYS9jZHAvY2FjZXI0LmNydDArBgNVHRAEJDAigA8yMDIxMDUzMTE0NTQwMFqBDzIwMjIw</w:t>
            </w:r>
          </w:p>
          <w:p w14:paraId="68C7E4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ODMxMTQ1NDAwWjAdBgNVHSAEFjAUMAgGBiqFA2RxATAIBgYqhQNkcQIwNAYFKoUDZG8EKwwp0JrR</w:t>
            </w:r>
          </w:p>
          <w:p w14:paraId="57A3A9E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gNC40L/RgtC+0J/RgNC+IENTUCAo0LLQtdGA0YHQuNGPIDMuNikwggEzBgUqhQNkcASCASgwggEk</w:t>
            </w:r>
          </w:p>
          <w:p w14:paraId="3CB9146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DCsi0JrRgNC40L/RgtC+0J/RgNC+IENTUCIgKNCy0LXRgNGB0LjRjyAzLjYpDFMi0KPQtNC+0YHR</w:t>
            </w:r>
          </w:p>
          <w:p w14:paraId="23506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gtC+0LLQtdGA0Y/RjtGJ0LjQuSDRhtC10L3RgtGAICLQmtGA0LjQv9GC0L7Qn9GA0L4g0KPQpiIg</w:t>
            </w:r>
          </w:p>
          <w:p w14:paraId="5EFE0B8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0LLQtdGA0YHQuNC4IDEuNQxP0KHQtdGA0YLQuNGE0LjQutCw0YIg0YHQvtC+0YLQstC10YLRgdGC</w:t>
            </w:r>
          </w:p>
          <w:p w14:paraId="530E5D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0LLQuNGPIOKEliDQodCkLzEyNC0yNzM4INC+0YIgMDEuMDcuMjAxNQxP0KHQtdGA0YLQuNGE0LjQ</w:t>
            </w:r>
          </w:p>
          <w:p w14:paraId="6919FE6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utCw0YIg0YHQvtC+0YLQstC10YLRgdGC0LLQuNGPIOKEliDQodCkLzEyOC0yNzY4INC+0YIgMzEu</w:t>
            </w:r>
          </w:p>
          <w:p w14:paraId="2540F0C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MTIuMjAxNTAIBgYqhQMCAgMDQQBai2AuSFZnPT0ipjkhWGyekETrIInW7RpoBRvPfcXD4vBPjfIz</w:t>
            </w:r>
          </w:p>
          <w:p w14:paraId="47621A2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cGht7IgOz721FNkbyWwpJ7ZPuB66aCUAGbHGMYIFWjCCBVYCAQEwggFYMIIBSDEYMBYGBSqFA2QB</w:t>
            </w:r>
          </w:p>
          <w:p w14:paraId="1992EAF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Eg0xMDM3NzAwMDg1NDQ0MRowGAYIKoUDA4EDAQESDDAwNzcxNzEwNzk5MTE5MDcGA1UECR4wBEME</w:t>
            </w:r>
          </w:p>
          <w:p w14:paraId="344BFB0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OwAuACAEIQRDBEkEUQQyBEEEOgQ4BDkAIAQyBDAEOwAsACAENAAuACAAMQA4MSEwHwYDVQQIHhgA</w:t>
            </w:r>
          </w:p>
          <w:p w14:paraId="61EA802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NwA3ACAEMwAuACAEHAQ+BEEEOgQyBDAxFTATBgNVBAceDAQcBD4EQQQ6BDIEMDEgMB4GCSqGSIb3</w:t>
            </w:r>
          </w:p>
          <w:p w14:paraId="7C4349F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DQEJARYRaW5mb0BjcnlwdG9wcm8ucnUxCzAJBgNVBAYTAlJVMSkwJwYDVQQKHiAEHgQeBB4AIAAi</w:t>
            </w:r>
          </w:p>
          <w:p w14:paraId="3C7A1F0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BBoEIAQYBB8EIgQeAC0EHwQgBB4AIjFBMD8GA1UEAx44BCIENQRBBEIEPgQyBEsEOQ</w:t>
            </w:r>
            <w:r w:rsidRPr="00A0267A">
              <w:rPr>
                <w:szCs w:val="24"/>
                <w:lang w:val="en-US"/>
              </w:rPr>
              <w:lastRenderedPageBreak/>
              <w:t>AgBCMEJgAg</w:t>
            </w:r>
          </w:p>
          <w:p w14:paraId="3404A77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BB4EHgQeACAAIgQaBCAEGAQfBCIEHgAtBB8EIAQeACICCk30BV0ABAADiTswCgYGKoUDAgIJBQCg</w:t>
            </w:r>
          </w:p>
          <w:p w14:paraId="3199068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ggOZMBoGCSqGSIb3DQEJAzENBgsqhkiG9w0BCRABBDAvBgkqhkiG9w0BCQQxIgQgAnKbSzf6ibfC</w:t>
            </w:r>
          </w:p>
          <w:p w14:paraId="569C266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ww4eYqKpx9dQqV/aK6xw5hlhqlMthw8wggGXBgsqhkiG9w0BCRACDDGCAYYwggGCMIIBfjCCAXoE</w:t>
            </w:r>
          </w:p>
          <w:p w14:paraId="3F7A5AE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FB0M9hrqeaUXn8NScewlkT0pc2u1MIIBYDCCAVCkggFMMIIBSDEYMBYGBSqFA2QBEg0xMDM3NzAw</w:t>
            </w:r>
          </w:p>
          <w:p w14:paraId="53FEBBD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MDg1NDQ0MRowGAYIKoUDA4EDAQESDDAwNzcxNzEwNzk5MTE5MDcGA1UECR4wBEMEOwAuACAEIQRD</w:t>
            </w:r>
          </w:p>
          <w:p w14:paraId="6E7A0CF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BEkEUQQyBEEEOgQ4BDkAIAQyBDAEOwAsACAENAAuACAAMQA4MSEwHwYDVQQIHhgANwA3ACAEMwAu</w:t>
            </w:r>
          </w:p>
          <w:p w14:paraId="5B5026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ACAEHAQ+BEEEOgQyBDAxFTATBgNVBAceDAQcBD4EQQQ6BDIEMDEgMB4GCSqGSIb3DQEJARYRaW5m</w:t>
            </w:r>
          </w:p>
          <w:p w14:paraId="2CF487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b0BjcnlwdG9wcm8ucnUxCzAJBgNVBAYTAlJVMSkwJwYDVQQKHiAEHgQeBB4AIAAiBBoEIAQYBB8E</w:t>
            </w:r>
          </w:p>
          <w:p w14:paraId="3C0CD57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IgQeAC0EHwQgBB4AIjFBMD8GA1UEAx44BCIENQRBBEIEPgQyBEsEOQAgBCMEJgAgBB4EHgQeACAA</w:t>
            </w:r>
          </w:p>
          <w:p w14:paraId="5367230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IgQaBCAEGAQfBCIEHgAtBB8EIAQeACICCk30BV0ABAADiTswggGtBgsqhkiG9w0BCRACLzGCAZww</w:t>
            </w:r>
          </w:p>
          <w:p w14:paraId="36B8B99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ggGYMIIBlDCCAZAwCAYGKoUDAgIJBCAP5nM/dkBrWLh8LQsmardVKf3hBXcQFPi2rMldmDkR+zCC</w:t>
            </w:r>
          </w:p>
          <w:p w14:paraId="67B47FB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AWAwggFQpIIBTDCCAUgxGDAWBgUqhQNkARINMTAzNzcwMDA4NTQ0NDEaMBgGCCqFAwOBAwEBEgww</w:t>
            </w:r>
          </w:p>
          <w:p w14:paraId="1295641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MDc3MTcxMDc5OTExOTA3BgNVBAkeMARDBDsALgAgBCEEQwRJBFEEMgRBBDoEOAQ5ACAEMgQwBDsA</w:t>
            </w:r>
          </w:p>
          <w:p w14:paraId="082E2F9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LAAgBDQALgAgADEAODEhMB8GA1UECB4YADcANwAgBDMALgAgBBwEPgRBBDoEMgQwMRUwEwYDVQQH</w:t>
            </w:r>
          </w:p>
          <w:p w14:paraId="6EE5384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HgwEHAQ+BEEEOgQyBDAxIDAeBgkqhkiG9w0BCQEWEWluZm9AY3J5cHRvcHJvLnJ1MQswCQYDVQQG</w:t>
            </w:r>
          </w:p>
          <w:p w14:paraId="6AADF0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EwJSVTEpMCcGA1UECh4gBB4EHgQeACAAIgQaBCAEGAQfBCIEHgAtBB8EIAQeACIxQTA/BgNVBAMe</w:t>
            </w:r>
          </w:p>
          <w:p w14:paraId="2DFE10B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OAQiBDUEQQRCBD4EMgRLBDkAIAQjBCYAIAQeBB4EHgAgACIEGgQgBBgEHwQiBB4ALQQfBCAEHgAi</w:t>
            </w:r>
          </w:p>
          <w:p w14:paraId="06D54DA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AgpN9AVdAAQAA4k7MAoGBiqFAwICEwUABEDoC09kAtYIKda65wNNqMXGWfPZhxsO5pw8zf5BcJSP</w:t>
            </w:r>
          </w:p>
          <w:p w14:paraId="4010A0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YLVFph/63tctLVWsRLknm+QrVuYJewgoejis4yLC5UjWAAAAAA==&lt;/xades:EncapsulatedTimeStamp&gt;&lt;/xades:SignatureTimeStamp&gt;&lt;/xades:UnsignedSignatureProperties&gt;&lt;/xades:UnsignedProperties&gt;&lt;/xades:QualifyingProperties&gt;&lt;/ds:Object&gt;</w:t>
            </w:r>
          </w:p>
          <w:p w14:paraId="36EAB9F9" w14:textId="58DB44F6" w:rsidR="00D859C8" w:rsidRPr="00E12051" w:rsidRDefault="00A0267A" w:rsidP="00A0267A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&lt;/ds:Signature&gt;&lt;/ns2:powerOfAttorney&gt;</w:t>
            </w:r>
          </w:p>
        </w:tc>
      </w:tr>
    </w:tbl>
    <w:p w14:paraId="5E6DB848" w14:textId="77777777" w:rsidR="00D859C8" w:rsidRPr="00991A1A" w:rsidRDefault="00D859C8" w:rsidP="00D859C8">
      <w:pPr>
        <w:pStyle w:val="afff0"/>
        <w:rPr>
          <w:lang w:val="en-US"/>
        </w:rPr>
      </w:pPr>
    </w:p>
    <w:p w14:paraId="4889C370" w14:textId="35814922" w:rsidR="00A0267A" w:rsidRDefault="00A0267A" w:rsidP="00E147BE">
      <w:pPr>
        <w:pStyle w:val="2"/>
        <w:numPr>
          <w:ilvl w:val="1"/>
          <w:numId w:val="39"/>
        </w:numPr>
      </w:pPr>
      <w:bookmarkStart w:id="83" w:name="_Toc93527894"/>
      <w:r>
        <w:t xml:space="preserve">Пример подписанной электронной доверенности </w:t>
      </w:r>
      <w:proofErr w:type="gramStart"/>
      <w:r>
        <w:t>с</w:t>
      </w:r>
      <w:proofErr w:type="gramEnd"/>
      <w:r>
        <w:t xml:space="preserve"> ссылкой на родительскую</w:t>
      </w:r>
      <w:bookmarkEnd w:id="8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A0267A" w14:paraId="21F1CD3C" w14:textId="77777777" w:rsidTr="00A0267A">
        <w:tc>
          <w:tcPr>
            <w:tcW w:w="9854" w:type="dxa"/>
          </w:tcPr>
          <w:p w14:paraId="56F591BA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&lt;?xml version="1.0" encoding="UTF-8"?&gt;&lt;ns2:powerOfAttorney xmlns:ns2="urn:ru:fss:integration:types:mchd:v01" xmlns="http://www.fss.ru/integration/types/common/v01" Id="PA_7f76468a-bed0-4733-861e-26f83039f6bc"&gt;&lt;ns2:systemInfo&gt;&lt;specVersion&gt;1&lt;/specVersion&gt;&lt;software&gt;1&lt;/software&gt;&lt;softwareVersion&gt;1&lt;/softwareVersion&gt;&lt;/ns2:systemInfo&gt;&lt;ns2:generalInfo&gt;&lt;ns2:uuid&gt;7f76468a-bed0-4733-861e-26f83039f6bc&lt;/ns2:uuid&gt;&lt;ns2:startDate&gt;2021-08-23T00:00:00.000Z&lt;/ns2:startDate&gt;&lt;ns2:endDate&gt;2022-08-23T00:00:00.000Z&lt;/ns2:endDate&gt;&lt;ns2:comment&gt;</w:t>
            </w:r>
            <w:r w:rsidRPr="00A0267A">
              <w:rPr>
                <w:lang w:val="ru-RU"/>
              </w:rPr>
              <w:t>комментарий</w:t>
            </w:r>
            <w:r w:rsidRPr="00A0267A">
              <w:rPr>
                <w:lang w:val="en-US"/>
              </w:rPr>
              <w:t>&lt;/ns2:comment&gt;&lt;/ns2:generalInfo&gt;&lt;ns2:owner&gt;&lt;ns2:legalOrganization&gt;&lt;ns2:fullName&gt;fullName&lt;/ns2:fullName&gt;&lt;ns2:inn&gt;123123123&lt;/ns2:inn&gt;&lt;ns2:kpp&gt;1235567&lt;/ns2:kpp&gt;&lt;ns2:ogrn&gt;12345678990&lt;/ns2:ogrn&gt;&lt;/ns2:legalOrganization&gt;&lt;/ns2:owner&gt;&lt;ns2:principal&gt;&lt;ns2:person&gt;&lt;ns2:firstName&gt;</w:t>
            </w:r>
            <w:r w:rsidRPr="00A0267A">
              <w:rPr>
                <w:lang w:val="ru-RU"/>
              </w:rPr>
              <w:t>Доверитель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Доверителев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Доверителевич</w:t>
            </w:r>
            <w:r w:rsidRPr="00A0267A">
              <w:rPr>
                <w:lang w:val="en-US"/>
              </w:rPr>
              <w:t>&lt;/ns2:middleName&gt;&lt;ns2:birthDate&gt;1960-01-11Z&lt;/ns2:birthDate&gt;&lt;ns2:snils&gt;123456789&lt;/ns2:snils&gt;&lt;ns2:inn&gt;1234568789&lt;/ns2:inn&gt;&lt;/ns2:person&gt;&lt;/ns2:principal&gt;&lt;ns2:representative&gt;&lt;ns2:person&gt;&lt;ns2:firstName&gt;</w:t>
            </w:r>
            <w:r w:rsidRPr="00A0267A">
              <w:rPr>
                <w:lang w:val="ru-RU"/>
              </w:rPr>
              <w:t>Уполномоченный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Уполномоченов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Уполномоченович</w:t>
            </w:r>
            <w:r w:rsidRPr="00A0267A">
              <w:rPr>
                <w:lang w:val="en-US"/>
              </w:rPr>
              <w:t>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Id="xmldsig-ca98bb34-7ce0-40ea-80cf-d49aa2a8043a"&gt;</w:t>
            </w:r>
          </w:p>
          <w:p w14:paraId="25E467E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&lt;ds:SignedInfo&gt;</w:t>
            </w:r>
          </w:p>
          <w:p w14:paraId="4673193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&lt;ds:CanonicalizationMethod Algorithm="http://www.w3.org/2001/10/xml-exc-c14n#"/&gt;</w:t>
            </w:r>
          </w:p>
          <w:p w14:paraId="489BC021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&lt;ds:SignatureMethod Algorithm="urn:ietf:params:xml:ns:cpxmlsec:algorithms:gostr34102012-gostr34112012-256"/&gt;</w:t>
            </w:r>
          </w:p>
          <w:p w14:paraId="1A2687B5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Id="xmldsig-ca98bb34-7ce0-40ea-80cf-d49aa2a8043a-ref0" URI="#PA_7f76468a-bed0-4733-861e-26f83039f6bc"&gt;</w:t>
            </w:r>
          </w:p>
          <w:p w14:paraId="5330FCCD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&lt;ds:Transforms&gt;</w:t>
            </w:r>
          </w:p>
          <w:p w14:paraId="195F1A5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&lt;ds:Transform Algorithm="http://www.w3.org/2000/09/xmldsig#enveloped-signature"/&gt;</w:t>
            </w:r>
          </w:p>
          <w:p w14:paraId="70825B9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&lt;/ds:Transforms&gt;</w:t>
            </w:r>
          </w:p>
          <w:p w14:paraId="54007D7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lastRenderedPageBreak/>
              <w:t>&lt;ds:DigestMethod Algorithm="urn:ietf:params:xml:ns:cpxmlsec:algorithms:gostr34112012-256"/&gt;</w:t>
            </w:r>
          </w:p>
          <w:p w14:paraId="31DAB86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&lt;ds:DigestValue&gt;gQF1hSWKg7fONe5k0cj2ewQrab9+4a2sKmP7tmXai5A=&lt;/ds:DigestValue&gt;</w:t>
            </w:r>
          </w:p>
          <w:p w14:paraId="2EE1A77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21E1EB07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Type="http://uri.etsi.org/01903#SignedProperties" URI="#xmldsig-ca98bb34-7ce0-40ea-80cf-d49aa2a8043a-signedprops"&gt;</w:t>
            </w:r>
          </w:p>
          <w:p w14:paraId="730235DE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&lt;ds:DigestMethod Algorithm="urn:ietf:params:xml:ns:cpxmlsec:algorithms:gostr34112012-256"/&gt;</w:t>
            </w:r>
          </w:p>
          <w:p w14:paraId="36D98D0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&lt;ds:DigestValue&gt;sWe/qSbFHUWv5K1imCd7BGtVvgZlnO/es2JDU3OW6s0=&lt;/ds:DigestValue&gt;</w:t>
            </w:r>
          </w:p>
          <w:p w14:paraId="5304C18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78812C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&lt;/ds:SignedInfo&gt;</w:t>
            </w:r>
          </w:p>
          <w:p w14:paraId="0E91A63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&lt;ds:SignatureValue Id="xmldsig-ca98bb34-7ce0-40ea-80cf-d49aa2a8043a-sigvalue"&gt;</w:t>
            </w:r>
          </w:p>
          <w:p w14:paraId="04A25F6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MON4CKgjHaSBFqGz5eSP2iWPQ1f5H+iXkVoNm6TlwqzYQAEU8E36hc8cmbgdZnraIx4POYpZ+5Z1</w:t>
            </w:r>
          </w:p>
          <w:p w14:paraId="6431C61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8YgEsdpgRg==</w:t>
            </w:r>
          </w:p>
          <w:p w14:paraId="6488F628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&lt;/ds:SignatureValue&gt;</w:t>
            </w:r>
          </w:p>
          <w:p w14:paraId="75585743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&lt;ds:KeyInfo&gt;</w:t>
            </w:r>
          </w:p>
          <w:p w14:paraId="591893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&lt;ds:X509Data&gt;</w:t>
            </w:r>
          </w:p>
          <w:p w14:paraId="1EDBF68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&lt;ds:X509Certificate&gt;</w:t>
            </w:r>
          </w:p>
          <w:p w14:paraId="778DEC5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MIIEkDCCBD2gAwIBAgIEB+nCvDAKBggqhQMHAQEDAjCCAbcxFjAUBgUqhQNkAxILMDAwNjY2NjY2</w:t>
            </w:r>
          </w:p>
          <w:p w14:paraId="1AB0A82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MjIxGjAYBggqhQMDgQMBARIMMDAwMTIzNDU2Nzg5MRgwFgYFKoUDZAESDTAxMjM0NTY3ODkxMjMx</w:t>
            </w:r>
          </w:p>
          <w:p w14:paraId="062F1B2A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HTAbBgNVBAwMFNCj0YfRgNC10LTQuNGC0LXQu9GMMR0wGwYDVQQLDBTQo9C/0YDQsNCy0LvQtdC9</w:t>
            </w:r>
          </w:p>
          <w:p w14:paraId="5831C29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0LjQtTE8MDoGA1UECgwz0J7QntCeINCi0LXRgdGC0L7QstCw0Y8g0L7RgNCz0LDQvdC40LfQsNGG</w:t>
            </w:r>
          </w:p>
          <w:p w14:paraId="08022A3E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0LjRjyDihJYxMRUwEwYDVQQHDAzQnNC+0YHQutCy0LAxGzAZBgNVBAgMEjc3INCzLtCc0L7RgdC6</w:t>
            </w:r>
          </w:p>
          <w:p w14:paraId="561B3FC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0LLQsDELMAkGA1UEBhMCUlUxODA2BgNVBCoML9Cj0YfRgNC10LTQuNGC0LXQu9GMINCj0YfRgNC1</w:t>
            </w:r>
          </w:p>
          <w:p w14:paraId="6E6A720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0LTQuNGC0LXQu9C10LLQuNGHMR8wHQYDVQQEDBbQo9GH0YDQtdC00LjRgtC10LvQtdCyMU8wTQYD</w:t>
            </w:r>
          </w:p>
          <w:p w14:paraId="04A68F3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VQQDDEbQo9GH0YDQtdC00LjRgtC10LvQtdCyINCj0YfRgNC10LTQuNGC0LXQu9GMINCj0YfRgNC1</w:t>
            </w:r>
          </w:p>
          <w:p w14:paraId="04D08AF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0LTQuNGC0LXQu9C10LLQuNGHMB4XDTIxMDkwOTExMTMzMFoXDTIyMDkwOTExMT</w:t>
            </w:r>
            <w:r w:rsidRPr="00CC576E">
              <w:rPr>
                <w:lang w:val="en-US"/>
              </w:rPr>
              <w:lastRenderedPageBreak/>
              <w:t>MzMFowggG3MRYw</w:t>
            </w:r>
          </w:p>
          <w:p w14:paraId="4F71089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FAYFKoUDZAMSCzAwMDY2NjY2NjIyMRowGAYIKoUDA4EDAQESDDAwMDEyMzQ1Njc4OTEYMBYGBSqF</w:t>
            </w:r>
          </w:p>
          <w:p w14:paraId="3E636C4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A2QBEg0wMTIzNDU2Nzg5MTIzMR0wGwYDVQQMDBTQo9GH0YDQtdC00LjRgtC10LvRjDEdMBsGA1UE</w:t>
            </w:r>
          </w:p>
          <w:p w14:paraId="073E07C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CwwU0KPQv9GA0LDQstC70LXQvdC40LUxPDA6BgNVBAoMM9Ce0J7QniDQotC10YHRgtC+0LLQsNGP</w:t>
            </w:r>
          </w:p>
          <w:p w14:paraId="71BD66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INC+0YDQs9Cw0L3QuNC30LDRhtC40Y8g4oSWMTEVMBMGA1UEBwwM0JzQvtGB0LrQstCwMRswGQYD</w:t>
            </w:r>
          </w:p>
          <w:p w14:paraId="0A17530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VQQIDBI3NyDQsy7QnNC+0YHQutCy0LAxCzAJBgNVBAYTAlJVMTgwNgYDVQQqDC/Qo9GH0YDQtdC0</w:t>
            </w:r>
          </w:p>
          <w:p w14:paraId="3BD92F4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0LjRgtC10LvRjCDQo9GH0YDQtdC00LjRgtC10LvQtdCy0LjRhzEfMB0GA1UEBAwW0KPRh9GA0LXQ</w:t>
            </w:r>
          </w:p>
          <w:p w14:paraId="15F67FD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tNC40YLQtdC70LXQsjFPME0GA1UEAwxG0KPRh9GA0LXQtNC40YLQtdC70LXQsiDQo9GH0YDQtdC0</w:t>
            </w:r>
          </w:p>
          <w:p w14:paraId="2C925F6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0LjRgtC10LvRjCDQo9GH0YDQtdC00LjRgtC10LvQtdCy0LjRhzBmMB8GCCqFAwcBAQEBMBMGByqF</w:t>
            </w:r>
          </w:p>
          <w:p w14:paraId="0662AA2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AwICIwEGCCqFAwcBAQICA0MABEDtg5WaXk6tGL/La0iJXZXS5oi+pPQM4HVQJ1fSZiHFIf8PvmGl</w:t>
            </w:r>
          </w:p>
          <w:p w14:paraId="1226EC7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XTTFa8EvuQjPAOsmBBhDP55L0l77bgdEp08qoyYwJDAOBgNVHQ8BAf8EBAMCBsAwEgYDVR0TAQH/</w:t>
            </w:r>
          </w:p>
          <w:p w14:paraId="7A4B727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BAgwBgEB/wIBBTAKBggqhQMHAQEDAgNBAGWyJaI/4H9hrPeakgWTME1fuWq/GRNiYzukqnYWB2us</w:t>
            </w:r>
          </w:p>
          <w:p w14:paraId="3B723C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+JutcdzjTtNPlLXbkrogGh4Z3YgGKtAytn6VUCkHW18=</w:t>
            </w:r>
          </w:p>
          <w:p w14:paraId="288CD5C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&lt;/ds:X509Certificate&gt;</w:t>
            </w:r>
          </w:p>
          <w:p w14:paraId="3DF17B8C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&lt;/ds:X509Data&gt;</w:t>
            </w:r>
          </w:p>
          <w:p w14:paraId="741D7E4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&lt;/ds:KeyInfo&gt;</w:t>
            </w:r>
          </w:p>
          <w:p w14:paraId="2A83450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&lt;ds:Object&gt;&lt;xades:QualifyingProperties xmlns:xades="http://uri.etsi.org/01903/v1.3.2#" xmlns:xades141="http://uri.etsi.org/01903/v1.4.1#" Target="#xmldsig-ca98bb34-7ce0-40ea-80cf-d49aa2a8043a"&gt;&lt;xades:SignedProperties Id="xmldsig-ca98bb34-7ce0-40ea-80cf-d49aa2a8043a-signedprops"&gt;&lt;xades:SignedSignatureProperties&gt;&lt;xades:SigningTime&gt;2021-09-16T12:00:38.645+03:00&lt;/xades:SigningTime&gt;&lt;xades:SigningCertificate&gt;&lt;xades:Cert&gt;&lt;xades:CertDigest&gt;&lt;ds:DigestMethod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</w:t>
            </w:r>
            <w:r w:rsidRPr="002C240A">
              <w:rPr>
                <w:lang w:val="en-US"/>
              </w:rPr>
              <w:lastRenderedPageBreak/>
              <w:t>lue&gt;&lt;/xades:CertDigest&gt;&lt;xades:IssuerSerial&gt;&lt;ds:X509IssuerName&gt;CN=</w:t>
            </w:r>
            <w:r w:rsidRPr="00A0267A">
              <w:rPr>
                <w:lang w:val="ru-RU"/>
              </w:rPr>
              <w:t>Учредителев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Учредитель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Учредителевич</w:t>
            </w:r>
            <w:r w:rsidRPr="002C240A">
              <w:rPr>
                <w:lang w:val="en-US"/>
              </w:rPr>
              <w:t xml:space="preserve">,2.5.4.4=#0c16d0a3d187d180d0b5d0b4d0b8d182d0b5d0bbd0b5d0b2,2.5.4.42=#0c2fd0a3d187d180d0b5d0b4d0b8d182d0b5d0bbd18c20d0a3d187d180d0b5d0b4d0b8d182d0b5d0bbd0b5d0b2d0b8d187,C=RU,ST=77 </w:t>
            </w:r>
            <w:r w:rsidRPr="00A0267A">
              <w:rPr>
                <w:lang w:val="ru-RU"/>
              </w:rPr>
              <w:t>г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,L=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,O=</w:t>
            </w:r>
            <w:r w:rsidRPr="00A0267A">
              <w:rPr>
                <w:lang w:val="ru-RU"/>
              </w:rPr>
              <w:t>ООО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Тестовая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организация</w:t>
            </w:r>
            <w:r w:rsidRPr="002C240A">
              <w:rPr>
                <w:lang w:val="en-US"/>
              </w:rPr>
              <w:t xml:space="preserve"> №1,OU=</w:t>
            </w:r>
            <w:r w:rsidRPr="00A0267A">
              <w:rPr>
                <w:lang w:val="ru-RU"/>
              </w:rPr>
              <w:t>Управление</w:t>
            </w:r>
            <w:r w:rsidRPr="002C240A">
              <w:rPr>
                <w:lang w:val="en-US"/>
              </w:rPr>
              <w:t>,2.5.4.12=#0c14d0a3d187d180d0b5d0b4d0b8d182d0b5d0bbd18c,1.2.643.100.1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08FB534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AgEBBgcqhQMCAiYEMDAwDAYIKoUDBwEBAgIFAAQgobuscVrmmhnQ9iKUxNK2AoizbMEOHwmIEe6X</w:t>
            </w:r>
          </w:p>
          <w:p w14:paraId="2CB7178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GvlVTfACDTMwXZjNAAAAAAlebJYYDzIwMjEwOTE2MDkwMDQzWjADAgFkAgYBe+3WIYmgggiUMIII</w:t>
            </w:r>
          </w:p>
          <w:p w14:paraId="070D464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kDCCCD+gAwIBAgIKTfQFXQAEAAOJOzAIBgYqhQMCAgMwggFIMRgwFgYFKoUDZAESDTEwMzc3MDAw</w:t>
            </w:r>
          </w:p>
          <w:p w14:paraId="234D847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ODU0NDQxGjAYBggqhQMDgQMBARIMMDA3NzE3MTA3OTkxMTkwNwYDVQQJHjAEQwQ7AC4AIAQhBEME</w:t>
            </w:r>
          </w:p>
          <w:p w14:paraId="6FDF499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SQRRBDIEQQQ6BDgEOQAgBDIEMAQ7ACwAIAQ0AC4AIAAxADgxITAfBgNVBAgeGAA3ADcAIAQzAC4A</w:t>
            </w:r>
          </w:p>
          <w:p w14:paraId="641795A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IAQcBD4EQQQ6BDIEMDEVMBMGA1UEBx4MBBwEPgRBBDoEMgQwMSAwHgYJKoZIhvcNAQkBFhFpbmZv</w:t>
            </w:r>
          </w:p>
          <w:p w14:paraId="77D3FE8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QGNyeXB0b3Byby5ydTELMAkGA1UEBhMCUlUxKTAnBgNVBAoeIAQeBB4EHgAgACIEGgQgBBgEHwQi</w:t>
            </w:r>
          </w:p>
          <w:p w14:paraId="1AD968D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BB4ALQQfBCAEHgAiMUEwPwYDVQQDHjgEIgQ1BEEEQgQ+BDIESwQ5ACAEIwQmACAEHgQeBB4AIAAi</w:t>
            </w:r>
          </w:p>
          <w:p w14:paraId="21982FD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BBoEIAQYBB8EIgQeAC0EHwQgBB4AIjAeFw0yMTA1MzExNDU0MDBaFw0yMjA4MzExNTA0MDBaMIIB</w:t>
            </w:r>
          </w:p>
          <w:p w14:paraId="666F166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lDEYMBYGBSqFA2QBEg0xMDA3NzEyMzQ1Njc4MRowGAYIKoUDA4EDAQESDDAwNzcxMjM0NTY3ODEj</w:t>
            </w:r>
          </w:p>
          <w:p w14:paraId="4EBA5C9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MCEGCSqGSIb3DQEJARYUc3VwcG9ydEBjcnlwdG9wcm8ucnUxCzAJBgNVBAYTAlJVMSEwHwYDVQQI</w:t>
            </w:r>
          </w:p>
          <w:p w14:paraId="5E7E95B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HhgANwA3ACAEMwAuACAEHAQ+BEEEOgQyBDAxFTATBgNVBAceDAQcBD4EQQQ6BDIEMDEpMCcGA1UE</w:t>
            </w:r>
          </w:p>
          <w:p w14:paraId="3941B8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Ch4gBB4EHgQeACAAIgQaBCAEGAQfBCIEHgAtBB8EIAQeACIxHzAdBgNVBAseFgQiBDUEQQRCBD4E</w:t>
            </w:r>
          </w:p>
          <w:p w14:paraId="2941F4D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MgRLBDkAIAQjBCYxaTBnBgNVBAMeYAQiBDUEQQRCBD4EMgQwBE8AIARBBDsEQwQ2BDEEMAAgBEgE</w:t>
            </w:r>
          </w:p>
          <w:p w14:paraId="625A21E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QgQwBDwEPwQ+BDIAIAQyBEAENQQ8BDUEPQQ4ACAEHgQeBB4AIAAiBBoEIAQYBB8EIgQeAC0EHwQg</w:t>
            </w:r>
          </w:p>
          <w:p w14:paraId="36D2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BB4AIjE5MDcGA1UECR4wBEMEOwAuACAEIQRDBEkEUQQyBEEEOgQ4BDkAIAQyBDAEOwAsACAENAAu</w:t>
            </w:r>
          </w:p>
          <w:p w14:paraId="516DB9E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ACAAMQA4MGMwHAYGKoUDAgITMBIGByqFAwICIwEGByqFAwICHgEDQwAEQCHg7IYVOR7eBtGf5TGl</w:t>
            </w:r>
          </w:p>
          <w:p w14:paraId="7982C8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mb4EbYpb1tAH5xWxVwd5uo8mcOAnT2hgZgBzNip300ZTsOv3pgIZpsOpYrFYRruwAzqjggS3MIIE</w:t>
            </w:r>
          </w:p>
          <w:p w14:paraId="2958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szAOBgNVHQ8BAf8EBAMCBsAwFgYDVR0lAQH/BAwwCgYIKwYBBQUHAwgwHQYDVR0OBBYEFDd92KFh</w:t>
            </w:r>
          </w:p>
          <w:p w14:paraId="501BAEF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lnPgkATuWgnelHdqTIhhMIIBiQYDVR0jBIIBgDCCAXyAFHplou1Prm4wEO7EA8tb2lbE2uSxoYIB</w:t>
            </w:r>
          </w:p>
          <w:p w14:paraId="51151B8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UKSCAUwwggFIMRgwFgYFKoUDZAESDTEwMzc3MDAwODU0NDQxGjAYBggqhQMDgQMBARIMMDA3NzE3</w:t>
            </w:r>
          </w:p>
          <w:p w14:paraId="31CE721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MTA3OTkxMTkwNwYDVQQJHjAEQwQ7AC4AIAQhBEMESQRRBDIEQQQ6BDgEOQAgBDIEMAQ7ACwAIAQ0</w:t>
            </w:r>
          </w:p>
          <w:p w14:paraId="57FBF15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AC4AIAAxADgxITAfBgNVBAgeGAA3ADcAIAQzAC4AIAQcBD4EQQQ6BDIEMDEVMBMGA1UEBx4MBBwE</w:t>
            </w:r>
          </w:p>
          <w:p w14:paraId="776567C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PgRBBDoEMgQwMSAwHgYJKoZIhvcNAQkBFhFpbmZvQGNyeXB0b3Byby5ydTELMAkGA1UEBhMCUlUx</w:t>
            </w:r>
          </w:p>
          <w:p w14:paraId="084BDFD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KTAnBgNVBAoeIAQeBB4EHgAgACIEGgQgBBgEHwQiBB4ALQQfBCAEHgAiMUEwPwYDVQQDHjgEIgQ1</w:t>
            </w:r>
          </w:p>
          <w:p w14:paraId="61D80A8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BEEEQgQ+BDIESwQ5ACAEIwQmACAEHgQeBB4AIAAiBBoEIAQYBB8EIgQeAC0EHwQgBB4AIoIQTpjz</w:t>
            </w:r>
          </w:p>
          <w:p w14:paraId="3819F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80+VRJ1NixxSrES8JzBhBgNVHR8EWjBYMFagVKBShlBodHRwOi8vdGVzdGNhMTUuY3J5cHRvcHJv</w:t>
            </w:r>
          </w:p>
          <w:p w14:paraId="56588E7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LnJ1L3JhL2NkcC83YTY1YTJlZDRmYWU2ZTMwMTBlZWM0MDNjYjViZGE1NmM0ZGFlNGIxLmNybDCB</w:t>
            </w:r>
          </w:p>
          <w:p w14:paraId="1E5EACF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wAYIKwYBBQUHAQEEgbMwgbAwOQYIKwYBBQUHMAGGLWh0dHA6Ly90ZXN0Y2ExN</w:t>
            </w:r>
            <w:r w:rsidRPr="002C240A">
              <w:rPr>
                <w:lang w:val="en-US"/>
              </w:rPr>
              <w:lastRenderedPageBreak/>
              <w:t>S5jcnlwdG9wcm8u</w:t>
            </w:r>
          </w:p>
          <w:p w14:paraId="311F81D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cnUvb2NzcG5jMi9vY3NwLnNyZjA3BggrBgEFBQcwAYYraHR0cDovL3Rlc3RjYTE1LmNyeXB0b3By</w:t>
            </w:r>
          </w:p>
          <w:p w14:paraId="20C4C85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by5ydS9vY3NwMi9vY3NwLnNyZjA6BggrBgEFBQcwAoYuaHR0cDovL3Rlc3RjYTE1LmNyeXB0b3By</w:t>
            </w:r>
          </w:p>
          <w:p w14:paraId="38472E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by5ydS9yYS9jZHAvY2FjZXI0LmNydDArBgNVHRAEJDAigA8yMDIxMDUzMTE0NTQwMFqBDzIwMjIw</w:t>
            </w:r>
          </w:p>
          <w:p w14:paraId="1DC3CD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ODMxMTQ1NDAwWjAdBgNVHSAEFjAUMAgGBiqFA2RxATAIBgYqhQNkcQIwNAYFKoUDZG8EKwwp0JrR</w:t>
            </w:r>
          </w:p>
          <w:p w14:paraId="7BA39DE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gNC40L/RgtC+0J/RgNC+IENTUCAo0LLQtdGA0YHQuNGPIDMuNikwggEzBgUqhQNkcASCASgwggEk</w:t>
            </w:r>
          </w:p>
          <w:p w14:paraId="4EED7D3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DCsi0JrRgNC40L/RgtC+0J/RgNC+IENTUCIgKNCy0LXRgNGB0LjRjyAzLjYpDFMi0KPQtNC+0YHR</w:t>
            </w:r>
          </w:p>
          <w:p w14:paraId="07EA4A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gtC+0LLQtdGA0Y/RjtGJ0LjQuSDRhtC10L3RgtGAICLQmtGA0LjQv9GC0L7Qn9GA0L4g0KPQpiIg</w:t>
            </w:r>
          </w:p>
          <w:p w14:paraId="422E6E5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0LLQtdGA0YHQuNC4IDEuNQxP0KHQtdGA0YLQuNGE0LjQutCw0YIg0YHQvtC+0YLQstC10YLRgdGC</w:t>
            </w:r>
          </w:p>
          <w:p w14:paraId="0A4B95D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0LLQuNGPIOKEliDQodCkLzEyNC0yNzM4INC+0YIgMDEuMDcuMjAxNQxP0KHQtdGA0YLQuNGE0LjQ</w:t>
            </w:r>
          </w:p>
          <w:p w14:paraId="10C0F0B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utCw0YIg0YHQvtC+0YLQstC10YLRgdGC0LLQuNGPIOKEliDQodCkLzEyOC0yNzY4INC+0YIgMzEu</w:t>
            </w:r>
          </w:p>
          <w:p w14:paraId="54E0580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MTIuMjAxNTAIBgYqhQMCAgMDQQBai2AuSFZnPT0ipjkhWGyekETrIInW7RpoBRvPfcXD4vBPjfIz</w:t>
            </w:r>
          </w:p>
          <w:p w14:paraId="3D9CF3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cGht7IgOz721FNkbyWwpJ7ZPuB66aCUAGbHGMYIFWjCCBVYCAQEwggFYMIIBSDEYMBYGBSqFA2QB</w:t>
            </w:r>
          </w:p>
          <w:p w14:paraId="4946DB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Eg0xMDM3NzAwMDg1NDQ0MRowGAYIKoUDA4EDAQESDDAwNzcxNzEwNzk5MTE5MDcGA1UECR4wBEME</w:t>
            </w:r>
          </w:p>
          <w:p w14:paraId="3E703D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OwAuACAEIQRDBEkEUQQyBEEEOgQ4BDkAIAQyBDAEOwAsACAENAAuACAAMQA4MSEwHwYDVQQIHhgA</w:t>
            </w:r>
          </w:p>
          <w:p w14:paraId="7304D90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NwA3ACAEMwAuACAEHAQ+BEEEOgQyBDAxFTATBgNVBAceDAQcBD4EQQQ6BDIEMDEgMB4GCSqGSIb3</w:t>
            </w:r>
          </w:p>
          <w:p w14:paraId="1C07E91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DQEJARYRaW5mb0BjcnlwdG9wcm8ucnUxCzAJBgNVBAYTAlJVMSkwJwYDVQQKHiAEHgQeBB4AIAAi</w:t>
            </w:r>
          </w:p>
          <w:p w14:paraId="7687077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BBoEIAQYBB8EIgQeAC0EHwQgBB4AIjFBMD8GA1UEAx44BCIENQRBBEIEPgQyBEsEOQAgBCMEJgAg</w:t>
            </w:r>
          </w:p>
          <w:p w14:paraId="3536BC8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BB4EHgQeACAAIgQaBCAEGAQfBCIEHgAtBB8EIAQeACICCk30BV0ABAADiTswCgYGKoUDAgIJBQCg</w:t>
            </w:r>
          </w:p>
          <w:p w14:paraId="0FEB150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ggOZMBoGCSqGSIb3DQEJAzENBgsqhkiG9w0BCRABBDAvBgkqhkiG9w0BCQQxIgQgSFBd7RZjxbUf</w:t>
            </w:r>
          </w:p>
          <w:p w14:paraId="489392A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r/rjSpulWDG90M6gKpab3WlXkyp8H98wggGXBgsqhkiG9w0BCRACDDGCAYYwggGCMIIBfjCCAXoE</w:t>
            </w:r>
          </w:p>
          <w:p w14:paraId="606DDEF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FB0M9hrqeaUXn8NScewlkT0pc2u1MIIBYDCCAVCkggFMMIIBSDEYMBYGBSqFA2QBEg0xMDM3NzAw</w:t>
            </w:r>
          </w:p>
          <w:p w14:paraId="720FA2D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MDg1NDQ0MRowGAYIKoUDA4EDAQESDDAwNzcxNzEwNzk5MTE5MDcGA1UECR4wBEMEOwAuACAEIQRD</w:t>
            </w:r>
          </w:p>
          <w:p w14:paraId="5CE5F3C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BEkEUQQyBEEEOgQ4BDkAIAQyBDAEOwAsACAENAAuACAAMQA4MSEwHwYDVQQIHhgANwA3ACAEMwAu</w:t>
            </w:r>
          </w:p>
          <w:p w14:paraId="7CC620F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ACAEHAQ+BEEEOgQyBDAxFTATBgNVBAceDAQcBD4EQQQ6BDIEMDEgMB4GCSqGSIb3DQEJARYRaW5m</w:t>
            </w:r>
          </w:p>
          <w:p w14:paraId="57EC61E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b0BjcnlwdG9wcm8ucnUxCzAJBgNVBAYTAlJVMSkwJwYDVQQKHiAEHgQeBB4AIAAiBBoEIAQYBB8E</w:t>
            </w:r>
          </w:p>
          <w:p w14:paraId="2273B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IgQeAC0EHwQgBB4AIjFBMD8GA1UEAx44BCIENQRBBEIEPgQyBEsEOQAgBCMEJgAgBB4EHgQeACAA</w:t>
            </w:r>
          </w:p>
          <w:p w14:paraId="4B73475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IgQaBCAEGAQfBCIEHgAtBB8EIAQeACICCk30BV0ABAADiTswggGtBgsqhkiG9w0BCRACLzGCAZww</w:t>
            </w:r>
          </w:p>
          <w:p w14:paraId="2085594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ggGYMIIBlDCCAZAwCAYGKoUDAgIJBCAP5nM/dkBrWLh8LQsmardVKf3hBXcQFPi2rMldmDkR+zCC</w:t>
            </w:r>
          </w:p>
          <w:p w14:paraId="36BEF63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AWAwggFQpIIBTDCCAUgxGDAWBgUqhQNkARINMTAzNzcwMDA4NTQ0NDEaMBgGCCqFAwOBAwEBEgww</w:t>
            </w:r>
          </w:p>
          <w:p w14:paraId="56F8C51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MDc3MTcxMDc5OTExOTA3BgNVBAkeMARDBDsALgAgBCEEQwRJBFEEMgRBBDoEOAQ5ACAEMgQwBDsA</w:t>
            </w:r>
          </w:p>
          <w:p w14:paraId="20AE02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LAAgBDQALgAgADEAODEhMB8GA1UECB4YADcANwAgBDMALgAgBBwEPgRBBDoEMgQwMRUwEwYDVQQH</w:t>
            </w:r>
          </w:p>
          <w:p w14:paraId="4E94B91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HgwEHAQ+BEEEOgQyBDAxIDAeBgkqhkiG9w0BCQEWEWluZm9AY3J5cHRvcHJvLnJ1MQswCQYDVQQG</w:t>
            </w:r>
          </w:p>
          <w:p w14:paraId="3A8D0F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EwJSVTEpMCcGA1UECh4gBB4EHgQeACAAIgQaBCAEGAQfBCIEHgAtBB8EIAQeACIxQTA/BgNVBAMe</w:t>
            </w:r>
          </w:p>
          <w:p w14:paraId="508E118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OAQiBDUEQQRCBD4EMgRLBDkAIAQjBCYAIAQeBB4EHgAgACIEGgQgBBgEHwQiBB4ALQQfBCAEHgAi</w:t>
            </w:r>
          </w:p>
          <w:p w14:paraId="7543C36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AgpN9AVdAAQAA4k7MAoGBiqFAwICEwUABEBRNV4UAWGPv30CVmJl/xg/feCxNZRlrtC</w:t>
            </w:r>
            <w:r w:rsidRPr="002C240A">
              <w:rPr>
                <w:lang w:val="en-US"/>
              </w:rPr>
              <w:lastRenderedPageBreak/>
              <w:t>XEz08Ltqt</w:t>
            </w:r>
          </w:p>
          <w:p w14:paraId="43AD4D2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t</w:t>
            </w:r>
            <w:r w:rsidRPr="002C240A">
              <w:rPr>
                <w:lang w:val="en-US"/>
              </w:rPr>
              <w:t>9</w:t>
            </w:r>
            <w:r w:rsidRPr="00A0267A">
              <w:rPr>
                <w:lang w:val="en-US"/>
              </w:rPr>
              <w:t>ggqxGCVAUn</w:t>
            </w:r>
            <w:r w:rsidRPr="002C240A">
              <w:rPr>
                <w:lang w:val="en-US"/>
              </w:rPr>
              <w:t>8</w:t>
            </w:r>
            <w:r w:rsidRPr="00A0267A">
              <w:rPr>
                <w:lang w:val="en-US"/>
              </w:rPr>
              <w:t>HlL</w:t>
            </w:r>
            <w:r w:rsidRPr="002C240A">
              <w:rPr>
                <w:lang w:val="en-US"/>
              </w:rPr>
              <w:t>55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6</w:t>
            </w:r>
            <w:r w:rsidRPr="00A0267A">
              <w:rPr>
                <w:lang w:val="en-US"/>
              </w:rPr>
              <w:t>ih</w:t>
            </w:r>
            <w:r w:rsidRPr="002C240A">
              <w:rPr>
                <w:lang w:val="en-US"/>
              </w:rPr>
              <w:t>318/</w:t>
            </w:r>
            <w:r w:rsidRPr="00A0267A">
              <w:rPr>
                <w:lang w:val="en-US"/>
              </w:rPr>
              <w:t>Mrgk</w:t>
            </w:r>
            <w:r w:rsidRPr="002C240A">
              <w:rPr>
                <w:lang w:val="en-US"/>
              </w:rPr>
              <w:t>/64+1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1</w:t>
            </w:r>
            <w:r w:rsidRPr="00A0267A">
              <w:rPr>
                <w:lang w:val="en-US"/>
              </w:rPr>
              <w:t>wVWzfSzAAAAAA</w:t>
            </w:r>
            <w:r w:rsidRPr="002C240A">
              <w:rPr>
                <w:lang w:val="en-US"/>
              </w:rPr>
              <w:t>==&lt;/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EncapsulatedTimeStamp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UnsignedSignatureProperties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QualifyingProperties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2="</w:t>
            </w:r>
            <w:r w:rsidRPr="00A0267A">
              <w:rPr>
                <w:lang w:val="en-US"/>
              </w:rPr>
              <w:t>http</w:t>
            </w:r>
            <w:r w:rsidRPr="002C240A">
              <w:rPr>
                <w:lang w:val="en-US"/>
              </w:rPr>
              <w:t>://</w:t>
            </w:r>
            <w:r w:rsidRPr="00A0267A">
              <w:rPr>
                <w:lang w:val="en-US"/>
              </w:rPr>
              <w:t>www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common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mchd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>01"&gt;&lt;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xmldsig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ca</w:t>
            </w:r>
            <w:r w:rsidRPr="002C240A">
              <w:rPr>
                <w:lang w:val="en-US"/>
              </w:rPr>
              <w:t>98</w:t>
            </w:r>
            <w:r w:rsidRPr="00A0267A">
              <w:rPr>
                <w:lang w:val="en-US"/>
              </w:rPr>
              <w:t>bb</w:t>
            </w:r>
            <w:r w:rsidRPr="002C240A">
              <w:rPr>
                <w:lang w:val="en-US"/>
              </w:rPr>
              <w:t>34-7</w:t>
            </w:r>
            <w:r w:rsidRPr="00A0267A">
              <w:rPr>
                <w:lang w:val="en-US"/>
              </w:rPr>
              <w:t>ce</w:t>
            </w:r>
            <w:r w:rsidRPr="002C240A">
              <w:rPr>
                <w:lang w:val="en-US"/>
              </w:rPr>
              <w:t>0-40</w:t>
            </w:r>
            <w:r w:rsidRPr="00A0267A">
              <w:rPr>
                <w:lang w:val="en-US"/>
              </w:rPr>
              <w:t>ea</w:t>
            </w:r>
            <w:r w:rsidRPr="002C240A">
              <w:rPr>
                <w:lang w:val="en-US"/>
              </w:rPr>
              <w:t>-80</w:t>
            </w:r>
            <w:r w:rsidRPr="00A0267A">
              <w:rPr>
                <w:lang w:val="en-US"/>
              </w:rPr>
              <w:t>cf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49</w:t>
            </w:r>
            <w:r w:rsidRPr="00A0267A">
              <w:rPr>
                <w:lang w:val="en-US"/>
              </w:rPr>
              <w:t>aa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8043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ref</w:t>
            </w:r>
            <w:r w:rsidRPr="002C240A">
              <w:rPr>
                <w:lang w:val="en-US"/>
              </w:rPr>
              <w:t>0&lt;/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6474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53-</w:t>
            </w:r>
            <w:r w:rsidRPr="00A0267A">
              <w:rPr>
                <w:lang w:val="en-US"/>
              </w:rPr>
              <w:t>fd</w:t>
            </w:r>
            <w:r w:rsidRPr="002C240A">
              <w:rPr>
                <w:lang w:val="en-US"/>
              </w:rPr>
              <w:t>14-480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-8669-3569301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ds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Object</w:t>
            </w:r>
            <w:r w:rsidRPr="002C240A">
              <w:rPr>
                <w:lang w:val="en-US"/>
              </w:rPr>
              <w:t>&gt;</w:t>
            </w:r>
          </w:p>
          <w:p w14:paraId="3BE6D7CE" w14:textId="6A764E59" w:rsidR="00A0267A" w:rsidRDefault="00A0267A" w:rsidP="00A0267A">
            <w:pPr>
              <w:pStyle w:val="afff0"/>
              <w:ind w:firstLine="0"/>
              <w:rPr>
                <w:lang w:val="ru-RU"/>
              </w:rPr>
            </w:pPr>
            <w:r w:rsidRPr="00A0267A">
              <w:rPr>
                <w:lang w:val="ru-RU"/>
              </w:rPr>
              <w:t>&lt;/ds:Signature&gt;&lt;/ns2:powerOfAttorney&gt;</w:t>
            </w:r>
          </w:p>
        </w:tc>
      </w:tr>
    </w:tbl>
    <w:p w14:paraId="1E949C57" w14:textId="560C338C" w:rsidR="00D5227B" w:rsidRPr="00D5227B" w:rsidRDefault="00D859C8" w:rsidP="005E0A40">
      <w:pPr>
        <w:pStyle w:val="afff0"/>
        <w:ind w:firstLine="0"/>
      </w:pPr>
      <w:r w:rsidRPr="00A0267A">
        <w:rPr>
          <w:lang w:val="ru-RU"/>
        </w:rPr>
        <w:lastRenderedPageBreak/>
        <w:br w:type="page"/>
      </w:r>
      <w:bookmarkEnd w:id="16"/>
      <w:r w:rsidR="00D5227B" w:rsidRPr="00D5227B">
        <w:lastRenderedPageBreak/>
        <w:t>Общие требования к заполнению и проверке данных Документа Системой:</w:t>
      </w:r>
    </w:p>
    <w:p w14:paraId="3AAD1F40" w14:textId="77777777" w:rsidR="00D5227B" w:rsidRDefault="00D5227B" w:rsidP="00D5227B">
      <w:pPr>
        <w:pStyle w:val="afa"/>
        <w:suppressAutoHyphens/>
        <w:spacing w:after="0"/>
        <w:ind w:left="1210"/>
        <w:jc w:val="both"/>
      </w:pPr>
    </w:p>
    <w:p w14:paraId="3E986338" w14:textId="700E5F55" w:rsidR="00683B3A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Завершение</w:t>
      </w:r>
      <w:r w:rsidRPr="00991A1A">
        <w:t xml:space="preserve"> </w:t>
      </w:r>
      <w:r w:rsidRPr="00BF2143">
        <w:t>срока</w:t>
      </w:r>
      <w:r w:rsidRPr="00991A1A">
        <w:t xml:space="preserve"> </w:t>
      </w:r>
      <w:r w:rsidRPr="00BF2143">
        <w:t>действия</w:t>
      </w:r>
      <w:r w:rsidRPr="00991A1A">
        <w:t xml:space="preserve"> </w:t>
      </w:r>
      <w:r w:rsidRPr="00BF2143">
        <w:t>Эл</w:t>
      </w:r>
      <w:proofErr w:type="gramStart"/>
      <w:r w:rsidRPr="00991A1A">
        <w:t>.</w:t>
      </w:r>
      <w:r w:rsidRPr="00BF2143">
        <w:t>п</w:t>
      </w:r>
      <w:proofErr w:type="gramEnd"/>
      <w:r w:rsidRPr="00BF2143">
        <w:t>одписи</w:t>
      </w:r>
      <w:r w:rsidRPr="00991A1A">
        <w:t xml:space="preserve"> </w:t>
      </w:r>
      <w:r w:rsidRPr="00BF2143">
        <w:t>не</w:t>
      </w:r>
      <w:r w:rsidRPr="00991A1A">
        <w:t xml:space="preserve"> </w:t>
      </w:r>
      <w:r w:rsidRPr="00BF2143">
        <w:t>влияет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ранее</w:t>
      </w:r>
      <w:r w:rsidRPr="00991A1A">
        <w:t xml:space="preserve"> </w:t>
      </w:r>
      <w:r w:rsidRPr="00BF2143">
        <w:t>выданные</w:t>
      </w:r>
      <w:r w:rsidRPr="00991A1A">
        <w:t xml:space="preserve"> </w:t>
      </w:r>
      <w:r w:rsidRPr="00BF2143">
        <w:t>Доверенности</w:t>
      </w:r>
      <w:r w:rsidRPr="00991A1A">
        <w:t xml:space="preserve"> </w:t>
      </w:r>
      <w:r w:rsidRPr="00BF2143">
        <w:t>владельцем</w:t>
      </w:r>
      <w:r w:rsidRPr="00991A1A">
        <w:t xml:space="preserve"> </w:t>
      </w:r>
      <w:r w:rsidRPr="00BF2143">
        <w:t>ЭП</w:t>
      </w:r>
      <w:r w:rsidRPr="00991A1A">
        <w:t>.</w:t>
      </w:r>
    </w:p>
    <w:p w14:paraId="726C3CC8" w14:textId="3D64BD11" w:rsidR="00647156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Доверенность</w:t>
      </w:r>
      <w:r w:rsidRPr="00991A1A">
        <w:t xml:space="preserve"> </w:t>
      </w:r>
      <w:r w:rsidRPr="00BF2143">
        <w:t>может</w:t>
      </w:r>
      <w:r w:rsidRPr="00991A1A">
        <w:t xml:space="preserve"> </w:t>
      </w:r>
      <w:r w:rsidRPr="00BF2143">
        <w:t>быть</w:t>
      </w:r>
      <w:r w:rsidRPr="00991A1A">
        <w:t xml:space="preserve"> </w:t>
      </w:r>
      <w:r w:rsidRPr="00BF2143">
        <w:t>подписана</w:t>
      </w:r>
      <w:r w:rsidRPr="00991A1A">
        <w:t xml:space="preserve"> </w:t>
      </w:r>
      <w:r w:rsidRPr="00BF2143">
        <w:t>только</w:t>
      </w:r>
      <w:r w:rsidRPr="00991A1A">
        <w:t xml:space="preserve"> </w:t>
      </w:r>
      <w:r w:rsidRPr="00BF2143">
        <w:t>действующей</w:t>
      </w:r>
      <w:r w:rsidRPr="00991A1A">
        <w:t xml:space="preserve"> </w:t>
      </w:r>
      <w:r w:rsidRPr="00BF2143">
        <w:t>Электронной</w:t>
      </w:r>
      <w:r w:rsidRPr="00991A1A">
        <w:t xml:space="preserve"> </w:t>
      </w:r>
      <w:r w:rsidRPr="00BF2143">
        <w:t>подписью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момент</w:t>
      </w:r>
      <w:r w:rsidRPr="00991A1A">
        <w:t xml:space="preserve"> </w:t>
      </w:r>
      <w:r w:rsidRPr="00BF2143">
        <w:t>подписания</w:t>
      </w:r>
      <w:r w:rsidRPr="00991A1A">
        <w:t>.</w:t>
      </w:r>
    </w:p>
    <w:p w14:paraId="6B8AC8B3" w14:textId="74F0E0CB" w:rsidR="00647156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При</w:t>
      </w:r>
      <w:r w:rsidRPr="00991A1A">
        <w:t xml:space="preserve"> </w:t>
      </w:r>
      <w:r w:rsidRPr="00BF2143">
        <w:t>отзыве</w:t>
      </w:r>
      <w:r w:rsidRPr="00991A1A">
        <w:t xml:space="preserve"> </w:t>
      </w:r>
      <w:r w:rsidRPr="00BF2143">
        <w:t>Доверенности</w:t>
      </w:r>
      <w:r w:rsidRPr="00991A1A">
        <w:t xml:space="preserve">, </w:t>
      </w:r>
      <w:r w:rsidRPr="00BF2143">
        <w:t>должна</w:t>
      </w:r>
      <w:r w:rsidRPr="00991A1A">
        <w:t xml:space="preserve"> </w:t>
      </w:r>
      <w:r w:rsidRPr="00BF2143">
        <w:t>осуществляться</w:t>
      </w:r>
      <w:r w:rsidRPr="00991A1A">
        <w:t xml:space="preserve"> </w:t>
      </w:r>
      <w:r w:rsidRPr="00BF2143">
        <w:t>проверка</w:t>
      </w:r>
      <w:r w:rsidRPr="00991A1A">
        <w:t xml:space="preserve"> </w:t>
      </w:r>
      <w:r w:rsidRPr="00BF2143">
        <w:t>совпадения</w:t>
      </w:r>
      <w:r w:rsidRPr="00991A1A">
        <w:t xml:space="preserve"> </w:t>
      </w:r>
      <w:r w:rsidRPr="00BF2143">
        <w:t>с</w:t>
      </w:r>
      <w:r w:rsidRPr="00991A1A">
        <w:t xml:space="preserve"> </w:t>
      </w:r>
      <w:r w:rsidRPr="00BF2143">
        <w:t>Доверителем</w:t>
      </w:r>
      <w:r w:rsidRPr="00991A1A">
        <w:t xml:space="preserve"> </w:t>
      </w:r>
      <w:r w:rsidRPr="00BF2143">
        <w:t>текущего</w:t>
      </w:r>
      <w:r w:rsidRPr="00991A1A">
        <w:t xml:space="preserve"> </w:t>
      </w:r>
      <w:r w:rsidRPr="00BF2143">
        <w:t>документа</w:t>
      </w:r>
      <w:r w:rsidRPr="00991A1A">
        <w:t xml:space="preserve"> </w:t>
      </w:r>
      <w:r w:rsidRPr="00BF2143">
        <w:t>или</w:t>
      </w:r>
      <w:r w:rsidRPr="00991A1A">
        <w:t xml:space="preserve"> </w:t>
      </w:r>
      <w:r w:rsidR="00C269AB">
        <w:t xml:space="preserve">с Уполномоченным </w:t>
      </w:r>
      <w:r w:rsidRPr="00BF2143">
        <w:t>документов</w:t>
      </w:r>
      <w:r w:rsidRPr="00991A1A">
        <w:t xml:space="preserve"> </w:t>
      </w:r>
      <w:r w:rsidRPr="00BF2143">
        <w:t>уровнем</w:t>
      </w:r>
      <w:r w:rsidRPr="00991A1A">
        <w:t xml:space="preserve"> </w:t>
      </w:r>
      <w:r w:rsidRPr="00BF2143">
        <w:t>выше</w:t>
      </w:r>
      <w:r w:rsidRPr="00991A1A">
        <w:t>.</w:t>
      </w:r>
    </w:p>
    <w:p w14:paraId="2540CBED" w14:textId="6B332EE3" w:rsidR="00FE4D9C" w:rsidRPr="00991A1A" w:rsidRDefault="00C269AB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>
        <w:t>Номер</w:t>
      </w:r>
      <w:r w:rsidR="00FE4D9C">
        <w:t xml:space="preserve"> доверенно</w:t>
      </w:r>
      <w:r>
        <w:t>сти входит в область подписания.</w:t>
      </w:r>
    </w:p>
    <w:p w14:paraId="5CEDFC7A" w14:textId="5AC660ED" w:rsidR="00A706E3" w:rsidRPr="00991A1A" w:rsidRDefault="004A6B6B" w:rsidP="00C269AB">
      <w:pPr>
        <w:suppressAutoHyphens/>
        <w:spacing w:after="0" w:line="360" w:lineRule="auto"/>
        <w:ind w:firstLine="709"/>
        <w:jc w:val="both"/>
      </w:pPr>
      <w:r w:rsidRPr="00BF2143">
        <w:t>Согласно</w:t>
      </w:r>
      <w:r w:rsidRPr="00991A1A">
        <w:t xml:space="preserve"> </w:t>
      </w:r>
      <w:r w:rsidRPr="00BF2143">
        <w:t>вышеприведенной</w:t>
      </w:r>
      <w:r w:rsidRPr="00991A1A">
        <w:t xml:space="preserve"> </w:t>
      </w:r>
      <w:r w:rsidRPr="00BF2143">
        <w:t>логике</w:t>
      </w:r>
      <w:r w:rsidRPr="00991A1A">
        <w:t xml:space="preserve">, </w:t>
      </w:r>
      <w:r w:rsidRPr="00BF2143">
        <w:t>формируется</w:t>
      </w:r>
      <w:r w:rsidRPr="00991A1A">
        <w:t xml:space="preserve"> </w:t>
      </w:r>
      <w:r w:rsidRPr="00BF2143">
        <w:t>следующий</w:t>
      </w:r>
      <w:r w:rsidRPr="00991A1A">
        <w:t xml:space="preserve"> </w:t>
      </w:r>
      <w:r w:rsidRPr="00BF2143">
        <w:t>список</w:t>
      </w:r>
      <w:r w:rsidRPr="00991A1A">
        <w:t xml:space="preserve"> </w:t>
      </w:r>
      <w:r w:rsidRPr="00BF2143">
        <w:t>ошибок</w:t>
      </w:r>
      <w:r w:rsidR="00C269AB">
        <w:t xml:space="preserve"> (</w:t>
      </w:r>
      <w:r w:rsidR="00C269AB">
        <w:fldChar w:fldCharType="begin"/>
      </w:r>
      <w:r w:rsidR="00C269AB">
        <w:instrText xml:space="preserve"> REF _Ref85615064 \h </w:instrText>
      </w:r>
      <w:r w:rsidR="00C269AB">
        <w:fldChar w:fldCharType="separate"/>
      </w:r>
      <w:r w:rsidR="00650632" w:rsidRPr="00BF2143">
        <w:t xml:space="preserve">Таблица </w:t>
      </w:r>
      <w:r w:rsidR="00650632">
        <w:rPr>
          <w:noProof/>
        </w:rPr>
        <w:t>51</w:t>
      </w:r>
      <w:r w:rsidR="00C269AB">
        <w:fldChar w:fldCharType="end"/>
      </w:r>
      <w:r w:rsidR="00C269AB">
        <w:t>)</w:t>
      </w:r>
      <w:r w:rsidRPr="00991A1A">
        <w:t>:</w:t>
      </w:r>
    </w:p>
    <w:p w14:paraId="0EBEA58C" w14:textId="7640E579" w:rsidR="004B4497" w:rsidRPr="00BF2143" w:rsidRDefault="004B4497" w:rsidP="00756B32">
      <w:pPr>
        <w:pStyle w:val="affe"/>
        <w:keepNext/>
        <w:spacing w:line="240" w:lineRule="auto"/>
        <w:jc w:val="right"/>
      </w:pPr>
      <w:bookmarkStart w:id="84" w:name="_Ref85615064"/>
      <w:bookmarkStart w:id="85" w:name="_Ref77679821"/>
      <w:r w:rsidRPr="00BF2143">
        <w:t xml:space="preserve">Таблица </w:t>
      </w:r>
      <w:r w:rsidR="002E5D12">
        <w:fldChar w:fldCharType="begin"/>
      </w:r>
      <w:r w:rsidR="002E5D12">
        <w:instrText xml:space="preserve"> SEQ Таблица \* ARABIC </w:instrText>
      </w:r>
      <w:r w:rsidR="002E5D12">
        <w:fldChar w:fldCharType="separate"/>
      </w:r>
      <w:r w:rsidR="00650632">
        <w:rPr>
          <w:noProof/>
        </w:rPr>
        <w:t>51</w:t>
      </w:r>
      <w:r w:rsidR="002E5D12">
        <w:rPr>
          <w:noProof/>
        </w:rPr>
        <w:fldChar w:fldCharType="end"/>
      </w:r>
      <w:bookmarkEnd w:id="84"/>
      <w:r w:rsidRPr="00E12051">
        <w:rPr>
          <w:lang w:val="ru-RU"/>
        </w:rPr>
        <w:t xml:space="preserve"> </w:t>
      </w:r>
      <w:r w:rsidR="00E12051">
        <w:rPr>
          <w:lang w:val="ru-RU"/>
        </w:rPr>
        <w:t>Примерный список Кодов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ошибок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проверки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получаемых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данных</w:t>
      </w:r>
      <w:bookmarkEnd w:id="85"/>
      <w:r w:rsidR="00E12051">
        <w:rPr>
          <w:lang w:val="ru-RU"/>
        </w:rPr>
        <w:t xml:space="preserve"> </w:t>
      </w:r>
      <w:r w:rsidR="00E12051" w:rsidRPr="00BF2143">
        <w:rPr>
          <w:lang w:val="ru-RU"/>
        </w:rPr>
        <w:t>Системой</w:t>
      </w:r>
    </w:p>
    <w:tbl>
      <w:tblPr>
        <w:tblStyle w:val="affb"/>
        <w:tblW w:w="9781" w:type="dxa"/>
        <w:tblInd w:w="-34" w:type="dxa"/>
        <w:tblLook w:val="04A0" w:firstRow="1" w:lastRow="0" w:firstColumn="1" w:lastColumn="0" w:noHBand="0" w:noVBand="1"/>
      </w:tblPr>
      <w:tblGrid>
        <w:gridCol w:w="1418"/>
        <w:gridCol w:w="4111"/>
        <w:gridCol w:w="4252"/>
      </w:tblGrid>
      <w:tr w:rsidR="00174F43" w:rsidRPr="00D859C8" w14:paraId="26D3CB0A" w14:textId="77777777" w:rsidTr="000312F8">
        <w:tc>
          <w:tcPr>
            <w:tcW w:w="1418" w:type="dxa"/>
          </w:tcPr>
          <w:p w14:paraId="31FD10BB" w14:textId="05641ADD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Код</w:t>
            </w:r>
          </w:p>
        </w:tc>
        <w:tc>
          <w:tcPr>
            <w:tcW w:w="4111" w:type="dxa"/>
          </w:tcPr>
          <w:p w14:paraId="5477A428" w14:textId="6A3AA905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Текст</w:t>
            </w:r>
            <w:r w:rsidRPr="00D859C8">
              <w:rPr>
                <w:snapToGrid w:val="0"/>
                <w:lang w:val="en-US"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ошибки</w:t>
            </w:r>
          </w:p>
        </w:tc>
        <w:tc>
          <w:tcPr>
            <w:tcW w:w="4252" w:type="dxa"/>
          </w:tcPr>
          <w:p w14:paraId="42AAA048" w14:textId="3F3CAC3A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Примечание</w:t>
            </w:r>
          </w:p>
        </w:tc>
      </w:tr>
      <w:tr w:rsidR="00174F43" w:rsidRPr="00D859C8" w14:paraId="5F363D48" w14:textId="77777777" w:rsidTr="000312F8">
        <w:tc>
          <w:tcPr>
            <w:tcW w:w="1418" w:type="dxa"/>
          </w:tcPr>
          <w:p w14:paraId="26211327" w14:textId="782005FC" w:rsidR="00174F43" w:rsidRPr="00BF2143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>
              <w:rPr>
                <w:snapToGrid w:val="0"/>
                <w:lang w:val="en-US" w:eastAsia="ru-RU"/>
              </w:rPr>
              <w:t>ERR_</w:t>
            </w:r>
            <w:r>
              <w:rPr>
                <w:snapToGrid w:val="0"/>
                <w:lang w:eastAsia="ru-RU"/>
              </w:rPr>
              <w:t>1010</w:t>
            </w:r>
          </w:p>
        </w:tc>
        <w:tc>
          <w:tcPr>
            <w:tcW w:w="4111" w:type="dxa"/>
          </w:tcPr>
          <w:p w14:paraId="5DE894CF" w14:textId="35896143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начала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не</w:t>
            </w:r>
            <w:r w:rsidRPr="00991A1A">
              <w:t xml:space="preserve"> </w:t>
            </w:r>
            <w:r w:rsidRPr="00BF2143">
              <w:t>может</w:t>
            </w:r>
            <w:r w:rsidRPr="00991A1A">
              <w:t xml:space="preserve"> </w:t>
            </w:r>
            <w:r w:rsidRPr="00BF2143">
              <w:t>быть</w:t>
            </w:r>
            <w:r w:rsidRPr="00991A1A">
              <w:t xml:space="preserve"> </w:t>
            </w:r>
            <w:r w:rsidRPr="00BF2143">
              <w:t>меньше</w:t>
            </w:r>
            <w:r w:rsidRPr="00991A1A">
              <w:t xml:space="preserve"> </w:t>
            </w:r>
            <w:r w:rsidRPr="00BF2143">
              <w:t>даты</w:t>
            </w:r>
            <w:r w:rsidRPr="00991A1A">
              <w:t xml:space="preserve"> </w:t>
            </w:r>
            <w:r w:rsidRPr="00BF2143">
              <w:t>подписания</w:t>
            </w:r>
            <w:r w:rsidRPr="00991A1A">
              <w:t xml:space="preserve"> </w:t>
            </w:r>
            <w:r w:rsidRPr="00BF2143">
              <w:t>документа</w:t>
            </w:r>
          </w:p>
        </w:tc>
        <w:tc>
          <w:tcPr>
            <w:tcW w:w="4252" w:type="dxa"/>
          </w:tcPr>
          <w:p w14:paraId="5D81FF91" w14:textId="77777777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D859C8" w14:paraId="59CC6A01" w14:textId="77777777" w:rsidTr="000312F8">
        <w:tc>
          <w:tcPr>
            <w:tcW w:w="1418" w:type="dxa"/>
          </w:tcPr>
          <w:p w14:paraId="3ED9EAAB" w14:textId="4BBF0339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ERR_1020</w:t>
            </w:r>
          </w:p>
        </w:tc>
        <w:tc>
          <w:tcPr>
            <w:tcW w:w="4111" w:type="dxa"/>
          </w:tcPr>
          <w:p w14:paraId="490C7118" w14:textId="337CC0E1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Превышает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установленный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дата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окончания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>.</w:t>
            </w:r>
          </w:p>
        </w:tc>
        <w:tc>
          <w:tcPr>
            <w:tcW w:w="4252" w:type="dxa"/>
          </w:tcPr>
          <w:p w14:paraId="3CCE84E0" w14:textId="42E635D9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окончания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ограничивается</w:t>
            </w:r>
            <w:r w:rsidRPr="00991A1A">
              <w:t xml:space="preserve"> </w:t>
            </w:r>
            <w:r w:rsidRPr="00BF2143">
              <w:t>установленными</w:t>
            </w:r>
            <w:r w:rsidRPr="00991A1A">
              <w:t xml:space="preserve"> </w:t>
            </w:r>
            <w:r w:rsidRPr="00BF2143">
              <w:t>правилами</w:t>
            </w:r>
            <w:r w:rsidRPr="00991A1A">
              <w:t xml:space="preserve"> </w:t>
            </w:r>
            <w:r w:rsidRPr="00BF2143">
              <w:t>ФСС</w:t>
            </w:r>
            <w:r w:rsidRPr="00991A1A">
              <w:t xml:space="preserve"> </w:t>
            </w:r>
            <w:r w:rsidRPr="00BF2143">
              <w:t>РФ</w:t>
            </w:r>
          </w:p>
        </w:tc>
      </w:tr>
      <w:tr w:rsidR="00174F43" w:rsidRPr="00BF2143" w14:paraId="7D642172" w14:textId="77777777" w:rsidTr="000312F8">
        <w:tc>
          <w:tcPr>
            <w:tcW w:w="1418" w:type="dxa"/>
          </w:tcPr>
          <w:p w14:paraId="120B8008" w14:textId="35C386F4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ERR_1030</w:t>
            </w:r>
          </w:p>
        </w:tc>
        <w:tc>
          <w:tcPr>
            <w:tcW w:w="4111" w:type="dxa"/>
          </w:tcPr>
          <w:p w14:paraId="5E3B7A50" w14:textId="09D90212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Истек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или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документ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отозван</w:t>
            </w:r>
          </w:p>
        </w:tc>
        <w:tc>
          <w:tcPr>
            <w:tcW w:w="4252" w:type="dxa"/>
          </w:tcPr>
          <w:p w14:paraId="1A19BCF0" w14:textId="6DA71F51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При</w:t>
            </w:r>
            <w:r w:rsidRPr="00991A1A">
              <w:t xml:space="preserve"> </w:t>
            </w:r>
            <w:r w:rsidRPr="00BF2143">
              <w:t>установке</w:t>
            </w:r>
            <w:r w:rsidRPr="00991A1A">
              <w:t xml:space="preserve"> </w:t>
            </w:r>
            <w:r w:rsidRPr="00BF2143">
              <w:t>активности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следует</w:t>
            </w:r>
            <w:r w:rsidRPr="00991A1A">
              <w:t xml:space="preserve"> </w:t>
            </w:r>
            <w:r w:rsidRPr="00BF2143">
              <w:t>сравнивать</w:t>
            </w:r>
            <w:r w:rsidRPr="00991A1A">
              <w:t xml:space="preserve"> </w:t>
            </w:r>
            <w:r w:rsidRPr="00BF2143">
              <w:t>Дату</w:t>
            </w:r>
            <w:r w:rsidRPr="00991A1A">
              <w:t xml:space="preserve"> </w:t>
            </w:r>
            <w:r w:rsidRPr="00BF2143">
              <w:t>выдачи</w:t>
            </w:r>
            <w:r w:rsidRPr="00991A1A">
              <w:t xml:space="preserve"> (</w:t>
            </w:r>
            <w:r w:rsidRPr="00BF2143">
              <w:t>установки</w:t>
            </w:r>
            <w:r w:rsidRPr="00991A1A">
              <w:t xml:space="preserve"> </w:t>
            </w:r>
            <w:r w:rsidRPr="00BF2143">
              <w:t>Эл</w:t>
            </w:r>
            <w:proofErr w:type="gramStart"/>
            <w:r w:rsidRPr="00991A1A">
              <w:t>.</w:t>
            </w:r>
            <w:r w:rsidRPr="00BF2143">
              <w:t>п</w:t>
            </w:r>
            <w:proofErr w:type="gramEnd"/>
            <w:r w:rsidRPr="00BF2143">
              <w:t>одписи</w:t>
            </w:r>
            <w:r w:rsidRPr="00991A1A">
              <w:t xml:space="preserve"> </w:t>
            </w:r>
            <w:r w:rsidRPr="00BF2143">
              <w:t>Доверителем</w:t>
            </w:r>
            <w:r w:rsidRPr="00991A1A">
              <w:t xml:space="preserve">) </w:t>
            </w:r>
            <w:r w:rsidRPr="00BF2143">
              <w:t>со</w:t>
            </w:r>
            <w:r w:rsidRPr="00991A1A">
              <w:t xml:space="preserve"> </w:t>
            </w:r>
            <w:r w:rsidRPr="00BF2143">
              <w:t>сроком</w:t>
            </w:r>
            <w:r w:rsidRPr="00991A1A">
              <w:t xml:space="preserve"> </w:t>
            </w:r>
            <w:r w:rsidRPr="00BF2143">
              <w:t>действия</w:t>
            </w:r>
            <w:r w:rsidRPr="00991A1A">
              <w:t xml:space="preserve"> </w:t>
            </w:r>
            <w:r w:rsidRPr="00BF2143">
              <w:t>документа</w:t>
            </w:r>
            <w:r w:rsidRPr="00991A1A">
              <w:t xml:space="preserve">, </w:t>
            </w:r>
            <w:r w:rsidRPr="00BF2143">
              <w:t>с</w:t>
            </w:r>
            <w:r w:rsidRPr="00991A1A">
              <w:t xml:space="preserve"> </w:t>
            </w:r>
            <w:r w:rsidRPr="00BF2143">
              <w:t>учетом</w:t>
            </w:r>
            <w:r w:rsidRPr="00991A1A">
              <w:t xml:space="preserve"> </w:t>
            </w:r>
            <w:r w:rsidRPr="00BF2143">
              <w:t>наличия даты отзыва документа.</w:t>
            </w:r>
          </w:p>
          <w:p w14:paraId="0F5650BD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BF2143" w14:paraId="56935819" w14:textId="77777777" w:rsidTr="000312F8">
        <w:tc>
          <w:tcPr>
            <w:tcW w:w="1418" w:type="dxa"/>
          </w:tcPr>
          <w:p w14:paraId="16A602D3" w14:textId="6D86389B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ERR_1040</w:t>
            </w:r>
          </w:p>
        </w:tc>
        <w:tc>
          <w:tcPr>
            <w:tcW w:w="4111" w:type="dxa"/>
          </w:tcPr>
          <w:p w14:paraId="79C726B9" w14:textId="02F24E85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Электронная подпись недействительна</w:t>
            </w:r>
          </w:p>
        </w:tc>
        <w:tc>
          <w:tcPr>
            <w:tcW w:w="4252" w:type="dxa"/>
          </w:tcPr>
          <w:p w14:paraId="0455470C" w14:textId="0FAA3A8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proofErr w:type="gramStart"/>
            <w:r w:rsidRPr="00BF2143">
              <w:rPr>
                <w:snapToGrid w:val="0"/>
                <w:lang w:eastAsia="ru-RU"/>
              </w:rPr>
              <w:t>Проверка</w:t>
            </w:r>
            <w:proofErr w:type="gramEnd"/>
            <w:r w:rsidRPr="00BF2143">
              <w:rPr>
                <w:snapToGrid w:val="0"/>
                <w:lang w:eastAsia="ru-RU"/>
              </w:rPr>
              <w:t xml:space="preserve"> как при создании Доверенности, так и при ее отзыве.</w:t>
            </w:r>
          </w:p>
        </w:tc>
      </w:tr>
      <w:tr w:rsidR="00174F43" w:rsidRPr="00BF2143" w14:paraId="70D5A78F" w14:textId="77777777" w:rsidTr="000312F8">
        <w:tc>
          <w:tcPr>
            <w:tcW w:w="1418" w:type="dxa"/>
          </w:tcPr>
          <w:p w14:paraId="6DA78E85" w14:textId="31892C6A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1050</w:t>
            </w:r>
          </w:p>
        </w:tc>
        <w:tc>
          <w:tcPr>
            <w:tcW w:w="4111" w:type="dxa"/>
          </w:tcPr>
          <w:p w14:paraId="5013838B" w14:textId="6139219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Действие невозможно. Превышен лимит передоверия полномочия</w:t>
            </w:r>
          </w:p>
        </w:tc>
        <w:tc>
          <w:tcPr>
            <w:tcW w:w="4252" w:type="dxa"/>
          </w:tcPr>
          <w:p w14:paraId="7CA569B8" w14:textId="6236892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4 уровня передоверия</w:t>
            </w:r>
          </w:p>
        </w:tc>
      </w:tr>
      <w:tr w:rsidR="00174F43" w:rsidRPr="00BF2143" w14:paraId="3C93D045" w14:textId="77777777" w:rsidTr="000312F8">
        <w:tc>
          <w:tcPr>
            <w:tcW w:w="1418" w:type="dxa"/>
          </w:tcPr>
          <w:p w14:paraId="4F8A128F" w14:textId="3271D03E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1060</w:t>
            </w:r>
          </w:p>
        </w:tc>
        <w:tc>
          <w:tcPr>
            <w:tcW w:w="4111" w:type="dxa"/>
          </w:tcPr>
          <w:p w14:paraId="7EF6CA4B" w14:textId="6BCAFCB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Дата отзыва не принадлежит периоду действия Доверенности</w:t>
            </w:r>
          </w:p>
        </w:tc>
        <w:tc>
          <w:tcPr>
            <w:tcW w:w="4252" w:type="dxa"/>
          </w:tcPr>
          <w:p w14:paraId="5DAC7C56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Дата отзыва документа должна входить в период действия Доверенности, но не ранее даты действия по отзыву.</w:t>
            </w:r>
          </w:p>
          <w:p w14:paraId="22B60969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</w:tbl>
    <w:p w14:paraId="6DF60FF1" w14:textId="77777777" w:rsidR="00831271" w:rsidRDefault="00831271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103288B3" w14:textId="77777777" w:rsidR="00DC3F6E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7DB2F505" w14:textId="77777777" w:rsidR="00DC3F6E" w:rsidRPr="00BF2143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442C8B55" w14:textId="09CE4E46" w:rsidR="00B61B7C" w:rsidRPr="00657D64" w:rsidRDefault="00B61B7C" w:rsidP="00E30D7B">
      <w:pPr>
        <w:pStyle w:val="26"/>
        <w:rPr>
          <w:sz w:val="2"/>
          <w:szCs w:val="2"/>
        </w:rPr>
      </w:pPr>
    </w:p>
    <w:p w14:paraId="712110D7" w14:textId="5B37207B" w:rsidR="00657D64" w:rsidRPr="00D5227B" w:rsidRDefault="00657D64" w:rsidP="00AD040D">
      <w:pPr>
        <w:pStyle w:val="10"/>
        <w:rPr>
          <w:rFonts w:ascii="Times New Roman" w:hAnsi="Times New Roman"/>
          <w:szCs w:val="24"/>
        </w:rPr>
      </w:pPr>
      <w:bookmarkStart w:id="86" w:name="_Toc93527895"/>
      <w:bookmarkStart w:id="87" w:name="_Toc81991547"/>
      <w:bookmarkStart w:id="88" w:name="_Ref77675740"/>
      <w:r w:rsidRPr="00D5227B">
        <w:rPr>
          <w:rFonts w:ascii="Times New Roman" w:hAnsi="Times New Roman"/>
          <w:szCs w:val="24"/>
        </w:rPr>
        <w:t>Справочники</w:t>
      </w:r>
      <w:bookmarkEnd w:id="86"/>
    </w:p>
    <w:p w14:paraId="54E30C63" w14:textId="4BFD93B0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89" w:name="_Toc93527896"/>
      <w:r w:rsidRPr="00BF2143">
        <w:rPr>
          <w:rFonts w:ascii="Times New Roman" w:hAnsi="Times New Roman"/>
        </w:rPr>
        <w:t>Справочник «Владелец процесса»</w:t>
      </w:r>
      <w:bookmarkEnd w:id="87"/>
      <w:bookmarkEnd w:id="89"/>
    </w:p>
    <w:p w14:paraId="3742E768" w14:textId="3BE46C90" w:rsidR="007D1CF6" w:rsidRPr="00BF2143" w:rsidRDefault="007D1CF6" w:rsidP="00AD040D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52</w:t>
        </w:r>
      </w:fldSimple>
      <w:r w:rsidRPr="00BF2143">
        <w:t xml:space="preserve"> </w:t>
      </w:r>
      <w:bookmarkStart w:id="90" w:name="_Ref77332677"/>
      <w:r w:rsidR="00875287" w:rsidRPr="00BF2143">
        <w:t>Справочник «</w:t>
      </w:r>
      <w:r w:rsidRPr="00BF2143">
        <w:t>Владелец процесса</w:t>
      </w:r>
      <w:bookmarkEnd w:id="90"/>
      <w:r w:rsidR="00875287" w:rsidRPr="00BF2143">
        <w:t>»</w:t>
      </w:r>
      <w:bookmarkEnd w:id="88"/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103C34" w:rsidRPr="00BF2143" w14:paraId="3BA2ADB3" w14:textId="77777777" w:rsidTr="00174F43">
        <w:tc>
          <w:tcPr>
            <w:tcW w:w="675" w:type="dxa"/>
          </w:tcPr>
          <w:p w14:paraId="6A7824FC" w14:textId="53C23DD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3D5671A1" w14:textId="58E87FB5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3851F7F8" w14:textId="2D2E3DF0" w:rsidR="00103C34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03C34" w:rsidRPr="00BF2143" w14:paraId="2A77E9EB" w14:textId="77777777" w:rsidTr="00174F43">
        <w:tc>
          <w:tcPr>
            <w:tcW w:w="675" w:type="dxa"/>
          </w:tcPr>
          <w:p w14:paraId="27758BF9" w14:textId="11B569D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33297643" w14:textId="70E2413B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  <w:r w:rsidR="004D2BEB" w:rsidRPr="00BF2143">
              <w:rPr>
                <w:b/>
              </w:rPr>
              <w:t xml:space="preserve">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3C3912D6" w14:textId="7456FAFE" w:rsidR="00682974" w:rsidRPr="00BF2143" w:rsidRDefault="00103C34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</w:t>
            </w:r>
            <w:r w:rsidR="004D2BEB" w:rsidRPr="00BF2143">
              <w:t xml:space="preserve"> (в случае Представительства ОГРН не указывается)</w:t>
            </w:r>
          </w:p>
          <w:p w14:paraId="58AAC5ED" w14:textId="112E0AA7" w:rsidR="00103C34" w:rsidRPr="00BF2143" w:rsidRDefault="00103C34" w:rsidP="00AD040D">
            <w:pPr>
              <w:spacing w:after="0"/>
              <w:ind w:left="0"/>
            </w:pPr>
          </w:p>
        </w:tc>
      </w:tr>
      <w:tr w:rsidR="00103C34" w:rsidRPr="00BF2143" w14:paraId="300768B4" w14:textId="77777777" w:rsidTr="00174F43">
        <w:tc>
          <w:tcPr>
            <w:tcW w:w="675" w:type="dxa"/>
          </w:tcPr>
          <w:p w14:paraId="6543081E" w14:textId="75FA1AC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5555A786" w14:textId="068E640D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</w:t>
            </w:r>
            <w:r w:rsidR="00171009" w:rsidRPr="00BF2143">
              <w:rPr>
                <w:b/>
              </w:rPr>
              <w:t xml:space="preserve"> (</w:t>
            </w:r>
            <w:r w:rsidR="00171009"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="00171009"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5208A0A3" w14:textId="1BCDF20A" w:rsidR="00103C34" w:rsidRPr="00BF2143" w:rsidRDefault="00103C34" w:rsidP="00940F07">
            <w:pPr>
              <w:spacing w:after="0"/>
              <w:ind w:left="0"/>
            </w:pPr>
            <w:r w:rsidRPr="00BF2143">
              <w:t>ФИО, СНИЛС, ИНН, ОГРНИП, Дата рождения</w:t>
            </w:r>
          </w:p>
        </w:tc>
      </w:tr>
      <w:tr w:rsidR="00103C34" w:rsidRPr="00BF2143" w14:paraId="6FEE1355" w14:textId="77777777" w:rsidTr="00174F43">
        <w:tc>
          <w:tcPr>
            <w:tcW w:w="675" w:type="dxa"/>
          </w:tcPr>
          <w:p w14:paraId="7CD56463" w14:textId="16E31B64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274892EA" w14:textId="20CAA88F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</w:t>
            </w:r>
            <w:r w:rsidR="006E516B">
              <w:rPr>
                <w:i/>
              </w:rPr>
              <w:t>, Страхователь</w:t>
            </w:r>
            <w:r w:rsidR="006E516B">
              <w:rPr>
                <w:rStyle w:val="af1"/>
                <w:i/>
              </w:rPr>
              <w:footnoteReference w:id="2"/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2638E676" w14:textId="4185368C" w:rsidR="00103C34" w:rsidRPr="00BF2143" w:rsidRDefault="004E512C" w:rsidP="002A0A5F">
            <w:pPr>
              <w:spacing w:after="0"/>
              <w:ind w:left="0"/>
            </w:pPr>
            <w:r w:rsidRPr="00BF2143">
              <w:t>Рег</w:t>
            </w:r>
            <w:r w:rsidR="002A0A5F">
              <w:t>истрационный номер страхователя</w:t>
            </w:r>
            <w:r w:rsidRPr="00BF2143">
              <w:t xml:space="preserve">, </w:t>
            </w:r>
            <w:r w:rsidR="00103C34" w:rsidRPr="00BF2143">
              <w:t>ФИО, СНИЛС, ИНН, Дата рождения</w:t>
            </w:r>
            <w:r w:rsidR="006E516B">
              <w:t>, Рег</w:t>
            </w:r>
            <w:proofErr w:type="gramStart"/>
            <w:r w:rsidR="006E516B">
              <w:t>.н</w:t>
            </w:r>
            <w:proofErr w:type="gramEnd"/>
            <w:r w:rsidR="006E516B">
              <w:t>омер, (в случе наличия наемного персонала, то заполняется дополнительно Код подчиненности)</w:t>
            </w:r>
          </w:p>
        </w:tc>
      </w:tr>
    </w:tbl>
    <w:p w14:paraId="69570541" w14:textId="3BD7FB9D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91" w:name="_Toc81991548"/>
      <w:bookmarkStart w:id="92" w:name="_Toc93527897"/>
      <w:r w:rsidRPr="00BF2143">
        <w:rPr>
          <w:rFonts w:ascii="Times New Roman" w:hAnsi="Times New Roman"/>
        </w:rPr>
        <w:t>Справочник «Доверитель»</w:t>
      </w:r>
      <w:bookmarkEnd w:id="91"/>
      <w:bookmarkEnd w:id="92"/>
    </w:p>
    <w:p w14:paraId="6C1B84CD" w14:textId="1F483056" w:rsidR="007D1CF6" w:rsidRPr="00BF2143" w:rsidRDefault="007D1CF6" w:rsidP="00AD040D">
      <w:pPr>
        <w:jc w:val="right"/>
      </w:pPr>
      <w:bookmarkStart w:id="93" w:name="_Ref77675764"/>
      <w:r w:rsidRPr="00BF2143">
        <w:t xml:space="preserve">Таблица </w:t>
      </w:r>
      <w:fldSimple w:instr=" SEQ Таблица \* ARABIC ">
        <w:r w:rsidR="00650632">
          <w:rPr>
            <w:noProof/>
          </w:rPr>
          <w:t>53</w:t>
        </w:r>
      </w:fldSimple>
      <w:r w:rsidRPr="00BF2143">
        <w:t xml:space="preserve"> </w:t>
      </w:r>
      <w:bookmarkStart w:id="94" w:name="_Ref77334850"/>
      <w:r w:rsidR="00875287" w:rsidRPr="00BF2143">
        <w:t>Справочник «</w:t>
      </w:r>
      <w:r w:rsidRPr="00BF2143">
        <w:t>Доверитель</w:t>
      </w:r>
      <w:bookmarkEnd w:id="94"/>
      <w:r w:rsidR="00875287" w:rsidRPr="00BF2143">
        <w:t>»</w:t>
      </w:r>
      <w:bookmarkEnd w:id="9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4076"/>
      </w:tblGrid>
      <w:tr w:rsidR="00171009" w:rsidRPr="00BF2143" w14:paraId="79118311" w14:textId="77777777" w:rsidTr="00174F43">
        <w:tc>
          <w:tcPr>
            <w:tcW w:w="534" w:type="dxa"/>
          </w:tcPr>
          <w:p w14:paraId="690C1E60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10F63D18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51926AA1" w14:textId="30A4E20B" w:rsidR="00171009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71009" w:rsidRPr="00BF2143" w14:paraId="13B6915C" w14:textId="77777777" w:rsidTr="00174F43">
        <w:tc>
          <w:tcPr>
            <w:tcW w:w="534" w:type="dxa"/>
          </w:tcPr>
          <w:p w14:paraId="4376FD0D" w14:textId="144EB9A0" w:rsidR="00171009" w:rsidRPr="00BF2143" w:rsidRDefault="0032080D" w:rsidP="00AD040D">
            <w:pPr>
              <w:spacing w:after="0"/>
              <w:ind w:left="0"/>
            </w:pPr>
            <w:r w:rsidRPr="00BF2143">
              <w:t>1</w:t>
            </w:r>
          </w:p>
        </w:tc>
        <w:tc>
          <w:tcPr>
            <w:tcW w:w="5244" w:type="dxa"/>
          </w:tcPr>
          <w:p w14:paraId="46D6AFCB" w14:textId="18E1F76B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</w:t>
            </w:r>
            <w:r w:rsidRPr="00BF2143">
              <w:rPr>
                <w:i/>
              </w:rPr>
              <w:t>Добровольно застрахованный или непосредственно Представитель Владельца процесса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3522D0F2" w14:textId="1FBB44D5" w:rsidR="00171009" w:rsidRPr="00BF2143" w:rsidRDefault="00171009" w:rsidP="00AD040D">
            <w:pPr>
              <w:spacing w:after="0"/>
              <w:ind w:left="0"/>
            </w:pPr>
            <w:r w:rsidRPr="00BF2143">
              <w:t xml:space="preserve">ФИО, </w:t>
            </w:r>
            <w:r w:rsidR="00FF0F4C">
              <w:t xml:space="preserve">Дата рождения, </w:t>
            </w:r>
            <w:r w:rsidRPr="00BF2143">
              <w:t>СНИЛС, ИНН</w:t>
            </w:r>
            <w:r w:rsidR="002A1EF7">
              <w:t>, Признак подписания Нотариусом, На основании.</w:t>
            </w:r>
          </w:p>
        </w:tc>
      </w:tr>
    </w:tbl>
    <w:p w14:paraId="3293F4BF" w14:textId="2345AD6F" w:rsidR="0032080D" w:rsidRPr="00BF2143" w:rsidRDefault="0032080D" w:rsidP="00AD040D">
      <w:pPr>
        <w:pStyle w:val="2"/>
        <w:rPr>
          <w:rFonts w:ascii="Times New Roman" w:hAnsi="Times New Roman"/>
        </w:rPr>
      </w:pPr>
      <w:bookmarkStart w:id="95" w:name="_Toc81991549"/>
      <w:bookmarkStart w:id="96" w:name="_Toc93527898"/>
      <w:r w:rsidRPr="00BF2143">
        <w:rPr>
          <w:rFonts w:ascii="Times New Roman" w:hAnsi="Times New Roman"/>
        </w:rPr>
        <w:t>Справочник «</w:t>
      </w:r>
      <w:r w:rsidR="00AD13AD">
        <w:rPr>
          <w:rFonts w:ascii="Times New Roman" w:hAnsi="Times New Roman"/>
        </w:rPr>
        <w:t>Уполномоченный</w:t>
      </w:r>
      <w:r w:rsidRPr="00BF2143">
        <w:rPr>
          <w:rFonts w:ascii="Times New Roman" w:hAnsi="Times New Roman"/>
        </w:rPr>
        <w:t>»</w:t>
      </w:r>
      <w:bookmarkEnd w:id="95"/>
      <w:bookmarkEnd w:id="96"/>
    </w:p>
    <w:p w14:paraId="71211A9A" w14:textId="38D9B049" w:rsidR="0032080D" w:rsidRPr="00BF2143" w:rsidRDefault="0032080D" w:rsidP="00AD040D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54</w:t>
        </w:r>
      </w:fldSimple>
      <w:r w:rsidRPr="00BF2143">
        <w:t xml:space="preserve"> Справочник «Уполномоченный»</w:t>
      </w:r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4E512C" w:rsidRPr="00BF2143" w14:paraId="5DC3201F" w14:textId="77777777" w:rsidTr="00DD5781">
        <w:tc>
          <w:tcPr>
            <w:tcW w:w="675" w:type="dxa"/>
          </w:tcPr>
          <w:p w14:paraId="24B4D7E2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№ </w:t>
            </w:r>
            <w:proofErr w:type="gramStart"/>
            <w:r w:rsidRPr="00BF2143">
              <w:rPr>
                <w:b/>
              </w:rPr>
              <w:t>п</w:t>
            </w:r>
            <w:proofErr w:type="gramEnd"/>
            <w:r w:rsidRPr="00BF2143">
              <w:rPr>
                <w:b/>
              </w:rPr>
              <w:t>/п</w:t>
            </w:r>
          </w:p>
        </w:tc>
        <w:tc>
          <w:tcPr>
            <w:tcW w:w="5244" w:type="dxa"/>
          </w:tcPr>
          <w:p w14:paraId="48CAC5E7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26170FBA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4E512C" w:rsidRPr="00BF2143" w14:paraId="7684518D" w14:textId="77777777" w:rsidTr="00DD5781">
        <w:tc>
          <w:tcPr>
            <w:tcW w:w="675" w:type="dxa"/>
          </w:tcPr>
          <w:p w14:paraId="21B41F07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6171A40" w14:textId="77777777" w:rsidR="004E512C" w:rsidRPr="00AB163E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0F56C067" w14:textId="6E4C6CC7" w:rsidR="004E512C" w:rsidRPr="00BF2143" w:rsidRDefault="004E512C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 (в случае Представительства ОГРН не указывается)</w:t>
            </w:r>
          </w:p>
          <w:p w14:paraId="0E1FD6E9" w14:textId="77777777" w:rsidR="004E512C" w:rsidRPr="00BF2143" w:rsidRDefault="004E512C" w:rsidP="00AD040D">
            <w:pPr>
              <w:spacing w:after="0"/>
              <w:ind w:left="0"/>
            </w:pPr>
          </w:p>
        </w:tc>
      </w:tr>
      <w:tr w:rsidR="004E512C" w:rsidRPr="00BF2143" w14:paraId="6683C7DE" w14:textId="77777777" w:rsidTr="00DD5781">
        <w:tc>
          <w:tcPr>
            <w:tcW w:w="675" w:type="dxa"/>
          </w:tcPr>
          <w:p w14:paraId="4D39952B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351C71B5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ицо, зарегистрированное как предприниматель (</w:t>
            </w:r>
            <w:r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1F42F37D" w14:textId="283D262A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ОГРНИП, Дата рождения</w:t>
            </w:r>
            <w:r w:rsidR="002A1EF7">
              <w:t>, Документ, удостоверяющий личность</w:t>
            </w:r>
          </w:p>
        </w:tc>
      </w:tr>
      <w:tr w:rsidR="004E512C" w:rsidRPr="00BF2143" w14:paraId="7CB40A94" w14:textId="77777777" w:rsidTr="00DD5781">
        <w:tc>
          <w:tcPr>
            <w:tcW w:w="675" w:type="dxa"/>
          </w:tcPr>
          <w:p w14:paraId="68977819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5E738DE" w14:textId="39203840" w:rsidR="004E512C" w:rsidRPr="00BF2143" w:rsidRDefault="004E512C" w:rsidP="00274058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</w:t>
            </w:r>
            <w:proofErr w:type="gramStart"/>
            <w:r w:rsidRPr="00BF2143">
              <w:rPr>
                <w:b/>
              </w:rPr>
              <w:t>.л</w:t>
            </w:r>
            <w:proofErr w:type="gramEnd"/>
            <w:r w:rsidRPr="00BF2143">
              <w:rPr>
                <w:b/>
              </w:rPr>
              <w:t>ицо</w:t>
            </w:r>
          </w:p>
        </w:tc>
        <w:tc>
          <w:tcPr>
            <w:tcW w:w="4076" w:type="dxa"/>
          </w:tcPr>
          <w:p w14:paraId="627D51B2" w14:textId="5E6BC513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Дата рождения</w:t>
            </w:r>
            <w:r w:rsidR="002A1EF7">
              <w:t>, Документ, удостоверяющий личность</w:t>
            </w:r>
          </w:p>
        </w:tc>
      </w:tr>
      <w:tr w:rsidR="00550B78" w:rsidRPr="00BF2143" w14:paraId="27FD9402" w14:textId="77777777" w:rsidTr="00DD5781">
        <w:tc>
          <w:tcPr>
            <w:tcW w:w="675" w:type="dxa"/>
          </w:tcPr>
          <w:p w14:paraId="2BBD2C67" w14:textId="77777777" w:rsidR="00550B78" w:rsidRPr="00BF2143" w:rsidRDefault="00550B78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35D2843" w14:textId="4623E76B" w:rsidR="00550B78" w:rsidRPr="00BF2143" w:rsidRDefault="00550B78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Электронный Сертификат</w:t>
            </w:r>
          </w:p>
        </w:tc>
        <w:tc>
          <w:tcPr>
            <w:tcW w:w="4076" w:type="dxa"/>
          </w:tcPr>
          <w:p w14:paraId="77DE58B2" w14:textId="2BD66651" w:rsidR="00550B78" w:rsidRPr="00BF2143" w:rsidRDefault="00550B78" w:rsidP="00AD040D">
            <w:pPr>
              <w:spacing w:after="0"/>
              <w:ind w:left="0"/>
            </w:pPr>
            <w:r>
              <w:t>Идентификатор электронного сертификата</w:t>
            </w:r>
          </w:p>
        </w:tc>
      </w:tr>
    </w:tbl>
    <w:p w14:paraId="67DC7A98" w14:textId="7133969B" w:rsidR="00042533" w:rsidRPr="00BF2143" w:rsidRDefault="00940F07" w:rsidP="00AD040D">
      <w:pPr>
        <w:pStyle w:val="2"/>
        <w:rPr>
          <w:rFonts w:ascii="Times New Roman" w:hAnsi="Times New Roman"/>
        </w:rPr>
      </w:pPr>
      <w:bookmarkStart w:id="97" w:name="_Toc81991550"/>
      <w:bookmarkStart w:id="98" w:name="_Toc93527899"/>
      <w:r>
        <w:rPr>
          <w:rFonts w:ascii="Times New Roman" w:hAnsi="Times New Roman"/>
        </w:rPr>
        <w:t xml:space="preserve">Пример </w:t>
      </w:r>
      <w:r w:rsidR="00042533" w:rsidRPr="00BF2143">
        <w:rPr>
          <w:rFonts w:ascii="Times New Roman" w:hAnsi="Times New Roman"/>
        </w:rPr>
        <w:t>Справочник</w:t>
      </w:r>
      <w:r>
        <w:rPr>
          <w:rFonts w:ascii="Times New Roman" w:hAnsi="Times New Roman"/>
        </w:rPr>
        <w:t>а</w:t>
      </w:r>
      <w:r w:rsidR="00042533" w:rsidRPr="00BF2143">
        <w:rPr>
          <w:rFonts w:ascii="Times New Roman" w:hAnsi="Times New Roman"/>
        </w:rPr>
        <w:t xml:space="preserve"> «Полномочия»</w:t>
      </w:r>
      <w:bookmarkEnd w:id="97"/>
      <w:bookmarkEnd w:id="98"/>
    </w:p>
    <w:p w14:paraId="6954A4DD" w14:textId="0F7746C6" w:rsidR="007D1CF6" w:rsidRPr="00BF2143" w:rsidRDefault="007D1CF6" w:rsidP="00042533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55</w:t>
        </w:r>
      </w:fldSimple>
      <w:r w:rsidRPr="00BF2143">
        <w:t xml:space="preserve"> </w:t>
      </w:r>
      <w:r w:rsidR="00875287" w:rsidRPr="00BF2143">
        <w:t>Справочник «</w:t>
      </w:r>
      <w:r w:rsidRPr="00BF2143">
        <w:t>Полномочия</w:t>
      </w:r>
      <w:r w:rsidR="00875287" w:rsidRPr="00BF2143">
        <w:t>»</w:t>
      </w:r>
    </w:p>
    <w:tbl>
      <w:tblPr>
        <w:tblStyle w:val="affb"/>
        <w:tblW w:w="10021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2410"/>
        <w:gridCol w:w="1701"/>
        <w:gridCol w:w="841"/>
        <w:gridCol w:w="1275"/>
        <w:gridCol w:w="1418"/>
      </w:tblGrid>
      <w:tr w:rsidR="003E0986" w:rsidRPr="00BF2143" w14:paraId="621D0340" w14:textId="6D03DC4B" w:rsidTr="00650632">
        <w:tc>
          <w:tcPr>
            <w:tcW w:w="1101" w:type="dxa"/>
          </w:tcPr>
          <w:p w14:paraId="3C2013E6" w14:textId="53615ADA" w:rsidR="003E0986" w:rsidRPr="00787F7A" w:rsidRDefault="00650632" w:rsidP="00E312C1">
            <w:pPr>
              <w:spacing w:after="0"/>
              <w:ind w:left="0"/>
              <w:rPr>
                <w:b/>
                <w:lang w:val="en-US"/>
              </w:rPr>
            </w:pPr>
            <w:r w:rsidRPr="00787F7A">
              <w:rPr>
                <w:b/>
                <w:lang w:val="en-US"/>
              </w:rPr>
              <w:t>*</w:t>
            </w:r>
            <w:r w:rsidRPr="00650632">
              <w:rPr>
                <w:b/>
              </w:rPr>
              <w:t>Код</w:t>
            </w:r>
            <w:r w:rsidRPr="00787F7A">
              <w:rPr>
                <w:b/>
                <w:lang w:val="en-US"/>
              </w:rPr>
              <w:t xml:space="preserve"> </w:t>
            </w:r>
            <w:r w:rsidRPr="00650632">
              <w:rPr>
                <w:b/>
              </w:rPr>
              <w:t>полномочия</w:t>
            </w:r>
            <w:r w:rsidRPr="00787F7A">
              <w:rPr>
                <w:b/>
                <w:lang w:val="en-US"/>
              </w:rPr>
              <w:t xml:space="preserve"> (</w:t>
            </w:r>
            <w:r w:rsidR="00D13A97" w:rsidRPr="00787F7A">
              <w:rPr>
                <w:lang w:val="en-US"/>
              </w:rPr>
              <w:t>powerOfAttorneyRespons </w:t>
            </w:r>
            <w:r w:rsidR="00D13A97" w:rsidRPr="00787F7A">
              <w:rPr>
                <w:b/>
                <w:lang w:val="en-US"/>
              </w:rPr>
              <w:t xml:space="preserve"> </w:t>
            </w:r>
            <w:r w:rsidR="00D13A97" w:rsidRPr="00787F7A">
              <w:rPr>
                <w:lang w:val="en-US"/>
              </w:rPr>
              <w:t>po</w:t>
            </w:r>
            <w:r w:rsidR="00D13A97" w:rsidRPr="00787F7A">
              <w:rPr>
                <w:lang w:val="en-US"/>
              </w:rPr>
              <w:lastRenderedPageBreak/>
              <w:t>werOfAttorneyRespons </w:t>
            </w:r>
            <w:r w:rsidR="00D13A97" w:rsidRPr="00787F7A">
              <w:rPr>
                <w:b/>
                <w:lang w:val="en-US"/>
              </w:rPr>
              <w:t xml:space="preserve"> </w:t>
            </w:r>
            <w:r w:rsidRPr="00650632">
              <w:rPr>
                <w:b/>
              </w:rPr>
              <w:t>а</w:t>
            </w:r>
            <w:r w:rsidRPr="00787F7A">
              <w:rPr>
                <w:b/>
                <w:lang w:val="en-US"/>
              </w:rPr>
              <w:t>)</w:t>
            </w:r>
          </w:p>
        </w:tc>
        <w:tc>
          <w:tcPr>
            <w:tcW w:w="1275" w:type="dxa"/>
          </w:tcPr>
          <w:p w14:paraId="35A83A7E" w14:textId="33FC4EA5" w:rsidR="003E0986" w:rsidRPr="00BF2143" w:rsidRDefault="00650632" w:rsidP="00E312C1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lastRenderedPageBreak/>
              <w:t>*Наименование (наименование в классификаторе)</w:t>
            </w:r>
          </w:p>
        </w:tc>
        <w:tc>
          <w:tcPr>
            <w:tcW w:w="2410" w:type="dxa"/>
          </w:tcPr>
          <w:p w14:paraId="39E2B90C" w14:textId="77777777" w:rsidR="00650632" w:rsidRPr="00650632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>Описание (наименование документа)</w:t>
            </w:r>
          </w:p>
          <w:p w14:paraId="729BE1C2" w14:textId="49E1DDAC" w:rsidR="003E0986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 xml:space="preserve">Шаблон: Подписание ЭД &lt;Название документа&gt; со стороны </w:t>
            </w:r>
            <w:r w:rsidRPr="00650632">
              <w:rPr>
                <w:b/>
              </w:rPr>
              <w:lastRenderedPageBreak/>
              <w:t>&lt;Роль контрагента&gt; в рамках &lt;Бизнес процесс, взаимодействие&gt;</w:t>
            </w:r>
          </w:p>
        </w:tc>
        <w:tc>
          <w:tcPr>
            <w:tcW w:w="1701" w:type="dxa"/>
          </w:tcPr>
          <w:p w14:paraId="59CF545A" w14:textId="77777777" w:rsidR="00650632" w:rsidRPr="00650632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lastRenderedPageBreak/>
              <w:t>Полное наименование подписываемого элемента в формате:</w:t>
            </w:r>
          </w:p>
          <w:p w14:paraId="11A63845" w14:textId="01E3F7D6" w:rsidR="003E0986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 xml:space="preserve">{name </w:t>
            </w:r>
            <w:r w:rsidRPr="00650632">
              <w:rPr>
                <w:b/>
              </w:rPr>
              <w:lastRenderedPageBreak/>
              <w:t>space}element name*</w:t>
            </w:r>
          </w:p>
        </w:tc>
        <w:tc>
          <w:tcPr>
            <w:tcW w:w="841" w:type="dxa"/>
          </w:tcPr>
          <w:p w14:paraId="11D8C8BF" w14:textId="4CA283C7" w:rsidR="003E0986" w:rsidRPr="00BF2143" w:rsidRDefault="003E0986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lastRenderedPageBreak/>
              <w:t>Дата начала</w:t>
            </w:r>
          </w:p>
        </w:tc>
        <w:tc>
          <w:tcPr>
            <w:tcW w:w="1275" w:type="dxa"/>
          </w:tcPr>
          <w:p w14:paraId="4499FA1D" w14:textId="77777777" w:rsidR="003E0986" w:rsidRPr="00BF2143" w:rsidRDefault="003E0986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</w:t>
            </w:r>
          </w:p>
        </w:tc>
        <w:tc>
          <w:tcPr>
            <w:tcW w:w="1418" w:type="dxa"/>
          </w:tcPr>
          <w:p w14:paraId="48271358" w14:textId="6902411E" w:rsidR="003E0986" w:rsidRDefault="00650632" w:rsidP="00E312C1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>Входит в (родительское полномочие)</w:t>
            </w:r>
          </w:p>
        </w:tc>
      </w:tr>
      <w:tr w:rsidR="003E0986" w:rsidRPr="00BF2143" w14:paraId="7B7F4FF3" w14:textId="77777777" w:rsidTr="00650632">
        <w:tc>
          <w:tcPr>
            <w:tcW w:w="1101" w:type="dxa"/>
          </w:tcPr>
          <w:p w14:paraId="65182ACC" w14:textId="662C2BD9" w:rsidR="003E0986" w:rsidRPr="007609F3" w:rsidRDefault="003E0986" w:rsidP="00E312C1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1275" w:type="dxa"/>
          </w:tcPr>
          <w:p w14:paraId="6B2ED1E9" w14:textId="7714707C" w:rsidR="003E0986" w:rsidRPr="007609F3" w:rsidRDefault="003E0986" w:rsidP="00E312C1">
            <w:pPr>
              <w:spacing w:after="0"/>
              <w:ind w:left="0"/>
            </w:pPr>
          </w:p>
        </w:tc>
        <w:tc>
          <w:tcPr>
            <w:tcW w:w="2410" w:type="dxa"/>
          </w:tcPr>
          <w:p w14:paraId="29AD2B99" w14:textId="77777777" w:rsidR="003E0986" w:rsidRDefault="003E0986" w:rsidP="00E312C1">
            <w:pPr>
              <w:spacing w:after="0"/>
              <w:ind w:left="0"/>
            </w:pPr>
          </w:p>
        </w:tc>
        <w:tc>
          <w:tcPr>
            <w:tcW w:w="1701" w:type="dxa"/>
          </w:tcPr>
          <w:p w14:paraId="7E37D6DF" w14:textId="6130D6CC" w:rsidR="003E0986" w:rsidRDefault="003E0986" w:rsidP="00E312C1">
            <w:pPr>
              <w:spacing w:after="0"/>
              <w:ind w:left="0"/>
            </w:pPr>
          </w:p>
        </w:tc>
        <w:tc>
          <w:tcPr>
            <w:tcW w:w="841" w:type="dxa"/>
          </w:tcPr>
          <w:p w14:paraId="3F3B132F" w14:textId="3E6BA439" w:rsidR="003E0986" w:rsidRDefault="003E0986" w:rsidP="00E312C1">
            <w:pPr>
              <w:spacing w:after="0"/>
              <w:ind w:left="0"/>
            </w:pPr>
          </w:p>
        </w:tc>
        <w:tc>
          <w:tcPr>
            <w:tcW w:w="1275" w:type="dxa"/>
          </w:tcPr>
          <w:p w14:paraId="585BDABF" w14:textId="17D0C03D" w:rsidR="003E0986" w:rsidRDefault="003E0986" w:rsidP="00E312C1">
            <w:pPr>
              <w:spacing w:after="0"/>
              <w:ind w:left="0"/>
            </w:pPr>
          </w:p>
        </w:tc>
        <w:tc>
          <w:tcPr>
            <w:tcW w:w="1418" w:type="dxa"/>
          </w:tcPr>
          <w:p w14:paraId="56E3C812" w14:textId="77777777" w:rsidR="003E0986" w:rsidRDefault="003E0986" w:rsidP="00E312C1">
            <w:pPr>
              <w:spacing w:after="0"/>
              <w:ind w:left="0"/>
            </w:pPr>
          </w:p>
        </w:tc>
      </w:tr>
    </w:tbl>
    <w:p w14:paraId="72B5003E" w14:textId="3849AEE6" w:rsidR="0030214D" w:rsidRPr="00BF2143" w:rsidRDefault="0030214D" w:rsidP="0030214D">
      <w:pPr>
        <w:pStyle w:val="2"/>
        <w:rPr>
          <w:rFonts w:ascii="Times New Roman" w:hAnsi="Times New Roman"/>
        </w:rPr>
      </w:pPr>
      <w:bookmarkStart w:id="99" w:name="_Ref84937756"/>
      <w:bookmarkStart w:id="100" w:name="_Toc93527900"/>
      <w:r>
        <w:rPr>
          <w:rFonts w:ascii="Times New Roman" w:hAnsi="Times New Roman"/>
        </w:rPr>
        <w:t>Справочник</w:t>
      </w:r>
      <w:r w:rsidRPr="00BF2143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 xml:space="preserve">Статус </w:t>
      </w:r>
      <w:r w:rsidR="00145CBA">
        <w:rPr>
          <w:rFonts w:ascii="Times New Roman" w:hAnsi="Times New Roman"/>
        </w:rPr>
        <w:t xml:space="preserve">обработки </w:t>
      </w:r>
      <w:r>
        <w:rPr>
          <w:rFonts w:ascii="Times New Roman" w:hAnsi="Times New Roman"/>
        </w:rPr>
        <w:t>МЧД</w:t>
      </w:r>
      <w:r w:rsidRPr="00BF2143">
        <w:rPr>
          <w:rFonts w:ascii="Times New Roman" w:hAnsi="Times New Roman"/>
        </w:rPr>
        <w:t>»</w:t>
      </w:r>
      <w:bookmarkEnd w:id="99"/>
      <w:bookmarkEnd w:id="100"/>
    </w:p>
    <w:p w14:paraId="24D744A9" w14:textId="734F69C2" w:rsidR="0030214D" w:rsidRPr="00BF2143" w:rsidRDefault="0030214D" w:rsidP="0030214D">
      <w:pPr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56</w:t>
        </w:r>
      </w:fldSimple>
      <w:r w:rsidRPr="00BF2143">
        <w:t xml:space="preserve"> Справочник «</w:t>
      </w:r>
      <w:r>
        <w:t>Статус МЧД</w:t>
      </w:r>
      <w:r w:rsidRPr="00BF2143">
        <w:t>»</w:t>
      </w:r>
    </w:p>
    <w:tbl>
      <w:tblPr>
        <w:tblStyle w:val="affb"/>
        <w:tblW w:w="10031" w:type="dxa"/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6237"/>
      </w:tblGrid>
      <w:tr w:rsidR="00145CBA" w:rsidRPr="00BF2143" w14:paraId="36B2FDE5" w14:textId="77777777" w:rsidTr="00052271">
        <w:trPr>
          <w:trHeight w:val="187"/>
        </w:trPr>
        <w:tc>
          <w:tcPr>
            <w:tcW w:w="1668" w:type="dxa"/>
          </w:tcPr>
          <w:p w14:paraId="7171BDB7" w14:textId="6244DF81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Результат обработки</w:t>
            </w:r>
          </w:p>
        </w:tc>
        <w:tc>
          <w:tcPr>
            <w:tcW w:w="2126" w:type="dxa"/>
          </w:tcPr>
          <w:p w14:paraId="338809C5" w14:textId="77E4D328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</w:t>
            </w:r>
          </w:p>
        </w:tc>
        <w:tc>
          <w:tcPr>
            <w:tcW w:w="6237" w:type="dxa"/>
          </w:tcPr>
          <w:p w14:paraId="04EBA0D0" w14:textId="08DB613D" w:rsidR="00145CBA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</w:t>
            </w:r>
          </w:p>
        </w:tc>
      </w:tr>
      <w:tr w:rsidR="00145CBA" w:rsidRPr="00BF2143" w14:paraId="4F3B8F27" w14:textId="77777777" w:rsidTr="00052271">
        <w:trPr>
          <w:trHeight w:val="373"/>
        </w:trPr>
        <w:tc>
          <w:tcPr>
            <w:tcW w:w="1668" w:type="dxa"/>
          </w:tcPr>
          <w:p w14:paraId="3A0CED05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0BC2FDC8" w14:textId="5452E6C5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528E8EFD" w14:textId="675F0F72" w:rsidR="00145CBA" w:rsidRPr="007609F3" w:rsidRDefault="00145CBA" w:rsidP="00145CBA">
            <w:pPr>
              <w:widowControl/>
              <w:spacing w:after="0"/>
              <w:ind w:left="0"/>
            </w:pPr>
            <w:r>
              <w:t>Зарегистрировано</w:t>
            </w:r>
          </w:p>
        </w:tc>
        <w:tc>
          <w:tcPr>
            <w:tcW w:w="6237" w:type="dxa"/>
          </w:tcPr>
          <w:p w14:paraId="421055A1" w14:textId="6AC4F127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powerOfAttorney</w:t>
            </w:r>
            <w:r>
              <w:t>»</w:t>
            </w:r>
          </w:p>
        </w:tc>
      </w:tr>
      <w:tr w:rsidR="00145CBA" w:rsidRPr="00BF2143" w14:paraId="23C0AF6E" w14:textId="77777777" w:rsidTr="00052271">
        <w:trPr>
          <w:trHeight w:val="373"/>
        </w:trPr>
        <w:tc>
          <w:tcPr>
            <w:tcW w:w="1668" w:type="dxa"/>
          </w:tcPr>
          <w:p w14:paraId="627370AA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5998729F" w14:textId="77777777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48723293" w14:textId="7416F061" w:rsidR="00145CBA" w:rsidRPr="007609F3" w:rsidRDefault="00145CBA" w:rsidP="00C3099D">
            <w:pPr>
              <w:spacing w:after="0"/>
              <w:ind w:left="0"/>
            </w:pPr>
            <w:r>
              <w:t>Отозвано</w:t>
            </w:r>
          </w:p>
        </w:tc>
        <w:tc>
          <w:tcPr>
            <w:tcW w:w="6237" w:type="dxa"/>
          </w:tcPr>
          <w:p w14:paraId="600B120F" w14:textId="5562F745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revocationPowerOfAttorney</w:t>
            </w:r>
            <w:r>
              <w:t>»</w:t>
            </w:r>
          </w:p>
        </w:tc>
      </w:tr>
      <w:tr w:rsidR="00145CBA" w:rsidRPr="00BF2143" w14:paraId="5AC09418" w14:textId="77777777" w:rsidTr="00052271">
        <w:trPr>
          <w:trHeight w:val="373"/>
        </w:trPr>
        <w:tc>
          <w:tcPr>
            <w:tcW w:w="1668" w:type="dxa"/>
          </w:tcPr>
          <w:p w14:paraId="3FC02A3A" w14:textId="77777777" w:rsidR="00145CBA" w:rsidRPr="00826A6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826A60">
              <w:rPr>
                <w:sz w:val="21"/>
                <w:szCs w:val="21"/>
                <w:lang w:val="en-US" w:eastAsia="ru-RU"/>
              </w:rPr>
              <w:t>ERROR</w:t>
            </w:r>
          </w:p>
          <w:p w14:paraId="5CB1C4CC" w14:textId="77777777" w:rsidR="00145CBA" w:rsidRPr="00826A60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2AD7AD5D" w14:textId="2E0EC82A" w:rsidR="00145CBA" w:rsidRPr="00826A60" w:rsidRDefault="00145CBA" w:rsidP="00C3099D">
            <w:pPr>
              <w:spacing w:after="0"/>
              <w:ind w:left="0"/>
            </w:pPr>
            <w:r w:rsidRPr="00826A60">
              <w:t>Ошибка</w:t>
            </w:r>
          </w:p>
        </w:tc>
        <w:tc>
          <w:tcPr>
            <w:tcW w:w="6237" w:type="dxa"/>
          </w:tcPr>
          <w:p w14:paraId="2F2287CD" w14:textId="3DBA8E27" w:rsidR="00145CBA" w:rsidRPr="00826A60" w:rsidRDefault="00E9696F" w:rsidP="00C3099D">
            <w:pPr>
              <w:spacing w:after="0"/>
              <w:ind w:left="0"/>
            </w:pPr>
            <w:r w:rsidRPr="00826A60">
              <w:t>Информация об ошибке обработки одного из запросов «powerOfAttorney» или «revocationPowerOfAttorney»</w:t>
            </w:r>
          </w:p>
        </w:tc>
      </w:tr>
    </w:tbl>
    <w:p w14:paraId="2F6B0063" w14:textId="77777777" w:rsidR="00052271" w:rsidRPr="0030214D" w:rsidRDefault="00052271" w:rsidP="00650632">
      <w:pPr>
        <w:spacing w:after="0"/>
        <w:ind w:left="0"/>
      </w:pPr>
    </w:p>
    <w:sectPr w:rsidR="00052271" w:rsidRPr="0030214D">
      <w:pgSz w:w="11907" w:h="16840" w:code="9"/>
      <w:pgMar w:top="1418" w:right="851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7CC5A0" w14:textId="77777777" w:rsidR="00796CBF" w:rsidRDefault="00796CBF">
      <w:r>
        <w:separator/>
      </w:r>
    </w:p>
  </w:endnote>
  <w:endnote w:type="continuationSeparator" w:id="0">
    <w:p w14:paraId="04AC8CBB" w14:textId="77777777" w:rsidR="00796CBF" w:rsidRDefault="00796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262F12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262F12" w:rsidRDefault="00262F12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262F12" w:rsidRDefault="00262F12">
          <w:pPr>
            <w:spacing w:after="0"/>
            <w:ind w:left="0"/>
            <w:jc w:val="center"/>
          </w:pPr>
          <w:r>
            <w:sym w:font="Symbol" w:char="F0D3"/>
          </w:r>
          <w:r w:rsidR="00796CBF">
            <w:fldChar w:fldCharType="begin"/>
          </w:r>
          <w:r w:rsidR="00796CBF">
            <w:instrText xml:space="preserve"> DOCPROPERTY "Company"  \* MERGEFORMAT </w:instrText>
          </w:r>
          <w:r w:rsidR="00796CBF">
            <w:fldChar w:fldCharType="separate"/>
          </w:r>
          <w:r>
            <w:t>ФОНД СОЦИАЛЬНОГО СТРАХОВАНИЯ РОССИЙСКОЙ ФЕДЕРАЦИИ</w:t>
          </w:r>
          <w:r w:rsidR="00796CBF">
            <w:fldChar w:fldCharType="end"/>
          </w:r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 w:rsidR="00C022F5">
            <w:rPr>
              <w:noProof/>
            </w:rPr>
            <w:t>2022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262F12" w:rsidRDefault="00262F12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C022F5">
            <w:rPr>
              <w:rStyle w:val="ad"/>
              <w:noProof/>
            </w:rPr>
            <w:t>4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262F12" w:rsidRDefault="00262F12">
    <w:pPr>
      <w:pStyle w:val="ab"/>
      <w:spacing w:after="0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7F796A" w14:textId="77777777" w:rsidR="00796CBF" w:rsidRDefault="00796CBF">
      <w:r>
        <w:separator/>
      </w:r>
    </w:p>
  </w:footnote>
  <w:footnote w:type="continuationSeparator" w:id="0">
    <w:p w14:paraId="3EF216A1" w14:textId="77777777" w:rsidR="00796CBF" w:rsidRDefault="00796CBF">
      <w:r>
        <w:continuationSeparator/>
      </w:r>
    </w:p>
  </w:footnote>
  <w:footnote w:id="1">
    <w:p w14:paraId="609B67E1" w14:textId="6AD725A2" w:rsidR="00262F12" w:rsidRDefault="00262F12" w:rsidP="00266577">
      <w:pPr>
        <w:pStyle w:val="af2"/>
        <w:pBdr>
          <w:bottom w:val="single" w:sz="6" w:space="1" w:color="000000"/>
        </w:pBdr>
      </w:pPr>
      <w:r>
        <w:rPr>
          <w:rStyle w:val="af1"/>
        </w:rPr>
        <w:footnoteRef/>
      </w:r>
      <w:r>
        <w:t xml:space="preserve"> Общий справочник полномочий ведется в ЕСИА (Единая система идентификац</w:t>
      </w:r>
      <w:proofErr w:type="gramStart"/>
      <w:r>
        <w:t>ии и ау</w:t>
      </w:r>
      <w:proofErr w:type="gramEnd"/>
      <w:r>
        <w:t xml:space="preserve">тентификации) и согласуется с Министерством цифрового развития, связи и массовых коммуникаций Российской Федерации согласно утвержденного регламента. </w:t>
      </w:r>
      <w:r w:rsidRPr="00940F07">
        <w:t xml:space="preserve">На период отсутствия четкого </w:t>
      </w:r>
      <w:r>
        <w:rPr>
          <w:rFonts w:asciiTheme="minorHAnsi" w:hAnsiTheme="minorHAnsi"/>
        </w:rPr>
        <w:t>регламента</w:t>
      </w:r>
      <w:r w:rsidRPr="00940F07">
        <w:t xml:space="preserve"> ведение справочника осуществляется локально.</w:t>
      </w:r>
    </w:p>
  </w:footnote>
  <w:footnote w:id="2">
    <w:p w14:paraId="19B13BB6" w14:textId="2D5CF762" w:rsidR="00262F12" w:rsidRDefault="00262F12">
      <w:pPr>
        <w:pStyle w:val="af2"/>
      </w:pPr>
      <w:r>
        <w:rPr>
          <w:rStyle w:val="af1"/>
        </w:rPr>
        <w:footnoteRef/>
      </w:r>
      <w:r>
        <w:t xml:space="preserve"> Страхователь, который не зарегистрирован как ИП, но имеет наемный персонал (частный случай).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262F12" w14:paraId="5CEDFD57" w14:textId="77777777" w:rsidTr="00497966">
      <w:trPr>
        <w:trHeight w:val="133"/>
      </w:trPr>
      <w:tc>
        <w:tcPr>
          <w:tcW w:w="6912" w:type="dxa"/>
        </w:tcPr>
        <w:p w14:paraId="5CEDFD55" w14:textId="77777777" w:rsidR="00262F12" w:rsidRDefault="00796CBF">
          <w:pPr>
            <w:spacing w:after="0"/>
            <w:ind w:left="0"/>
          </w:pPr>
          <w:r>
            <w:fldChar w:fldCharType="begin"/>
          </w:r>
          <w:r>
            <w:instrText xml:space="preserve"> SUBJECT  \* MERGEFORMAT </w:instrText>
          </w:r>
          <w:r>
            <w:fldChar w:fldCharType="separate"/>
          </w:r>
          <w:r w:rsidR="00262F12">
            <w:t>Реализация в Системе обновлений ФЗ-63</w:t>
          </w:r>
          <w:r>
            <w:fldChar w:fldCharType="end"/>
          </w:r>
        </w:p>
      </w:tc>
      <w:tc>
        <w:tcPr>
          <w:tcW w:w="2835" w:type="dxa"/>
        </w:tcPr>
        <w:p w14:paraId="5CEDFD56" w14:textId="746BDE94" w:rsidR="00497966" w:rsidRDefault="00262F12" w:rsidP="00152489">
          <w:pPr>
            <w:tabs>
              <w:tab w:val="left" w:pos="1135"/>
            </w:tabs>
            <w:spacing w:before="40" w:after="0"/>
            <w:ind w:left="0" w:right="68"/>
          </w:pPr>
          <w:r>
            <w:t xml:space="preserve">  Версия:   1.</w:t>
          </w:r>
          <w:r w:rsidR="00152489">
            <w:t>2</w:t>
          </w:r>
        </w:p>
      </w:tc>
    </w:tr>
    <w:tr w:rsidR="00262F12" w14:paraId="5CEDFD5A" w14:textId="77777777" w:rsidTr="00E322F4">
      <w:tc>
        <w:tcPr>
          <w:tcW w:w="6912" w:type="dxa"/>
        </w:tcPr>
        <w:p w14:paraId="5CEDFD58" w14:textId="71592AE4" w:rsidR="00262F12" w:rsidRDefault="00796CBF">
          <w:pPr>
            <w:spacing w:after="0"/>
            <w:ind w:left="0"/>
          </w:pPr>
          <w:r>
            <w:fldChar w:fldCharType="begin"/>
          </w:r>
          <w:r>
            <w:instrText xml:space="preserve"> TITLE  \* MERGEFORMAT </w:instrText>
          </w:r>
          <w:r>
            <w:fldChar w:fldCharType="separate"/>
          </w:r>
          <w:r w:rsidR="00262F12">
            <w:t>Спецификация функциональных требований к структуре XML схемы</w:t>
          </w:r>
          <w:r>
            <w:fldChar w:fldCharType="end"/>
          </w:r>
        </w:p>
      </w:tc>
      <w:tc>
        <w:tcPr>
          <w:tcW w:w="2835" w:type="dxa"/>
        </w:tcPr>
        <w:p w14:paraId="5CEDFD59" w14:textId="1AED7A97" w:rsidR="00262F12" w:rsidRDefault="00262F12" w:rsidP="00497966">
          <w:pPr>
            <w:spacing w:after="0"/>
            <w:ind w:left="0"/>
          </w:pPr>
          <w:r>
            <w:t xml:space="preserve">  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 w:rsidR="00C022F5">
            <w:rPr>
              <w:noProof/>
            </w:rPr>
            <w:t>24.06.2022</w:t>
          </w:r>
          <w:r w:rsidRPr="00B525B0">
            <w:fldChar w:fldCharType="end"/>
          </w:r>
        </w:p>
      </w:tc>
    </w:tr>
    <w:tr w:rsidR="00262F12" w14:paraId="5CEDFD5C" w14:textId="77777777">
      <w:tc>
        <w:tcPr>
          <w:tcW w:w="9747" w:type="dxa"/>
          <w:gridSpan w:val="2"/>
        </w:tcPr>
        <w:p w14:paraId="5CEDFD5B" w14:textId="34F44D76" w:rsidR="00262F12" w:rsidRDefault="00262F12" w:rsidP="005E0A40">
          <w:pPr>
            <w:spacing w:after="0"/>
            <w:ind w:left="0"/>
          </w:pPr>
          <w:r>
            <w:t>Приложение 11</w:t>
          </w:r>
        </w:p>
      </w:tc>
    </w:tr>
  </w:tbl>
  <w:p w14:paraId="5CEDFD5D" w14:textId="77777777" w:rsidR="00262F12" w:rsidRDefault="00262F12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17C9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1">
    <w:nsid w:val="06CE4F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9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10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4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216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51338F"/>
    <w:multiLevelType w:val="hybridMultilevel"/>
    <w:tmpl w:val="3F4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1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2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8EC2C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AAD5BE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42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43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41"/>
  </w:num>
  <w:num w:numId="5">
    <w:abstractNumId w:val="42"/>
  </w:num>
  <w:num w:numId="6">
    <w:abstractNumId w:val="18"/>
  </w:num>
  <w:num w:numId="7">
    <w:abstractNumId w:val="37"/>
  </w:num>
  <w:num w:numId="8">
    <w:abstractNumId w:val="20"/>
  </w:num>
  <w:num w:numId="9">
    <w:abstractNumId w:val="2"/>
  </w:num>
  <w:num w:numId="10">
    <w:abstractNumId w:val="19"/>
  </w:num>
  <w:num w:numId="11">
    <w:abstractNumId w:val="21"/>
  </w:num>
  <w:num w:numId="12">
    <w:abstractNumId w:val="27"/>
  </w:num>
  <w:num w:numId="13">
    <w:abstractNumId w:val="25"/>
  </w:num>
  <w:num w:numId="14">
    <w:abstractNumId w:val="5"/>
  </w:num>
  <w:num w:numId="15">
    <w:abstractNumId w:val="4"/>
  </w:num>
  <w:num w:numId="16">
    <w:abstractNumId w:val="44"/>
  </w:num>
  <w:num w:numId="17">
    <w:abstractNumId w:val="10"/>
  </w:num>
  <w:num w:numId="18">
    <w:abstractNumId w:val="17"/>
  </w:num>
  <w:num w:numId="19">
    <w:abstractNumId w:val="36"/>
  </w:num>
  <w:num w:numId="20">
    <w:abstractNumId w:val="13"/>
  </w:num>
  <w:num w:numId="21">
    <w:abstractNumId w:val="12"/>
  </w:num>
  <w:num w:numId="22">
    <w:abstractNumId w:val="40"/>
  </w:num>
  <w:num w:numId="23">
    <w:abstractNumId w:val="29"/>
  </w:num>
  <w:num w:numId="24">
    <w:abstractNumId w:val="30"/>
  </w:num>
  <w:num w:numId="25">
    <w:abstractNumId w:val="11"/>
  </w:num>
  <w:num w:numId="26">
    <w:abstractNumId w:val="38"/>
  </w:num>
  <w:num w:numId="27">
    <w:abstractNumId w:val="33"/>
  </w:num>
  <w:num w:numId="28">
    <w:abstractNumId w:val="26"/>
  </w:num>
  <w:num w:numId="29">
    <w:abstractNumId w:val="15"/>
  </w:num>
  <w:num w:numId="30">
    <w:abstractNumId w:val="6"/>
  </w:num>
  <w:num w:numId="31">
    <w:abstractNumId w:val="14"/>
  </w:num>
  <w:num w:numId="32">
    <w:abstractNumId w:val="24"/>
  </w:num>
  <w:num w:numId="33">
    <w:abstractNumId w:val="39"/>
  </w:num>
  <w:num w:numId="34">
    <w:abstractNumId w:val="7"/>
  </w:num>
  <w:num w:numId="35">
    <w:abstractNumId w:val="43"/>
  </w:num>
  <w:num w:numId="36">
    <w:abstractNumId w:val="22"/>
  </w:num>
  <w:num w:numId="37">
    <w:abstractNumId w:val="31"/>
  </w:num>
  <w:num w:numId="38">
    <w:abstractNumId w:val="23"/>
  </w:num>
  <w:num w:numId="39">
    <w:abstractNumId w:val="16"/>
  </w:num>
  <w:num w:numId="40">
    <w:abstractNumId w:val="32"/>
  </w:num>
  <w:num w:numId="41">
    <w:abstractNumId w:val="28"/>
  </w:num>
  <w:num w:numId="42">
    <w:abstractNumId w:val="1"/>
  </w:num>
  <w:num w:numId="43">
    <w:abstractNumId w:val="35"/>
  </w:num>
  <w:num w:numId="44">
    <w:abstractNumId w:val="34"/>
  </w:num>
  <w:num w:numId="45">
    <w:abstractNumId w:val="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hideSpellingErrors/>
  <w:activeWritingStyle w:appName="MSWord" w:lang="en-US" w:vendorID="8" w:dllVersion="513" w:checkStyle="1"/>
  <w:activeWritingStyle w:appName="MSWord" w:lang="ru-RU" w:vendorID="1" w:dllVersion="512" w:checkStyle="1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55"/>
    <w:rsid w:val="000035AD"/>
    <w:rsid w:val="0001290E"/>
    <w:rsid w:val="000129D1"/>
    <w:rsid w:val="00014E13"/>
    <w:rsid w:val="00015245"/>
    <w:rsid w:val="00015846"/>
    <w:rsid w:val="00015D6A"/>
    <w:rsid w:val="00017CD6"/>
    <w:rsid w:val="0002584C"/>
    <w:rsid w:val="00025C2C"/>
    <w:rsid w:val="000312F8"/>
    <w:rsid w:val="00042533"/>
    <w:rsid w:val="0004536D"/>
    <w:rsid w:val="00046AA2"/>
    <w:rsid w:val="000470F9"/>
    <w:rsid w:val="00052271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2B8A"/>
    <w:rsid w:val="000842AD"/>
    <w:rsid w:val="00084E12"/>
    <w:rsid w:val="000855AE"/>
    <w:rsid w:val="00093E55"/>
    <w:rsid w:val="00094E76"/>
    <w:rsid w:val="0009582E"/>
    <w:rsid w:val="00096204"/>
    <w:rsid w:val="000A2858"/>
    <w:rsid w:val="000A506E"/>
    <w:rsid w:val="000B10E5"/>
    <w:rsid w:val="000B3144"/>
    <w:rsid w:val="000B348D"/>
    <w:rsid w:val="000C5061"/>
    <w:rsid w:val="000C6732"/>
    <w:rsid w:val="000D2201"/>
    <w:rsid w:val="000E0DD6"/>
    <w:rsid w:val="000E10E2"/>
    <w:rsid w:val="000E12FC"/>
    <w:rsid w:val="000E3671"/>
    <w:rsid w:val="000E3903"/>
    <w:rsid w:val="000E4065"/>
    <w:rsid w:val="000E4D92"/>
    <w:rsid w:val="000E58EF"/>
    <w:rsid w:val="000E7EFA"/>
    <w:rsid w:val="000F31A9"/>
    <w:rsid w:val="000F47E0"/>
    <w:rsid w:val="00103C34"/>
    <w:rsid w:val="0010558B"/>
    <w:rsid w:val="001059B3"/>
    <w:rsid w:val="0010685F"/>
    <w:rsid w:val="00106B92"/>
    <w:rsid w:val="00106D77"/>
    <w:rsid w:val="0011166E"/>
    <w:rsid w:val="00114205"/>
    <w:rsid w:val="00116B9D"/>
    <w:rsid w:val="00121012"/>
    <w:rsid w:val="00123188"/>
    <w:rsid w:val="0012363F"/>
    <w:rsid w:val="00133234"/>
    <w:rsid w:val="00136745"/>
    <w:rsid w:val="001376A9"/>
    <w:rsid w:val="00145CBA"/>
    <w:rsid w:val="0015035B"/>
    <w:rsid w:val="00151D9D"/>
    <w:rsid w:val="00152489"/>
    <w:rsid w:val="00153AEE"/>
    <w:rsid w:val="00171009"/>
    <w:rsid w:val="00171AB1"/>
    <w:rsid w:val="00172A89"/>
    <w:rsid w:val="00174F43"/>
    <w:rsid w:val="001754CD"/>
    <w:rsid w:val="0017710C"/>
    <w:rsid w:val="00180519"/>
    <w:rsid w:val="001852C7"/>
    <w:rsid w:val="00196F08"/>
    <w:rsid w:val="0019799B"/>
    <w:rsid w:val="001A08AE"/>
    <w:rsid w:val="001A6790"/>
    <w:rsid w:val="001A741D"/>
    <w:rsid w:val="001B6C18"/>
    <w:rsid w:val="001C3ABF"/>
    <w:rsid w:val="001C5641"/>
    <w:rsid w:val="001C6244"/>
    <w:rsid w:val="001D1700"/>
    <w:rsid w:val="001D34B9"/>
    <w:rsid w:val="001D5281"/>
    <w:rsid w:val="001D6AA5"/>
    <w:rsid w:val="001F4990"/>
    <w:rsid w:val="001F6B2E"/>
    <w:rsid w:val="00203B2F"/>
    <w:rsid w:val="00203CAD"/>
    <w:rsid w:val="00204407"/>
    <w:rsid w:val="00217CAB"/>
    <w:rsid w:val="002225B9"/>
    <w:rsid w:val="002229CA"/>
    <w:rsid w:val="00225C14"/>
    <w:rsid w:val="0022689E"/>
    <w:rsid w:val="00230CB3"/>
    <w:rsid w:val="002337D0"/>
    <w:rsid w:val="00233B83"/>
    <w:rsid w:val="00236A5B"/>
    <w:rsid w:val="002425C5"/>
    <w:rsid w:val="00244880"/>
    <w:rsid w:val="002466D8"/>
    <w:rsid w:val="00246B60"/>
    <w:rsid w:val="00247335"/>
    <w:rsid w:val="0026051F"/>
    <w:rsid w:val="00262F12"/>
    <w:rsid w:val="00263EF1"/>
    <w:rsid w:val="00266577"/>
    <w:rsid w:val="0027240B"/>
    <w:rsid w:val="00274058"/>
    <w:rsid w:val="00277832"/>
    <w:rsid w:val="00286341"/>
    <w:rsid w:val="002A0A5F"/>
    <w:rsid w:val="002A1EF7"/>
    <w:rsid w:val="002A3D57"/>
    <w:rsid w:val="002A605E"/>
    <w:rsid w:val="002A6276"/>
    <w:rsid w:val="002A7BD1"/>
    <w:rsid w:val="002B3BCE"/>
    <w:rsid w:val="002B3DF0"/>
    <w:rsid w:val="002B3E20"/>
    <w:rsid w:val="002C240A"/>
    <w:rsid w:val="002D06BC"/>
    <w:rsid w:val="002E4F8C"/>
    <w:rsid w:val="002E5D12"/>
    <w:rsid w:val="002F2262"/>
    <w:rsid w:val="002F4376"/>
    <w:rsid w:val="0030214D"/>
    <w:rsid w:val="0030732F"/>
    <w:rsid w:val="00310BBE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44507"/>
    <w:rsid w:val="00350529"/>
    <w:rsid w:val="00350D05"/>
    <w:rsid w:val="00351D74"/>
    <w:rsid w:val="00354854"/>
    <w:rsid w:val="003568B2"/>
    <w:rsid w:val="00363108"/>
    <w:rsid w:val="0036326E"/>
    <w:rsid w:val="00363EC8"/>
    <w:rsid w:val="003647DA"/>
    <w:rsid w:val="00375C16"/>
    <w:rsid w:val="0037630F"/>
    <w:rsid w:val="00383A2E"/>
    <w:rsid w:val="0038548C"/>
    <w:rsid w:val="00390001"/>
    <w:rsid w:val="003A102A"/>
    <w:rsid w:val="003A14F1"/>
    <w:rsid w:val="003A1E63"/>
    <w:rsid w:val="003A473D"/>
    <w:rsid w:val="003A77B8"/>
    <w:rsid w:val="003B05A6"/>
    <w:rsid w:val="003C02D4"/>
    <w:rsid w:val="003C4A79"/>
    <w:rsid w:val="003E0986"/>
    <w:rsid w:val="003E4455"/>
    <w:rsid w:val="003F472F"/>
    <w:rsid w:val="003F672B"/>
    <w:rsid w:val="004019B4"/>
    <w:rsid w:val="00401BEC"/>
    <w:rsid w:val="00403EE9"/>
    <w:rsid w:val="0041092E"/>
    <w:rsid w:val="004122B6"/>
    <w:rsid w:val="0041499C"/>
    <w:rsid w:val="00415055"/>
    <w:rsid w:val="00424DD6"/>
    <w:rsid w:val="004312F7"/>
    <w:rsid w:val="00434881"/>
    <w:rsid w:val="00441ADB"/>
    <w:rsid w:val="00443A30"/>
    <w:rsid w:val="00456E00"/>
    <w:rsid w:val="00463146"/>
    <w:rsid w:val="004645AA"/>
    <w:rsid w:val="00466F98"/>
    <w:rsid w:val="0048314A"/>
    <w:rsid w:val="0048371D"/>
    <w:rsid w:val="00486DE9"/>
    <w:rsid w:val="00490BF5"/>
    <w:rsid w:val="004917DE"/>
    <w:rsid w:val="0049450E"/>
    <w:rsid w:val="00497910"/>
    <w:rsid w:val="00497966"/>
    <w:rsid w:val="004A3817"/>
    <w:rsid w:val="004A4E8F"/>
    <w:rsid w:val="004A6B6B"/>
    <w:rsid w:val="004A79F3"/>
    <w:rsid w:val="004B093C"/>
    <w:rsid w:val="004B0A15"/>
    <w:rsid w:val="004B165A"/>
    <w:rsid w:val="004B3575"/>
    <w:rsid w:val="004B4497"/>
    <w:rsid w:val="004B5CB7"/>
    <w:rsid w:val="004B75D6"/>
    <w:rsid w:val="004C0153"/>
    <w:rsid w:val="004C24A2"/>
    <w:rsid w:val="004C2B09"/>
    <w:rsid w:val="004C4E69"/>
    <w:rsid w:val="004D2A30"/>
    <w:rsid w:val="004D2A88"/>
    <w:rsid w:val="004D2BEB"/>
    <w:rsid w:val="004D7BE5"/>
    <w:rsid w:val="004E512C"/>
    <w:rsid w:val="004F604C"/>
    <w:rsid w:val="005110B2"/>
    <w:rsid w:val="005157B4"/>
    <w:rsid w:val="0052003E"/>
    <w:rsid w:val="00522F98"/>
    <w:rsid w:val="00523894"/>
    <w:rsid w:val="005249EC"/>
    <w:rsid w:val="005257DD"/>
    <w:rsid w:val="00532191"/>
    <w:rsid w:val="0054303C"/>
    <w:rsid w:val="00545CAE"/>
    <w:rsid w:val="00550B78"/>
    <w:rsid w:val="00550BE9"/>
    <w:rsid w:val="0055714E"/>
    <w:rsid w:val="005606F5"/>
    <w:rsid w:val="005615B6"/>
    <w:rsid w:val="0056237B"/>
    <w:rsid w:val="005667F5"/>
    <w:rsid w:val="00571A5A"/>
    <w:rsid w:val="00574FDD"/>
    <w:rsid w:val="00590514"/>
    <w:rsid w:val="00591630"/>
    <w:rsid w:val="005923FC"/>
    <w:rsid w:val="005970FA"/>
    <w:rsid w:val="005B0CA8"/>
    <w:rsid w:val="005B4217"/>
    <w:rsid w:val="005C0629"/>
    <w:rsid w:val="005C3BB1"/>
    <w:rsid w:val="005C6BEA"/>
    <w:rsid w:val="005D0925"/>
    <w:rsid w:val="005D3812"/>
    <w:rsid w:val="005D4CC7"/>
    <w:rsid w:val="005D54CE"/>
    <w:rsid w:val="005D5C8E"/>
    <w:rsid w:val="005D6ECA"/>
    <w:rsid w:val="005E0A40"/>
    <w:rsid w:val="005E558B"/>
    <w:rsid w:val="005F0571"/>
    <w:rsid w:val="005F2855"/>
    <w:rsid w:val="005F3310"/>
    <w:rsid w:val="005F4632"/>
    <w:rsid w:val="0060526C"/>
    <w:rsid w:val="00605C94"/>
    <w:rsid w:val="00606DB8"/>
    <w:rsid w:val="00612878"/>
    <w:rsid w:val="006130A2"/>
    <w:rsid w:val="00617A6D"/>
    <w:rsid w:val="00620F38"/>
    <w:rsid w:val="00625EE8"/>
    <w:rsid w:val="0062634B"/>
    <w:rsid w:val="00632067"/>
    <w:rsid w:val="0063312C"/>
    <w:rsid w:val="00635472"/>
    <w:rsid w:val="00636D09"/>
    <w:rsid w:val="006402C3"/>
    <w:rsid w:val="00644AC5"/>
    <w:rsid w:val="00647156"/>
    <w:rsid w:val="006500FE"/>
    <w:rsid w:val="00650632"/>
    <w:rsid w:val="00650EEB"/>
    <w:rsid w:val="00650F20"/>
    <w:rsid w:val="00651D46"/>
    <w:rsid w:val="0065216D"/>
    <w:rsid w:val="006525DF"/>
    <w:rsid w:val="00653749"/>
    <w:rsid w:val="00656A65"/>
    <w:rsid w:val="00657D64"/>
    <w:rsid w:val="00661572"/>
    <w:rsid w:val="006632FC"/>
    <w:rsid w:val="00663A44"/>
    <w:rsid w:val="00664048"/>
    <w:rsid w:val="0066422C"/>
    <w:rsid w:val="006665BA"/>
    <w:rsid w:val="006702A0"/>
    <w:rsid w:val="00672F3A"/>
    <w:rsid w:val="00673E91"/>
    <w:rsid w:val="006746B5"/>
    <w:rsid w:val="006752B4"/>
    <w:rsid w:val="00675492"/>
    <w:rsid w:val="00682974"/>
    <w:rsid w:val="00683B3A"/>
    <w:rsid w:val="00693DE8"/>
    <w:rsid w:val="00697122"/>
    <w:rsid w:val="006A0475"/>
    <w:rsid w:val="006A1058"/>
    <w:rsid w:val="006A4C7E"/>
    <w:rsid w:val="006A53FB"/>
    <w:rsid w:val="006B4979"/>
    <w:rsid w:val="006C1931"/>
    <w:rsid w:val="006C2A4C"/>
    <w:rsid w:val="006C3506"/>
    <w:rsid w:val="006C44D2"/>
    <w:rsid w:val="006D4B69"/>
    <w:rsid w:val="006D5388"/>
    <w:rsid w:val="006D749B"/>
    <w:rsid w:val="006E1293"/>
    <w:rsid w:val="006E516B"/>
    <w:rsid w:val="006F1BA4"/>
    <w:rsid w:val="006F4055"/>
    <w:rsid w:val="006F4979"/>
    <w:rsid w:val="00703FA1"/>
    <w:rsid w:val="00705958"/>
    <w:rsid w:val="00710050"/>
    <w:rsid w:val="007109BB"/>
    <w:rsid w:val="00710A9B"/>
    <w:rsid w:val="007112AF"/>
    <w:rsid w:val="00711321"/>
    <w:rsid w:val="00720184"/>
    <w:rsid w:val="00721A3D"/>
    <w:rsid w:val="007225C0"/>
    <w:rsid w:val="00726154"/>
    <w:rsid w:val="00727E2D"/>
    <w:rsid w:val="007304AA"/>
    <w:rsid w:val="0073092E"/>
    <w:rsid w:val="00732664"/>
    <w:rsid w:val="007332F8"/>
    <w:rsid w:val="00734A14"/>
    <w:rsid w:val="00735DE9"/>
    <w:rsid w:val="007361B8"/>
    <w:rsid w:val="00736C81"/>
    <w:rsid w:val="00740048"/>
    <w:rsid w:val="00747B8B"/>
    <w:rsid w:val="00750220"/>
    <w:rsid w:val="00756B32"/>
    <w:rsid w:val="00757563"/>
    <w:rsid w:val="007604D4"/>
    <w:rsid w:val="007609F3"/>
    <w:rsid w:val="007647AA"/>
    <w:rsid w:val="00767EC1"/>
    <w:rsid w:val="0077031F"/>
    <w:rsid w:val="00774EA2"/>
    <w:rsid w:val="00775C1D"/>
    <w:rsid w:val="007763CA"/>
    <w:rsid w:val="0078367A"/>
    <w:rsid w:val="007868FA"/>
    <w:rsid w:val="00787A43"/>
    <w:rsid w:val="00787F7A"/>
    <w:rsid w:val="00796492"/>
    <w:rsid w:val="00796CBF"/>
    <w:rsid w:val="007A1737"/>
    <w:rsid w:val="007A1B1E"/>
    <w:rsid w:val="007A2879"/>
    <w:rsid w:val="007A31B8"/>
    <w:rsid w:val="007B017D"/>
    <w:rsid w:val="007B30C0"/>
    <w:rsid w:val="007C07DA"/>
    <w:rsid w:val="007C78F3"/>
    <w:rsid w:val="007D139C"/>
    <w:rsid w:val="007D1CF6"/>
    <w:rsid w:val="007D30A2"/>
    <w:rsid w:val="007D32DD"/>
    <w:rsid w:val="007D57D2"/>
    <w:rsid w:val="007D5DC9"/>
    <w:rsid w:val="007E2C68"/>
    <w:rsid w:val="007E4B69"/>
    <w:rsid w:val="007F10A2"/>
    <w:rsid w:val="007F7122"/>
    <w:rsid w:val="007F7C34"/>
    <w:rsid w:val="00800449"/>
    <w:rsid w:val="00802BB9"/>
    <w:rsid w:val="00810DC7"/>
    <w:rsid w:val="00814174"/>
    <w:rsid w:val="00817772"/>
    <w:rsid w:val="008208AC"/>
    <w:rsid w:val="008223E9"/>
    <w:rsid w:val="00822960"/>
    <w:rsid w:val="008234E6"/>
    <w:rsid w:val="00824EC3"/>
    <w:rsid w:val="00825D48"/>
    <w:rsid w:val="00826A60"/>
    <w:rsid w:val="00827D15"/>
    <w:rsid w:val="00831271"/>
    <w:rsid w:val="00834762"/>
    <w:rsid w:val="00834F6F"/>
    <w:rsid w:val="008409FD"/>
    <w:rsid w:val="00843E0E"/>
    <w:rsid w:val="00847C76"/>
    <w:rsid w:val="008515D4"/>
    <w:rsid w:val="00851F28"/>
    <w:rsid w:val="00860386"/>
    <w:rsid w:val="00861458"/>
    <w:rsid w:val="00865B28"/>
    <w:rsid w:val="0086645B"/>
    <w:rsid w:val="00867144"/>
    <w:rsid w:val="00867BD0"/>
    <w:rsid w:val="00875287"/>
    <w:rsid w:val="00882907"/>
    <w:rsid w:val="008833B5"/>
    <w:rsid w:val="0088497F"/>
    <w:rsid w:val="00884D99"/>
    <w:rsid w:val="00885A24"/>
    <w:rsid w:val="00886315"/>
    <w:rsid w:val="00887976"/>
    <w:rsid w:val="008924D9"/>
    <w:rsid w:val="00894013"/>
    <w:rsid w:val="008946E3"/>
    <w:rsid w:val="00896FEF"/>
    <w:rsid w:val="00897083"/>
    <w:rsid w:val="008A109A"/>
    <w:rsid w:val="008A119B"/>
    <w:rsid w:val="008A1687"/>
    <w:rsid w:val="008A21FC"/>
    <w:rsid w:val="008A3DE2"/>
    <w:rsid w:val="008A6FC4"/>
    <w:rsid w:val="008A7D1B"/>
    <w:rsid w:val="008B086B"/>
    <w:rsid w:val="008B0F93"/>
    <w:rsid w:val="008B2849"/>
    <w:rsid w:val="008B4125"/>
    <w:rsid w:val="008B474F"/>
    <w:rsid w:val="008B4AEB"/>
    <w:rsid w:val="008C16AE"/>
    <w:rsid w:val="008C35D8"/>
    <w:rsid w:val="008C76DE"/>
    <w:rsid w:val="008D5046"/>
    <w:rsid w:val="008E316D"/>
    <w:rsid w:val="008F2287"/>
    <w:rsid w:val="008F545F"/>
    <w:rsid w:val="008F5685"/>
    <w:rsid w:val="008F6296"/>
    <w:rsid w:val="00901F4D"/>
    <w:rsid w:val="00903452"/>
    <w:rsid w:val="009063D8"/>
    <w:rsid w:val="00906F91"/>
    <w:rsid w:val="009070BE"/>
    <w:rsid w:val="00907E40"/>
    <w:rsid w:val="00914571"/>
    <w:rsid w:val="009168B2"/>
    <w:rsid w:val="00921F20"/>
    <w:rsid w:val="00923A1D"/>
    <w:rsid w:val="00923ED8"/>
    <w:rsid w:val="00924FB0"/>
    <w:rsid w:val="00931D12"/>
    <w:rsid w:val="00937832"/>
    <w:rsid w:val="00940F07"/>
    <w:rsid w:val="0094340C"/>
    <w:rsid w:val="00943456"/>
    <w:rsid w:val="00945CD5"/>
    <w:rsid w:val="009506DF"/>
    <w:rsid w:val="009533E9"/>
    <w:rsid w:val="00960068"/>
    <w:rsid w:val="0096473D"/>
    <w:rsid w:val="00964D22"/>
    <w:rsid w:val="00974D33"/>
    <w:rsid w:val="00977986"/>
    <w:rsid w:val="00991A1A"/>
    <w:rsid w:val="009930DB"/>
    <w:rsid w:val="00995515"/>
    <w:rsid w:val="009A134C"/>
    <w:rsid w:val="009A1EB5"/>
    <w:rsid w:val="009A2F77"/>
    <w:rsid w:val="009B15F6"/>
    <w:rsid w:val="009B6C79"/>
    <w:rsid w:val="009B6D9D"/>
    <w:rsid w:val="009C40BA"/>
    <w:rsid w:val="009C6B75"/>
    <w:rsid w:val="009C797F"/>
    <w:rsid w:val="009D2CE4"/>
    <w:rsid w:val="009D3067"/>
    <w:rsid w:val="009D63D3"/>
    <w:rsid w:val="009D6667"/>
    <w:rsid w:val="009E125F"/>
    <w:rsid w:val="00A0267A"/>
    <w:rsid w:val="00A1037C"/>
    <w:rsid w:val="00A1444E"/>
    <w:rsid w:val="00A22378"/>
    <w:rsid w:val="00A22F44"/>
    <w:rsid w:val="00A249B8"/>
    <w:rsid w:val="00A41E2F"/>
    <w:rsid w:val="00A471E6"/>
    <w:rsid w:val="00A50548"/>
    <w:rsid w:val="00A535ED"/>
    <w:rsid w:val="00A56381"/>
    <w:rsid w:val="00A706E3"/>
    <w:rsid w:val="00A7100F"/>
    <w:rsid w:val="00A720AB"/>
    <w:rsid w:val="00A769E8"/>
    <w:rsid w:val="00A8017F"/>
    <w:rsid w:val="00A83C58"/>
    <w:rsid w:val="00A86911"/>
    <w:rsid w:val="00A92E9B"/>
    <w:rsid w:val="00A93023"/>
    <w:rsid w:val="00A971EA"/>
    <w:rsid w:val="00AA32C7"/>
    <w:rsid w:val="00AA51F2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AF5EF9"/>
    <w:rsid w:val="00B02C20"/>
    <w:rsid w:val="00B043B9"/>
    <w:rsid w:val="00B11570"/>
    <w:rsid w:val="00B11BBF"/>
    <w:rsid w:val="00B1211F"/>
    <w:rsid w:val="00B12968"/>
    <w:rsid w:val="00B14066"/>
    <w:rsid w:val="00B253B2"/>
    <w:rsid w:val="00B30DC5"/>
    <w:rsid w:val="00B413CC"/>
    <w:rsid w:val="00B43B30"/>
    <w:rsid w:val="00B43FED"/>
    <w:rsid w:val="00B445E3"/>
    <w:rsid w:val="00B47D05"/>
    <w:rsid w:val="00B47D44"/>
    <w:rsid w:val="00B51CE6"/>
    <w:rsid w:val="00B5718D"/>
    <w:rsid w:val="00B61B7C"/>
    <w:rsid w:val="00B6645E"/>
    <w:rsid w:val="00B80883"/>
    <w:rsid w:val="00B81114"/>
    <w:rsid w:val="00B82D13"/>
    <w:rsid w:val="00B837DB"/>
    <w:rsid w:val="00B83AEC"/>
    <w:rsid w:val="00B93A64"/>
    <w:rsid w:val="00BA0912"/>
    <w:rsid w:val="00BA3AF7"/>
    <w:rsid w:val="00BA64D1"/>
    <w:rsid w:val="00BB1EF9"/>
    <w:rsid w:val="00BB415B"/>
    <w:rsid w:val="00BC05B3"/>
    <w:rsid w:val="00BC2A39"/>
    <w:rsid w:val="00BC5D3A"/>
    <w:rsid w:val="00BD18FC"/>
    <w:rsid w:val="00BD75E3"/>
    <w:rsid w:val="00BE41C9"/>
    <w:rsid w:val="00BE4D05"/>
    <w:rsid w:val="00BE602E"/>
    <w:rsid w:val="00BF0223"/>
    <w:rsid w:val="00BF2143"/>
    <w:rsid w:val="00BF220C"/>
    <w:rsid w:val="00BF7247"/>
    <w:rsid w:val="00BF7F54"/>
    <w:rsid w:val="00C00F77"/>
    <w:rsid w:val="00C022F5"/>
    <w:rsid w:val="00C02DB6"/>
    <w:rsid w:val="00C032EB"/>
    <w:rsid w:val="00C057AF"/>
    <w:rsid w:val="00C11660"/>
    <w:rsid w:val="00C11E47"/>
    <w:rsid w:val="00C21A86"/>
    <w:rsid w:val="00C269AB"/>
    <w:rsid w:val="00C27051"/>
    <w:rsid w:val="00C3099D"/>
    <w:rsid w:val="00C30CC5"/>
    <w:rsid w:val="00C34D90"/>
    <w:rsid w:val="00C36703"/>
    <w:rsid w:val="00C40758"/>
    <w:rsid w:val="00C4415F"/>
    <w:rsid w:val="00C44C41"/>
    <w:rsid w:val="00C45E64"/>
    <w:rsid w:val="00C50FC1"/>
    <w:rsid w:val="00C5459E"/>
    <w:rsid w:val="00C55B19"/>
    <w:rsid w:val="00C55F14"/>
    <w:rsid w:val="00C6462A"/>
    <w:rsid w:val="00C64DF8"/>
    <w:rsid w:val="00C75080"/>
    <w:rsid w:val="00C81ED5"/>
    <w:rsid w:val="00C82A9F"/>
    <w:rsid w:val="00C82E82"/>
    <w:rsid w:val="00C8671E"/>
    <w:rsid w:val="00C90D5F"/>
    <w:rsid w:val="00C94E3C"/>
    <w:rsid w:val="00C95899"/>
    <w:rsid w:val="00C95B1A"/>
    <w:rsid w:val="00CA0060"/>
    <w:rsid w:val="00CA56F9"/>
    <w:rsid w:val="00CA59C3"/>
    <w:rsid w:val="00CB65C1"/>
    <w:rsid w:val="00CC0E77"/>
    <w:rsid w:val="00CC1530"/>
    <w:rsid w:val="00CC576E"/>
    <w:rsid w:val="00CC6EF8"/>
    <w:rsid w:val="00CD2714"/>
    <w:rsid w:val="00CE2B47"/>
    <w:rsid w:val="00CE3D8E"/>
    <w:rsid w:val="00CE47DC"/>
    <w:rsid w:val="00CE56FF"/>
    <w:rsid w:val="00CE5FB1"/>
    <w:rsid w:val="00CF24BC"/>
    <w:rsid w:val="00CF3928"/>
    <w:rsid w:val="00CF44BC"/>
    <w:rsid w:val="00CF463C"/>
    <w:rsid w:val="00CF4641"/>
    <w:rsid w:val="00CF5F82"/>
    <w:rsid w:val="00D0377D"/>
    <w:rsid w:val="00D0406D"/>
    <w:rsid w:val="00D13A97"/>
    <w:rsid w:val="00D169E0"/>
    <w:rsid w:val="00D17657"/>
    <w:rsid w:val="00D244F0"/>
    <w:rsid w:val="00D25EDB"/>
    <w:rsid w:val="00D27ED0"/>
    <w:rsid w:val="00D30B54"/>
    <w:rsid w:val="00D31986"/>
    <w:rsid w:val="00D32129"/>
    <w:rsid w:val="00D35154"/>
    <w:rsid w:val="00D4167F"/>
    <w:rsid w:val="00D442CA"/>
    <w:rsid w:val="00D44310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36AB"/>
    <w:rsid w:val="00D84E9C"/>
    <w:rsid w:val="00D859C8"/>
    <w:rsid w:val="00D9032C"/>
    <w:rsid w:val="00D9698C"/>
    <w:rsid w:val="00DA2A0E"/>
    <w:rsid w:val="00DA49EE"/>
    <w:rsid w:val="00DA57C9"/>
    <w:rsid w:val="00DA6CF4"/>
    <w:rsid w:val="00DA7383"/>
    <w:rsid w:val="00DA7804"/>
    <w:rsid w:val="00DB26BF"/>
    <w:rsid w:val="00DC0D00"/>
    <w:rsid w:val="00DC14DD"/>
    <w:rsid w:val="00DC3F6E"/>
    <w:rsid w:val="00DD5781"/>
    <w:rsid w:val="00DD583A"/>
    <w:rsid w:val="00DD7E2A"/>
    <w:rsid w:val="00DE28E9"/>
    <w:rsid w:val="00DE339A"/>
    <w:rsid w:val="00DE60B7"/>
    <w:rsid w:val="00DF7612"/>
    <w:rsid w:val="00E001C5"/>
    <w:rsid w:val="00E006A5"/>
    <w:rsid w:val="00E01621"/>
    <w:rsid w:val="00E023C4"/>
    <w:rsid w:val="00E03826"/>
    <w:rsid w:val="00E039FD"/>
    <w:rsid w:val="00E03DEB"/>
    <w:rsid w:val="00E12051"/>
    <w:rsid w:val="00E147BE"/>
    <w:rsid w:val="00E216F3"/>
    <w:rsid w:val="00E27C91"/>
    <w:rsid w:val="00E30D7B"/>
    <w:rsid w:val="00E312C1"/>
    <w:rsid w:val="00E322F4"/>
    <w:rsid w:val="00E33296"/>
    <w:rsid w:val="00E3430B"/>
    <w:rsid w:val="00E3751B"/>
    <w:rsid w:val="00E37808"/>
    <w:rsid w:val="00E4102D"/>
    <w:rsid w:val="00E42CCD"/>
    <w:rsid w:val="00E451F6"/>
    <w:rsid w:val="00E45D76"/>
    <w:rsid w:val="00E47E01"/>
    <w:rsid w:val="00E51A1D"/>
    <w:rsid w:val="00E542DD"/>
    <w:rsid w:val="00E54864"/>
    <w:rsid w:val="00E54B28"/>
    <w:rsid w:val="00E55E18"/>
    <w:rsid w:val="00E57337"/>
    <w:rsid w:val="00E6131F"/>
    <w:rsid w:val="00E61563"/>
    <w:rsid w:val="00E62BD5"/>
    <w:rsid w:val="00E63180"/>
    <w:rsid w:val="00E64ADC"/>
    <w:rsid w:val="00E74634"/>
    <w:rsid w:val="00E76141"/>
    <w:rsid w:val="00E96783"/>
    <w:rsid w:val="00E9696F"/>
    <w:rsid w:val="00EB3B8D"/>
    <w:rsid w:val="00EB3EDE"/>
    <w:rsid w:val="00EC00DD"/>
    <w:rsid w:val="00EC36D3"/>
    <w:rsid w:val="00EC3EA3"/>
    <w:rsid w:val="00EC5B58"/>
    <w:rsid w:val="00EC78A9"/>
    <w:rsid w:val="00ED1CCF"/>
    <w:rsid w:val="00ED3666"/>
    <w:rsid w:val="00EE414F"/>
    <w:rsid w:val="00EF46E9"/>
    <w:rsid w:val="00EF6989"/>
    <w:rsid w:val="00EF73D7"/>
    <w:rsid w:val="00F03E5F"/>
    <w:rsid w:val="00F11877"/>
    <w:rsid w:val="00F11D08"/>
    <w:rsid w:val="00F11DD3"/>
    <w:rsid w:val="00F17AAD"/>
    <w:rsid w:val="00F204C4"/>
    <w:rsid w:val="00F220BC"/>
    <w:rsid w:val="00F23594"/>
    <w:rsid w:val="00F2377C"/>
    <w:rsid w:val="00F2414D"/>
    <w:rsid w:val="00F24873"/>
    <w:rsid w:val="00F268F8"/>
    <w:rsid w:val="00F316FD"/>
    <w:rsid w:val="00F33D67"/>
    <w:rsid w:val="00F40328"/>
    <w:rsid w:val="00F41F97"/>
    <w:rsid w:val="00F479BB"/>
    <w:rsid w:val="00F47ACE"/>
    <w:rsid w:val="00F5747B"/>
    <w:rsid w:val="00F76E14"/>
    <w:rsid w:val="00F809C2"/>
    <w:rsid w:val="00F86BD2"/>
    <w:rsid w:val="00F91DA9"/>
    <w:rsid w:val="00FA0CFA"/>
    <w:rsid w:val="00FA0E79"/>
    <w:rsid w:val="00FA30E9"/>
    <w:rsid w:val="00FA34A9"/>
    <w:rsid w:val="00FA5D3B"/>
    <w:rsid w:val="00FB09CC"/>
    <w:rsid w:val="00FB3FD7"/>
    <w:rsid w:val="00FB569C"/>
    <w:rsid w:val="00FB70E2"/>
    <w:rsid w:val="00FC083F"/>
    <w:rsid w:val="00FC0D10"/>
    <w:rsid w:val="00FC4DBF"/>
    <w:rsid w:val="00FC4FFD"/>
    <w:rsid w:val="00FC6ADB"/>
    <w:rsid w:val="00FD4327"/>
    <w:rsid w:val="00FD47C1"/>
    <w:rsid w:val="00FD7E1F"/>
    <w:rsid w:val="00FD7F35"/>
    <w:rsid w:val="00FE4805"/>
    <w:rsid w:val="00FE49A5"/>
    <w:rsid w:val="00FE4D9C"/>
    <w:rsid w:val="00FE6906"/>
    <w:rsid w:val="00FF0F4C"/>
    <w:rsid w:val="00FF1F5F"/>
    <w:rsid w:val="00FF3094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26" Type="http://schemas.openxmlformats.org/officeDocument/2006/relationships/image" Target="media/image7.png"/><Relationship Id="rId39" Type="http://schemas.openxmlformats.org/officeDocument/2006/relationships/image" Target="media/image20.emf"/><Relationship Id="rId21" Type="http://schemas.openxmlformats.org/officeDocument/2006/relationships/image" Target="media/image2.png"/><Relationship Id="rId34" Type="http://schemas.openxmlformats.org/officeDocument/2006/relationships/image" Target="media/image15.png"/><Relationship Id="rId42" Type="http://schemas.openxmlformats.org/officeDocument/2006/relationships/oleObject" Target="embeddings/oleObject3.bin"/><Relationship Id="rId47" Type="http://schemas.openxmlformats.org/officeDocument/2006/relationships/image" Target="media/image25.png"/><Relationship Id="rId50" Type="http://schemas.openxmlformats.org/officeDocument/2006/relationships/image" Target="media/image27.emf"/><Relationship Id="rId55" Type="http://schemas.openxmlformats.org/officeDocument/2006/relationships/image" Target="media/image30.png"/><Relationship Id="rId63" Type="http://schemas.openxmlformats.org/officeDocument/2006/relationships/oleObject" Target="embeddings/oleObject10.bin"/><Relationship Id="rId68" Type="http://schemas.openxmlformats.org/officeDocument/2006/relationships/image" Target="media/image39.png"/><Relationship Id="rId76" Type="http://schemas.openxmlformats.org/officeDocument/2006/relationships/image" Target="media/image45.emf"/><Relationship Id="rId7" Type="http://schemas.openxmlformats.org/officeDocument/2006/relationships/styles" Target="styles.xml"/><Relationship Id="rId71" Type="http://schemas.openxmlformats.org/officeDocument/2006/relationships/image" Target="media/image41.png"/><Relationship Id="rId2" Type="http://schemas.openxmlformats.org/officeDocument/2006/relationships/customXml" Target="../customXml/item2.xml"/><Relationship Id="rId16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29" Type="http://schemas.openxmlformats.org/officeDocument/2006/relationships/image" Target="media/image10.png"/><Relationship Id="rId11" Type="http://schemas.openxmlformats.org/officeDocument/2006/relationships/footnotes" Target="footnotes.xml"/><Relationship Id="rId24" Type="http://schemas.openxmlformats.org/officeDocument/2006/relationships/image" Target="media/image5.png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oleObject" Target="embeddings/oleObject2.bin"/><Relationship Id="rId45" Type="http://schemas.openxmlformats.org/officeDocument/2006/relationships/oleObject" Target="embeddings/oleObject4.bin"/><Relationship Id="rId53" Type="http://schemas.openxmlformats.org/officeDocument/2006/relationships/image" Target="media/image29.emf"/><Relationship Id="rId58" Type="http://schemas.openxmlformats.org/officeDocument/2006/relationships/image" Target="media/image32.png"/><Relationship Id="rId66" Type="http://schemas.openxmlformats.org/officeDocument/2006/relationships/oleObject" Target="embeddings/oleObject11.bin"/><Relationship Id="rId74" Type="http://schemas.openxmlformats.org/officeDocument/2006/relationships/image" Target="media/image43.png"/><Relationship Id="rId79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image" Target="media/image34.png"/><Relationship Id="rId10" Type="http://schemas.openxmlformats.org/officeDocument/2006/relationships/webSettings" Target="webSettings.xml"/><Relationship Id="rId19" Type="http://schemas.openxmlformats.org/officeDocument/2006/relationships/image" Target="media/image1.emf"/><Relationship Id="rId31" Type="http://schemas.openxmlformats.org/officeDocument/2006/relationships/image" Target="media/image12.png"/><Relationship Id="rId44" Type="http://schemas.openxmlformats.org/officeDocument/2006/relationships/image" Target="media/image23.emf"/><Relationship Id="rId52" Type="http://schemas.openxmlformats.org/officeDocument/2006/relationships/image" Target="media/image28.png"/><Relationship Id="rId60" Type="http://schemas.openxmlformats.org/officeDocument/2006/relationships/oleObject" Target="embeddings/oleObject9.bin"/><Relationship Id="rId65" Type="http://schemas.openxmlformats.org/officeDocument/2006/relationships/image" Target="media/image37.emf"/><Relationship Id="rId73" Type="http://schemas.openxmlformats.org/officeDocument/2006/relationships/oleObject" Target="embeddings/oleObject13.bin"/><Relationship Id="rId78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image" Target="media/image3.png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6.png"/><Relationship Id="rId43" Type="http://schemas.openxmlformats.org/officeDocument/2006/relationships/image" Target="media/image22.png"/><Relationship Id="rId48" Type="http://schemas.openxmlformats.org/officeDocument/2006/relationships/image" Target="media/image26.emf"/><Relationship Id="rId56" Type="http://schemas.openxmlformats.org/officeDocument/2006/relationships/image" Target="media/image31.emf"/><Relationship Id="rId64" Type="http://schemas.openxmlformats.org/officeDocument/2006/relationships/image" Target="media/image36.png"/><Relationship Id="rId69" Type="http://schemas.openxmlformats.org/officeDocument/2006/relationships/image" Target="media/image40.emf"/><Relationship Id="rId77" Type="http://schemas.openxmlformats.org/officeDocument/2006/relationships/package" Target="embeddings/_____Microsoft_Excel1.xlsx"/><Relationship Id="rId8" Type="http://schemas.microsoft.com/office/2007/relationships/stylesWithEffects" Target="stylesWithEffects.xml"/><Relationship Id="rId51" Type="http://schemas.openxmlformats.org/officeDocument/2006/relationships/oleObject" Target="embeddings/oleObject6.bin"/><Relationship Id="rId72" Type="http://schemas.openxmlformats.org/officeDocument/2006/relationships/image" Target="media/image42.emf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s://ru.wikipedia.org/w/index.php?title=Open_Software_Foundation&amp;action=edit&amp;redlink=1" TargetMode="External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4.png"/><Relationship Id="rId59" Type="http://schemas.openxmlformats.org/officeDocument/2006/relationships/image" Target="media/image33.emf"/><Relationship Id="rId67" Type="http://schemas.openxmlformats.org/officeDocument/2006/relationships/image" Target="media/image38.png"/><Relationship Id="rId20" Type="http://schemas.openxmlformats.org/officeDocument/2006/relationships/oleObject" Target="embeddings/oleObject1.bin"/><Relationship Id="rId41" Type="http://schemas.openxmlformats.org/officeDocument/2006/relationships/image" Target="media/image21.emf"/><Relationship Id="rId54" Type="http://schemas.openxmlformats.org/officeDocument/2006/relationships/oleObject" Target="embeddings/oleObject7.bin"/><Relationship Id="rId62" Type="http://schemas.openxmlformats.org/officeDocument/2006/relationships/image" Target="media/image35.emf"/><Relationship Id="rId70" Type="http://schemas.openxmlformats.org/officeDocument/2006/relationships/oleObject" Target="embeddings/oleObject12.bin"/><Relationship Id="rId75" Type="http://schemas.openxmlformats.org/officeDocument/2006/relationships/image" Target="media/image44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23" Type="http://schemas.openxmlformats.org/officeDocument/2006/relationships/image" Target="media/image4.png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49" Type="http://schemas.openxmlformats.org/officeDocument/2006/relationships/oleObject" Target="embeddings/oleObject5.bin"/><Relationship Id="rId57" Type="http://schemas.openxmlformats.org/officeDocument/2006/relationships/oleObject" Target="embeddings/oleObject8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H5QFR5MR6HVR-173660057-3919</_dlc_DocId>
    <_dlc_DocIdUrl xmlns="be20594f-2eea-40fe-a544-651162df1661">
      <Url>http://hq-ib-spp-01:33033/8612/_layouts/DocIdRedir.aspx?ID=H5QFR5MR6HVR-173660057-3919</Url>
      <Description>H5QFR5MR6HVR-173660057-3919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36C10-6FD4-400C-80D3-804938627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3C59EB-A56F-4091-B4B8-0121064B9BC6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B5B96EFE-DC1A-4F23-8C27-0F124DCC12A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42CDA36-56E1-46D6-AC55-A84C99405E0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B1DF7F8-8BC0-4DD2-B6AC-8952336C1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ФЗ63.dot</Template>
  <TotalTime>1730</TotalTime>
  <Pages>80</Pages>
  <Words>16180</Words>
  <Characters>92231</Characters>
  <Application>Microsoft Office Word</Application>
  <DocSecurity>0</DocSecurity>
  <Lines>768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108195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OfficeUser</cp:lastModifiedBy>
  <cp:revision>30</cp:revision>
  <cp:lastPrinted>1900-12-31T21:00:00Z</cp:lastPrinted>
  <dcterms:created xsi:type="dcterms:W3CDTF">2022-06-07T10:54:00Z</dcterms:created>
  <dcterms:modified xsi:type="dcterms:W3CDTF">2022-06-30T13:51:00Z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c541b766-0f1d-4697-929f-5d04e20349c0</vt:lpwstr>
  </property>
  <property fmtid="{D5CDD505-2E9C-101B-9397-08002B2CF9AE}" pid="3" name="ContentTypeId">
    <vt:lpwstr>0x01010033FD9C39BB000F439D010E413689B8B5</vt:lpwstr>
  </property>
</Properties>
</file>