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DF662" w14:textId="3D845EFE" w:rsidR="00F23594" w:rsidRPr="00BF2143" w:rsidRDefault="005923FC" w:rsidP="00756B32">
      <w:pPr>
        <w:pStyle w:val="a5"/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Проект </w:t>
      </w:r>
      <w:r w:rsidR="001A08AE">
        <w:rPr>
          <w:rFonts w:ascii="Times New Roman" w:hAnsi="Times New Roman"/>
        </w:rPr>
        <w:t>Спецификации</w:t>
      </w:r>
      <w:r w:rsidR="005F2855" w:rsidRPr="00BF2143">
        <w:rPr>
          <w:rFonts w:ascii="Times New Roman" w:hAnsi="Times New Roman"/>
        </w:rPr>
        <w:t xml:space="preserve"> функциональных требований к структуре </w:t>
      </w:r>
      <w:r w:rsidR="005F2855" w:rsidRPr="00BF2143">
        <w:rPr>
          <w:rFonts w:ascii="Times New Roman" w:hAnsi="Times New Roman"/>
          <w:lang w:val="en-US"/>
        </w:rPr>
        <w:t>XML</w:t>
      </w:r>
      <w:r w:rsidR="005F2855" w:rsidRPr="00BF2143">
        <w:rPr>
          <w:rFonts w:ascii="Times New Roman" w:hAnsi="Times New Roman"/>
        </w:rPr>
        <w:t xml:space="preserve"> схемы машиночитаемой доверенности</w:t>
      </w:r>
    </w:p>
    <w:p w14:paraId="5CEDF663" w14:textId="77777777" w:rsidR="00F23594" w:rsidRPr="00BF2143" w:rsidRDefault="00907E40" w:rsidP="00756B32">
      <w:pPr>
        <w:pStyle w:val="a5"/>
        <w:spacing w:after="0"/>
        <w:jc w:val="right"/>
        <w:rPr>
          <w:rFonts w:ascii="Times New Roman" w:hAnsi="Times New Roman"/>
          <w:sz w:val="28"/>
        </w:rPr>
      </w:pPr>
      <w:r w:rsidRPr="00BF2143">
        <w:rPr>
          <w:rFonts w:ascii="Times New Roman" w:hAnsi="Times New Roman"/>
          <w:sz w:val="28"/>
        </w:rPr>
        <w:t xml:space="preserve">Версия </w:t>
      </w:r>
      <w:r w:rsidR="00F03E5F" w:rsidRPr="00BF2143">
        <w:rPr>
          <w:rFonts w:ascii="Times New Roman" w:hAnsi="Times New Roman"/>
          <w:sz w:val="28"/>
        </w:rPr>
        <w:t>1</w:t>
      </w:r>
      <w:r w:rsidRPr="00BF2143">
        <w:rPr>
          <w:rFonts w:ascii="Times New Roman" w:hAnsi="Times New Roman"/>
          <w:sz w:val="28"/>
        </w:rPr>
        <w:t>.0</w:t>
      </w:r>
    </w:p>
    <w:p w14:paraId="5CEDF664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5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6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7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8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9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A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B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C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D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E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F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0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1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2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3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4" w14:textId="77777777" w:rsidR="00605C94" w:rsidRPr="00BF2143" w:rsidRDefault="00F23594" w:rsidP="00756B32">
      <w:pPr>
        <w:pStyle w:val="a5"/>
        <w:spacing w:after="0"/>
        <w:rPr>
          <w:rFonts w:ascii="Times New Roman" w:hAnsi="Times New Roman"/>
        </w:rPr>
      </w:pPr>
      <w:r w:rsidRPr="00BF2143">
        <w:rPr>
          <w:rFonts w:ascii="Times New Roman" w:hAnsi="Times New Roman"/>
        </w:rPr>
        <w:br w:type="page"/>
      </w:r>
    </w:p>
    <w:p w14:paraId="5CEDF675" w14:textId="37B129DD" w:rsidR="00605C94" w:rsidRPr="00C5459E" w:rsidRDefault="00605C94" w:rsidP="00E30D7B">
      <w:pPr>
        <w:pStyle w:val="26"/>
        <w:rPr>
          <w:sz w:val="10"/>
          <w:szCs w:val="10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  <w:lang w:eastAsia="en-US"/>
        </w:rPr>
        <w:id w:val="1918588593"/>
        <w:docPartObj>
          <w:docPartGallery w:val="Table of Contents"/>
          <w:docPartUnique/>
        </w:docPartObj>
      </w:sdtPr>
      <w:sdtEndPr/>
      <w:sdtContent>
        <w:p w14:paraId="636A91C6" w14:textId="6B73165C" w:rsidR="00C5459E" w:rsidRPr="00C5459E" w:rsidRDefault="00C5459E">
          <w:pPr>
            <w:pStyle w:val="aff5"/>
            <w:rPr>
              <w:rFonts w:ascii="Times New Roman" w:hAnsi="Times New Roman" w:cs="Times New Roman"/>
              <w:b w:val="0"/>
              <w:color w:val="auto"/>
              <w:sz w:val="36"/>
              <w:szCs w:val="36"/>
            </w:rPr>
          </w:pPr>
          <w:r w:rsidRPr="00C5459E">
            <w:rPr>
              <w:rFonts w:ascii="Times New Roman" w:hAnsi="Times New Roman" w:cs="Times New Roman"/>
              <w:b w:val="0"/>
              <w:color w:val="auto"/>
              <w:sz w:val="36"/>
              <w:szCs w:val="36"/>
            </w:rPr>
            <w:t>Оглавление</w:t>
          </w:r>
        </w:p>
        <w:p w14:paraId="75B2137F" w14:textId="77777777" w:rsidR="004019B4" w:rsidRDefault="00C5459E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85629400" w:history="1">
            <w:r w:rsidR="004019B4" w:rsidRPr="00940C15">
              <w:rPr>
                <w:rStyle w:val="af5"/>
              </w:rPr>
              <w:t>Журнал изменений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_Toc85629400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3</w:t>
            </w:r>
            <w:r w:rsidR="004019B4">
              <w:rPr>
                <w:webHidden/>
              </w:rPr>
              <w:fldChar w:fldCharType="end"/>
            </w:r>
          </w:hyperlink>
        </w:p>
        <w:p w14:paraId="4BA2D9AF" w14:textId="77777777" w:rsidR="004019B4" w:rsidRDefault="00E54864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01" w:history="1">
            <w:r w:rsidR="004019B4" w:rsidRPr="00940C15">
              <w:rPr>
                <w:rStyle w:val="af5"/>
              </w:rPr>
              <w:t>1. Общие сведения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_Toc85629401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4</w:t>
            </w:r>
            <w:r w:rsidR="004019B4">
              <w:rPr>
                <w:webHidden/>
              </w:rPr>
              <w:fldChar w:fldCharType="end"/>
            </w:r>
          </w:hyperlink>
        </w:p>
        <w:p w14:paraId="4185F3A7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02" w:history="1">
            <w:r w:rsidR="004019B4" w:rsidRPr="00940C15">
              <w:rPr>
                <w:rStyle w:val="af5"/>
              </w:rPr>
              <w:t>1.1.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Назначение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_Toc85629402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4</w:t>
            </w:r>
            <w:r w:rsidR="004019B4">
              <w:rPr>
                <w:webHidden/>
              </w:rPr>
              <w:fldChar w:fldCharType="end"/>
            </w:r>
          </w:hyperlink>
        </w:p>
        <w:p w14:paraId="4AE128C8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03" w:history="1">
            <w:r w:rsidR="004019B4" w:rsidRPr="00940C15">
              <w:rPr>
                <w:rStyle w:val="af5"/>
              </w:rPr>
              <w:t>1.2.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Область применения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_Toc85629403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4</w:t>
            </w:r>
            <w:r w:rsidR="004019B4">
              <w:rPr>
                <w:webHidden/>
              </w:rPr>
              <w:fldChar w:fldCharType="end"/>
            </w:r>
          </w:hyperlink>
        </w:p>
        <w:p w14:paraId="3AE655B3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04" w:history="1">
            <w:r w:rsidR="004019B4" w:rsidRPr="00940C15">
              <w:rPr>
                <w:rStyle w:val="af5"/>
              </w:rPr>
              <w:t>1.3.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Функции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_Toc85629404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4</w:t>
            </w:r>
            <w:r w:rsidR="004019B4">
              <w:rPr>
                <w:webHidden/>
              </w:rPr>
              <w:fldChar w:fldCharType="end"/>
            </w:r>
          </w:hyperlink>
        </w:p>
        <w:p w14:paraId="31729416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05" w:history="1">
            <w:r w:rsidR="004019B4" w:rsidRPr="00940C15">
              <w:rPr>
                <w:rStyle w:val="af5"/>
              </w:rPr>
              <w:t>1.4.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Определения, акронимы и сокращения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_Toc85629405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5</w:t>
            </w:r>
            <w:r w:rsidR="004019B4">
              <w:rPr>
                <w:webHidden/>
              </w:rPr>
              <w:fldChar w:fldCharType="end"/>
            </w:r>
          </w:hyperlink>
        </w:p>
        <w:p w14:paraId="13A7E497" w14:textId="77777777" w:rsidR="004019B4" w:rsidRDefault="00E54864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06" w:history="1">
            <w:r w:rsidR="004019B4" w:rsidRPr="00940C15">
              <w:rPr>
                <w:rStyle w:val="af5"/>
              </w:rPr>
              <w:t>2. Состав сведений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_Toc85629406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6</w:t>
            </w:r>
            <w:r w:rsidR="004019B4">
              <w:rPr>
                <w:webHidden/>
              </w:rPr>
              <w:fldChar w:fldCharType="end"/>
            </w:r>
          </w:hyperlink>
        </w:p>
        <w:p w14:paraId="2AF92B1B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07" w:history="1">
            <w:r w:rsidR="004019B4" w:rsidRPr="00940C15">
              <w:rPr>
                <w:rStyle w:val="af5"/>
              </w:rPr>
              <w:t>2.1 Справочник типов документов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_Toc85629407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6</w:t>
            </w:r>
            <w:r w:rsidR="004019B4">
              <w:rPr>
                <w:webHidden/>
              </w:rPr>
              <w:fldChar w:fldCharType="end"/>
            </w:r>
          </w:hyperlink>
        </w:p>
        <w:p w14:paraId="33F771C4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08" w:history="1">
            <w:r w:rsidR="004019B4" w:rsidRPr="00940C15">
              <w:rPr>
                <w:rStyle w:val="af5"/>
              </w:rPr>
              <w:t>2.2.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Атрибуты сообщений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_Toc85629408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7</w:t>
            </w:r>
            <w:r w:rsidR="004019B4">
              <w:rPr>
                <w:webHidden/>
              </w:rPr>
              <w:fldChar w:fldCharType="end"/>
            </w:r>
          </w:hyperlink>
        </w:p>
        <w:p w14:paraId="36D44691" w14:textId="77777777" w:rsidR="004019B4" w:rsidRDefault="00E54864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09" w:history="1">
            <w:r w:rsidR="004019B4" w:rsidRPr="00940C15">
              <w:rPr>
                <w:rStyle w:val="af5"/>
              </w:rPr>
              <w:t>2.2.1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Описание объектов взаимодействия при работе с Электронной Доверенностью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_Toc85629409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8</w:t>
            </w:r>
            <w:r w:rsidR="004019B4">
              <w:rPr>
                <w:webHidden/>
              </w:rPr>
              <w:fldChar w:fldCharType="end"/>
            </w:r>
          </w:hyperlink>
        </w:p>
        <w:p w14:paraId="08A404C4" w14:textId="77777777" w:rsidR="004019B4" w:rsidRDefault="00E54864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10" w:history="1">
            <w:r w:rsidR="004019B4" w:rsidRPr="00940C15">
              <w:rPr>
                <w:rStyle w:val="af5"/>
              </w:rPr>
              <w:t>2.2.2.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Описание процесса обмена «Электронная Доверенность»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_Toc85629410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28</w:t>
            </w:r>
            <w:r w:rsidR="004019B4">
              <w:rPr>
                <w:webHidden/>
              </w:rPr>
              <w:fldChar w:fldCharType="end"/>
            </w:r>
          </w:hyperlink>
        </w:p>
        <w:p w14:paraId="17578FBF" w14:textId="77777777" w:rsidR="004019B4" w:rsidRDefault="00E54864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11" w:history="1">
            <w:r w:rsidR="004019B4" w:rsidRPr="00940C15">
              <w:rPr>
                <w:rStyle w:val="af5"/>
              </w:rPr>
              <w:t>2.2.3.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Описание процесса обмена «Отзыв Электронной Доверенности»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_Toc85629411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36</w:t>
            </w:r>
            <w:r w:rsidR="004019B4">
              <w:rPr>
                <w:webHidden/>
              </w:rPr>
              <w:fldChar w:fldCharType="end"/>
            </w:r>
          </w:hyperlink>
        </w:p>
        <w:p w14:paraId="1532633D" w14:textId="77777777" w:rsidR="004019B4" w:rsidRDefault="00E54864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12" w:history="1">
            <w:r w:rsidR="004019B4" w:rsidRPr="00940C15">
              <w:rPr>
                <w:rStyle w:val="af5"/>
              </w:rPr>
              <w:t>2.2.4.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Описание процесса «Запрос списка Доверенностей»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_Toc85629412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40</w:t>
            </w:r>
            <w:r w:rsidR="004019B4">
              <w:rPr>
                <w:webHidden/>
              </w:rPr>
              <w:fldChar w:fldCharType="end"/>
            </w:r>
          </w:hyperlink>
        </w:p>
        <w:p w14:paraId="4915CE43" w14:textId="77777777" w:rsidR="004019B4" w:rsidRDefault="00E54864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13" w:history="1">
            <w:r w:rsidR="004019B4" w:rsidRPr="00940C15">
              <w:rPr>
                <w:rStyle w:val="af5"/>
              </w:rPr>
              <w:t>2.2.5.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Описание процесса обмена «Запрос Доверенности»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_Toc85629413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49</w:t>
            </w:r>
            <w:r w:rsidR="004019B4">
              <w:rPr>
                <w:webHidden/>
              </w:rPr>
              <w:fldChar w:fldCharType="end"/>
            </w:r>
          </w:hyperlink>
        </w:p>
        <w:p w14:paraId="6496B588" w14:textId="77777777" w:rsidR="004019B4" w:rsidRDefault="00E54864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14" w:history="1">
            <w:r w:rsidR="004019B4" w:rsidRPr="00940C15">
              <w:rPr>
                <w:rStyle w:val="af5"/>
              </w:rPr>
              <w:t>2.2.6.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Описание процесса обмена «Запрос справочника Полномочий»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_Toc85629414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54</w:t>
            </w:r>
            <w:r w:rsidR="004019B4">
              <w:rPr>
                <w:webHidden/>
              </w:rPr>
              <w:fldChar w:fldCharType="end"/>
            </w:r>
          </w:hyperlink>
        </w:p>
        <w:p w14:paraId="04BF1068" w14:textId="77777777" w:rsidR="004019B4" w:rsidRDefault="00E54864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15" w:history="1">
            <w:r w:rsidR="004019B4" w:rsidRPr="00940C15">
              <w:rPr>
                <w:rStyle w:val="af5"/>
              </w:rPr>
              <w:t>3.Обеспечение юридической значимости электронной доверенности и отзыва электронной доверенности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_Toc85629415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58</w:t>
            </w:r>
            <w:r w:rsidR="004019B4">
              <w:rPr>
                <w:webHidden/>
              </w:rPr>
              <w:fldChar w:fldCharType="end"/>
            </w:r>
          </w:hyperlink>
        </w:p>
        <w:p w14:paraId="30E50BC5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16" w:history="1">
            <w:r w:rsidR="004019B4" w:rsidRPr="00940C15">
              <w:rPr>
                <w:rStyle w:val="af5"/>
              </w:rPr>
              <w:t>3.1.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Используемые стандарты, форматы и алгоритмы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_Toc85629416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58</w:t>
            </w:r>
            <w:r w:rsidR="004019B4">
              <w:rPr>
                <w:webHidden/>
              </w:rPr>
              <w:fldChar w:fldCharType="end"/>
            </w:r>
          </w:hyperlink>
        </w:p>
        <w:p w14:paraId="5E0161ED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17" w:history="1">
            <w:r w:rsidR="004019B4" w:rsidRPr="00940C15">
              <w:rPr>
                <w:rStyle w:val="af5"/>
              </w:rPr>
              <w:t>3.2.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Структура подписанной электронной доверенности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_Toc85629417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58</w:t>
            </w:r>
            <w:r w:rsidR="004019B4">
              <w:rPr>
                <w:webHidden/>
              </w:rPr>
              <w:fldChar w:fldCharType="end"/>
            </w:r>
          </w:hyperlink>
        </w:p>
        <w:p w14:paraId="7616A75F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18" w:history="1">
            <w:r w:rsidR="004019B4" w:rsidRPr="00940C15">
              <w:rPr>
                <w:rStyle w:val="af5"/>
              </w:rPr>
              <w:t>3.3.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Пример подписанной электронной доверенности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_Toc85629418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59</w:t>
            </w:r>
            <w:r w:rsidR="004019B4">
              <w:rPr>
                <w:webHidden/>
              </w:rPr>
              <w:fldChar w:fldCharType="end"/>
            </w:r>
          </w:hyperlink>
        </w:p>
        <w:p w14:paraId="5E1FE564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19" w:history="1">
            <w:r w:rsidR="004019B4" w:rsidRPr="00940C15">
              <w:rPr>
                <w:rStyle w:val="af5"/>
              </w:rPr>
              <w:t>3.4.</w:t>
            </w:r>
            <w:r w:rsidR="004019B4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4019B4" w:rsidRPr="00940C15">
              <w:rPr>
                <w:rStyle w:val="af5"/>
              </w:rPr>
              <w:t>Пример подписанной электронной доверенности с ссылкой на родительскую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_Toc85629419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68</w:t>
            </w:r>
            <w:r w:rsidR="004019B4">
              <w:rPr>
                <w:webHidden/>
              </w:rPr>
              <w:fldChar w:fldCharType="end"/>
            </w:r>
          </w:hyperlink>
        </w:p>
        <w:p w14:paraId="08B00D2A" w14:textId="77777777" w:rsidR="004019B4" w:rsidRDefault="00E54864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20" w:history="1">
            <w:r w:rsidR="004019B4" w:rsidRPr="00940C15">
              <w:rPr>
                <w:rStyle w:val="af5"/>
              </w:rPr>
              <w:t>Справочники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_Toc85629420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77</w:t>
            </w:r>
            <w:r w:rsidR="004019B4">
              <w:rPr>
                <w:webHidden/>
              </w:rPr>
              <w:fldChar w:fldCharType="end"/>
            </w:r>
          </w:hyperlink>
        </w:p>
        <w:p w14:paraId="64F5C3F2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21" w:history="1">
            <w:r w:rsidR="004019B4" w:rsidRPr="00940C15">
              <w:rPr>
                <w:rStyle w:val="af5"/>
              </w:rPr>
              <w:t>Справочник «Владелец процесса»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_Toc85629421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77</w:t>
            </w:r>
            <w:r w:rsidR="004019B4">
              <w:rPr>
                <w:webHidden/>
              </w:rPr>
              <w:fldChar w:fldCharType="end"/>
            </w:r>
          </w:hyperlink>
        </w:p>
        <w:p w14:paraId="436B03E4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22" w:history="1">
            <w:r w:rsidR="004019B4" w:rsidRPr="00940C15">
              <w:rPr>
                <w:rStyle w:val="af5"/>
              </w:rPr>
              <w:t>Справочник «Доверитель»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_Toc85629422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77</w:t>
            </w:r>
            <w:r w:rsidR="004019B4">
              <w:rPr>
                <w:webHidden/>
              </w:rPr>
              <w:fldChar w:fldCharType="end"/>
            </w:r>
          </w:hyperlink>
        </w:p>
        <w:p w14:paraId="7B8107A8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23" w:history="1">
            <w:r w:rsidR="004019B4" w:rsidRPr="00940C15">
              <w:rPr>
                <w:rStyle w:val="af5"/>
              </w:rPr>
              <w:t>Справочник «Уполномоченный»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_Toc85629423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77</w:t>
            </w:r>
            <w:r w:rsidR="004019B4">
              <w:rPr>
                <w:webHidden/>
              </w:rPr>
              <w:fldChar w:fldCharType="end"/>
            </w:r>
          </w:hyperlink>
        </w:p>
        <w:p w14:paraId="200FC353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24" w:history="1">
            <w:r w:rsidR="004019B4" w:rsidRPr="00940C15">
              <w:rPr>
                <w:rStyle w:val="af5"/>
              </w:rPr>
              <w:t>Пример Справочника «Полномочия»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_Toc85629424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77</w:t>
            </w:r>
            <w:r w:rsidR="004019B4">
              <w:rPr>
                <w:webHidden/>
              </w:rPr>
              <w:fldChar w:fldCharType="end"/>
            </w:r>
          </w:hyperlink>
        </w:p>
        <w:p w14:paraId="17C51468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25" w:history="1">
            <w:r w:rsidR="004019B4" w:rsidRPr="00940C15">
              <w:rPr>
                <w:rStyle w:val="af5"/>
              </w:rPr>
              <w:t>Справочник «Статус обработки МЧД»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_Toc85629425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78</w:t>
            </w:r>
            <w:r w:rsidR="004019B4">
              <w:rPr>
                <w:webHidden/>
              </w:rPr>
              <w:fldChar w:fldCharType="end"/>
            </w:r>
          </w:hyperlink>
        </w:p>
        <w:p w14:paraId="7EAC97AB" w14:textId="77777777" w:rsidR="004019B4" w:rsidRDefault="00E54864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5629426" w:history="1">
            <w:r w:rsidR="004019B4" w:rsidRPr="00940C15">
              <w:rPr>
                <w:rStyle w:val="af5"/>
              </w:rPr>
              <w:t>Справочник «Вид удостоверения личности»</w:t>
            </w:r>
            <w:r w:rsidR="004019B4">
              <w:rPr>
                <w:webHidden/>
              </w:rPr>
              <w:tab/>
            </w:r>
            <w:r w:rsidR="004019B4">
              <w:rPr>
                <w:webHidden/>
              </w:rPr>
              <w:fldChar w:fldCharType="begin"/>
            </w:r>
            <w:r w:rsidR="004019B4">
              <w:rPr>
                <w:webHidden/>
              </w:rPr>
              <w:instrText xml:space="preserve"> PAGEREF _Toc85629426 \h </w:instrText>
            </w:r>
            <w:r w:rsidR="004019B4">
              <w:rPr>
                <w:webHidden/>
              </w:rPr>
            </w:r>
            <w:r w:rsidR="004019B4">
              <w:rPr>
                <w:webHidden/>
              </w:rPr>
              <w:fldChar w:fldCharType="separate"/>
            </w:r>
            <w:r w:rsidR="004019B4">
              <w:rPr>
                <w:webHidden/>
              </w:rPr>
              <w:t>78</w:t>
            </w:r>
            <w:r w:rsidR="004019B4">
              <w:rPr>
                <w:webHidden/>
              </w:rPr>
              <w:fldChar w:fldCharType="end"/>
            </w:r>
          </w:hyperlink>
        </w:p>
        <w:p w14:paraId="0A675158" w14:textId="00A23FB8" w:rsidR="00C5459E" w:rsidRDefault="00C5459E">
          <w:r>
            <w:rPr>
              <w:b/>
              <w:bCs/>
            </w:rPr>
            <w:fldChar w:fldCharType="end"/>
          </w:r>
        </w:p>
      </w:sdtContent>
    </w:sdt>
    <w:p w14:paraId="5CEDF69D" w14:textId="533CED5B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9E" w14:textId="77777777" w:rsidR="0077031F" w:rsidRPr="00BF2143" w:rsidRDefault="0077031F" w:rsidP="00756B32">
      <w:pPr>
        <w:pStyle w:val="2"/>
        <w:spacing w:before="0" w:after="0"/>
        <w:rPr>
          <w:rFonts w:ascii="Times New Roman" w:hAnsi="Times New Roman"/>
        </w:rPr>
        <w:sectPr w:rsidR="0077031F" w:rsidRPr="00BF2143">
          <w:headerReference w:type="default" r:id="rId13"/>
          <w:footerReference w:type="default" r:id="rId14"/>
          <w:pgSz w:w="11907" w:h="16840" w:code="9"/>
          <w:pgMar w:top="1418" w:right="851" w:bottom="851" w:left="1418" w:header="567" w:footer="567" w:gutter="0"/>
          <w:cols w:space="720"/>
        </w:sectPr>
      </w:pPr>
    </w:p>
    <w:p w14:paraId="090582D6" w14:textId="0F059E58" w:rsidR="00463146" w:rsidRPr="00AD040D" w:rsidRDefault="00463146" w:rsidP="00E30D7B">
      <w:pPr>
        <w:pStyle w:val="26"/>
        <w:rPr>
          <w:sz w:val="2"/>
          <w:szCs w:val="2"/>
        </w:rPr>
      </w:pPr>
    </w:p>
    <w:p w14:paraId="5CEDF6B9" w14:textId="5B16F98D" w:rsidR="0077031F" w:rsidRPr="00AD040D" w:rsidRDefault="00AD040D" w:rsidP="00AD040D">
      <w:pPr>
        <w:pStyle w:val="2"/>
        <w:rPr>
          <w:rFonts w:ascii="Times New Roman" w:hAnsi="Times New Roman"/>
          <w:sz w:val="24"/>
          <w:szCs w:val="24"/>
        </w:rPr>
      </w:pPr>
      <w:bookmarkStart w:id="0" w:name="_Toc85629400"/>
      <w:r w:rsidRPr="00AD040D">
        <w:rPr>
          <w:rFonts w:ascii="Times New Roman" w:hAnsi="Times New Roman"/>
          <w:sz w:val="24"/>
          <w:szCs w:val="24"/>
        </w:rPr>
        <w:t>Журнал изменений</w:t>
      </w:r>
      <w:bookmarkEnd w:id="0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04"/>
        <w:gridCol w:w="1152"/>
        <w:gridCol w:w="3744"/>
        <w:gridCol w:w="2304"/>
      </w:tblGrid>
      <w:tr w:rsidR="00AD040D" w:rsidRPr="00BF2143" w14:paraId="058C75B9" w14:textId="77777777" w:rsidTr="00AD040D">
        <w:tc>
          <w:tcPr>
            <w:tcW w:w="2304" w:type="dxa"/>
          </w:tcPr>
          <w:p w14:paraId="667D4A88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Дата</w:t>
            </w:r>
          </w:p>
        </w:tc>
        <w:tc>
          <w:tcPr>
            <w:tcW w:w="1152" w:type="dxa"/>
          </w:tcPr>
          <w:p w14:paraId="6FA13AC4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Версия</w:t>
            </w:r>
          </w:p>
        </w:tc>
        <w:tc>
          <w:tcPr>
            <w:tcW w:w="3744" w:type="dxa"/>
          </w:tcPr>
          <w:p w14:paraId="1758589B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Описание</w:t>
            </w:r>
          </w:p>
        </w:tc>
        <w:tc>
          <w:tcPr>
            <w:tcW w:w="2304" w:type="dxa"/>
          </w:tcPr>
          <w:p w14:paraId="334BFF43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Автор</w:t>
            </w:r>
          </w:p>
        </w:tc>
      </w:tr>
      <w:tr w:rsidR="00AD040D" w:rsidRPr="00BF2143" w14:paraId="5DEBFD63" w14:textId="77777777" w:rsidTr="00AD040D">
        <w:tc>
          <w:tcPr>
            <w:tcW w:w="2304" w:type="dxa"/>
          </w:tcPr>
          <w:p w14:paraId="788CFF83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fldChar w:fldCharType="begin"/>
            </w:r>
            <w:r w:rsidRPr="00BF2143">
              <w:instrText xml:space="preserve"> CREATEDATE  \@ "dd.MM.yyyy" </w:instrText>
            </w:r>
            <w:r w:rsidRPr="00BF2143">
              <w:fldChar w:fldCharType="separate"/>
            </w:r>
            <w:r w:rsidR="004019B4">
              <w:rPr>
                <w:noProof/>
              </w:rPr>
              <w:t>20.09.2021</w:t>
            </w:r>
            <w:r w:rsidRPr="00BF2143">
              <w:fldChar w:fldCharType="end"/>
            </w:r>
          </w:p>
        </w:tc>
        <w:tc>
          <w:tcPr>
            <w:tcW w:w="1152" w:type="dxa"/>
          </w:tcPr>
          <w:p w14:paraId="54334577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>
              <w:t>0.9</w:t>
            </w:r>
          </w:p>
        </w:tc>
        <w:tc>
          <w:tcPr>
            <w:tcW w:w="3744" w:type="dxa"/>
          </w:tcPr>
          <w:p w14:paraId="4DFCD041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t>Создан новый документ</w:t>
            </w:r>
          </w:p>
        </w:tc>
        <w:tc>
          <w:tcPr>
            <w:tcW w:w="2304" w:type="dxa"/>
          </w:tcPr>
          <w:p w14:paraId="76CE2846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t>Мухина О.А.</w:t>
            </w:r>
          </w:p>
        </w:tc>
      </w:tr>
      <w:tr w:rsidR="00AD040D" w:rsidRPr="00BF2143" w14:paraId="05CC3BA5" w14:textId="77777777" w:rsidTr="00AD040D">
        <w:tc>
          <w:tcPr>
            <w:tcW w:w="2304" w:type="dxa"/>
          </w:tcPr>
          <w:p w14:paraId="4164B7D3" w14:textId="77777777" w:rsidR="00AD040D" w:rsidRPr="00CF24BC" w:rsidRDefault="00AD040D" w:rsidP="00AD040D">
            <w:pPr>
              <w:pStyle w:val="tabletext0"/>
              <w:spacing w:after="0"/>
              <w:ind w:left="0"/>
            </w:pPr>
            <w:r>
              <w:t>07.09.2021</w:t>
            </w:r>
          </w:p>
        </w:tc>
        <w:tc>
          <w:tcPr>
            <w:tcW w:w="1152" w:type="dxa"/>
          </w:tcPr>
          <w:p w14:paraId="4FECF2F7" w14:textId="6AAA895E" w:rsidR="00AD040D" w:rsidRPr="001A08AE" w:rsidRDefault="00E42CCD" w:rsidP="00AD040D">
            <w:pPr>
              <w:pStyle w:val="tabletext0"/>
              <w:spacing w:after="0"/>
              <w:ind w:left="0"/>
            </w:pPr>
            <w:r>
              <w:t>0.91</w:t>
            </w:r>
          </w:p>
        </w:tc>
        <w:tc>
          <w:tcPr>
            <w:tcW w:w="3744" w:type="dxa"/>
          </w:tcPr>
          <w:p w14:paraId="5031DB5A" w14:textId="77777777" w:rsidR="00AD040D" w:rsidRPr="001A08AE" w:rsidRDefault="00AD040D" w:rsidP="00AD040D">
            <w:pPr>
              <w:pStyle w:val="tabletext0"/>
              <w:spacing w:after="0"/>
              <w:ind w:left="0"/>
            </w:pPr>
            <w:r>
              <w:t>Добавлены разделы обеспечения юр. значимости</w:t>
            </w:r>
            <w:r w:rsidRPr="00BF2143">
              <w:rPr>
                <w:lang w:val="en-US"/>
              </w:rPr>
              <w:t> </w:t>
            </w:r>
            <w:r>
              <w:t>МЧД и Эл</w:t>
            </w:r>
            <w:proofErr w:type="gramStart"/>
            <w:r>
              <w:t>.д</w:t>
            </w:r>
            <w:proofErr w:type="gramEnd"/>
            <w:r>
              <w:t>окументов</w:t>
            </w:r>
          </w:p>
        </w:tc>
        <w:tc>
          <w:tcPr>
            <w:tcW w:w="2304" w:type="dxa"/>
          </w:tcPr>
          <w:p w14:paraId="23B8DB92" w14:textId="77777777" w:rsidR="00AD040D" w:rsidRPr="001A08AE" w:rsidRDefault="00AD040D" w:rsidP="00AD040D">
            <w:pPr>
              <w:pStyle w:val="tabletext0"/>
              <w:spacing w:after="0"/>
              <w:ind w:left="0"/>
            </w:pPr>
            <w:r>
              <w:t>Коньков С.А.</w:t>
            </w:r>
          </w:p>
        </w:tc>
      </w:tr>
      <w:tr w:rsidR="00AD040D" w:rsidRPr="00BF2143" w14:paraId="5DC5EE15" w14:textId="77777777" w:rsidTr="00AD040D">
        <w:tc>
          <w:tcPr>
            <w:tcW w:w="2304" w:type="dxa"/>
          </w:tcPr>
          <w:p w14:paraId="0718E6FC" w14:textId="5260557E" w:rsidR="00AD040D" w:rsidRPr="00BF2143" w:rsidRDefault="00E42CCD" w:rsidP="00AD040D">
            <w:pPr>
              <w:pStyle w:val="Tabletext"/>
              <w:spacing w:after="0"/>
              <w:ind w:left="0"/>
            </w:pPr>
            <w:r>
              <w:t>24.09.2021</w:t>
            </w:r>
          </w:p>
        </w:tc>
        <w:tc>
          <w:tcPr>
            <w:tcW w:w="1152" w:type="dxa"/>
          </w:tcPr>
          <w:p w14:paraId="6162144E" w14:textId="2B64BAD5" w:rsidR="00AD040D" w:rsidRPr="00BF2143" w:rsidRDefault="00E42CCD" w:rsidP="00AD040D">
            <w:pPr>
              <w:pStyle w:val="Tabletext"/>
              <w:spacing w:after="0"/>
              <w:ind w:left="0"/>
            </w:pPr>
            <w:r>
              <w:t>0.92</w:t>
            </w:r>
          </w:p>
        </w:tc>
        <w:tc>
          <w:tcPr>
            <w:tcW w:w="3744" w:type="dxa"/>
          </w:tcPr>
          <w:p w14:paraId="0AB1EE79" w14:textId="14E7EB9A" w:rsidR="00AD040D" w:rsidRPr="00BF2143" w:rsidRDefault="0037630F" w:rsidP="0037630F">
            <w:pPr>
              <w:pStyle w:val="Tabletext"/>
              <w:spacing w:after="0"/>
              <w:ind w:left="0"/>
            </w:pPr>
            <w:r>
              <w:t xml:space="preserve">В </w:t>
            </w:r>
            <w:r w:rsidR="00E42CCD">
              <w:t>блок «Доверитель» добавлены поля: «Нотариус» и «На основании»</w:t>
            </w:r>
            <w:r>
              <w:t xml:space="preserve">. Расширен атрибутивный состав </w:t>
            </w:r>
            <w:r w:rsidRPr="00BF2143">
              <w:t>powerOfAttorneyList</w:t>
            </w:r>
            <w:r>
              <w:t>.</w:t>
            </w:r>
          </w:p>
        </w:tc>
        <w:tc>
          <w:tcPr>
            <w:tcW w:w="2304" w:type="dxa"/>
          </w:tcPr>
          <w:p w14:paraId="67164E47" w14:textId="30FC417F" w:rsidR="00AD040D" w:rsidRPr="00BF2143" w:rsidRDefault="00E42CCD" w:rsidP="00AD040D">
            <w:pPr>
              <w:pStyle w:val="Tabletext"/>
              <w:spacing w:after="0"/>
              <w:ind w:left="0"/>
            </w:pPr>
            <w:r>
              <w:t>Мухина О.А.</w:t>
            </w:r>
          </w:p>
        </w:tc>
      </w:tr>
      <w:tr w:rsidR="00AD040D" w:rsidRPr="00BF2143" w14:paraId="440A1BF4" w14:textId="77777777" w:rsidTr="00AD040D">
        <w:tc>
          <w:tcPr>
            <w:tcW w:w="2304" w:type="dxa"/>
          </w:tcPr>
          <w:p w14:paraId="0D4B71E0" w14:textId="776393D9" w:rsidR="00AD040D" w:rsidRPr="00BF2143" w:rsidRDefault="00CC6EF8" w:rsidP="005E0A40">
            <w:pPr>
              <w:pStyle w:val="Tabletext"/>
              <w:spacing w:after="0"/>
              <w:ind w:left="0"/>
            </w:pPr>
            <w:r>
              <w:t>1</w:t>
            </w:r>
            <w:r w:rsidR="005E0A40">
              <w:t>5</w:t>
            </w:r>
            <w:r>
              <w:t>.10.2021</w:t>
            </w:r>
          </w:p>
        </w:tc>
        <w:tc>
          <w:tcPr>
            <w:tcW w:w="1152" w:type="dxa"/>
          </w:tcPr>
          <w:p w14:paraId="225C547A" w14:textId="7EF25812" w:rsidR="00AD040D" w:rsidRPr="00BF2143" w:rsidRDefault="00CC6EF8" w:rsidP="00AD040D">
            <w:pPr>
              <w:pStyle w:val="Tabletext"/>
              <w:spacing w:after="0"/>
              <w:ind w:left="0"/>
            </w:pPr>
            <w:r>
              <w:t>0.93</w:t>
            </w:r>
          </w:p>
        </w:tc>
        <w:tc>
          <w:tcPr>
            <w:tcW w:w="3744" w:type="dxa"/>
          </w:tcPr>
          <w:p w14:paraId="5B4FB9D5" w14:textId="77777777" w:rsidR="00AD040D" w:rsidRDefault="00CC6EF8" w:rsidP="00AD040D">
            <w:pPr>
              <w:pStyle w:val="Tabletext"/>
              <w:spacing w:after="0"/>
              <w:ind w:left="0"/>
            </w:pPr>
            <w:r>
              <w:t xml:space="preserve">Для </w:t>
            </w:r>
            <w:r w:rsidRPr="00BF2143">
              <w:rPr>
                <w:lang w:val="en-US"/>
              </w:rPr>
              <w:t>authorityListResponse</w:t>
            </w:r>
            <w:r>
              <w:t xml:space="preserve"> удален признак передоверия, добавлена родительская мнемоника, даты </w:t>
            </w:r>
            <w:proofErr w:type="gramStart"/>
            <w:r>
              <w:t>с</w:t>
            </w:r>
            <w:proofErr w:type="gramEnd"/>
            <w:r>
              <w:t xml:space="preserve"> и по.</w:t>
            </w:r>
          </w:p>
          <w:p w14:paraId="28AC36CC" w14:textId="77777777" w:rsidR="00CC6EF8" w:rsidRDefault="00CC6EF8" w:rsidP="00AD040D">
            <w:pPr>
              <w:pStyle w:val="Tabletext"/>
              <w:spacing w:after="0"/>
              <w:ind w:left="0"/>
            </w:pPr>
            <w:r>
              <w:t>Актуализирован пример справочника полномочий. Добавлен справочник статусов обработки документа</w:t>
            </w:r>
            <w:r w:rsidR="005E0A40">
              <w:t xml:space="preserve">. </w:t>
            </w:r>
          </w:p>
          <w:p w14:paraId="2D5A7F14" w14:textId="4A8484E0" w:rsidR="005E0A40" w:rsidRDefault="005E0A40" w:rsidP="005E0A40">
            <w:pPr>
              <w:pStyle w:val="Tabletext"/>
              <w:spacing w:after="0"/>
              <w:ind w:left="0"/>
            </w:pPr>
            <w:r>
              <w:t xml:space="preserve">powerOfAttorneyListRequest - удалены дата регистрации </w:t>
            </w:r>
            <w:proofErr w:type="gramStart"/>
            <w:r>
              <w:t>с</w:t>
            </w:r>
            <w:proofErr w:type="gramEnd"/>
            <w:r>
              <w:t xml:space="preserve"> и </w:t>
            </w:r>
            <w:proofErr w:type="gramStart"/>
            <w:r>
              <w:t>по</w:t>
            </w:r>
            <w:proofErr w:type="gramEnd"/>
            <w:r>
              <w:t>, добавлен атрибут «Все МЧД»;</w:t>
            </w:r>
          </w:p>
          <w:p w14:paraId="03C9F8E3" w14:textId="617F5F44" w:rsidR="005E0A40" w:rsidRDefault="005E0A40" w:rsidP="005E0A40">
            <w:pPr>
              <w:pStyle w:val="Tabletext"/>
              <w:spacing w:after="0"/>
              <w:ind w:left="0"/>
            </w:pPr>
            <w:r>
              <w:t>powerOfAttorneyLis</w:t>
            </w:r>
            <w:r>
              <w:rPr>
                <w:lang w:val="en-US"/>
              </w:rPr>
              <w:t>t</w:t>
            </w:r>
            <w:r>
              <w:t xml:space="preserve"> – добавлен Владелец;</w:t>
            </w:r>
          </w:p>
          <w:p w14:paraId="765DCF0A" w14:textId="3BAD4C96" w:rsidR="005E0A40" w:rsidRPr="002A0A5F" w:rsidRDefault="005E0A40" w:rsidP="005E0A40">
            <w:pPr>
              <w:pStyle w:val="Tabletext"/>
              <w:spacing w:after="0"/>
              <w:ind w:left="0"/>
            </w:pPr>
            <w:r w:rsidRPr="005E0A40">
              <w:rPr>
                <w:lang w:val="en-US"/>
              </w:rPr>
              <w:t>powerOfAttorneyRequest</w:t>
            </w:r>
            <w:r w:rsidRPr="002A0A5F">
              <w:t xml:space="preserve"> </w:t>
            </w:r>
            <w:r>
              <w:t>и</w:t>
            </w:r>
            <w:r w:rsidRPr="002A0A5F">
              <w:t xml:space="preserve"> </w:t>
            </w:r>
            <w:r w:rsidRPr="005E0A40">
              <w:rPr>
                <w:lang w:val="en-US"/>
              </w:rPr>
              <w:t>revocationPowerOfAttorney</w:t>
            </w:r>
            <w:r w:rsidRPr="002A0A5F">
              <w:t xml:space="preserve"> – </w:t>
            </w:r>
            <w:r>
              <w:t>удален</w:t>
            </w:r>
            <w:r w:rsidRPr="002A0A5F">
              <w:t xml:space="preserve"> </w:t>
            </w:r>
            <w:r>
              <w:t>Владелец</w:t>
            </w:r>
            <w:r w:rsidRPr="002A0A5F">
              <w:t>;</w:t>
            </w:r>
          </w:p>
          <w:p w14:paraId="4B218557" w14:textId="49608634" w:rsidR="005E0A40" w:rsidRPr="00C269AB" w:rsidRDefault="005E0A40" w:rsidP="005E0A40">
            <w:pPr>
              <w:pStyle w:val="Tabletext"/>
              <w:spacing w:after="0"/>
              <w:ind w:left="0"/>
            </w:pPr>
            <w:r>
              <w:t>authorityListResponse –добавлено «Наименование полномочия»</w:t>
            </w:r>
            <w:r w:rsidR="00C269AB">
              <w:t>. Для физ</w:t>
            </w:r>
            <w:proofErr w:type="gramStart"/>
            <w:r w:rsidR="00C269AB">
              <w:t>.л</w:t>
            </w:r>
            <w:proofErr w:type="gramEnd"/>
            <w:r w:rsidR="00C269AB">
              <w:t xml:space="preserve">ица Владельца процесса добавлен тег «Код подчиненности». Переименованы </w:t>
            </w:r>
            <w:r w:rsidR="00C269AB">
              <w:rPr>
                <w:lang w:val="en-US"/>
              </w:rPr>
              <w:t>XML</w:t>
            </w:r>
            <w:r w:rsidR="00C269AB">
              <w:t xml:space="preserve"> файлы запроса/ответа Классификатора полномочий</w:t>
            </w:r>
            <w:r w:rsidR="00171AB1">
              <w:t xml:space="preserve">. Для </w:t>
            </w:r>
            <w:r w:rsidR="00171AB1" w:rsidRPr="00BF2143">
              <w:rPr>
                <w:rStyle w:val="pt-a1-000032"/>
              </w:rPr>
              <w:t>powerOfAttorneyResponse</w:t>
            </w:r>
            <w:r w:rsidR="00171AB1">
              <w:rPr>
                <w:rStyle w:val="pt-a1-000032"/>
              </w:rPr>
              <w:t xml:space="preserve"> добавлена дополнительная информация.</w:t>
            </w:r>
          </w:p>
        </w:tc>
        <w:tc>
          <w:tcPr>
            <w:tcW w:w="2304" w:type="dxa"/>
          </w:tcPr>
          <w:p w14:paraId="60053D36" w14:textId="4D193694" w:rsidR="00AD040D" w:rsidRPr="00BF2143" w:rsidRDefault="00CC6EF8" w:rsidP="00AD040D">
            <w:pPr>
              <w:pStyle w:val="Tabletext"/>
              <w:spacing w:after="0"/>
              <w:ind w:left="0"/>
            </w:pPr>
            <w:r>
              <w:t>Мухина О.А.</w:t>
            </w:r>
          </w:p>
        </w:tc>
      </w:tr>
    </w:tbl>
    <w:p w14:paraId="49DE0BF3" w14:textId="77777777" w:rsidR="00AD040D" w:rsidRPr="00BF2143" w:rsidRDefault="00AD040D" w:rsidP="00756B32">
      <w:pPr>
        <w:spacing w:after="0"/>
      </w:pPr>
    </w:p>
    <w:p w14:paraId="5CEDF6BA" w14:textId="77777777" w:rsidR="00605C94" w:rsidRPr="00BF2143" w:rsidRDefault="00605C94" w:rsidP="00756B32">
      <w:pPr>
        <w:spacing w:after="0"/>
      </w:pPr>
    </w:p>
    <w:p w14:paraId="5CEDF6BB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BC" w14:textId="77777777" w:rsidR="0077031F" w:rsidRPr="00BF2143" w:rsidRDefault="0077031F" w:rsidP="00756B32">
      <w:pPr>
        <w:spacing w:after="0"/>
      </w:pPr>
    </w:p>
    <w:p w14:paraId="5CEDF6BD" w14:textId="77777777" w:rsidR="0077031F" w:rsidRPr="00BF2143" w:rsidRDefault="0077031F" w:rsidP="00756B32">
      <w:pPr>
        <w:spacing w:after="0"/>
      </w:pPr>
    </w:p>
    <w:p w14:paraId="5CEDF6BE" w14:textId="77777777" w:rsidR="0077031F" w:rsidRPr="00BF2143" w:rsidRDefault="0077031F" w:rsidP="00756B32">
      <w:pPr>
        <w:spacing w:after="0"/>
      </w:pPr>
    </w:p>
    <w:p w14:paraId="5CEDF6BF" w14:textId="77777777" w:rsidR="0077031F" w:rsidRPr="00BF2143" w:rsidRDefault="0077031F" w:rsidP="00756B32">
      <w:pPr>
        <w:spacing w:after="0"/>
      </w:pPr>
    </w:p>
    <w:p w14:paraId="5CEDF6C0" w14:textId="77777777" w:rsidR="0077031F" w:rsidRPr="00BF2143" w:rsidRDefault="0077031F" w:rsidP="00756B32">
      <w:pPr>
        <w:spacing w:after="0"/>
      </w:pPr>
    </w:p>
    <w:p w14:paraId="5CEDF6C1" w14:textId="77777777" w:rsidR="0077031F" w:rsidRPr="00BF2143" w:rsidRDefault="0077031F" w:rsidP="00756B32">
      <w:pPr>
        <w:spacing w:after="0"/>
      </w:pPr>
    </w:p>
    <w:p w14:paraId="5CEDF6C2" w14:textId="77777777" w:rsidR="0077031F" w:rsidRPr="00BF2143" w:rsidRDefault="0077031F" w:rsidP="00756B32">
      <w:pPr>
        <w:spacing w:after="0"/>
      </w:pPr>
    </w:p>
    <w:p w14:paraId="5CEDF6C3" w14:textId="77777777" w:rsidR="0077031F" w:rsidRPr="00BF2143" w:rsidRDefault="0077031F" w:rsidP="00756B32">
      <w:pPr>
        <w:spacing w:after="0"/>
      </w:pPr>
    </w:p>
    <w:p w14:paraId="5CEDF6C4" w14:textId="77777777" w:rsidR="0077031F" w:rsidRPr="001A08AE" w:rsidRDefault="0077031F" w:rsidP="00756B32">
      <w:pPr>
        <w:spacing w:after="0"/>
      </w:pPr>
    </w:p>
    <w:p w14:paraId="5CEDF6C5" w14:textId="77777777" w:rsidR="0077031F" w:rsidRPr="00BF2143" w:rsidRDefault="0077031F" w:rsidP="00756B32">
      <w:pPr>
        <w:spacing w:after="0"/>
      </w:pPr>
    </w:p>
    <w:p w14:paraId="5CEDF6C6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C7" w14:textId="77777777" w:rsidR="0077031F" w:rsidRPr="00BF2143" w:rsidRDefault="0077031F" w:rsidP="00756B32">
      <w:pPr>
        <w:pStyle w:val="a5"/>
        <w:spacing w:after="0"/>
        <w:rPr>
          <w:rFonts w:ascii="Times New Roman" w:hAnsi="Times New Roman"/>
        </w:rPr>
      </w:pPr>
      <w:r w:rsidRPr="00BF2143">
        <w:rPr>
          <w:rFonts w:ascii="Times New Roman" w:hAnsi="Times New Roman"/>
        </w:rPr>
        <w:br w:type="page"/>
      </w:r>
    </w:p>
    <w:p w14:paraId="1165A01E" w14:textId="513F3B30" w:rsidR="00A535ED" w:rsidRPr="00D5227B" w:rsidRDefault="00A535ED" w:rsidP="00D5227B">
      <w:pPr>
        <w:pStyle w:val="1"/>
        <w:numPr>
          <w:ilvl w:val="0"/>
          <w:numId w:val="0"/>
        </w:numPr>
        <w:rPr>
          <w:sz w:val="2"/>
          <w:szCs w:val="2"/>
        </w:rPr>
      </w:pPr>
    </w:p>
    <w:p w14:paraId="67813676" w14:textId="0767EACE" w:rsidR="00D5227B" w:rsidRPr="00D5227B" w:rsidRDefault="00D5227B" w:rsidP="00D5227B">
      <w:pPr>
        <w:pStyle w:val="10"/>
        <w:rPr>
          <w:rFonts w:ascii="Times New Roman" w:hAnsi="Times New Roman"/>
        </w:rPr>
      </w:pPr>
      <w:bookmarkStart w:id="1" w:name="_Toc85629401"/>
      <w:bookmarkStart w:id="2" w:name="_Toc535663734"/>
      <w:bookmarkStart w:id="3" w:name="_Toc81991500"/>
      <w:r w:rsidRPr="00D5227B">
        <w:rPr>
          <w:rFonts w:ascii="Times New Roman" w:hAnsi="Times New Roman"/>
        </w:rPr>
        <w:t>1. Общие сведения</w:t>
      </w:r>
      <w:bookmarkEnd w:id="1"/>
    </w:p>
    <w:p w14:paraId="5CEDF6C9" w14:textId="77777777" w:rsidR="00F23594" w:rsidRPr="00BF2143" w:rsidRDefault="00F23594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4" w:name="_Toc85629402"/>
      <w:r w:rsidRPr="00BF2143">
        <w:rPr>
          <w:rFonts w:ascii="Times New Roman" w:hAnsi="Times New Roman"/>
        </w:rPr>
        <w:t>Назначение</w:t>
      </w:r>
      <w:bookmarkEnd w:id="2"/>
      <w:bookmarkEnd w:id="3"/>
      <w:bookmarkEnd w:id="4"/>
    </w:p>
    <w:p w14:paraId="5CEDF6CA" w14:textId="229E60D8" w:rsidR="00802BB9" w:rsidRPr="00BF2143" w:rsidRDefault="004312F7" w:rsidP="00DD5781">
      <w:pPr>
        <w:spacing w:after="0"/>
        <w:ind w:left="0" w:firstLine="567"/>
        <w:jc w:val="both"/>
      </w:pPr>
      <w:r w:rsidRPr="00BF2143">
        <w:t xml:space="preserve">Настоящий документ описывает </w:t>
      </w:r>
      <w:r w:rsidR="00711321" w:rsidRPr="00BF2143">
        <w:t xml:space="preserve">вид сведений, формируемых в формате </w:t>
      </w:r>
      <w:r w:rsidR="00711321" w:rsidRPr="00BF2143">
        <w:rPr>
          <w:lang w:val="en-US"/>
        </w:rPr>
        <w:t>XML</w:t>
      </w:r>
      <w:r w:rsidR="009A2F77" w:rsidRPr="00BF2143">
        <w:t>-файла</w:t>
      </w:r>
      <w:r w:rsidR="00D70352" w:rsidRPr="00BF2143">
        <w:t xml:space="preserve"> (</w:t>
      </w:r>
      <w:r w:rsidR="00EF73D7">
        <w:t>сообщения</w:t>
      </w:r>
      <w:r w:rsidR="00D70352" w:rsidRPr="00BF2143">
        <w:t>)</w:t>
      </w:r>
      <w:r w:rsidR="009A2F77" w:rsidRPr="00BF2143">
        <w:t>. Используется для предоставления</w:t>
      </w:r>
      <w:r w:rsidR="00490BF5" w:rsidRPr="00BF2143">
        <w:t xml:space="preserve"> машиночитаемых </w:t>
      </w:r>
      <w:r w:rsidR="00802BB9" w:rsidRPr="00BF2143">
        <w:t>доверенностей в электронной форме, подтверждающих полномочия физического лица</w:t>
      </w:r>
      <w:r w:rsidR="00424DD6" w:rsidRPr="00BF2143">
        <w:t xml:space="preserve"> </w:t>
      </w:r>
      <w:r w:rsidR="00802BB9" w:rsidRPr="00BF2143">
        <w:t xml:space="preserve">действовать от имени </w:t>
      </w:r>
      <w:r w:rsidR="00424DD6" w:rsidRPr="00BF2143">
        <w:t xml:space="preserve">физического лица, </w:t>
      </w:r>
      <w:r w:rsidR="00802BB9" w:rsidRPr="00BF2143">
        <w:t>индивидуального предпринимателя или юридического лица</w:t>
      </w:r>
      <w:r w:rsidR="00424DD6" w:rsidRPr="00BF2143">
        <w:t>.</w:t>
      </w:r>
    </w:p>
    <w:p w14:paraId="5CEDF6CB" w14:textId="77777777" w:rsidR="00F23594" w:rsidRPr="00BF2143" w:rsidRDefault="00F23594" w:rsidP="00DD5781">
      <w:pPr>
        <w:pStyle w:val="2"/>
        <w:numPr>
          <w:ilvl w:val="1"/>
          <w:numId w:val="1"/>
        </w:numPr>
        <w:spacing w:before="0" w:after="0"/>
        <w:jc w:val="both"/>
        <w:rPr>
          <w:rFonts w:ascii="Times New Roman" w:hAnsi="Times New Roman"/>
        </w:rPr>
      </w:pPr>
      <w:bookmarkStart w:id="5" w:name="_Toc535663735"/>
      <w:bookmarkStart w:id="6" w:name="_Toc81991501"/>
      <w:bookmarkStart w:id="7" w:name="_Toc85629403"/>
      <w:r w:rsidRPr="00BF2143">
        <w:rPr>
          <w:rFonts w:ascii="Times New Roman" w:hAnsi="Times New Roman"/>
        </w:rPr>
        <w:t>Область применения</w:t>
      </w:r>
      <w:bookmarkEnd w:id="5"/>
      <w:bookmarkEnd w:id="6"/>
      <w:bookmarkEnd w:id="7"/>
    </w:p>
    <w:p w14:paraId="5CEDF6CC" w14:textId="77777777" w:rsidR="00D70203" w:rsidRPr="00BF2143" w:rsidRDefault="00D70203" w:rsidP="00DD5781">
      <w:pPr>
        <w:spacing w:after="0"/>
        <w:ind w:left="0" w:firstLine="567"/>
        <w:jc w:val="both"/>
      </w:pPr>
      <w:bookmarkStart w:id="8" w:name="_Toc535663736"/>
      <w:r w:rsidRPr="00BF2143">
        <w:rPr>
          <w:bCs/>
          <w:shd w:val="clear" w:color="auto" w:fill="FFFFFF"/>
        </w:rPr>
        <w:t xml:space="preserve">Представление доверенности осуществляется посредством ее включения в пакет электронных документов. </w:t>
      </w:r>
      <w:r w:rsidRPr="00BF2143">
        <w:t>Машиночитаемые доверенности, используемые для подтверждения полномочий в электронной форме (далее – доверенность), оформляются и отменяются в соответствии с требованиями действующего гражданского законодательства Российской Федерации.</w:t>
      </w:r>
    </w:p>
    <w:p w14:paraId="5CEDF6CD" w14:textId="356F8CB0" w:rsidR="00D70203" w:rsidRDefault="00D70203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 w:rsidRPr="00BF2143">
        <w:rPr>
          <w:bCs/>
          <w:shd w:val="clear" w:color="auto" w:fill="FFFFFF"/>
        </w:rPr>
        <w:t xml:space="preserve">Документ о </w:t>
      </w:r>
      <w:proofErr w:type="gramStart"/>
      <w:r w:rsidRPr="00BF2143">
        <w:rPr>
          <w:bCs/>
          <w:shd w:val="clear" w:color="auto" w:fill="FFFFFF"/>
        </w:rPr>
        <w:t>полномочиях</w:t>
      </w:r>
      <w:proofErr w:type="gramEnd"/>
      <w:r w:rsidRPr="00BF2143">
        <w:rPr>
          <w:bCs/>
          <w:shd w:val="clear" w:color="auto" w:fill="FFFFFF"/>
        </w:rPr>
        <w:t xml:space="preserve"> должен быть </w:t>
      </w:r>
      <w:r w:rsidR="00F76E14" w:rsidRPr="00BF2143">
        <w:rPr>
          <w:bCs/>
          <w:shd w:val="clear" w:color="auto" w:fill="FFFFFF"/>
        </w:rPr>
        <w:t>с четко установленным сроком действия</w:t>
      </w:r>
      <w:r w:rsidR="00E312C1">
        <w:rPr>
          <w:bCs/>
          <w:shd w:val="clear" w:color="auto" w:fill="FFFFFF"/>
        </w:rPr>
        <w:t xml:space="preserve">. </w:t>
      </w:r>
      <w:r w:rsidR="00F76E14" w:rsidRPr="00BF2143">
        <w:rPr>
          <w:bCs/>
          <w:shd w:val="clear" w:color="auto" w:fill="FFFFFF"/>
        </w:rPr>
        <w:t>Доверенность должна быть п</w:t>
      </w:r>
      <w:r w:rsidRPr="00BF2143">
        <w:rPr>
          <w:bCs/>
          <w:shd w:val="clear" w:color="auto" w:fill="FFFFFF"/>
        </w:rPr>
        <w:t>одписан</w:t>
      </w:r>
      <w:r w:rsidR="00F76E14" w:rsidRPr="00BF2143">
        <w:rPr>
          <w:bCs/>
          <w:shd w:val="clear" w:color="auto" w:fill="FFFFFF"/>
        </w:rPr>
        <w:t>а</w:t>
      </w:r>
      <w:r w:rsidRPr="00BF2143">
        <w:rPr>
          <w:bCs/>
          <w:shd w:val="clear" w:color="auto" w:fill="FFFFFF"/>
        </w:rPr>
        <w:t xml:space="preserve"> </w:t>
      </w:r>
      <w:r w:rsidR="00DD5781" w:rsidRPr="00BF2143">
        <w:rPr>
          <w:bCs/>
          <w:shd w:val="clear" w:color="auto" w:fill="FFFFFF"/>
        </w:rPr>
        <w:t xml:space="preserve">личной </w:t>
      </w:r>
      <w:r w:rsidRPr="00BF2143">
        <w:rPr>
          <w:bCs/>
          <w:shd w:val="clear" w:color="auto" w:fill="FFFFFF"/>
        </w:rPr>
        <w:t>квалифицированной электронной подписью</w:t>
      </w:r>
      <w:r w:rsidR="00424DD6" w:rsidRPr="00BF2143">
        <w:rPr>
          <w:bCs/>
          <w:shd w:val="clear" w:color="auto" w:fill="FFFFFF"/>
        </w:rPr>
        <w:t xml:space="preserve"> </w:t>
      </w:r>
      <w:r w:rsidRPr="00BF2143">
        <w:rPr>
          <w:bCs/>
          <w:shd w:val="clear" w:color="auto" w:fill="FFFFFF"/>
        </w:rPr>
        <w:t xml:space="preserve"> </w:t>
      </w:r>
      <w:r w:rsidR="00424DD6" w:rsidRPr="00BF2143">
        <w:rPr>
          <w:bCs/>
          <w:shd w:val="clear" w:color="auto" w:fill="FFFFFF"/>
        </w:rPr>
        <w:t xml:space="preserve">доверителя или </w:t>
      </w:r>
      <w:r w:rsidR="00DD5781" w:rsidRPr="00BF2143">
        <w:rPr>
          <w:bCs/>
          <w:shd w:val="clear" w:color="auto" w:fill="FFFFFF"/>
        </w:rPr>
        <w:t>электронной подписью организации с указанием ее руководителя</w:t>
      </w:r>
      <w:r w:rsidR="00424DD6" w:rsidRPr="00BF2143">
        <w:rPr>
          <w:bCs/>
          <w:shd w:val="clear" w:color="auto" w:fill="FFFFFF"/>
        </w:rPr>
        <w:t xml:space="preserve">. </w:t>
      </w:r>
      <w:r w:rsidR="00735DE9" w:rsidRPr="00BF2143">
        <w:rPr>
          <w:bCs/>
          <w:shd w:val="clear" w:color="auto" w:fill="FFFFFF"/>
        </w:rPr>
        <w:t>На основании Доверенности устанавливается</w:t>
      </w:r>
      <w:r w:rsidR="00424DD6" w:rsidRPr="00BF2143">
        <w:rPr>
          <w:bCs/>
          <w:shd w:val="clear" w:color="auto" w:fill="FFFFFF"/>
        </w:rPr>
        <w:t xml:space="preserve"> порядок</w:t>
      </w:r>
      <w:r w:rsidRPr="00BF2143">
        <w:rPr>
          <w:bCs/>
          <w:shd w:val="clear" w:color="auto" w:fill="FFFFFF"/>
        </w:rPr>
        <w:t xml:space="preserve"> </w:t>
      </w:r>
      <w:r w:rsidR="00735DE9" w:rsidRPr="00BF2143">
        <w:rPr>
          <w:bCs/>
          <w:shd w:val="clear" w:color="auto" w:fill="FFFFFF"/>
        </w:rPr>
        <w:t>и полномочия принятия</w:t>
      </w:r>
      <w:r w:rsidRPr="00BF2143">
        <w:rPr>
          <w:bCs/>
          <w:shd w:val="clear" w:color="auto" w:fill="FFFFFF"/>
        </w:rPr>
        <w:t xml:space="preserve"> соответствующих решений </w:t>
      </w:r>
      <w:r w:rsidR="00735DE9" w:rsidRPr="00BF2143">
        <w:rPr>
          <w:bCs/>
          <w:shd w:val="clear" w:color="auto" w:fill="FFFFFF"/>
        </w:rPr>
        <w:t>уполномоченн</w:t>
      </w:r>
      <w:r w:rsidR="003304B5" w:rsidRPr="00BF2143">
        <w:rPr>
          <w:bCs/>
          <w:shd w:val="clear" w:color="auto" w:fill="FFFFFF"/>
        </w:rPr>
        <w:t>ым</w:t>
      </w:r>
      <w:r w:rsidR="00735DE9" w:rsidRPr="00BF2143">
        <w:rPr>
          <w:bCs/>
          <w:shd w:val="clear" w:color="auto" w:fill="FFFFFF"/>
        </w:rPr>
        <w:t xml:space="preserve"> </w:t>
      </w:r>
      <w:r w:rsidRPr="00BF2143">
        <w:rPr>
          <w:bCs/>
          <w:shd w:val="clear" w:color="auto" w:fill="FFFFFF"/>
        </w:rPr>
        <w:t>должностн</w:t>
      </w:r>
      <w:r w:rsidR="003304B5" w:rsidRPr="00BF2143">
        <w:rPr>
          <w:bCs/>
          <w:shd w:val="clear" w:color="auto" w:fill="FFFFFF"/>
        </w:rPr>
        <w:t>ым</w:t>
      </w:r>
      <w:r w:rsidRPr="00BF2143">
        <w:rPr>
          <w:bCs/>
          <w:shd w:val="clear" w:color="auto" w:fill="FFFFFF"/>
        </w:rPr>
        <w:t xml:space="preserve"> л</w:t>
      </w:r>
      <w:r w:rsidR="003304B5" w:rsidRPr="00BF2143">
        <w:rPr>
          <w:bCs/>
          <w:shd w:val="clear" w:color="auto" w:fill="FFFFFF"/>
        </w:rPr>
        <w:t>ицом</w:t>
      </w:r>
      <w:r w:rsidR="00735DE9" w:rsidRPr="00BF2143">
        <w:rPr>
          <w:bCs/>
          <w:shd w:val="clear" w:color="auto" w:fill="FFFFFF"/>
        </w:rPr>
        <w:t>.</w:t>
      </w:r>
    </w:p>
    <w:p w14:paraId="4A448D49" w14:textId="10BBF880" w:rsidR="00E312C1" w:rsidRDefault="00E312C1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Возможно передоверие полномочия, указанного в Доверенности, но только для Уполномоченных, использующих личную электронную подпись (физ</w:t>
      </w:r>
      <w:proofErr w:type="gramStart"/>
      <w:r>
        <w:rPr>
          <w:bCs/>
          <w:shd w:val="clear" w:color="auto" w:fill="FFFFFF"/>
        </w:rPr>
        <w:t>.л</w:t>
      </w:r>
      <w:proofErr w:type="gramEnd"/>
      <w:r>
        <w:rPr>
          <w:bCs/>
          <w:shd w:val="clear" w:color="auto" w:fill="FFFFFF"/>
        </w:rPr>
        <w:t>иц).</w:t>
      </w:r>
    </w:p>
    <w:p w14:paraId="56A19AC9" w14:textId="420FEC5C" w:rsidR="00E312C1" w:rsidRPr="00BF2143" w:rsidRDefault="00E312C1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Отзыв Доверенности допустим как Доверителем, Владельцем процесса, Администратором, так и Уполномоченным, согласно установленному регламенту. Отзыв осуществляется текущей датой, с указанием признака отзыва текущего документа или всей цепочки Доверенностей, а также при необходимости причины. Уполномоченным отзывается Документ, в рамках которого ему делегированы полномочия.</w:t>
      </w:r>
    </w:p>
    <w:p w14:paraId="5CEDF6D1" w14:textId="77777777" w:rsidR="00FD7E1F" w:rsidRPr="00BF2143" w:rsidRDefault="00FD7E1F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9" w:name="_Ref78205294"/>
      <w:bookmarkStart w:id="10" w:name="_Toc81991502"/>
      <w:bookmarkStart w:id="11" w:name="_Toc85629404"/>
      <w:r w:rsidRPr="00BF2143">
        <w:rPr>
          <w:rFonts w:ascii="Times New Roman" w:hAnsi="Times New Roman"/>
        </w:rPr>
        <w:t>Функции</w:t>
      </w:r>
      <w:bookmarkEnd w:id="9"/>
      <w:bookmarkEnd w:id="10"/>
      <w:bookmarkEnd w:id="11"/>
    </w:p>
    <w:p w14:paraId="5CEDF6D2" w14:textId="5E8C77F8" w:rsidR="00FD7E1F" w:rsidRPr="00BF2143" w:rsidRDefault="00735DE9" w:rsidP="00756B32">
      <w:pPr>
        <w:spacing w:after="0"/>
      </w:pPr>
      <w:r w:rsidRPr="00BF2143">
        <w:t>Для целей исполнения требований можно разделить процесс работы с Доверенностью на следующие функции</w:t>
      </w:r>
      <w:r w:rsidR="00FD7E1F" w:rsidRPr="00BF2143">
        <w:t>:</w:t>
      </w:r>
    </w:p>
    <w:p w14:paraId="5CEDF6D3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Создание Доверенности</w:t>
      </w:r>
    </w:p>
    <w:p w14:paraId="5CEDF6D4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Хранение Доверенности</w:t>
      </w:r>
    </w:p>
    <w:p w14:paraId="5CEDF6D5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Отзыв Доверенности</w:t>
      </w:r>
    </w:p>
    <w:p w14:paraId="5CEDF6D6" w14:textId="0CEAABAD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Использование (</w:t>
      </w:r>
      <w:r w:rsidR="0012363F" w:rsidRPr="00BF2143">
        <w:t>запрос) данных Доверенностей</w:t>
      </w:r>
    </w:p>
    <w:p w14:paraId="5CEDF6D7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Ведение справочника-классификатора полномочий</w:t>
      </w:r>
    </w:p>
    <w:p w14:paraId="5CEDF6D8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Изменение справочника-классификатора полномочий</w:t>
      </w:r>
    </w:p>
    <w:p w14:paraId="5CEDF6DD" w14:textId="5DE1ABC5" w:rsidR="008B2849" w:rsidRPr="00BF2143" w:rsidRDefault="008B2849" w:rsidP="00756B32">
      <w:pPr>
        <w:pStyle w:val="affe"/>
        <w:spacing w:line="240" w:lineRule="auto"/>
        <w:jc w:val="center"/>
        <w:rPr>
          <w:b w:val="0"/>
        </w:rPr>
      </w:pPr>
      <w:r w:rsidRPr="00BF2143">
        <w:br w:type="page"/>
      </w:r>
    </w:p>
    <w:p w14:paraId="5CEDF6DE" w14:textId="77777777" w:rsidR="00F23594" w:rsidRPr="00BF2143" w:rsidRDefault="00F23594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12" w:name="_Toc81991503"/>
      <w:bookmarkStart w:id="13" w:name="_Toc85629405"/>
      <w:r w:rsidRPr="00BF2143">
        <w:rPr>
          <w:rFonts w:ascii="Times New Roman" w:hAnsi="Times New Roman"/>
        </w:rPr>
        <w:lastRenderedPageBreak/>
        <w:t>Определения, акронимы и сокращения</w:t>
      </w:r>
      <w:bookmarkEnd w:id="8"/>
      <w:bookmarkEnd w:id="12"/>
      <w:bookmarkEnd w:id="13"/>
    </w:p>
    <w:p w14:paraId="5CEDF6DF" w14:textId="0D942700" w:rsidR="00EF46E9" w:rsidRPr="00BF2143" w:rsidRDefault="00EF46E9" w:rsidP="00756B32">
      <w:pPr>
        <w:pStyle w:val="affe"/>
        <w:keepNext/>
        <w:spacing w:line="240" w:lineRule="auto"/>
        <w:jc w:val="right"/>
        <w:rPr>
          <w:lang w:val="ru-RU"/>
        </w:rPr>
      </w:pPr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1</w:t>
      </w:r>
      <w:r w:rsidR="00CF4641">
        <w:rPr>
          <w:noProof/>
        </w:rPr>
        <w:fldChar w:fldCharType="end"/>
      </w:r>
      <w:r w:rsidR="00286341" w:rsidRPr="00BF2143">
        <w:rPr>
          <w:noProof/>
          <w:lang w:val="ru-RU"/>
        </w:rPr>
        <w:t xml:space="preserve"> Определения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7512"/>
      </w:tblGrid>
      <w:tr w:rsidR="004312F7" w:rsidRPr="00BF2143" w14:paraId="5CEDF6E2" w14:textId="77777777" w:rsidTr="00D5227B">
        <w:trPr>
          <w:trHeight w:val="407"/>
        </w:trPr>
        <w:tc>
          <w:tcPr>
            <w:tcW w:w="2235" w:type="dxa"/>
          </w:tcPr>
          <w:p w14:paraId="5CEDF6E0" w14:textId="77777777" w:rsidR="004312F7" w:rsidRPr="00BF2143" w:rsidRDefault="004312F7" w:rsidP="00756B32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Термин/сокращение</w:t>
            </w:r>
          </w:p>
        </w:tc>
        <w:tc>
          <w:tcPr>
            <w:tcW w:w="7512" w:type="dxa"/>
          </w:tcPr>
          <w:p w14:paraId="5CEDF6E1" w14:textId="77777777" w:rsidR="004312F7" w:rsidRPr="00BF2143" w:rsidRDefault="004312F7" w:rsidP="00756B32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Описание</w:t>
            </w:r>
          </w:p>
        </w:tc>
      </w:tr>
      <w:tr w:rsidR="004312F7" w:rsidRPr="00344507" w14:paraId="5CEDF6E5" w14:textId="77777777" w:rsidTr="00D5227B">
        <w:trPr>
          <w:trHeight w:val="419"/>
        </w:trPr>
        <w:tc>
          <w:tcPr>
            <w:tcW w:w="2235" w:type="dxa"/>
          </w:tcPr>
          <w:p w14:paraId="5CEDF6E3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WSDL</w:t>
            </w:r>
          </w:p>
        </w:tc>
        <w:tc>
          <w:tcPr>
            <w:tcW w:w="7512" w:type="dxa"/>
          </w:tcPr>
          <w:p w14:paraId="5CEDF6E4" w14:textId="77777777" w:rsidR="004312F7" w:rsidRPr="00BF2143" w:rsidRDefault="004312F7" w:rsidP="00D5227B">
            <w:pPr>
              <w:spacing w:after="0"/>
              <w:ind w:left="175"/>
              <w:rPr>
                <w:lang w:val="en-US"/>
              </w:rPr>
            </w:pPr>
            <w:r w:rsidRPr="00BF2143">
              <w:rPr>
                <w:lang w:val="en-US"/>
              </w:rPr>
              <w:t xml:space="preserve">Web Services Description Language — </w:t>
            </w:r>
            <w:r w:rsidRPr="00BF2143">
              <w:t>язык</w:t>
            </w:r>
            <w:r w:rsidRPr="00BF2143">
              <w:rPr>
                <w:lang w:val="en-US"/>
              </w:rPr>
              <w:t xml:space="preserve"> </w:t>
            </w:r>
            <w:r w:rsidRPr="00BF2143">
              <w:t>описания</w:t>
            </w:r>
            <w:r w:rsidRPr="00BF2143">
              <w:rPr>
                <w:lang w:val="en-US"/>
              </w:rPr>
              <w:t xml:space="preserve"> </w:t>
            </w:r>
            <w:r w:rsidRPr="00BF2143">
              <w:t>веб</w:t>
            </w:r>
            <w:r w:rsidRPr="00BF2143">
              <w:rPr>
                <w:lang w:val="en-US"/>
              </w:rPr>
              <w:t>-</w:t>
            </w:r>
            <w:r w:rsidRPr="00BF2143">
              <w:t>сервисов</w:t>
            </w:r>
            <w:r w:rsidRPr="00BF2143">
              <w:rPr>
                <w:lang w:val="en-US"/>
              </w:rPr>
              <w:t>.</w:t>
            </w:r>
          </w:p>
        </w:tc>
      </w:tr>
      <w:tr w:rsidR="004312F7" w:rsidRPr="00BF2143" w14:paraId="5CEDF6E8" w14:textId="77777777" w:rsidTr="00D5227B">
        <w:trPr>
          <w:trHeight w:val="419"/>
        </w:trPr>
        <w:tc>
          <w:tcPr>
            <w:tcW w:w="2235" w:type="dxa"/>
          </w:tcPr>
          <w:p w14:paraId="5CEDF6E6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XSD</w:t>
            </w:r>
          </w:p>
        </w:tc>
        <w:tc>
          <w:tcPr>
            <w:tcW w:w="7512" w:type="dxa"/>
          </w:tcPr>
          <w:p w14:paraId="5CEDF6E7" w14:textId="77777777" w:rsidR="004312F7" w:rsidRPr="00BF2143" w:rsidRDefault="004312F7" w:rsidP="00D5227B">
            <w:pPr>
              <w:spacing w:after="0"/>
              <w:ind w:left="175"/>
            </w:pPr>
            <w:r w:rsidRPr="00BF2143">
              <w:t>XML Schema definition - язык описания структуры XML документа.</w:t>
            </w:r>
          </w:p>
        </w:tc>
      </w:tr>
      <w:tr w:rsidR="004312F7" w:rsidRPr="00BF2143" w14:paraId="5CEDF6EB" w14:textId="77777777" w:rsidTr="00D5227B">
        <w:trPr>
          <w:trHeight w:val="419"/>
        </w:trPr>
        <w:tc>
          <w:tcPr>
            <w:tcW w:w="2235" w:type="dxa"/>
          </w:tcPr>
          <w:p w14:paraId="5CEDF6E9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SOAP</w:t>
            </w:r>
          </w:p>
        </w:tc>
        <w:tc>
          <w:tcPr>
            <w:tcW w:w="7512" w:type="dxa"/>
          </w:tcPr>
          <w:p w14:paraId="5CEDF6EA" w14:textId="77777777" w:rsidR="004312F7" w:rsidRPr="00BF2143" w:rsidRDefault="004312F7" w:rsidP="00D5227B">
            <w:pPr>
              <w:spacing w:after="0"/>
              <w:ind w:left="175"/>
            </w:pPr>
            <w:r w:rsidRPr="00BF2143">
              <w:t>Simple Object Access Protocol - протокол обмена структурированными сообщениями в распределённой вычислительной среде.</w:t>
            </w:r>
          </w:p>
        </w:tc>
      </w:tr>
      <w:tr w:rsidR="004312F7" w:rsidRPr="00344507" w14:paraId="5CEDF6EE" w14:textId="77777777" w:rsidTr="00D5227B">
        <w:trPr>
          <w:trHeight w:val="419"/>
        </w:trPr>
        <w:tc>
          <w:tcPr>
            <w:tcW w:w="2235" w:type="dxa"/>
          </w:tcPr>
          <w:p w14:paraId="5CEDF6EC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XML</w:t>
            </w:r>
          </w:p>
        </w:tc>
        <w:tc>
          <w:tcPr>
            <w:tcW w:w="7512" w:type="dxa"/>
          </w:tcPr>
          <w:p w14:paraId="5CEDF6ED" w14:textId="77777777" w:rsidR="004312F7" w:rsidRPr="00BF2143" w:rsidRDefault="004312F7" w:rsidP="00D5227B">
            <w:pPr>
              <w:spacing w:after="0"/>
              <w:ind w:left="175"/>
              <w:rPr>
                <w:lang w:val="en-US"/>
              </w:rPr>
            </w:pPr>
            <w:proofErr w:type="gramStart"/>
            <w:r w:rsidRPr="00BF2143">
              <w:rPr>
                <w:lang w:val="en-US"/>
              </w:rPr>
              <w:t>extensible</w:t>
            </w:r>
            <w:proofErr w:type="gramEnd"/>
            <w:r w:rsidRPr="00BF2143">
              <w:rPr>
                <w:lang w:val="en-US"/>
              </w:rPr>
              <w:t xml:space="preserve"> Markup Language — </w:t>
            </w:r>
            <w:r w:rsidRPr="00BF2143">
              <w:t>расширяемый</w:t>
            </w:r>
            <w:r w:rsidRPr="00BF2143">
              <w:rPr>
                <w:lang w:val="en-US"/>
              </w:rPr>
              <w:t xml:space="preserve"> </w:t>
            </w:r>
            <w:r w:rsidRPr="00BF2143">
              <w:t>язык</w:t>
            </w:r>
            <w:r w:rsidRPr="00BF2143">
              <w:rPr>
                <w:lang w:val="en-US"/>
              </w:rPr>
              <w:t xml:space="preserve"> </w:t>
            </w:r>
            <w:r w:rsidRPr="00BF2143">
              <w:t>разметки</w:t>
            </w:r>
            <w:r w:rsidRPr="00BF2143">
              <w:rPr>
                <w:lang w:val="en-US"/>
              </w:rPr>
              <w:t>.</w:t>
            </w:r>
          </w:p>
        </w:tc>
      </w:tr>
      <w:tr w:rsidR="00B80883" w:rsidRPr="00BF2143" w14:paraId="5CEDF6F4" w14:textId="77777777" w:rsidTr="00D5227B">
        <w:trPr>
          <w:trHeight w:val="419"/>
        </w:trPr>
        <w:tc>
          <w:tcPr>
            <w:tcW w:w="2235" w:type="dxa"/>
          </w:tcPr>
          <w:p w14:paraId="5CEDF6F2" w14:textId="77777777" w:rsidR="00B80883" w:rsidRPr="00BF2143" w:rsidRDefault="00B80883" w:rsidP="00D5227B">
            <w:pPr>
              <w:spacing w:after="0"/>
              <w:ind w:left="426"/>
            </w:pPr>
            <w:r w:rsidRPr="00BF2143">
              <w:t>API</w:t>
            </w:r>
          </w:p>
        </w:tc>
        <w:tc>
          <w:tcPr>
            <w:tcW w:w="7512" w:type="dxa"/>
          </w:tcPr>
          <w:p w14:paraId="5CEDF6F3" w14:textId="77777777" w:rsidR="00B80883" w:rsidRPr="00BF2143" w:rsidRDefault="00B80883" w:rsidP="00D5227B">
            <w:pPr>
              <w:spacing w:after="0"/>
              <w:ind w:left="175"/>
            </w:pPr>
            <w:r w:rsidRPr="00BF2143">
              <w:t>Программный интерфейс (взаимодействие приложение-приложение)</w:t>
            </w:r>
          </w:p>
        </w:tc>
      </w:tr>
      <w:tr w:rsidR="00914571" w:rsidRPr="00BF2143" w14:paraId="5CEDF6F7" w14:textId="77777777" w:rsidTr="00D5227B">
        <w:trPr>
          <w:trHeight w:val="419"/>
        </w:trPr>
        <w:tc>
          <w:tcPr>
            <w:tcW w:w="2235" w:type="dxa"/>
          </w:tcPr>
          <w:p w14:paraId="5CEDF6F5" w14:textId="07DA2427" w:rsidR="00914571" w:rsidRPr="00BF2143" w:rsidRDefault="0060526C" w:rsidP="00D5227B">
            <w:pPr>
              <w:spacing w:after="0"/>
              <w:ind w:left="426"/>
            </w:pPr>
            <w:r w:rsidRPr="00BF2143">
              <w:rPr>
                <w:shd w:val="clear" w:color="auto" w:fill="FFFFFF"/>
                <w:lang w:val="en-US"/>
              </w:rPr>
              <w:t>UUID</w:t>
            </w:r>
          </w:p>
        </w:tc>
        <w:tc>
          <w:tcPr>
            <w:tcW w:w="7512" w:type="dxa"/>
          </w:tcPr>
          <w:p w14:paraId="5CEDF6F6" w14:textId="1AEFB743" w:rsidR="00914571" w:rsidRPr="00BF2143" w:rsidRDefault="0060526C" w:rsidP="00D5227B">
            <w:pPr>
              <w:spacing w:after="0"/>
              <w:ind w:left="175"/>
            </w:pPr>
            <w:r w:rsidRPr="00BF2143">
              <w:rPr>
                <w:shd w:val="clear" w:color="auto" w:fill="FFFFFF"/>
              </w:rPr>
              <w:t>стандарт </w:t>
            </w:r>
            <w:hyperlink r:id="rId15" w:tooltip="Идентификация (информационные системы)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идентификации</w:t>
              </w:r>
            </w:hyperlink>
            <w:r w:rsidRPr="00BF2143">
              <w:rPr>
                <w:shd w:val="clear" w:color="auto" w:fill="FFFFFF"/>
              </w:rPr>
              <w:t>, используемый в создании </w:t>
            </w:r>
            <w:hyperlink r:id="rId16" w:tooltip="Программное обеспечение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программного обеспечения</w:t>
              </w:r>
            </w:hyperlink>
            <w:r w:rsidRPr="00BF2143">
              <w:rPr>
                <w:shd w:val="clear" w:color="auto" w:fill="FFFFFF"/>
              </w:rPr>
              <w:t>, стандартизированный </w:t>
            </w:r>
            <w:hyperlink r:id="rId17" w:tooltip="Open Software Foundation (страница отсутствует)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Open Software Foundation</w:t>
              </w:r>
            </w:hyperlink>
            <w:r w:rsidRPr="00BF2143">
              <w:rPr>
                <w:shd w:val="clear" w:color="auto" w:fill="FFFFFF"/>
              </w:rPr>
              <w:t> (OSF) как часть DCE — </w:t>
            </w:r>
            <w:hyperlink r:id="rId18" w:tooltip="Распределённая вычислительная среда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среды распределённых вычислений</w:t>
              </w:r>
            </w:hyperlink>
            <w:r w:rsidRPr="00BF2143">
              <w:rPr>
                <w:shd w:val="clear" w:color="auto" w:fill="FFFFFF"/>
              </w:rPr>
              <w:t xml:space="preserve">. Используется </w:t>
            </w:r>
            <w:r w:rsidRPr="00BF2143">
              <w:rPr>
                <w:color w:val="202122"/>
                <w:shd w:val="clear" w:color="auto" w:fill="FFFFFF"/>
              </w:rPr>
              <w:t>для идентификации чего-либо с приемлемым уровнем уверенности, что данный идентификатор непреднамеренно никогда не будет использован для чего-то ещё.</w:t>
            </w:r>
          </w:p>
        </w:tc>
      </w:tr>
      <w:tr w:rsidR="00796492" w:rsidRPr="00BF2143" w14:paraId="781D0E3E" w14:textId="77777777" w:rsidTr="00D5227B">
        <w:trPr>
          <w:trHeight w:val="419"/>
        </w:trPr>
        <w:tc>
          <w:tcPr>
            <w:tcW w:w="2235" w:type="dxa"/>
          </w:tcPr>
          <w:p w14:paraId="76D90952" w14:textId="4D3DBD21" w:rsidR="00796492" w:rsidRPr="00BF2143" w:rsidRDefault="00796492" w:rsidP="00D5227B">
            <w:pPr>
              <w:spacing w:after="0"/>
              <w:ind w:left="426"/>
              <w:rPr>
                <w:shd w:val="clear" w:color="auto" w:fill="FFFFFF"/>
                <w:lang w:val="en-US"/>
              </w:rPr>
            </w:pPr>
            <w:r w:rsidRPr="00BF2143">
              <w:rPr>
                <w:lang w:val="en-US"/>
              </w:rPr>
              <w:t xml:space="preserve">REST </w:t>
            </w:r>
          </w:p>
        </w:tc>
        <w:tc>
          <w:tcPr>
            <w:tcW w:w="7512" w:type="dxa"/>
          </w:tcPr>
          <w:p w14:paraId="7F47949C" w14:textId="548D7F64" w:rsidR="00796492" w:rsidRPr="00BF2143" w:rsidRDefault="00796492" w:rsidP="00D5227B">
            <w:pPr>
              <w:spacing w:after="0"/>
              <w:ind w:left="175"/>
              <w:rPr>
                <w:shd w:val="clear" w:color="auto" w:fill="FFFFFF"/>
                <w:lang w:val="en-US"/>
              </w:rPr>
            </w:pPr>
            <w:r w:rsidRPr="00BF2143">
              <w:t>Передача</w:t>
            </w:r>
            <w:r w:rsidRPr="00BF2143">
              <w:rPr>
                <w:lang w:val="en-US"/>
              </w:rPr>
              <w:t xml:space="preserve"> </w:t>
            </w:r>
            <w:r w:rsidRPr="00BF2143">
              <w:t>репрезентативного</w:t>
            </w:r>
            <w:r w:rsidRPr="00BF2143">
              <w:rPr>
                <w:lang w:val="en-US"/>
              </w:rPr>
              <w:t xml:space="preserve"> </w:t>
            </w:r>
            <w:r w:rsidRPr="00BF2143">
              <w:t>состояния</w:t>
            </w:r>
            <w:r w:rsidRPr="00BF2143">
              <w:rPr>
                <w:lang w:val="en-US"/>
              </w:rPr>
              <w:t xml:space="preserve"> (Representational State Transfer)</w:t>
            </w:r>
          </w:p>
        </w:tc>
      </w:tr>
      <w:tr w:rsidR="00914571" w:rsidRPr="00BF2143" w14:paraId="5CEDF6FA" w14:textId="77777777" w:rsidTr="00D5227B">
        <w:trPr>
          <w:trHeight w:val="419"/>
        </w:trPr>
        <w:tc>
          <w:tcPr>
            <w:tcW w:w="2235" w:type="dxa"/>
          </w:tcPr>
          <w:p w14:paraId="5CEDF6F8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БП</w:t>
            </w:r>
          </w:p>
        </w:tc>
        <w:tc>
          <w:tcPr>
            <w:tcW w:w="7512" w:type="dxa"/>
          </w:tcPr>
          <w:p w14:paraId="5CEDF6F9" w14:textId="059A0018" w:rsidR="00914571" w:rsidRPr="00BF2143" w:rsidRDefault="009B6C79" w:rsidP="00D5227B">
            <w:pPr>
              <w:spacing w:after="0"/>
              <w:ind w:left="175"/>
            </w:pPr>
            <w:r w:rsidRPr="00BF2143">
              <w:t>Б</w:t>
            </w:r>
            <w:r w:rsidR="00914571" w:rsidRPr="00BF2143">
              <w:t>изнес-процесс</w:t>
            </w:r>
          </w:p>
        </w:tc>
      </w:tr>
      <w:tr w:rsidR="00D57711" w:rsidRPr="00BF2143" w14:paraId="73905DB0" w14:textId="77777777" w:rsidTr="00D5227B">
        <w:trPr>
          <w:trHeight w:val="419"/>
        </w:trPr>
        <w:tc>
          <w:tcPr>
            <w:tcW w:w="2235" w:type="dxa"/>
          </w:tcPr>
          <w:p w14:paraId="658E3BAB" w14:textId="0440603A" w:rsidR="00D57711" w:rsidRPr="00BF2143" w:rsidRDefault="00D57711" w:rsidP="00D5227B">
            <w:pPr>
              <w:spacing w:after="0"/>
              <w:ind w:left="426"/>
            </w:pPr>
            <w:r w:rsidRPr="00BF2143">
              <w:t>ОГРН</w:t>
            </w:r>
          </w:p>
        </w:tc>
        <w:tc>
          <w:tcPr>
            <w:tcW w:w="7512" w:type="dxa"/>
          </w:tcPr>
          <w:p w14:paraId="1C93F7A6" w14:textId="34B83DBB" w:rsidR="00D57711" w:rsidRPr="00BF2143" w:rsidRDefault="00D57711" w:rsidP="00D5227B">
            <w:pPr>
              <w:spacing w:after="0"/>
              <w:ind w:left="175"/>
            </w:pPr>
            <w:r w:rsidRPr="00BF2143">
              <w:t>Основной государственный регистрационный номер</w:t>
            </w:r>
          </w:p>
        </w:tc>
      </w:tr>
      <w:tr w:rsidR="00914571" w:rsidRPr="00BF2143" w14:paraId="5CEDF6FD" w14:textId="77777777" w:rsidTr="00D5227B">
        <w:trPr>
          <w:trHeight w:val="419"/>
        </w:trPr>
        <w:tc>
          <w:tcPr>
            <w:tcW w:w="2235" w:type="dxa"/>
          </w:tcPr>
          <w:p w14:paraId="5CEDF6FB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ЕГРН</w:t>
            </w:r>
          </w:p>
        </w:tc>
        <w:tc>
          <w:tcPr>
            <w:tcW w:w="7512" w:type="dxa"/>
          </w:tcPr>
          <w:p w14:paraId="5CEDF6FC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Единый государственный реестр налогоплательщиков</w:t>
            </w:r>
          </w:p>
        </w:tc>
      </w:tr>
      <w:tr w:rsidR="00914571" w:rsidRPr="00BF2143" w14:paraId="5CEDF700" w14:textId="77777777" w:rsidTr="00D5227B">
        <w:trPr>
          <w:trHeight w:val="419"/>
        </w:trPr>
        <w:tc>
          <w:tcPr>
            <w:tcW w:w="2235" w:type="dxa"/>
          </w:tcPr>
          <w:p w14:paraId="5CEDF6FE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ИНН</w:t>
            </w:r>
          </w:p>
        </w:tc>
        <w:tc>
          <w:tcPr>
            <w:tcW w:w="7512" w:type="dxa"/>
          </w:tcPr>
          <w:p w14:paraId="5CEDF6FF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Идентификационный номер налогоплательщика</w:t>
            </w:r>
          </w:p>
        </w:tc>
      </w:tr>
      <w:tr w:rsidR="00796492" w:rsidRPr="00BF2143" w14:paraId="31903CFD" w14:textId="77777777" w:rsidTr="00D5227B">
        <w:trPr>
          <w:trHeight w:val="419"/>
        </w:trPr>
        <w:tc>
          <w:tcPr>
            <w:tcW w:w="2235" w:type="dxa"/>
          </w:tcPr>
          <w:p w14:paraId="2B58582A" w14:textId="2E3A5FE4" w:rsidR="00796492" w:rsidRPr="00BF2143" w:rsidRDefault="00796492" w:rsidP="00D5227B">
            <w:pPr>
              <w:spacing w:after="0"/>
              <w:ind w:left="426"/>
            </w:pPr>
            <w:r w:rsidRPr="00BF2143">
              <w:t>СНИЛС</w:t>
            </w:r>
          </w:p>
        </w:tc>
        <w:tc>
          <w:tcPr>
            <w:tcW w:w="7512" w:type="dxa"/>
          </w:tcPr>
          <w:p w14:paraId="773B1B38" w14:textId="4AB229BC" w:rsidR="00796492" w:rsidRPr="00BF2143" w:rsidRDefault="00796492" w:rsidP="00D5227B">
            <w:pPr>
              <w:spacing w:after="0"/>
              <w:ind w:left="175"/>
            </w:pPr>
            <w:r w:rsidRPr="00BF2143">
              <w:t>Страховой номер индивидуального лицевого счета застрахованного лица в системе персонифицированного учета Пенсионного фонда России</w:t>
            </w:r>
          </w:p>
        </w:tc>
      </w:tr>
      <w:tr w:rsidR="00914571" w:rsidRPr="00BF2143" w14:paraId="5CEDF703" w14:textId="77777777" w:rsidTr="00D5227B">
        <w:trPr>
          <w:trHeight w:val="419"/>
        </w:trPr>
        <w:tc>
          <w:tcPr>
            <w:tcW w:w="2235" w:type="dxa"/>
          </w:tcPr>
          <w:p w14:paraId="5CEDF701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ФИО</w:t>
            </w:r>
          </w:p>
        </w:tc>
        <w:tc>
          <w:tcPr>
            <w:tcW w:w="7512" w:type="dxa"/>
          </w:tcPr>
          <w:p w14:paraId="5CEDF702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Фамилия, имя, отчество</w:t>
            </w:r>
          </w:p>
        </w:tc>
      </w:tr>
      <w:tr w:rsidR="00914571" w:rsidRPr="00BF2143" w14:paraId="5CEDF706" w14:textId="77777777" w:rsidTr="00D5227B">
        <w:trPr>
          <w:trHeight w:val="419"/>
        </w:trPr>
        <w:tc>
          <w:tcPr>
            <w:tcW w:w="2235" w:type="dxa"/>
          </w:tcPr>
          <w:p w14:paraId="5CEDF704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ФСС России</w:t>
            </w:r>
          </w:p>
        </w:tc>
        <w:tc>
          <w:tcPr>
            <w:tcW w:w="7512" w:type="dxa"/>
          </w:tcPr>
          <w:p w14:paraId="5CEDF705" w14:textId="58632D75" w:rsidR="00914571" w:rsidRPr="00BF2143" w:rsidRDefault="0012363F" w:rsidP="00D5227B">
            <w:pPr>
              <w:spacing w:after="0"/>
              <w:ind w:left="175"/>
            </w:pPr>
            <w:r w:rsidRPr="00BF2143">
              <w:t xml:space="preserve">Фонд социального страхования </w:t>
            </w:r>
            <w:r w:rsidR="00914571" w:rsidRPr="00BF2143">
              <w:t>России</w:t>
            </w:r>
          </w:p>
        </w:tc>
      </w:tr>
      <w:tr w:rsidR="00914571" w:rsidRPr="00BF2143" w14:paraId="5CEDF709" w14:textId="77777777" w:rsidTr="00D5227B">
        <w:trPr>
          <w:trHeight w:val="419"/>
        </w:trPr>
        <w:tc>
          <w:tcPr>
            <w:tcW w:w="2235" w:type="dxa"/>
          </w:tcPr>
          <w:p w14:paraId="5CEDF707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ФЛ</w:t>
            </w:r>
          </w:p>
        </w:tc>
        <w:tc>
          <w:tcPr>
            <w:tcW w:w="7512" w:type="dxa"/>
          </w:tcPr>
          <w:p w14:paraId="5CEDF708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Физическое лицо</w:t>
            </w:r>
          </w:p>
        </w:tc>
      </w:tr>
      <w:tr w:rsidR="00914571" w:rsidRPr="00BF2143" w14:paraId="5CEDF70C" w14:textId="77777777" w:rsidTr="00D5227B">
        <w:trPr>
          <w:trHeight w:val="419"/>
        </w:trPr>
        <w:tc>
          <w:tcPr>
            <w:tcW w:w="2235" w:type="dxa"/>
          </w:tcPr>
          <w:p w14:paraId="5CEDF70A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ЮЛ</w:t>
            </w:r>
          </w:p>
        </w:tc>
        <w:tc>
          <w:tcPr>
            <w:tcW w:w="7512" w:type="dxa"/>
          </w:tcPr>
          <w:p w14:paraId="5CEDF70B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Юридическое лицо</w:t>
            </w:r>
          </w:p>
        </w:tc>
      </w:tr>
      <w:tr w:rsidR="00914571" w:rsidRPr="00BF2143" w14:paraId="5CEDF70F" w14:textId="77777777" w:rsidTr="00D5227B">
        <w:trPr>
          <w:trHeight w:val="419"/>
        </w:trPr>
        <w:tc>
          <w:tcPr>
            <w:tcW w:w="2235" w:type="dxa"/>
          </w:tcPr>
          <w:p w14:paraId="5CEDF70D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ИП</w:t>
            </w:r>
          </w:p>
        </w:tc>
        <w:tc>
          <w:tcPr>
            <w:tcW w:w="7512" w:type="dxa"/>
          </w:tcPr>
          <w:p w14:paraId="5CEDF70E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Индивидуальный предприниматель</w:t>
            </w:r>
          </w:p>
        </w:tc>
      </w:tr>
      <w:tr w:rsidR="00914571" w:rsidRPr="00BF2143" w14:paraId="5CEDF712" w14:textId="77777777" w:rsidTr="00D5227B">
        <w:trPr>
          <w:trHeight w:val="419"/>
        </w:trPr>
        <w:tc>
          <w:tcPr>
            <w:tcW w:w="2235" w:type="dxa"/>
          </w:tcPr>
          <w:p w14:paraId="5CEDF710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Доверенность</w:t>
            </w:r>
          </w:p>
        </w:tc>
        <w:tc>
          <w:tcPr>
            <w:tcW w:w="7512" w:type="dxa"/>
          </w:tcPr>
          <w:p w14:paraId="5CEDF711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Уполномочие, выдаваемое одним лицом другому лицу или другим лицам для представительства перед третьими лицами.</w:t>
            </w:r>
          </w:p>
        </w:tc>
      </w:tr>
      <w:tr w:rsidR="00914571" w:rsidRPr="00BF2143" w14:paraId="5CEDF715" w14:textId="77777777" w:rsidTr="00D5227B">
        <w:trPr>
          <w:trHeight w:val="419"/>
        </w:trPr>
        <w:tc>
          <w:tcPr>
            <w:tcW w:w="2235" w:type="dxa"/>
          </w:tcPr>
          <w:p w14:paraId="5CEDF713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Машиночитаемая доверенность (МЧД)</w:t>
            </w:r>
          </w:p>
        </w:tc>
        <w:tc>
          <w:tcPr>
            <w:tcW w:w="7512" w:type="dxa"/>
          </w:tcPr>
          <w:p w14:paraId="5CEDF714" w14:textId="44877A18" w:rsidR="00914571" w:rsidRPr="00BF2143" w:rsidRDefault="00A1037C" w:rsidP="00D5227B">
            <w:pPr>
              <w:spacing w:after="0"/>
              <w:ind w:left="175"/>
            </w:pPr>
            <w:r w:rsidRPr="00BF2143">
              <w:rPr>
                <w:bCs/>
                <w:shd w:val="clear" w:color="auto" w:fill="FFFFFF"/>
              </w:rPr>
              <w:t>Доверенность,</w:t>
            </w:r>
            <w:r w:rsidR="00914571" w:rsidRPr="00BF2143">
              <w:rPr>
                <w:shd w:val="clear" w:color="auto" w:fill="FFFFFF"/>
              </w:rPr>
              <w:t> созданная в электронной форме и подписанная электронной подписью представителя ЮЛ/ИП, имеющего право на выполнение действий от такого ЮЛ/ИП без </w:t>
            </w:r>
            <w:r w:rsidR="00914571" w:rsidRPr="00BF2143">
              <w:rPr>
                <w:bCs/>
                <w:shd w:val="clear" w:color="auto" w:fill="FFFFFF"/>
              </w:rPr>
              <w:t>доверенности</w:t>
            </w:r>
            <w:r w:rsidR="00914571" w:rsidRPr="00BF2143">
              <w:rPr>
                <w:shd w:val="clear" w:color="auto" w:fill="FFFFFF"/>
              </w:rPr>
              <w:t> (уполномоченный представитель ЮЛ/ИП).</w:t>
            </w:r>
          </w:p>
        </w:tc>
      </w:tr>
      <w:tr w:rsidR="009B6C79" w:rsidRPr="00BF2143" w14:paraId="6AFBA101" w14:textId="77777777" w:rsidTr="00D5227B">
        <w:trPr>
          <w:trHeight w:val="419"/>
        </w:trPr>
        <w:tc>
          <w:tcPr>
            <w:tcW w:w="2235" w:type="dxa"/>
          </w:tcPr>
          <w:p w14:paraId="6189E203" w14:textId="45FEE5BB" w:rsidR="009B6C79" w:rsidRPr="00BF2143" w:rsidRDefault="009B6C79" w:rsidP="00D5227B">
            <w:pPr>
              <w:spacing w:after="0"/>
              <w:ind w:left="426"/>
            </w:pPr>
            <w:r w:rsidRPr="00BF2143">
              <w:t>Владелец процесса</w:t>
            </w:r>
          </w:p>
        </w:tc>
        <w:tc>
          <w:tcPr>
            <w:tcW w:w="7512" w:type="dxa"/>
          </w:tcPr>
          <w:p w14:paraId="6DBFF9F1" w14:textId="77777777" w:rsidR="004019B4" w:rsidRPr="004019B4" w:rsidRDefault="009B6C79" w:rsidP="004019B4">
            <w:pPr>
              <w:spacing w:after="0"/>
              <w:ind w:left="175"/>
            </w:pPr>
            <w:r w:rsidRPr="00BF2143">
              <w:rPr>
                <w:bCs/>
                <w:shd w:val="clear" w:color="auto" w:fill="FFFFFF"/>
              </w:rPr>
              <w:t>Владелец полномочий, указываемых в Доверенности. Это сторона взаимодействия, в целях которой Уполномоченный действует</w:t>
            </w:r>
            <w:proofErr w:type="gramStart"/>
            <w:r w:rsidR="007A1737">
              <w:rPr>
                <w:bCs/>
                <w:shd w:val="clear" w:color="auto" w:fill="FFFFFF"/>
              </w:rPr>
              <w:t>.</w:t>
            </w:r>
            <w:proofErr w:type="gramEnd"/>
            <w:r w:rsidR="007A1737">
              <w:rPr>
                <w:bCs/>
                <w:shd w:val="clear" w:color="auto" w:fill="FFFFFF"/>
              </w:rPr>
              <w:t xml:space="preserve"> </w:t>
            </w:r>
            <w:r w:rsidR="00875287" w:rsidRPr="00BF2143">
              <w:rPr>
                <w:bCs/>
                <w:shd w:val="clear" w:color="auto" w:fill="FFFFFF"/>
              </w:rPr>
              <w:t>(</w:t>
            </w:r>
            <w:proofErr w:type="gramStart"/>
            <w:r w:rsidR="00875287" w:rsidRPr="00BF2143">
              <w:rPr>
                <w:bCs/>
                <w:shd w:val="clear" w:color="auto" w:fill="FFFFFF"/>
              </w:rPr>
              <w:t>с</w:t>
            </w:r>
            <w:proofErr w:type="gramEnd"/>
            <w:r w:rsidR="00875287" w:rsidRPr="00BF2143">
              <w:rPr>
                <w:bCs/>
                <w:shd w:val="clear" w:color="auto" w:fill="FFFFFF"/>
              </w:rPr>
              <w:t>м.</w:t>
            </w:r>
            <w:r w:rsidR="00875287" w:rsidRPr="00BF2143">
              <w:rPr>
                <w:bCs/>
                <w:shd w:val="clear" w:color="auto" w:fill="FFFFFF"/>
              </w:rPr>
              <w:fldChar w:fldCharType="begin"/>
            </w:r>
            <w:r w:rsidR="00875287" w:rsidRPr="00BF2143">
              <w:rPr>
                <w:bCs/>
                <w:shd w:val="clear" w:color="auto" w:fill="FFFFFF"/>
              </w:rPr>
              <w:instrText xml:space="preserve"> REF _Ref77675740 \h </w:instrText>
            </w:r>
            <w:r w:rsidR="00F11D08" w:rsidRPr="00BF2143">
              <w:rPr>
                <w:bCs/>
                <w:shd w:val="clear" w:color="auto" w:fill="FFFFFF"/>
              </w:rPr>
              <w:instrText xml:space="preserve"> \* MERGEFORMAT </w:instrText>
            </w:r>
            <w:r w:rsidR="00875287" w:rsidRPr="00BF2143">
              <w:rPr>
                <w:bCs/>
                <w:shd w:val="clear" w:color="auto" w:fill="FFFFFF"/>
              </w:rPr>
            </w:r>
            <w:r w:rsidR="00875287" w:rsidRPr="00BF2143">
              <w:rPr>
                <w:bCs/>
                <w:shd w:val="clear" w:color="auto" w:fill="FFFFFF"/>
              </w:rPr>
              <w:fldChar w:fldCharType="separate"/>
            </w:r>
            <w:r w:rsidR="004019B4" w:rsidRPr="004019B4">
              <w:t>Справочники</w:t>
            </w:r>
          </w:p>
          <w:p w14:paraId="78E489C2" w14:textId="77777777" w:rsidR="004019B4" w:rsidRPr="00BF2143" w:rsidRDefault="004019B4" w:rsidP="004019B4">
            <w:pPr>
              <w:spacing w:after="0"/>
              <w:ind w:left="175"/>
            </w:pPr>
            <w:r w:rsidRPr="00BF2143">
              <w:rPr>
                <w:noProof/>
              </w:rPr>
              <w:t>Справочник</w:t>
            </w:r>
            <w:r w:rsidRPr="00BF2143">
              <w:t xml:space="preserve"> «Владелец процесса»</w:t>
            </w:r>
          </w:p>
          <w:p w14:paraId="01B07EC3" w14:textId="01AA3CA7" w:rsidR="009B6C79" w:rsidRPr="00BF2143" w:rsidRDefault="004019B4" w:rsidP="00D5227B">
            <w:pPr>
              <w:spacing w:after="0"/>
              <w:ind w:left="175"/>
              <w:rPr>
                <w:bCs/>
                <w:shd w:val="clear" w:color="auto" w:fill="FFFFFF"/>
              </w:rPr>
            </w:pPr>
            <w:proofErr w:type="gramStart"/>
            <w:r w:rsidRPr="00BF2143">
              <w:t xml:space="preserve">Таблица </w:t>
            </w:r>
            <w:r>
              <w:t>52</w:t>
            </w:r>
            <w:r w:rsidRPr="00BF2143">
              <w:t xml:space="preserve"> Справочник «Владелец процесса»</w:t>
            </w:r>
            <w:r w:rsidR="00875287" w:rsidRPr="00BF2143">
              <w:rPr>
                <w:bCs/>
                <w:shd w:val="clear" w:color="auto" w:fill="FFFFFF"/>
              </w:rPr>
              <w:fldChar w:fldCharType="end"/>
            </w:r>
            <w:r w:rsidR="00875287" w:rsidRPr="00BF2143">
              <w:rPr>
                <w:bCs/>
                <w:shd w:val="clear" w:color="auto" w:fill="FFFFFF"/>
              </w:rPr>
              <w:t>).</w:t>
            </w:r>
            <w:proofErr w:type="gramEnd"/>
          </w:p>
        </w:tc>
      </w:tr>
      <w:tr w:rsidR="00D70203" w:rsidRPr="00BF2143" w14:paraId="5CEDF718" w14:textId="77777777" w:rsidTr="00D5227B">
        <w:trPr>
          <w:trHeight w:val="419"/>
        </w:trPr>
        <w:tc>
          <w:tcPr>
            <w:tcW w:w="2235" w:type="dxa"/>
          </w:tcPr>
          <w:p w14:paraId="5CEDF716" w14:textId="77777777" w:rsidR="00D70203" w:rsidRPr="00BF2143" w:rsidRDefault="00D70203" w:rsidP="00D5227B">
            <w:pPr>
              <w:spacing w:after="0"/>
              <w:ind w:left="426"/>
            </w:pPr>
            <w:r w:rsidRPr="00BF2143">
              <w:t>Доверитель</w:t>
            </w:r>
          </w:p>
        </w:tc>
        <w:tc>
          <w:tcPr>
            <w:tcW w:w="7512" w:type="dxa"/>
          </w:tcPr>
          <w:p w14:paraId="5CEDF717" w14:textId="7AE585EA" w:rsidR="00D70203" w:rsidRPr="00BF2143" w:rsidRDefault="00D70203" w:rsidP="00D5227B">
            <w:pPr>
              <w:spacing w:after="0"/>
              <w:ind w:left="175"/>
              <w:rPr>
                <w:shd w:val="clear" w:color="auto" w:fill="FFFFFF"/>
              </w:rPr>
            </w:pPr>
            <w:r w:rsidRPr="00BF2143">
              <w:rPr>
                <w:shd w:val="clear" w:color="auto" w:fill="FFFFFF"/>
              </w:rPr>
              <w:t>Лицо, выступающее одной из сторон делегирования полномочий в доверенности в качестве представляемого (автора доверенности)</w:t>
            </w:r>
            <w:r w:rsidR="00875287" w:rsidRPr="00BF2143">
              <w:rPr>
                <w:shd w:val="clear" w:color="auto" w:fill="FFFFFF"/>
              </w:rPr>
              <w:t xml:space="preserve"> (см.</w:t>
            </w:r>
            <w:r w:rsidR="00875287" w:rsidRPr="00BF2143">
              <w:rPr>
                <w:shd w:val="clear" w:color="auto" w:fill="FFFFFF"/>
              </w:rPr>
              <w:fldChar w:fldCharType="begin"/>
            </w:r>
            <w:r w:rsidR="00875287" w:rsidRPr="00BF2143">
              <w:rPr>
                <w:shd w:val="clear" w:color="auto" w:fill="FFFFFF"/>
              </w:rPr>
              <w:instrText xml:space="preserve"> REF _Ref77675764 \h </w:instrText>
            </w:r>
            <w:r w:rsidR="00F11D08" w:rsidRPr="00BF2143">
              <w:rPr>
                <w:shd w:val="clear" w:color="auto" w:fill="FFFFFF"/>
              </w:rPr>
              <w:instrText xml:space="preserve"> \* MERGEFORMAT </w:instrText>
            </w:r>
            <w:r w:rsidR="00875287" w:rsidRPr="00BF2143">
              <w:rPr>
                <w:shd w:val="clear" w:color="auto" w:fill="FFFFFF"/>
              </w:rPr>
            </w:r>
            <w:r w:rsidR="00875287" w:rsidRPr="00BF2143">
              <w:rPr>
                <w:shd w:val="clear" w:color="auto" w:fill="FFFFFF"/>
              </w:rPr>
              <w:fldChar w:fldCharType="separate"/>
            </w:r>
            <w:r w:rsidR="004019B4" w:rsidRPr="00BF2143">
              <w:t xml:space="preserve">Таблица </w:t>
            </w:r>
            <w:r w:rsidR="004019B4">
              <w:rPr>
                <w:noProof/>
              </w:rPr>
              <w:t>53</w:t>
            </w:r>
            <w:r w:rsidR="004019B4" w:rsidRPr="00BF2143">
              <w:t xml:space="preserve"> Справочник «Доверитель»</w:t>
            </w:r>
            <w:r w:rsidR="00875287" w:rsidRPr="00BF2143">
              <w:rPr>
                <w:shd w:val="clear" w:color="auto" w:fill="FFFFFF"/>
              </w:rPr>
              <w:fldChar w:fldCharType="end"/>
            </w:r>
            <w:r w:rsidR="00875287" w:rsidRPr="00BF2143">
              <w:rPr>
                <w:shd w:val="clear" w:color="auto" w:fill="FFFFFF"/>
              </w:rPr>
              <w:t>)</w:t>
            </w:r>
          </w:p>
        </w:tc>
      </w:tr>
      <w:tr w:rsidR="00D70203" w:rsidRPr="00BF2143" w14:paraId="5CEDF71B" w14:textId="77777777" w:rsidTr="00D5227B">
        <w:trPr>
          <w:trHeight w:val="419"/>
        </w:trPr>
        <w:tc>
          <w:tcPr>
            <w:tcW w:w="2235" w:type="dxa"/>
          </w:tcPr>
          <w:p w14:paraId="5CEDF719" w14:textId="77777777" w:rsidR="00D70203" w:rsidRPr="00BF2143" w:rsidRDefault="00D70203" w:rsidP="00D5227B">
            <w:pPr>
              <w:spacing w:after="0"/>
              <w:ind w:left="426"/>
            </w:pPr>
            <w:r w:rsidRPr="00BF2143">
              <w:t>Уполномоченный</w:t>
            </w:r>
          </w:p>
        </w:tc>
        <w:tc>
          <w:tcPr>
            <w:tcW w:w="7512" w:type="dxa"/>
          </w:tcPr>
          <w:p w14:paraId="5CEDF71A" w14:textId="48954D75" w:rsidR="00D70203" w:rsidRPr="00BF2143" w:rsidRDefault="00D70203" w:rsidP="00D5227B">
            <w:pPr>
              <w:spacing w:after="0"/>
              <w:ind w:left="175"/>
              <w:rPr>
                <w:bCs/>
                <w:shd w:val="clear" w:color="auto" w:fill="FFFFFF"/>
              </w:rPr>
            </w:pPr>
            <w:r w:rsidRPr="00BF2143">
              <w:rPr>
                <w:bCs/>
                <w:shd w:val="clear" w:color="auto" w:fill="FFFFFF"/>
              </w:rPr>
              <w:t>Лицо, выступающее одной из сторон делегирования полномочий в доверенности в качестве доверенного лица (представителя, поверенного)</w:t>
            </w:r>
            <w:r w:rsidR="00875287" w:rsidRPr="00BF2143">
              <w:rPr>
                <w:bCs/>
                <w:shd w:val="clear" w:color="auto" w:fill="FFFFFF"/>
              </w:rPr>
              <w:t>.</w:t>
            </w:r>
          </w:p>
        </w:tc>
      </w:tr>
      <w:tr w:rsidR="00C21A86" w:rsidRPr="00BF2143" w14:paraId="083CBBE6" w14:textId="77777777" w:rsidTr="00D5227B">
        <w:trPr>
          <w:trHeight w:val="419"/>
        </w:trPr>
        <w:tc>
          <w:tcPr>
            <w:tcW w:w="2235" w:type="dxa"/>
          </w:tcPr>
          <w:p w14:paraId="6D26FC35" w14:textId="282E36DA" w:rsidR="00C21A86" w:rsidRPr="00BF2143" w:rsidRDefault="00C21A86" w:rsidP="00D5227B">
            <w:pPr>
              <w:spacing w:after="0"/>
              <w:ind w:left="426"/>
            </w:pPr>
            <w:r w:rsidRPr="00BF2143">
              <w:t>Метка времени</w:t>
            </w:r>
          </w:p>
        </w:tc>
        <w:tc>
          <w:tcPr>
            <w:tcW w:w="7512" w:type="dxa"/>
          </w:tcPr>
          <w:p w14:paraId="0BA65CA4" w14:textId="55FA3106" w:rsidR="00C21A86" w:rsidRPr="00BF2143" w:rsidRDefault="00C21A86" w:rsidP="00D5227B">
            <w:pPr>
              <w:spacing w:after="0"/>
              <w:ind w:left="175"/>
              <w:rPr>
                <w:bCs/>
                <w:shd w:val="clear" w:color="auto" w:fill="FFFFFF"/>
              </w:rPr>
            </w:pPr>
            <w:r w:rsidRPr="00BF2143">
              <w:t>Достоверная информация в электронной форме о дате и времени подписания электронного документа, включенная в электронную подпись.</w:t>
            </w:r>
          </w:p>
        </w:tc>
      </w:tr>
      <w:tr w:rsidR="00647156" w:rsidRPr="00BF2143" w14:paraId="4F836C89" w14:textId="77777777" w:rsidTr="00D5227B">
        <w:trPr>
          <w:trHeight w:val="419"/>
        </w:trPr>
        <w:tc>
          <w:tcPr>
            <w:tcW w:w="2235" w:type="dxa"/>
          </w:tcPr>
          <w:p w14:paraId="560FBF91" w14:textId="67B207B5" w:rsidR="00647156" w:rsidRPr="00BF2143" w:rsidRDefault="00647156" w:rsidP="00D5227B">
            <w:pPr>
              <w:spacing w:after="0"/>
              <w:ind w:left="426"/>
            </w:pPr>
            <w:r w:rsidRPr="00BF2143">
              <w:t xml:space="preserve">Обезличенная </w:t>
            </w:r>
            <w:r w:rsidR="0012363F" w:rsidRPr="00BF2143">
              <w:t>подпись</w:t>
            </w:r>
          </w:p>
        </w:tc>
        <w:tc>
          <w:tcPr>
            <w:tcW w:w="7512" w:type="dxa"/>
          </w:tcPr>
          <w:p w14:paraId="35350EBE" w14:textId="39D203F7" w:rsidR="00647156" w:rsidRPr="00BF2143" w:rsidRDefault="00647156" w:rsidP="00D5227B">
            <w:pPr>
              <w:spacing w:after="0"/>
              <w:ind w:left="175"/>
            </w:pPr>
            <w:r w:rsidRPr="00BF2143">
              <w:t>Сертификат электронной подписи без указания физического лица, которое является ответственным за хранение ключа. Активность сертификата утверждается приказом руководителя организации.</w:t>
            </w:r>
          </w:p>
        </w:tc>
      </w:tr>
    </w:tbl>
    <w:p w14:paraId="2583F6FC" w14:textId="21B6A881" w:rsidR="00D5227B" w:rsidRPr="00D5227B" w:rsidRDefault="00D5227B" w:rsidP="00D5227B">
      <w:pPr>
        <w:pStyle w:val="1"/>
        <w:numPr>
          <w:ilvl w:val="0"/>
          <w:numId w:val="0"/>
        </w:numPr>
        <w:rPr>
          <w:sz w:val="2"/>
          <w:szCs w:val="2"/>
        </w:rPr>
      </w:pPr>
      <w:bookmarkStart w:id="14" w:name="_Toc81991504"/>
      <w:bookmarkStart w:id="15" w:name="_Ref76981694"/>
    </w:p>
    <w:bookmarkEnd w:id="14"/>
    <w:p w14:paraId="550A8D37" w14:textId="77777777" w:rsidR="00D5227B" w:rsidRDefault="00D5227B" w:rsidP="00756B32">
      <w:pPr>
        <w:spacing w:after="0"/>
        <w:rPr>
          <w:rStyle w:val="pt-a1-000032"/>
        </w:rPr>
      </w:pPr>
    </w:p>
    <w:p w14:paraId="10D85505" w14:textId="7CD6801B" w:rsidR="00D5227B" w:rsidRPr="00D5227B" w:rsidRDefault="00D5227B" w:rsidP="00D5227B">
      <w:pPr>
        <w:pStyle w:val="10"/>
        <w:rPr>
          <w:rStyle w:val="pt-a1-000032"/>
          <w:rFonts w:ascii="Times New Roman" w:hAnsi="Times New Roman"/>
          <w:szCs w:val="24"/>
        </w:rPr>
      </w:pPr>
      <w:bookmarkStart w:id="16" w:name="_Toc85629406"/>
      <w:r w:rsidRPr="00D5227B">
        <w:rPr>
          <w:rStyle w:val="pt-a1-000032"/>
          <w:rFonts w:ascii="Times New Roman" w:hAnsi="Times New Roman"/>
          <w:szCs w:val="24"/>
        </w:rPr>
        <w:t>2. Состав сведений</w:t>
      </w:r>
      <w:bookmarkEnd w:id="16"/>
    </w:p>
    <w:p w14:paraId="564252B8" w14:textId="5FF0E157" w:rsidR="00D5227B" w:rsidRPr="00D5227B" w:rsidRDefault="00D5227B" w:rsidP="00D5227B">
      <w:pPr>
        <w:pStyle w:val="2"/>
        <w:rPr>
          <w:rStyle w:val="pt-a1-000032"/>
          <w:rFonts w:ascii="Times New Roman" w:hAnsi="Times New Roman"/>
        </w:rPr>
      </w:pPr>
      <w:bookmarkStart w:id="17" w:name="_Toc85629407"/>
      <w:r w:rsidRPr="00D5227B">
        <w:rPr>
          <w:rStyle w:val="pt-a1-000032"/>
          <w:rFonts w:ascii="Times New Roman" w:hAnsi="Times New Roman"/>
        </w:rPr>
        <w:t>2.1 Справочник типов документов</w:t>
      </w:r>
      <w:bookmarkEnd w:id="17"/>
    </w:p>
    <w:p w14:paraId="266F8544" w14:textId="6B040C65" w:rsidR="009063D8" w:rsidRPr="00BF2143" w:rsidRDefault="00EF73D7" w:rsidP="00756B32">
      <w:pPr>
        <w:spacing w:after="0"/>
        <w:rPr>
          <w:rStyle w:val="pt-a1-000032"/>
        </w:rPr>
      </w:pPr>
      <w:r>
        <w:rPr>
          <w:rStyle w:val="pt-a1-000032"/>
        </w:rPr>
        <w:t>Сообщения</w:t>
      </w:r>
      <w:r w:rsidR="009063D8" w:rsidRPr="00BF2143">
        <w:rPr>
          <w:rStyle w:val="pt-a1-000032"/>
        </w:rPr>
        <w:t xml:space="preserve"> разделены с учетом функциональности:</w:t>
      </w:r>
    </w:p>
    <w:p w14:paraId="1F583794" w14:textId="77777777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Доверенность – предназначена для делегирования полномочий</w:t>
      </w:r>
    </w:p>
    <w:p w14:paraId="1658F33F" w14:textId="3E2C2B18" w:rsidR="009063D8" w:rsidRPr="00FB569C" w:rsidRDefault="001D5281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>
        <w:rPr>
          <w:rStyle w:val="pt-a1-000032"/>
          <w:b/>
          <w:sz w:val="20"/>
          <w:szCs w:val="20"/>
        </w:rPr>
        <w:t>Электронная Доверенность</w:t>
      </w:r>
      <w:r w:rsidR="00246B60" w:rsidRPr="00FB569C">
        <w:rPr>
          <w:rStyle w:val="pt-a1-000032"/>
          <w:b/>
          <w:sz w:val="20"/>
          <w:szCs w:val="20"/>
        </w:rPr>
        <w:t xml:space="preserve"> </w:t>
      </w:r>
      <w:r w:rsidR="00EF6989" w:rsidRPr="00FB569C">
        <w:rPr>
          <w:rStyle w:val="pt-a1-000032"/>
          <w:b/>
          <w:sz w:val="20"/>
          <w:szCs w:val="20"/>
        </w:rPr>
        <w:t>–</w:t>
      </w:r>
      <w:r w:rsidR="00246B60" w:rsidRPr="00FB569C">
        <w:rPr>
          <w:rStyle w:val="pt-a1-000032"/>
          <w:b/>
          <w:sz w:val="20"/>
          <w:szCs w:val="20"/>
        </w:rPr>
        <w:t xml:space="preserve"> powerOfAttorney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9063D8" w:rsidRPr="00FB569C">
        <w:rPr>
          <w:rStyle w:val="pt-a1-000032"/>
          <w:b/>
          <w:sz w:val="20"/>
          <w:szCs w:val="20"/>
        </w:rPr>
        <w:fldChar w:fldCharType="begin"/>
      </w:r>
      <w:r w:rsidR="009063D8" w:rsidRPr="00FB569C">
        <w:rPr>
          <w:rStyle w:val="pt-a1-000032"/>
          <w:b/>
          <w:sz w:val="20"/>
          <w:szCs w:val="20"/>
        </w:rPr>
        <w:instrText xml:space="preserve"> REF _Ref77338541 \h  \* MERGEFORMAT </w:instrText>
      </w:r>
      <w:r w:rsidR="009063D8" w:rsidRPr="00FB569C">
        <w:rPr>
          <w:rStyle w:val="pt-a1-000032"/>
          <w:b/>
          <w:sz w:val="20"/>
          <w:szCs w:val="20"/>
        </w:rPr>
      </w:r>
      <w:r w:rsidR="009063D8" w:rsidRPr="00FB569C">
        <w:rPr>
          <w:rStyle w:val="pt-a1-000032"/>
          <w:b/>
          <w:sz w:val="20"/>
          <w:szCs w:val="20"/>
        </w:rPr>
        <w:fldChar w:fldCharType="separate"/>
      </w:r>
      <w:r w:rsidR="004019B4" w:rsidRPr="004019B4">
        <w:rPr>
          <w:b/>
          <w:sz w:val="20"/>
          <w:szCs w:val="20"/>
        </w:rPr>
        <w:t xml:space="preserve">Таблица </w:t>
      </w:r>
      <w:r w:rsidR="004019B4" w:rsidRPr="004019B4">
        <w:rPr>
          <w:b/>
          <w:noProof/>
          <w:sz w:val="20"/>
          <w:szCs w:val="20"/>
        </w:rPr>
        <w:t>28</w:t>
      </w:r>
      <w:r w:rsidR="009063D8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 xml:space="preserve">) </w:t>
      </w:r>
    </w:p>
    <w:p w14:paraId="78456ECA" w14:textId="2629BCA1" w:rsidR="009063D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Ответ о </w:t>
      </w:r>
      <w:proofErr w:type="gramStart"/>
      <w:r w:rsidRPr="00FB569C">
        <w:rPr>
          <w:rStyle w:val="pt-a1-000032"/>
          <w:b/>
          <w:sz w:val="20"/>
          <w:szCs w:val="20"/>
        </w:rPr>
        <w:t>получении</w:t>
      </w:r>
      <w:proofErr w:type="gramEnd"/>
      <w:r w:rsidRPr="00FB569C">
        <w:rPr>
          <w:rStyle w:val="pt-a1-000032"/>
          <w:b/>
          <w:sz w:val="20"/>
          <w:szCs w:val="20"/>
        </w:rPr>
        <w:t xml:space="preserve"> результата обработки регистрации</w:t>
      </w:r>
      <w:r w:rsidR="002B3DF0">
        <w:rPr>
          <w:rStyle w:val="pt-a1-000032"/>
          <w:b/>
          <w:sz w:val="20"/>
          <w:szCs w:val="20"/>
        </w:rPr>
        <w:t xml:space="preserve"> Электронной Доверенности</w:t>
      </w:r>
      <w:r w:rsidRPr="00FB569C">
        <w:rPr>
          <w:rStyle w:val="pt-a1-000032"/>
          <w:b/>
          <w:sz w:val="20"/>
          <w:szCs w:val="20"/>
        </w:rPr>
        <w:t xml:space="preserve">  </w:t>
      </w:r>
      <w:r w:rsidR="00246B60" w:rsidRPr="00FB569C">
        <w:rPr>
          <w:rStyle w:val="pt-a1-000032"/>
          <w:b/>
          <w:sz w:val="20"/>
          <w:szCs w:val="20"/>
        </w:rPr>
        <w:t>- registerPowerOfAttorneyResult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1754CD" w:rsidRPr="00FB569C">
        <w:rPr>
          <w:rStyle w:val="pt-a1-000032"/>
          <w:b/>
          <w:sz w:val="20"/>
          <w:szCs w:val="20"/>
        </w:rPr>
        <w:fldChar w:fldCharType="begin"/>
      </w:r>
      <w:r w:rsidR="001754CD" w:rsidRPr="00FB569C">
        <w:rPr>
          <w:rStyle w:val="pt-a1-000032"/>
          <w:b/>
          <w:sz w:val="20"/>
          <w:szCs w:val="20"/>
        </w:rPr>
        <w:instrText xml:space="preserve"> REF _Ref77347983 \h  \* MERGEFORMAT </w:instrText>
      </w:r>
      <w:r w:rsidR="001754CD" w:rsidRPr="00FB569C">
        <w:rPr>
          <w:rStyle w:val="pt-a1-000032"/>
          <w:b/>
          <w:sz w:val="20"/>
          <w:szCs w:val="20"/>
        </w:rPr>
      </w:r>
      <w:r w:rsidR="001754CD" w:rsidRPr="00FB569C">
        <w:rPr>
          <w:rStyle w:val="pt-a1-000032"/>
          <w:b/>
          <w:sz w:val="20"/>
          <w:szCs w:val="20"/>
        </w:rPr>
        <w:fldChar w:fldCharType="separate"/>
      </w:r>
      <w:r w:rsidR="004019B4" w:rsidRPr="004019B4">
        <w:rPr>
          <w:b/>
          <w:sz w:val="20"/>
          <w:szCs w:val="20"/>
        </w:rPr>
        <w:t xml:space="preserve">Таблица </w:t>
      </w:r>
      <w:r w:rsidR="004019B4" w:rsidRPr="004019B4">
        <w:rPr>
          <w:b/>
          <w:noProof/>
          <w:sz w:val="20"/>
          <w:szCs w:val="20"/>
        </w:rPr>
        <w:t>30</w:t>
      </w:r>
      <w:r w:rsidR="001754CD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>)</w:t>
      </w:r>
    </w:p>
    <w:p w14:paraId="42E63BFD" w14:textId="77777777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Отзыв – документ запускает процесс отмены ранее выданных полномочий по Доверенности</w:t>
      </w:r>
    </w:p>
    <w:p w14:paraId="15982710" w14:textId="7C189A02" w:rsidR="009063D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Отзыв </w:t>
      </w:r>
      <w:r w:rsidR="009063D8" w:rsidRPr="00FB569C">
        <w:rPr>
          <w:rStyle w:val="pt-a1-000032"/>
          <w:b/>
          <w:sz w:val="20"/>
          <w:szCs w:val="20"/>
        </w:rPr>
        <w:t>Эл</w:t>
      </w:r>
      <w:r w:rsidR="002B3DF0">
        <w:rPr>
          <w:rStyle w:val="pt-a1-000032"/>
          <w:b/>
          <w:sz w:val="20"/>
          <w:szCs w:val="20"/>
        </w:rPr>
        <w:t xml:space="preserve">ектронной </w:t>
      </w:r>
      <w:r w:rsidRPr="00FB569C">
        <w:rPr>
          <w:rStyle w:val="pt-a1-000032"/>
          <w:b/>
          <w:sz w:val="20"/>
          <w:szCs w:val="20"/>
        </w:rPr>
        <w:t>Доверенности</w:t>
      </w:r>
      <w:r w:rsidR="00246B60" w:rsidRPr="00FB569C">
        <w:rPr>
          <w:rStyle w:val="pt-a1-000032"/>
          <w:b/>
          <w:sz w:val="20"/>
          <w:szCs w:val="20"/>
        </w:rPr>
        <w:t xml:space="preserve"> - revocationPowerOfAttorney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9063D8" w:rsidRPr="00FB569C">
        <w:rPr>
          <w:rStyle w:val="pt-a1-000032"/>
          <w:b/>
          <w:sz w:val="20"/>
          <w:szCs w:val="20"/>
        </w:rPr>
        <w:fldChar w:fldCharType="begin"/>
      </w:r>
      <w:r w:rsidR="009063D8" w:rsidRPr="00FB569C">
        <w:rPr>
          <w:rStyle w:val="pt-a1-000032"/>
          <w:b/>
          <w:sz w:val="20"/>
          <w:szCs w:val="20"/>
        </w:rPr>
        <w:instrText xml:space="preserve"> REF _Ref77338800 \h  \* MERGEFORMAT </w:instrText>
      </w:r>
      <w:r w:rsidR="009063D8" w:rsidRPr="00FB569C">
        <w:rPr>
          <w:rStyle w:val="pt-a1-000032"/>
          <w:b/>
          <w:sz w:val="20"/>
          <w:szCs w:val="20"/>
        </w:rPr>
      </w:r>
      <w:r w:rsidR="009063D8" w:rsidRPr="00FB569C">
        <w:rPr>
          <w:rStyle w:val="pt-a1-000032"/>
          <w:b/>
          <w:sz w:val="20"/>
          <w:szCs w:val="20"/>
        </w:rPr>
        <w:fldChar w:fldCharType="separate"/>
      </w:r>
      <w:r w:rsidR="004019B4" w:rsidRPr="004019B4">
        <w:rPr>
          <w:b/>
          <w:sz w:val="20"/>
          <w:szCs w:val="20"/>
        </w:rPr>
        <w:t xml:space="preserve">Таблица </w:t>
      </w:r>
      <w:r w:rsidR="004019B4" w:rsidRPr="004019B4">
        <w:rPr>
          <w:b/>
          <w:noProof/>
          <w:sz w:val="20"/>
          <w:szCs w:val="20"/>
        </w:rPr>
        <w:t>33</w:t>
      </w:r>
      <w:r w:rsidR="009063D8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>)</w:t>
      </w:r>
    </w:p>
    <w:p w14:paraId="0C305CC9" w14:textId="65D77313" w:rsidR="009063D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Ответ о </w:t>
      </w:r>
      <w:proofErr w:type="gramStart"/>
      <w:r w:rsidRPr="00FB569C">
        <w:rPr>
          <w:rStyle w:val="pt-a1-000032"/>
          <w:b/>
          <w:sz w:val="20"/>
          <w:szCs w:val="20"/>
        </w:rPr>
        <w:t>получении</w:t>
      </w:r>
      <w:proofErr w:type="gramEnd"/>
      <w:r w:rsidRPr="00FB569C">
        <w:rPr>
          <w:rStyle w:val="pt-a1-000032"/>
          <w:b/>
          <w:sz w:val="20"/>
          <w:szCs w:val="20"/>
        </w:rPr>
        <w:t xml:space="preserve"> результата обработки регистрации </w:t>
      </w:r>
      <w:r w:rsidR="002B3DF0">
        <w:rPr>
          <w:rStyle w:val="pt-a1-000032"/>
          <w:b/>
          <w:sz w:val="20"/>
          <w:szCs w:val="20"/>
        </w:rPr>
        <w:t>Отзыва Электронной Доверенности</w:t>
      </w:r>
      <w:r w:rsidRPr="00FB569C">
        <w:rPr>
          <w:rStyle w:val="pt-a1-000032"/>
          <w:b/>
          <w:sz w:val="20"/>
          <w:szCs w:val="20"/>
        </w:rPr>
        <w:t xml:space="preserve"> </w:t>
      </w:r>
      <w:r w:rsidR="00246B60" w:rsidRPr="00FB569C">
        <w:rPr>
          <w:rStyle w:val="pt-a1-000032"/>
          <w:b/>
          <w:sz w:val="20"/>
          <w:szCs w:val="20"/>
        </w:rPr>
        <w:t>– revocationPowerOfAttorneyResult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(</w:t>
      </w:r>
      <w:r w:rsidR="00246B60" w:rsidRPr="00FB569C">
        <w:rPr>
          <w:rStyle w:val="pt-a1-000032"/>
          <w:b/>
          <w:sz w:val="20"/>
          <w:szCs w:val="20"/>
        </w:rPr>
        <w:fldChar w:fldCharType="begin"/>
      </w:r>
      <w:r w:rsidR="00246B60" w:rsidRPr="00FB569C">
        <w:rPr>
          <w:rStyle w:val="pt-a1-000032"/>
          <w:b/>
          <w:sz w:val="20"/>
          <w:szCs w:val="20"/>
        </w:rPr>
        <w:instrText xml:space="preserve"> REF _Ref78200200 \h  \* MERGEFORMAT </w:instrText>
      </w:r>
      <w:r w:rsidR="00246B60" w:rsidRPr="00FB569C">
        <w:rPr>
          <w:rStyle w:val="pt-a1-000032"/>
          <w:b/>
          <w:sz w:val="20"/>
          <w:szCs w:val="20"/>
        </w:rPr>
      </w:r>
      <w:r w:rsidR="00246B60" w:rsidRPr="00FB569C">
        <w:rPr>
          <w:rStyle w:val="pt-a1-000032"/>
          <w:b/>
          <w:sz w:val="20"/>
          <w:szCs w:val="20"/>
        </w:rPr>
        <w:fldChar w:fldCharType="separate"/>
      </w:r>
      <w:r w:rsidR="004019B4" w:rsidRPr="004019B4">
        <w:rPr>
          <w:b/>
          <w:sz w:val="20"/>
          <w:szCs w:val="20"/>
        </w:rPr>
        <w:t xml:space="preserve">Таблица </w:t>
      </w:r>
      <w:r w:rsidR="004019B4" w:rsidRPr="004019B4">
        <w:rPr>
          <w:b/>
          <w:noProof/>
          <w:sz w:val="20"/>
          <w:szCs w:val="20"/>
        </w:rPr>
        <w:t>35</w:t>
      </w:r>
      <w:r w:rsidR="00246B60" w:rsidRPr="00FB569C">
        <w:rPr>
          <w:rStyle w:val="pt-a1-000032"/>
          <w:b/>
          <w:sz w:val="20"/>
          <w:szCs w:val="20"/>
        </w:rPr>
        <w:fldChar w:fldCharType="end"/>
      </w:r>
      <w:r w:rsidR="00246B60" w:rsidRPr="00FB569C">
        <w:rPr>
          <w:rStyle w:val="pt-a1-000032"/>
          <w:b/>
          <w:sz w:val="20"/>
          <w:szCs w:val="20"/>
        </w:rPr>
        <w:t>)</w:t>
      </w:r>
    </w:p>
    <w:p w14:paraId="7103F82D" w14:textId="77777777" w:rsidR="00825D48" w:rsidRPr="00FB569C" w:rsidRDefault="00825D4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 списка Доверенностей</w:t>
      </w:r>
    </w:p>
    <w:p w14:paraId="4054C085" w14:textId="2A87B485" w:rsidR="00825D4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Запрос списка </w:t>
      </w:r>
      <w:r w:rsidR="00825D48" w:rsidRPr="00FB569C">
        <w:rPr>
          <w:rStyle w:val="pt-a1-000032"/>
          <w:b/>
          <w:sz w:val="20"/>
          <w:szCs w:val="20"/>
        </w:rPr>
        <w:t>Доверенностей</w:t>
      </w:r>
      <w:r w:rsidR="00246B60" w:rsidRPr="00FB569C">
        <w:rPr>
          <w:rStyle w:val="pt-a1-000032"/>
          <w:b/>
          <w:sz w:val="20"/>
          <w:szCs w:val="20"/>
        </w:rPr>
        <w:t xml:space="preserve"> -</w:t>
      </w:r>
      <w:r w:rsidR="00080A00" w:rsidRPr="00FB569C">
        <w:rPr>
          <w:rStyle w:val="pt-a1-000032"/>
          <w:b/>
          <w:sz w:val="20"/>
          <w:szCs w:val="20"/>
        </w:rPr>
        <w:t xml:space="preserve"> powerOfAttorneyListRequest.</w:t>
      </w:r>
      <w:r w:rsidR="00080A00" w:rsidRPr="00FB569C">
        <w:rPr>
          <w:rStyle w:val="pt-a1-000032"/>
          <w:b/>
          <w:sz w:val="20"/>
          <w:szCs w:val="20"/>
          <w:lang w:val="en-US"/>
        </w:rPr>
        <w:t>xml</w:t>
      </w:r>
      <w:r w:rsidR="00825D48" w:rsidRPr="00FB569C">
        <w:rPr>
          <w:rStyle w:val="pt-a1-000032"/>
          <w:b/>
          <w:sz w:val="20"/>
          <w:szCs w:val="20"/>
        </w:rPr>
        <w:t xml:space="preserve"> (</w:t>
      </w:r>
      <w:r w:rsidR="00825D48" w:rsidRPr="00FB569C">
        <w:rPr>
          <w:rStyle w:val="pt-a1-000032"/>
          <w:b/>
          <w:sz w:val="20"/>
          <w:szCs w:val="20"/>
        </w:rPr>
        <w:fldChar w:fldCharType="begin"/>
      </w:r>
      <w:r w:rsidR="00825D48" w:rsidRPr="00FB569C">
        <w:rPr>
          <w:rStyle w:val="pt-a1-000032"/>
          <w:b/>
          <w:sz w:val="20"/>
          <w:szCs w:val="20"/>
        </w:rPr>
        <w:instrText xml:space="preserve"> REF _Ref77338829 \h  \* MERGEFORMAT </w:instrText>
      </w:r>
      <w:r w:rsidR="00825D48" w:rsidRPr="00FB569C">
        <w:rPr>
          <w:rStyle w:val="pt-a1-000032"/>
          <w:b/>
          <w:sz w:val="20"/>
          <w:szCs w:val="20"/>
        </w:rPr>
      </w:r>
      <w:r w:rsidR="00825D48" w:rsidRPr="00FB569C">
        <w:rPr>
          <w:rStyle w:val="pt-a1-000032"/>
          <w:b/>
          <w:sz w:val="20"/>
          <w:szCs w:val="20"/>
        </w:rPr>
        <w:fldChar w:fldCharType="separate"/>
      </w:r>
      <w:r w:rsidR="004019B4" w:rsidRPr="004019B4">
        <w:rPr>
          <w:b/>
          <w:sz w:val="20"/>
          <w:szCs w:val="20"/>
        </w:rPr>
        <w:t xml:space="preserve">Таблица </w:t>
      </w:r>
      <w:r w:rsidR="004019B4" w:rsidRPr="004019B4">
        <w:rPr>
          <w:b/>
          <w:noProof/>
          <w:sz w:val="20"/>
          <w:szCs w:val="20"/>
        </w:rPr>
        <w:t>37</w:t>
      </w:r>
      <w:r w:rsidR="00825D48" w:rsidRPr="00FB569C">
        <w:rPr>
          <w:rStyle w:val="pt-a1-000032"/>
          <w:b/>
          <w:sz w:val="20"/>
          <w:szCs w:val="20"/>
        </w:rPr>
        <w:fldChar w:fldCharType="end"/>
      </w:r>
      <w:r w:rsidR="00825D48" w:rsidRPr="00FB569C">
        <w:rPr>
          <w:rStyle w:val="pt-a1-000032"/>
          <w:b/>
          <w:sz w:val="20"/>
          <w:szCs w:val="20"/>
        </w:rPr>
        <w:t>)</w:t>
      </w:r>
    </w:p>
    <w:p w14:paraId="0E6A96FF" w14:textId="3216637C" w:rsidR="00825D4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Ответ на запрос списка Доверенностей</w:t>
      </w:r>
      <w:r w:rsidR="00246B60" w:rsidRPr="00FB569C">
        <w:rPr>
          <w:rStyle w:val="pt-a1-000032"/>
          <w:b/>
          <w:sz w:val="20"/>
          <w:szCs w:val="20"/>
        </w:rPr>
        <w:t xml:space="preserve"> -</w:t>
      </w:r>
      <w:r w:rsidR="00080A00" w:rsidRPr="00FB569C">
        <w:rPr>
          <w:rStyle w:val="pt-a1-000032"/>
          <w:b/>
          <w:sz w:val="20"/>
          <w:szCs w:val="20"/>
        </w:rPr>
        <w:t xml:space="preserve"> powerOfAttorneyList.</w:t>
      </w:r>
      <w:r w:rsidR="00080A00"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</w:t>
      </w:r>
      <w:r w:rsidR="00825D48" w:rsidRPr="00FB569C">
        <w:rPr>
          <w:rStyle w:val="pt-a1-000032"/>
          <w:b/>
          <w:sz w:val="20"/>
          <w:szCs w:val="20"/>
        </w:rPr>
        <w:t>(</w:t>
      </w:r>
      <w:r w:rsidR="00825D48" w:rsidRPr="00FB569C">
        <w:rPr>
          <w:rStyle w:val="pt-a1-000032"/>
          <w:b/>
          <w:sz w:val="20"/>
          <w:szCs w:val="20"/>
        </w:rPr>
        <w:fldChar w:fldCharType="begin"/>
      </w:r>
      <w:r w:rsidR="00825D48" w:rsidRPr="00FB569C">
        <w:rPr>
          <w:rStyle w:val="pt-a1-000032"/>
          <w:b/>
          <w:sz w:val="20"/>
          <w:szCs w:val="20"/>
        </w:rPr>
        <w:instrText xml:space="preserve"> REF _Ref77348591 \h  \* MERGEFORMAT </w:instrText>
      </w:r>
      <w:r w:rsidR="00825D48" w:rsidRPr="00FB569C">
        <w:rPr>
          <w:rStyle w:val="pt-a1-000032"/>
          <w:b/>
          <w:sz w:val="20"/>
          <w:szCs w:val="20"/>
        </w:rPr>
      </w:r>
      <w:r w:rsidR="00825D48" w:rsidRPr="00FB569C">
        <w:rPr>
          <w:rStyle w:val="pt-a1-000032"/>
          <w:b/>
          <w:sz w:val="20"/>
          <w:szCs w:val="20"/>
        </w:rPr>
        <w:fldChar w:fldCharType="separate"/>
      </w:r>
      <w:r w:rsidR="004019B4" w:rsidRPr="004019B4">
        <w:rPr>
          <w:b/>
          <w:sz w:val="20"/>
          <w:szCs w:val="20"/>
        </w:rPr>
        <w:t xml:space="preserve">Таблица </w:t>
      </w:r>
      <w:r w:rsidR="004019B4" w:rsidRPr="004019B4">
        <w:rPr>
          <w:b/>
          <w:noProof/>
          <w:sz w:val="20"/>
          <w:szCs w:val="20"/>
        </w:rPr>
        <w:t>39</w:t>
      </w:r>
      <w:r w:rsidR="00825D48" w:rsidRPr="00FB569C">
        <w:rPr>
          <w:rStyle w:val="pt-a1-000032"/>
          <w:b/>
          <w:sz w:val="20"/>
          <w:szCs w:val="20"/>
        </w:rPr>
        <w:fldChar w:fldCharType="end"/>
      </w:r>
      <w:r w:rsidR="00825D48" w:rsidRPr="00FB569C">
        <w:rPr>
          <w:rStyle w:val="pt-a1-000032"/>
          <w:b/>
          <w:sz w:val="20"/>
          <w:szCs w:val="20"/>
        </w:rPr>
        <w:t>)</w:t>
      </w:r>
    </w:p>
    <w:p w14:paraId="12239EAF" w14:textId="2587591C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Запрос </w:t>
      </w:r>
      <w:r w:rsidR="001C3ABF" w:rsidRPr="00FB569C">
        <w:rPr>
          <w:rStyle w:val="pt-a1-000032"/>
          <w:b/>
          <w:sz w:val="20"/>
          <w:szCs w:val="20"/>
        </w:rPr>
        <w:t>Доверенности</w:t>
      </w:r>
    </w:p>
    <w:p w14:paraId="7B8B59B7" w14:textId="3AF75888" w:rsidR="009063D8" w:rsidRPr="00FB569C" w:rsidRDefault="009063D8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Доверенности</w:t>
      </w:r>
      <w:r w:rsidR="00246B60" w:rsidRPr="00FB569C">
        <w:rPr>
          <w:rStyle w:val="pt-a1-000032"/>
          <w:b/>
          <w:sz w:val="20"/>
          <w:szCs w:val="20"/>
        </w:rPr>
        <w:t xml:space="preserve"> - powerOfAttorneyRequest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(</w:t>
      </w:r>
      <w:r w:rsidRPr="00FB569C">
        <w:rPr>
          <w:rStyle w:val="pt-a1-000032"/>
          <w:b/>
          <w:sz w:val="20"/>
          <w:szCs w:val="20"/>
        </w:rPr>
        <w:fldChar w:fldCharType="begin"/>
      </w:r>
      <w:r w:rsidRPr="00FB569C">
        <w:rPr>
          <w:rStyle w:val="pt-a1-000032"/>
          <w:b/>
          <w:sz w:val="20"/>
          <w:szCs w:val="20"/>
        </w:rPr>
        <w:instrText xml:space="preserve"> REF _Ref77338815 \h  \* MERGEFORMAT </w:instrText>
      </w:r>
      <w:r w:rsidRPr="00FB569C">
        <w:rPr>
          <w:rStyle w:val="pt-a1-000032"/>
          <w:b/>
          <w:sz w:val="20"/>
          <w:szCs w:val="20"/>
        </w:rPr>
      </w:r>
      <w:r w:rsidRPr="00FB569C">
        <w:rPr>
          <w:rStyle w:val="pt-a1-000032"/>
          <w:b/>
          <w:sz w:val="20"/>
          <w:szCs w:val="20"/>
        </w:rPr>
        <w:fldChar w:fldCharType="separate"/>
      </w:r>
      <w:r w:rsidR="004019B4" w:rsidRPr="004019B4">
        <w:rPr>
          <w:b/>
          <w:sz w:val="20"/>
          <w:szCs w:val="20"/>
        </w:rPr>
        <w:t xml:space="preserve">Таблица </w:t>
      </w:r>
      <w:r w:rsidR="004019B4" w:rsidRPr="004019B4">
        <w:rPr>
          <w:b/>
          <w:noProof/>
          <w:sz w:val="20"/>
          <w:szCs w:val="20"/>
        </w:rPr>
        <w:t>41</w:t>
      </w:r>
      <w:r w:rsidRPr="00FB569C">
        <w:rPr>
          <w:rStyle w:val="pt-a1-000032"/>
          <w:b/>
          <w:sz w:val="20"/>
          <w:szCs w:val="20"/>
        </w:rPr>
        <w:fldChar w:fldCharType="end"/>
      </w:r>
      <w:r w:rsidRPr="00FB569C">
        <w:rPr>
          <w:rStyle w:val="pt-a1-000032"/>
          <w:b/>
          <w:sz w:val="20"/>
          <w:szCs w:val="20"/>
        </w:rPr>
        <w:t xml:space="preserve">) </w:t>
      </w:r>
    </w:p>
    <w:p w14:paraId="2BFDBFE3" w14:textId="424E49C8" w:rsidR="009063D8" w:rsidRPr="00FB569C" w:rsidRDefault="009063D8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Ответ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на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запрос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Доверенности.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- powerOfAttorneyResponse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(</w:t>
      </w:r>
      <w:r w:rsidRPr="00FB569C">
        <w:rPr>
          <w:rStyle w:val="pt-a1-000032"/>
          <w:b/>
          <w:sz w:val="20"/>
          <w:szCs w:val="20"/>
        </w:rPr>
        <w:fldChar w:fldCharType="begin"/>
      </w:r>
      <w:r w:rsidRPr="00FB569C">
        <w:rPr>
          <w:rStyle w:val="pt-a1-000032"/>
          <w:b/>
          <w:sz w:val="20"/>
          <w:szCs w:val="20"/>
        </w:rPr>
        <w:instrText xml:space="preserve"> REF _Ref77338541 \h </w:instrText>
      </w:r>
      <w:r w:rsidR="00F11D08" w:rsidRPr="00FB569C">
        <w:rPr>
          <w:rStyle w:val="pt-a1-000032"/>
          <w:b/>
          <w:sz w:val="20"/>
          <w:szCs w:val="20"/>
        </w:rPr>
        <w:instrText xml:space="preserve"> \* MERGEFORMAT </w:instrText>
      </w:r>
      <w:r w:rsidRPr="00FB569C">
        <w:rPr>
          <w:rStyle w:val="pt-a1-000032"/>
          <w:b/>
          <w:sz w:val="20"/>
          <w:szCs w:val="20"/>
        </w:rPr>
      </w:r>
      <w:r w:rsidRPr="00FB569C">
        <w:rPr>
          <w:rStyle w:val="pt-a1-000032"/>
          <w:b/>
          <w:sz w:val="20"/>
          <w:szCs w:val="20"/>
        </w:rPr>
        <w:fldChar w:fldCharType="separate"/>
      </w:r>
      <w:r w:rsidR="004019B4" w:rsidRPr="004019B4">
        <w:rPr>
          <w:b/>
          <w:sz w:val="20"/>
          <w:szCs w:val="20"/>
        </w:rPr>
        <w:t xml:space="preserve">Таблица </w:t>
      </w:r>
      <w:r w:rsidR="004019B4" w:rsidRPr="004019B4">
        <w:rPr>
          <w:b/>
          <w:noProof/>
          <w:sz w:val="20"/>
          <w:szCs w:val="20"/>
        </w:rPr>
        <w:t>28</w:t>
      </w:r>
      <w:r w:rsidRPr="00FB569C">
        <w:rPr>
          <w:rStyle w:val="pt-a1-000032"/>
          <w:b/>
          <w:sz w:val="20"/>
          <w:szCs w:val="20"/>
        </w:rPr>
        <w:fldChar w:fldCharType="end"/>
      </w:r>
      <w:r w:rsidRPr="00FB569C">
        <w:rPr>
          <w:rStyle w:val="pt-a1-000032"/>
          <w:b/>
          <w:sz w:val="20"/>
          <w:szCs w:val="20"/>
        </w:rPr>
        <w:t>)</w:t>
      </w:r>
    </w:p>
    <w:p w14:paraId="48FAC69B" w14:textId="0C85919E" w:rsidR="001C3ABF" w:rsidRPr="00FB569C" w:rsidRDefault="001C3ABF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 списка полномочий (справочник-классификатор)</w:t>
      </w:r>
      <w:r w:rsidR="00D704AA" w:rsidRPr="00FB569C">
        <w:rPr>
          <w:rStyle w:val="pt-a1-000032"/>
          <w:b/>
          <w:sz w:val="20"/>
          <w:szCs w:val="20"/>
        </w:rPr>
        <w:t xml:space="preserve"> </w:t>
      </w:r>
    </w:p>
    <w:p w14:paraId="57A21554" w14:textId="736DDE1B" w:rsidR="001C3ABF" w:rsidRPr="00FB569C" w:rsidRDefault="001C3ABF" w:rsidP="00C269AB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b/>
          <w:sz w:val="20"/>
          <w:szCs w:val="20"/>
        </w:rPr>
        <w:t>Запрос справочника Полномочий</w:t>
      </w:r>
      <w:r w:rsidRPr="00FB569C">
        <w:rPr>
          <w:rStyle w:val="pt-a1-000032"/>
          <w:b/>
          <w:sz w:val="20"/>
          <w:szCs w:val="20"/>
        </w:rPr>
        <w:t xml:space="preserve">  - </w:t>
      </w:r>
      <w:r w:rsidR="00C269AB" w:rsidRPr="00C269AB">
        <w:rPr>
          <w:rStyle w:val="pt-a1-000032"/>
          <w:b/>
          <w:sz w:val="20"/>
          <w:szCs w:val="20"/>
        </w:rPr>
        <w:t>dicAuthorityListRequest</w:t>
      </w:r>
      <w:r w:rsidRPr="00FB569C">
        <w:rPr>
          <w:rStyle w:val="pt-a1-000032"/>
          <w:b/>
          <w:sz w:val="20"/>
          <w:szCs w:val="20"/>
        </w:rPr>
        <w:t>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      </w:t>
      </w:r>
    </w:p>
    <w:p w14:paraId="00191C60" w14:textId="3B99DDA2" w:rsidR="001C3ABF" w:rsidRPr="00FB569C" w:rsidRDefault="001C3ABF" w:rsidP="00C269AB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Справочник Полномочий - </w:t>
      </w:r>
      <w:r w:rsidR="00C269AB" w:rsidRPr="00C269AB">
        <w:rPr>
          <w:rStyle w:val="pt-a1-000032"/>
          <w:b/>
          <w:sz w:val="20"/>
          <w:szCs w:val="20"/>
          <w:lang w:val="en-US"/>
        </w:rPr>
        <w:t>dicAuthorityListResponse</w:t>
      </w:r>
      <w:r w:rsidRPr="00FB569C">
        <w:rPr>
          <w:rStyle w:val="pt-a1-000032"/>
          <w:b/>
          <w:sz w:val="20"/>
          <w:szCs w:val="20"/>
        </w:rPr>
        <w:t>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</w:p>
    <w:p w14:paraId="74196336" w14:textId="7B301D75" w:rsidR="001C3ABF" w:rsidRPr="00BF2143" w:rsidRDefault="001C3ABF" w:rsidP="00756B32">
      <w:pPr>
        <w:spacing w:after="0"/>
      </w:pPr>
      <w:r w:rsidRPr="007604D4">
        <w:t xml:space="preserve">При участии СЭДО в процессе обмена </w:t>
      </w:r>
      <w:r w:rsidR="00084E12" w:rsidRPr="007604D4">
        <w:t xml:space="preserve">вышеперечисленными файлами </w:t>
      </w:r>
      <w:r w:rsidRPr="007604D4">
        <w:t xml:space="preserve">используется </w:t>
      </w:r>
      <w:r w:rsidR="00084E12" w:rsidRPr="007604D4">
        <w:t xml:space="preserve">функционал, описанный в советующих Спецификациях </w:t>
      </w:r>
      <w:r w:rsidR="00084E12" w:rsidRPr="007604D4">
        <w:rPr>
          <w:lang w:val="en-US"/>
        </w:rPr>
        <w:t>XML</w:t>
      </w:r>
      <w:r w:rsidR="00084E12" w:rsidRPr="007604D4">
        <w:t xml:space="preserve"> файлов СЭДО.</w:t>
      </w:r>
    </w:p>
    <w:p w14:paraId="073D9329" w14:textId="60433D45" w:rsidR="003408B8" w:rsidRPr="00BF2143" w:rsidRDefault="003408B8" w:rsidP="00756B32">
      <w:pPr>
        <w:widowControl/>
        <w:spacing w:after="0"/>
        <w:ind w:left="0"/>
      </w:pPr>
      <w:r w:rsidRPr="00BF2143">
        <w:br w:type="page"/>
      </w:r>
    </w:p>
    <w:p w14:paraId="7AEB323E" w14:textId="4DF7B2E0" w:rsidR="009063D8" w:rsidRPr="00BF2143" w:rsidRDefault="009063D8" w:rsidP="009930DB">
      <w:pPr>
        <w:pStyle w:val="2"/>
        <w:numPr>
          <w:ilvl w:val="1"/>
          <w:numId w:val="37"/>
        </w:numPr>
        <w:spacing w:before="0" w:after="0"/>
        <w:rPr>
          <w:rStyle w:val="pt-a1-000032"/>
          <w:rFonts w:ascii="Times New Roman" w:hAnsi="Times New Roman"/>
        </w:rPr>
      </w:pPr>
      <w:bookmarkStart w:id="18" w:name="_Toc81991505"/>
      <w:bookmarkStart w:id="19" w:name="_Toc85629408"/>
      <w:r w:rsidRPr="00BF2143">
        <w:rPr>
          <w:rStyle w:val="pt-a1-000032"/>
          <w:rFonts w:ascii="Times New Roman" w:hAnsi="Times New Roman"/>
        </w:rPr>
        <w:lastRenderedPageBreak/>
        <w:t xml:space="preserve">Атрибуты </w:t>
      </w:r>
      <w:bookmarkEnd w:id="18"/>
      <w:r w:rsidR="00EF73D7">
        <w:rPr>
          <w:rStyle w:val="pt-a1-000032"/>
          <w:rFonts w:ascii="Times New Roman" w:hAnsi="Times New Roman"/>
        </w:rPr>
        <w:t>сообщений</w:t>
      </w:r>
      <w:bookmarkEnd w:id="19"/>
    </w:p>
    <w:p w14:paraId="3587873F" w14:textId="77777777" w:rsidR="00995515" w:rsidRPr="00BF2143" w:rsidRDefault="00995515" w:rsidP="00995515"/>
    <w:p w14:paraId="034958DE" w14:textId="3C9C1952" w:rsidR="00995515" w:rsidRPr="00BF2143" w:rsidRDefault="00995515" w:rsidP="00995515">
      <w:r w:rsidRPr="00BF2143">
        <w:t xml:space="preserve">При взаимодействии пользователей с объектами функционала перечисленного ранее в пункте </w:t>
      </w:r>
      <w:r w:rsidRPr="00BF2143">
        <w:fldChar w:fldCharType="begin"/>
      </w:r>
      <w:r w:rsidRPr="00BF2143">
        <w:instrText xml:space="preserve"> REF _Ref78205294 \n \h </w:instrText>
      </w:r>
      <w:r w:rsidR="00BF2143">
        <w:instrText xml:space="preserve"> \* MERGEFORMAT </w:instrText>
      </w:r>
      <w:r w:rsidRPr="00BF2143">
        <w:fldChar w:fldCharType="separate"/>
      </w:r>
      <w:r w:rsidR="004019B4">
        <w:t>1.3</w:t>
      </w:r>
      <w:r w:rsidRPr="00BF2143">
        <w:fldChar w:fldCharType="end"/>
      </w:r>
      <w:r w:rsidRPr="00BF2143">
        <w:t xml:space="preserve"> участников процесса можно подразделить на 3 типа:</w:t>
      </w:r>
    </w:p>
    <w:p w14:paraId="1CBC465D" w14:textId="76AE1C89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Владелец процесса</w:t>
      </w:r>
      <w:r w:rsidRPr="00BF2143">
        <w:t xml:space="preserve"> – </w:t>
      </w:r>
      <w:r w:rsidR="00834762" w:rsidRPr="00BF2143">
        <w:t>владелец</w:t>
      </w:r>
      <w:r w:rsidRPr="00BF2143">
        <w:t xml:space="preserve"> </w:t>
      </w:r>
      <w:r w:rsidR="00834762" w:rsidRPr="00BF2143">
        <w:t>полномочий, которые</w:t>
      </w:r>
      <w:r w:rsidRPr="00BF2143">
        <w:t xml:space="preserve"> являются результатом выдачи Электронной Доверенности</w:t>
      </w:r>
    </w:p>
    <w:p w14:paraId="6F964C93" w14:textId="51602F22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Доверитель</w:t>
      </w:r>
      <w:r w:rsidRPr="00BF2143">
        <w:t xml:space="preserve"> – физическое лицо, официально уполномоченный Владельцем процесса на основании Приказа, Доверенности или иного утвержденного документа, распоряжающегося полномочиями и делегирующего их</w:t>
      </w:r>
    </w:p>
    <w:p w14:paraId="600F98A7" w14:textId="00915AD1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Уполномоченный</w:t>
      </w:r>
      <w:r w:rsidRPr="00BF2143">
        <w:t xml:space="preserve"> – </w:t>
      </w:r>
      <w:r w:rsidR="00834762" w:rsidRPr="00BF2143">
        <w:t xml:space="preserve">организация или физическое </w:t>
      </w:r>
      <w:r w:rsidR="00673E91" w:rsidRPr="00BF2143">
        <w:t>лицо,</w:t>
      </w:r>
      <w:r w:rsidRPr="00BF2143">
        <w:t xml:space="preserve"> </w:t>
      </w:r>
      <w:r w:rsidR="00834762" w:rsidRPr="00BF2143">
        <w:t>принимающее</w:t>
      </w:r>
      <w:r w:rsidRPr="00BF2143">
        <w:t xml:space="preserve"> на себя ответственность действовать от лица Доверителя в рамках вверяемых ему полномочий.</w:t>
      </w:r>
    </w:p>
    <w:p w14:paraId="2B5C5E32" w14:textId="77777777" w:rsidR="00995515" w:rsidRPr="00BF2143" w:rsidRDefault="00995515" w:rsidP="00995515"/>
    <w:p w14:paraId="1E733240" w14:textId="6043459C" w:rsidR="00995515" w:rsidRPr="00BF2143" w:rsidRDefault="00E42CCD" w:rsidP="00995515">
      <w:pPr>
        <w:keepNext/>
        <w:spacing w:after="0"/>
        <w:jc w:val="center"/>
      </w:pPr>
      <w:r w:rsidRPr="00BF2143">
        <w:object w:dxaOrig="10684" w:dyaOrig="8011" w14:anchorId="38A525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2pt;height:361.35pt" o:ole="">
            <v:imagedata r:id="rId19" o:title=""/>
          </v:shape>
          <o:OLEObject Type="Embed" ProgID="Visio.Drawing.11" ShapeID="_x0000_i1025" DrawAspect="Content" ObjectID="_1696248604" r:id="rId20"/>
        </w:object>
      </w:r>
    </w:p>
    <w:p w14:paraId="119663A2" w14:textId="77777777" w:rsidR="00995515" w:rsidRPr="00BF2143" w:rsidRDefault="00995515" w:rsidP="00995515">
      <w:pPr>
        <w:jc w:val="center"/>
      </w:pPr>
      <w:r w:rsidRPr="00BF2143">
        <w:t xml:space="preserve">Рисунок </w:t>
      </w:r>
      <w:r w:rsidR="00E54864">
        <w:fldChar w:fldCharType="begin"/>
      </w:r>
      <w:r w:rsidR="00E54864">
        <w:instrText xml:space="preserve"> SEQ Рисунок \* ARABIC </w:instrText>
      </w:r>
      <w:r w:rsidR="00E54864">
        <w:fldChar w:fldCharType="separate"/>
      </w:r>
      <w:r w:rsidR="004019B4">
        <w:rPr>
          <w:noProof/>
        </w:rPr>
        <w:t>1</w:t>
      </w:r>
      <w:r w:rsidR="00E54864">
        <w:rPr>
          <w:noProof/>
        </w:rPr>
        <w:fldChar w:fldCharType="end"/>
      </w:r>
      <w:r w:rsidRPr="00BF2143">
        <w:t xml:space="preserve"> Схема использования функций</w:t>
      </w:r>
    </w:p>
    <w:p w14:paraId="79236B02" w14:textId="77777777" w:rsidR="00995515" w:rsidRDefault="00995515" w:rsidP="00995515">
      <w:pPr>
        <w:jc w:val="center"/>
      </w:pPr>
    </w:p>
    <w:p w14:paraId="47723ECB" w14:textId="77777777" w:rsidR="00653749" w:rsidRDefault="00653749" w:rsidP="00995515">
      <w:pPr>
        <w:jc w:val="center"/>
      </w:pPr>
    </w:p>
    <w:p w14:paraId="04DFC49F" w14:textId="77777777" w:rsidR="00653749" w:rsidRDefault="00653749" w:rsidP="00995515">
      <w:pPr>
        <w:jc w:val="center"/>
      </w:pPr>
    </w:p>
    <w:p w14:paraId="1786B732" w14:textId="77777777" w:rsidR="00653749" w:rsidRDefault="00653749" w:rsidP="00995515">
      <w:pPr>
        <w:jc w:val="center"/>
      </w:pPr>
    </w:p>
    <w:p w14:paraId="720E49C7" w14:textId="77777777" w:rsidR="00995515" w:rsidRPr="00BF2143" w:rsidRDefault="00995515" w:rsidP="00995515">
      <w:pPr>
        <w:jc w:val="center"/>
        <w:sectPr w:rsidR="00995515" w:rsidRPr="00BF2143">
          <w:pgSz w:w="11907" w:h="16840" w:code="9"/>
          <w:pgMar w:top="1418" w:right="851" w:bottom="851" w:left="1418" w:header="567" w:footer="567" w:gutter="0"/>
          <w:cols w:space="720"/>
        </w:sectPr>
      </w:pPr>
    </w:p>
    <w:p w14:paraId="09D88F9C" w14:textId="5C3369A4" w:rsidR="0017710C" w:rsidRPr="00BF2143" w:rsidRDefault="0017710C" w:rsidP="009930DB">
      <w:pPr>
        <w:pStyle w:val="3"/>
        <w:numPr>
          <w:ilvl w:val="2"/>
          <w:numId w:val="38"/>
        </w:numPr>
        <w:ind w:left="1276"/>
        <w:rPr>
          <w:rFonts w:ascii="Times New Roman" w:hAnsi="Times New Roman"/>
        </w:rPr>
      </w:pPr>
      <w:bookmarkStart w:id="20" w:name="_Toc81991506"/>
      <w:bookmarkStart w:id="21" w:name="_Toc85629409"/>
      <w:r w:rsidRPr="00BF2143">
        <w:rPr>
          <w:rFonts w:ascii="Times New Roman" w:hAnsi="Times New Roman"/>
        </w:rPr>
        <w:lastRenderedPageBreak/>
        <w:t>Описание объектов взаимодействия при работе с Электронной Доверенностью</w:t>
      </w:r>
      <w:bookmarkEnd w:id="20"/>
      <w:bookmarkEnd w:id="21"/>
    </w:p>
    <w:p w14:paraId="4A9E2FEE" w14:textId="0DF99295" w:rsidR="008924D9" w:rsidRDefault="00DF7612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Атрибутивный состав сведений </w:t>
      </w:r>
      <w:r w:rsidR="00CE56FF">
        <w:rPr>
          <w:rFonts w:ascii="Times New Roman" w:hAnsi="Times New Roman"/>
          <w:i/>
        </w:rPr>
        <w:t>системной информации</w:t>
      </w:r>
      <w:r>
        <w:rPr>
          <w:rFonts w:ascii="Times New Roman" w:hAnsi="Times New Roman"/>
          <w:i/>
        </w:rPr>
        <w:t>, составляющих</w:t>
      </w:r>
      <w:r w:rsidR="008924D9">
        <w:rPr>
          <w:rFonts w:ascii="Times New Roman" w:hAnsi="Times New Roman"/>
          <w:i/>
        </w:rPr>
        <w:t xml:space="preserve"> документ</w:t>
      </w:r>
    </w:p>
    <w:p w14:paraId="103B14FB" w14:textId="6654160E" w:rsidR="008924D9" w:rsidRPr="00BF2143" w:rsidRDefault="008924D9" w:rsidP="008924D9">
      <w:pPr>
        <w:pStyle w:val="affe"/>
        <w:keepNext/>
        <w:jc w:val="right"/>
      </w:pPr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2</w:t>
      </w:r>
      <w:r w:rsidR="00CF4641">
        <w:rPr>
          <w:noProof/>
        </w:rPr>
        <w:fldChar w:fldCharType="end"/>
      </w:r>
      <w:r w:rsidRPr="00BF2143">
        <w:rPr>
          <w:lang w:val="ru-RU"/>
        </w:rPr>
        <w:t xml:space="preserve"> </w:t>
      </w:r>
      <w:r w:rsidR="00BB1EF9">
        <w:rPr>
          <w:lang w:val="ru-RU"/>
        </w:rPr>
        <w:t>Системная информация</w:t>
      </w:r>
      <w:r>
        <w:rPr>
          <w:lang w:val="ru-RU"/>
        </w:rPr>
        <w:t xml:space="preserve">  (</w:t>
      </w:r>
      <w:r w:rsidRPr="008924D9">
        <w:rPr>
          <w:lang w:val="en-US"/>
        </w:rPr>
        <w:t>systemInfo</w:t>
      </w:r>
      <w:r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417"/>
        <w:gridCol w:w="1843"/>
        <w:gridCol w:w="1701"/>
        <w:gridCol w:w="992"/>
        <w:gridCol w:w="1701"/>
      </w:tblGrid>
      <w:tr w:rsidR="008924D9" w:rsidRPr="00BF2143" w14:paraId="5FF8423E" w14:textId="77777777" w:rsidTr="00C94E3C">
        <w:tc>
          <w:tcPr>
            <w:tcW w:w="568" w:type="dxa"/>
            <w:tcBorders>
              <w:bottom w:val="single" w:sz="4" w:space="0" w:color="auto"/>
            </w:tcBorders>
          </w:tcPr>
          <w:p w14:paraId="45A0A392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EAFEF55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E7D5ACE" w14:textId="77777777" w:rsidR="008924D9" w:rsidRPr="001F4990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A118341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E5162C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B9093B6" w14:textId="77777777" w:rsidR="008924D9" w:rsidRPr="00C94E3C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47FA560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8924D9" w:rsidRPr="00BF2143" w14:paraId="067975BE" w14:textId="77777777" w:rsidTr="00C94E3C">
        <w:tc>
          <w:tcPr>
            <w:tcW w:w="568" w:type="dxa"/>
            <w:shd w:val="clear" w:color="auto" w:fill="FFFFFF" w:themeFill="background1"/>
          </w:tcPr>
          <w:p w14:paraId="2A291569" w14:textId="77777777" w:rsidR="008924D9" w:rsidRPr="00BF2143" w:rsidRDefault="008924D9" w:rsidP="008924D9">
            <w:pPr>
              <w:pStyle w:val="afa"/>
              <w:widowControl/>
              <w:numPr>
                <w:ilvl w:val="0"/>
                <w:numId w:val="9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5271F29" w14:textId="64947925" w:rsidR="008924D9" w:rsidRPr="007112AF" w:rsidRDefault="008924D9" w:rsidP="008924D9">
            <w:pPr>
              <w:spacing w:after="0"/>
              <w:ind w:left="0"/>
              <w:rPr>
                <w:b/>
              </w:rPr>
            </w:pPr>
            <w:r w:rsidRPr="002A1EF7">
              <w:rPr>
                <w:b/>
              </w:rPr>
              <w:t>Версия схемы файла</w:t>
            </w:r>
          </w:p>
        </w:tc>
        <w:tc>
          <w:tcPr>
            <w:tcW w:w="1417" w:type="dxa"/>
            <w:shd w:val="clear" w:color="auto" w:fill="FFFFFF" w:themeFill="background1"/>
          </w:tcPr>
          <w:p w14:paraId="48E31C58" w14:textId="1782115F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924D9">
              <w:rPr>
                <w:sz w:val="21"/>
                <w:szCs w:val="21"/>
                <w:lang w:eastAsia="ru-RU"/>
              </w:rPr>
              <w:t>specVersion</w:t>
            </w:r>
          </w:p>
        </w:tc>
        <w:tc>
          <w:tcPr>
            <w:tcW w:w="1843" w:type="dxa"/>
            <w:shd w:val="clear" w:color="auto" w:fill="FFFFFF" w:themeFill="background1"/>
          </w:tcPr>
          <w:p w14:paraId="4BC33B80" w14:textId="77777777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BCE8E0B" w14:textId="77777777" w:rsidR="008924D9" w:rsidRPr="007112AF" w:rsidRDefault="008924D9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E2C0F17" w14:textId="6DB31FE0" w:rsidR="008924D9" w:rsidRPr="00BE602E" w:rsidRDefault="00BE602E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5B4BD00D" w14:textId="6908AFE9" w:rsidR="008924D9" w:rsidRPr="00BF2143" w:rsidRDefault="00620F38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</w:t>
            </w:r>
          </w:p>
        </w:tc>
      </w:tr>
      <w:tr w:rsidR="008924D9" w:rsidRPr="00BF2143" w14:paraId="46DB59F7" w14:textId="77777777" w:rsidTr="00C94E3C">
        <w:tc>
          <w:tcPr>
            <w:tcW w:w="568" w:type="dxa"/>
            <w:shd w:val="clear" w:color="auto" w:fill="FFFFFF" w:themeFill="background1"/>
          </w:tcPr>
          <w:p w14:paraId="7CA6A687" w14:textId="77777777" w:rsidR="008924D9" w:rsidRPr="00BF2143" w:rsidRDefault="008924D9" w:rsidP="00C94E3C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04F8534" w14:textId="2F12C1DB" w:rsidR="008924D9" w:rsidRPr="007112AF" w:rsidRDefault="008924D9" w:rsidP="00C94E3C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Информация о системе, в которой сформирован файл</w:t>
            </w:r>
          </w:p>
        </w:tc>
        <w:tc>
          <w:tcPr>
            <w:tcW w:w="1417" w:type="dxa"/>
            <w:shd w:val="clear" w:color="auto" w:fill="FFFFFF" w:themeFill="background1"/>
          </w:tcPr>
          <w:p w14:paraId="25B5CE9E" w14:textId="29853337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924D9">
              <w:rPr>
                <w:sz w:val="21"/>
                <w:szCs w:val="21"/>
                <w:lang w:eastAsia="ru-RU"/>
              </w:rPr>
              <w:t>software</w:t>
            </w:r>
          </w:p>
        </w:tc>
        <w:tc>
          <w:tcPr>
            <w:tcW w:w="1843" w:type="dxa"/>
            <w:shd w:val="clear" w:color="auto" w:fill="FFFFFF" w:themeFill="background1"/>
          </w:tcPr>
          <w:p w14:paraId="4AC45C1D" w14:textId="77777777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A0EA0C5" w14:textId="77777777" w:rsidR="008924D9" w:rsidRPr="007112AF" w:rsidRDefault="008924D9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4E3A9668" w14:textId="0BDAD508" w:rsidR="008924D9" w:rsidRPr="00E33296" w:rsidRDefault="00BE602E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38A902C0" w14:textId="0D515D1B" w:rsidR="008924D9" w:rsidRPr="00620F38" w:rsidRDefault="00620F38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20F38">
              <w:rPr>
                <w:i/>
                <w:sz w:val="21"/>
                <w:szCs w:val="21"/>
                <w:lang w:eastAsia="ru-RU"/>
              </w:rPr>
              <w:t>1</w:t>
            </w:r>
          </w:p>
        </w:tc>
      </w:tr>
      <w:tr w:rsidR="008924D9" w:rsidRPr="00BF2143" w14:paraId="7D5779AC" w14:textId="77777777" w:rsidTr="00C94E3C">
        <w:tc>
          <w:tcPr>
            <w:tcW w:w="568" w:type="dxa"/>
            <w:shd w:val="clear" w:color="auto" w:fill="FFFFFF" w:themeFill="background1"/>
          </w:tcPr>
          <w:p w14:paraId="681726E1" w14:textId="77777777" w:rsidR="008924D9" w:rsidRPr="00BF2143" w:rsidRDefault="008924D9" w:rsidP="00C94E3C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B3B70E2" w14:textId="36DAAE81" w:rsidR="008924D9" w:rsidRPr="00BF2143" w:rsidRDefault="008924D9" w:rsidP="00C94E3C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Версия формата</w:t>
            </w:r>
          </w:p>
        </w:tc>
        <w:tc>
          <w:tcPr>
            <w:tcW w:w="1417" w:type="dxa"/>
            <w:shd w:val="clear" w:color="auto" w:fill="FFFFFF" w:themeFill="background1"/>
          </w:tcPr>
          <w:p w14:paraId="12668491" w14:textId="06B83375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924D9">
              <w:rPr>
                <w:sz w:val="21"/>
                <w:szCs w:val="21"/>
                <w:lang w:eastAsia="ru-RU"/>
              </w:rPr>
              <w:t>softwareVersion</w:t>
            </w:r>
          </w:p>
        </w:tc>
        <w:tc>
          <w:tcPr>
            <w:tcW w:w="1843" w:type="dxa"/>
            <w:shd w:val="clear" w:color="auto" w:fill="FFFFFF" w:themeFill="background1"/>
          </w:tcPr>
          <w:p w14:paraId="01F868D3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1DA1855" w14:textId="77777777" w:rsidR="008924D9" w:rsidRPr="00BF2143" w:rsidRDefault="008924D9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16E438C5" w14:textId="652B42BC" w:rsidR="008924D9" w:rsidRPr="00BF2143" w:rsidRDefault="00BE602E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4C629769" w14:textId="056D9806" w:rsidR="008924D9" w:rsidRPr="00620F38" w:rsidRDefault="00620F38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20F38">
              <w:rPr>
                <w:i/>
                <w:sz w:val="21"/>
                <w:szCs w:val="21"/>
                <w:lang w:eastAsia="ru-RU"/>
              </w:rPr>
              <w:t>1</w:t>
            </w:r>
          </w:p>
        </w:tc>
      </w:tr>
    </w:tbl>
    <w:p w14:paraId="2FD9FCAD" w14:textId="77777777" w:rsidR="008924D9" w:rsidRDefault="008924D9" w:rsidP="008924D9"/>
    <w:p w14:paraId="42DF1112" w14:textId="537C9F06" w:rsidR="00BB1EF9" w:rsidRPr="00865B28" w:rsidRDefault="00BB1EF9" w:rsidP="00BB1EF9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системной информации элемента</w:t>
      </w:r>
    </w:p>
    <w:p w14:paraId="5460F619" w14:textId="75A8DAC9" w:rsidR="00DF7612" w:rsidRDefault="00DF7612" w:rsidP="00DF7612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3</w:t>
      </w:r>
      <w:r w:rsidR="00CF4641">
        <w:rPr>
          <w:noProof/>
        </w:rPr>
        <w:fldChar w:fldCharType="end"/>
      </w:r>
      <w:r>
        <w:rPr>
          <w:lang w:val="ru-RU"/>
        </w:rPr>
        <w:t xml:space="preserve"> </w:t>
      </w:r>
      <w:r w:rsidRPr="00EA7CB1">
        <w:rPr>
          <w:lang w:val="ru-RU"/>
        </w:rPr>
        <w:t>Схема сведений элемента SystemInfo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9A134C" w:rsidRPr="0046112B" w14:paraId="61414F95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09B86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B39B2" w14:textId="05797AAA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216C7F" wp14:editId="5C7812E3">
                  <wp:extent cx="2752090" cy="22860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09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134C" w:rsidRPr="00344507" w14:paraId="3E272376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6F2E1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05CDC" w14:textId="77777777" w:rsidR="009A134C" w:rsidRPr="009A134C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9A134C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9A134C" w:rsidRPr="0046112B" w14:paraId="3B48D13D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840E7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ED25B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>SystemInfoType</w:t>
            </w:r>
          </w:p>
        </w:tc>
      </w:tr>
      <w:tr w:rsidR="009A134C" w:rsidRPr="0046112B" w14:paraId="7FC9A41D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FE560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9A134C" w:rsidRPr="0046112B" w14:paraId="413C3357" w14:textId="77777777" w:rsidTr="002C240A">
              <w:tc>
                <w:tcPr>
                  <w:tcW w:w="0" w:type="auto"/>
                </w:tcPr>
                <w:p w14:paraId="725F9A5E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8B20A26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3D8A5AC9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9A134C" w:rsidRPr="0046112B" w14:paraId="5E5321BE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9D73B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705"/>
            </w:tblGrid>
            <w:tr w:rsidR="009A134C" w:rsidRPr="0046112B" w14:paraId="5D193FB9" w14:textId="77777777" w:rsidTr="002C240A">
              <w:tc>
                <w:tcPr>
                  <w:tcW w:w="0" w:type="auto"/>
                </w:tcPr>
                <w:p w14:paraId="0FB2E574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9A134C" w:rsidRPr="0046112B" w14:paraId="3C6396FD" w14:textId="77777777" w:rsidTr="002C240A">
              <w:tc>
                <w:tcPr>
                  <w:tcW w:w="0" w:type="auto"/>
                </w:tcPr>
                <w:p w14:paraId="2CAE78F8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Информация о системе, в которой сформирована доверенность</w:t>
                  </w:r>
                </w:p>
              </w:tc>
            </w:tr>
          </w:tbl>
          <w:p w14:paraId="53A43A08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9A134C" w:rsidRPr="0046112B" w14:paraId="6D2B9570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51E3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3F78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"systemInfo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"c:SystemInfoType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Информация о системе, в которой сформирована доверенность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05901926" w14:textId="77777777" w:rsidR="009A134C" w:rsidRDefault="009A134C" w:rsidP="008924D9"/>
    <w:p w14:paraId="1AB2611E" w14:textId="77777777" w:rsidR="00CE56FF" w:rsidRDefault="00CE56FF" w:rsidP="008924D9"/>
    <w:p w14:paraId="11081BC7" w14:textId="77777777" w:rsidR="002337D0" w:rsidRPr="00CE56FF" w:rsidRDefault="002337D0" w:rsidP="002337D0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CE56FF">
        <w:rPr>
          <w:rFonts w:ascii="Times New Roman" w:hAnsi="Times New Roman"/>
          <w:i/>
        </w:rPr>
        <w:t>Атрибутивный состав «Главной информации»</w:t>
      </w:r>
    </w:p>
    <w:p w14:paraId="7F1E58A9" w14:textId="77777777" w:rsidR="002337D0" w:rsidRDefault="002337D0" w:rsidP="002337D0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4</w:t>
      </w:r>
      <w:r w:rsidR="00CF4641">
        <w:rPr>
          <w:noProof/>
        </w:rPr>
        <w:fldChar w:fldCharType="end"/>
      </w:r>
      <w:r>
        <w:rPr>
          <w:lang w:val="ru-RU"/>
        </w:rPr>
        <w:t xml:space="preserve"> Главная информация (</w:t>
      </w:r>
      <w:r w:rsidRPr="00834FB1">
        <w:rPr>
          <w:lang w:val="ru-RU"/>
        </w:rPr>
        <w:t>generalInfo</w:t>
      </w:r>
      <w:r>
        <w:rPr>
          <w:lang w:val="ru-RU"/>
        </w:rPr>
        <w:t>)</w:t>
      </w:r>
    </w:p>
    <w:tbl>
      <w:tblPr>
        <w:tblStyle w:val="affb"/>
        <w:tblW w:w="100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70"/>
        <w:gridCol w:w="1707"/>
        <w:gridCol w:w="1280"/>
        <w:gridCol w:w="2560"/>
        <w:gridCol w:w="995"/>
        <w:gridCol w:w="1138"/>
        <w:gridCol w:w="1814"/>
      </w:tblGrid>
      <w:tr w:rsidR="002337D0" w:rsidRPr="00BF2143" w14:paraId="3DFFF9CE" w14:textId="77777777" w:rsidTr="002337D0">
        <w:tc>
          <w:tcPr>
            <w:tcW w:w="570" w:type="dxa"/>
            <w:tcBorders>
              <w:bottom w:val="single" w:sz="4" w:space="0" w:color="auto"/>
            </w:tcBorders>
          </w:tcPr>
          <w:p w14:paraId="4A3C5483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707" w:type="dxa"/>
            <w:tcBorders>
              <w:bottom w:val="single" w:sz="4" w:space="0" w:color="auto"/>
            </w:tcBorders>
          </w:tcPr>
          <w:p w14:paraId="07830EDE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14:paraId="49DE15FE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560" w:type="dxa"/>
            <w:tcBorders>
              <w:bottom w:val="single" w:sz="4" w:space="0" w:color="auto"/>
            </w:tcBorders>
          </w:tcPr>
          <w:p w14:paraId="67FE85B7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14:paraId="2A5CB285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</w:t>
            </w:r>
            <w:r w:rsidRPr="00BF2143">
              <w:rPr>
                <w:sz w:val="21"/>
                <w:szCs w:val="21"/>
                <w:lang w:eastAsia="ru-RU"/>
              </w:rPr>
              <w:lastRenderedPageBreak/>
              <w:t>ьности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14:paraId="41396784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lastRenderedPageBreak/>
              <w:t xml:space="preserve">Тип </w:t>
            </w: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14:paraId="52450C91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2337D0" w:rsidRPr="00BF2143" w14:paraId="05D6E753" w14:textId="77777777" w:rsidTr="002337D0">
        <w:tc>
          <w:tcPr>
            <w:tcW w:w="57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01F3997" w14:textId="77777777" w:rsidR="002337D0" w:rsidRPr="00BF2143" w:rsidRDefault="002337D0" w:rsidP="002337D0">
            <w:pPr>
              <w:pStyle w:val="afa"/>
              <w:widowControl/>
              <w:numPr>
                <w:ilvl w:val="0"/>
                <w:numId w:val="24"/>
              </w:numPr>
              <w:spacing w:after="0"/>
              <w:ind w:left="-81" w:firstLine="65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9494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68F122F4" w14:textId="77777777" w:rsidR="002337D0" w:rsidRPr="00BF2143" w:rsidRDefault="002337D0" w:rsidP="002337D0">
            <w:pPr>
              <w:widowControl/>
              <w:spacing w:after="0"/>
              <w:ind w:left="0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1"/>
                <w:lang w:eastAsia="ru-RU"/>
              </w:rPr>
              <w:t>Номер документа</w:t>
            </w:r>
            <w:r>
              <w:rPr>
                <w:b/>
                <w:sz w:val="22"/>
                <w:szCs w:val="21"/>
                <w:lang w:eastAsia="ru-RU"/>
              </w:rPr>
              <w:t xml:space="preserve"> (</w:t>
            </w:r>
            <w:r w:rsidRPr="005D4CC7">
              <w:rPr>
                <w:b/>
                <w:sz w:val="22"/>
                <w:szCs w:val="21"/>
                <w:lang w:eastAsia="ru-RU"/>
              </w:rPr>
              <w:t>generalInfo</w:t>
            </w:r>
            <w:r>
              <w:rPr>
                <w:b/>
                <w:sz w:val="22"/>
                <w:szCs w:val="21"/>
                <w:lang w:eastAsia="ru-RU"/>
              </w:rPr>
              <w:t>)</w:t>
            </w:r>
          </w:p>
        </w:tc>
      </w:tr>
      <w:tr w:rsidR="002337D0" w:rsidRPr="00BF2143" w14:paraId="5F6CB5CC" w14:textId="77777777" w:rsidTr="002337D0">
        <w:tc>
          <w:tcPr>
            <w:tcW w:w="570" w:type="dxa"/>
            <w:shd w:val="clear" w:color="auto" w:fill="FFFFFF" w:themeFill="background1"/>
          </w:tcPr>
          <w:p w14:paraId="20751839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472EF79B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Идентификатор документа</w:t>
            </w:r>
            <w:r>
              <w:rPr>
                <w:b/>
              </w:rPr>
              <w:t xml:space="preserve"> (МЧД)</w:t>
            </w:r>
          </w:p>
        </w:tc>
        <w:tc>
          <w:tcPr>
            <w:tcW w:w="1280" w:type="dxa"/>
            <w:shd w:val="clear" w:color="auto" w:fill="FFFFFF" w:themeFill="background1"/>
          </w:tcPr>
          <w:p w14:paraId="6FDDD849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5D4CC7"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560" w:type="dxa"/>
            <w:shd w:val="clear" w:color="auto" w:fill="FFFFFF" w:themeFill="background1"/>
          </w:tcPr>
          <w:p w14:paraId="2CBF66B3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45D3B65F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995" w:type="dxa"/>
            <w:shd w:val="clear" w:color="auto" w:fill="FFFFFF" w:themeFill="background1"/>
          </w:tcPr>
          <w:p w14:paraId="66083014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8" w:type="dxa"/>
            <w:shd w:val="clear" w:color="auto" w:fill="FFFFFF" w:themeFill="background1"/>
          </w:tcPr>
          <w:p w14:paraId="632959BD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814" w:type="dxa"/>
            <w:shd w:val="clear" w:color="auto" w:fill="FFFFFF" w:themeFill="background1"/>
          </w:tcPr>
          <w:p w14:paraId="446485C5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2337D0" w:rsidRPr="00BF2143" w14:paraId="6C861746" w14:textId="77777777" w:rsidTr="002337D0">
        <w:tc>
          <w:tcPr>
            <w:tcW w:w="570" w:type="dxa"/>
            <w:shd w:val="clear" w:color="auto" w:fill="FFFFFF" w:themeFill="background1"/>
          </w:tcPr>
          <w:p w14:paraId="68874E24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29CD9EA9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Дата начала</w:t>
            </w:r>
          </w:p>
        </w:tc>
        <w:tc>
          <w:tcPr>
            <w:tcW w:w="1280" w:type="dxa"/>
            <w:shd w:val="clear" w:color="auto" w:fill="FFFFFF" w:themeFill="background1"/>
          </w:tcPr>
          <w:p w14:paraId="504C7C3B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560" w:type="dxa"/>
            <w:shd w:val="clear" w:color="auto" w:fill="FFFFFF" w:themeFill="background1"/>
          </w:tcPr>
          <w:p w14:paraId="2146BE2D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Дата начала срока действия доверенности в формате - </w:t>
            </w:r>
            <w:r w:rsidRPr="00BF2143">
              <w:rPr>
                <w:sz w:val="21"/>
                <w:szCs w:val="21"/>
                <w:lang w:val="en-US" w:eastAsia="ru-RU"/>
              </w:rPr>
              <w:t>DD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YYYY</w:t>
            </w:r>
            <w:r w:rsidRPr="00BF2143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val="en-US" w:eastAsia="ru-RU"/>
              </w:rPr>
              <w:t>HH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SS</w:t>
            </w:r>
          </w:p>
        </w:tc>
        <w:tc>
          <w:tcPr>
            <w:tcW w:w="995" w:type="dxa"/>
            <w:shd w:val="clear" w:color="auto" w:fill="FFFFFF" w:themeFill="background1"/>
          </w:tcPr>
          <w:p w14:paraId="31FA768D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8" w:type="dxa"/>
            <w:shd w:val="clear" w:color="auto" w:fill="FFFFFF" w:themeFill="background1"/>
          </w:tcPr>
          <w:p w14:paraId="70A2CD85" w14:textId="77777777" w:rsidR="002337D0" w:rsidRPr="006D5388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814" w:type="dxa"/>
            <w:shd w:val="clear" w:color="auto" w:fill="FFFFFF" w:themeFill="background1"/>
          </w:tcPr>
          <w:p w14:paraId="30B36067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05.07.2022 00:00:00</w:t>
            </w:r>
          </w:p>
        </w:tc>
      </w:tr>
      <w:tr w:rsidR="002337D0" w:rsidRPr="00BF2143" w14:paraId="16C1A441" w14:textId="77777777" w:rsidTr="002337D0">
        <w:tc>
          <w:tcPr>
            <w:tcW w:w="570" w:type="dxa"/>
            <w:shd w:val="clear" w:color="auto" w:fill="FFFFFF" w:themeFill="background1"/>
          </w:tcPr>
          <w:p w14:paraId="6F37B9AF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47DB65EF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Дата окончания</w:t>
            </w:r>
          </w:p>
        </w:tc>
        <w:tc>
          <w:tcPr>
            <w:tcW w:w="1280" w:type="dxa"/>
            <w:shd w:val="clear" w:color="auto" w:fill="FFFFFF" w:themeFill="background1"/>
          </w:tcPr>
          <w:p w14:paraId="46E2694D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560" w:type="dxa"/>
            <w:shd w:val="clear" w:color="auto" w:fill="FFFFFF" w:themeFill="background1"/>
          </w:tcPr>
          <w:p w14:paraId="76EE82E4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Дата окончания срока действия доверенности в формате - </w:t>
            </w:r>
            <w:r w:rsidRPr="00BF2143">
              <w:rPr>
                <w:sz w:val="21"/>
                <w:szCs w:val="21"/>
                <w:lang w:val="en-US" w:eastAsia="ru-RU"/>
              </w:rPr>
              <w:t>DD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YYYY</w:t>
            </w:r>
            <w:r w:rsidRPr="00BF2143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val="en-US" w:eastAsia="ru-RU"/>
              </w:rPr>
              <w:t>HH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SS</w:t>
            </w:r>
          </w:p>
        </w:tc>
        <w:tc>
          <w:tcPr>
            <w:tcW w:w="995" w:type="dxa"/>
            <w:shd w:val="clear" w:color="auto" w:fill="FFFFFF" w:themeFill="background1"/>
          </w:tcPr>
          <w:p w14:paraId="37204F74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8" w:type="dxa"/>
            <w:shd w:val="clear" w:color="auto" w:fill="FFFFFF" w:themeFill="background1"/>
          </w:tcPr>
          <w:p w14:paraId="6D94DAE5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814" w:type="dxa"/>
            <w:shd w:val="clear" w:color="auto" w:fill="FFFFFF" w:themeFill="background1"/>
          </w:tcPr>
          <w:p w14:paraId="029E8785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05.07.2023 00:00:00</w:t>
            </w:r>
          </w:p>
        </w:tc>
      </w:tr>
      <w:tr w:rsidR="002337D0" w:rsidRPr="00BF2143" w14:paraId="165BA9EE" w14:textId="77777777" w:rsidTr="002337D0">
        <w:tc>
          <w:tcPr>
            <w:tcW w:w="570" w:type="dxa"/>
            <w:shd w:val="clear" w:color="auto" w:fill="FFFFFF" w:themeFill="background1"/>
          </w:tcPr>
          <w:p w14:paraId="1DC7082A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779106BA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Примечание</w:t>
            </w:r>
          </w:p>
        </w:tc>
        <w:tc>
          <w:tcPr>
            <w:tcW w:w="1280" w:type="dxa"/>
            <w:shd w:val="clear" w:color="auto" w:fill="FFFFFF" w:themeFill="background1"/>
          </w:tcPr>
          <w:p w14:paraId="11BBF4C0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2560" w:type="dxa"/>
            <w:shd w:val="clear" w:color="auto" w:fill="FFFFFF" w:themeFill="background1"/>
          </w:tcPr>
          <w:p w14:paraId="72A921DE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Комментарий</w:t>
            </w:r>
          </w:p>
        </w:tc>
        <w:tc>
          <w:tcPr>
            <w:tcW w:w="995" w:type="dxa"/>
            <w:shd w:val="clear" w:color="auto" w:fill="FFFFFF" w:themeFill="background1"/>
          </w:tcPr>
          <w:p w14:paraId="5D8543B9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8" w:type="dxa"/>
            <w:shd w:val="clear" w:color="auto" w:fill="FFFFFF" w:themeFill="background1"/>
          </w:tcPr>
          <w:p w14:paraId="5C83F6A2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14" w:type="dxa"/>
            <w:shd w:val="clear" w:color="auto" w:fill="FFFFFF" w:themeFill="background1"/>
          </w:tcPr>
          <w:p w14:paraId="4D998A4E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</w:tbl>
    <w:p w14:paraId="5592CFE6" w14:textId="77777777" w:rsidR="002337D0" w:rsidRDefault="002337D0" w:rsidP="002337D0">
      <w:pPr>
        <w:pStyle w:val="afa"/>
      </w:pPr>
    </w:p>
    <w:p w14:paraId="7C3E8C7C" w14:textId="77777777" w:rsidR="002337D0" w:rsidRDefault="002337D0" w:rsidP="002337D0">
      <w:pPr>
        <w:pStyle w:val="afa"/>
      </w:pPr>
    </w:p>
    <w:p w14:paraId="08F30E62" w14:textId="06BE7FCE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главной информации</w:t>
      </w:r>
    </w:p>
    <w:p w14:paraId="641C438D" w14:textId="77777777" w:rsidR="00710A9B" w:rsidRDefault="00710A9B" w:rsidP="00710A9B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5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0D5EBD">
        <w:rPr>
          <w:lang w:val="ru-RU"/>
        </w:rPr>
        <w:t>GeneralInfoType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00E935D7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9B183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BB5C6" w14:textId="4C33F5E3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FA620EB" wp14:editId="3D6E515B">
                  <wp:extent cx="3333750" cy="344932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3449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344507" w14:paraId="4105C320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32278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E1344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1E65E5A4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B734A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292C8" w14:textId="77777777" w:rsidR="008B0F93" w:rsidRPr="00BB04FE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E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GeneralInfoType</w:t>
              </w:r>
            </w:hyperlink>
          </w:p>
        </w:tc>
      </w:tr>
      <w:tr w:rsidR="008B0F93" w:rsidRPr="00BB04FE" w14:paraId="50CB537E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77608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4D3B0E66" w14:textId="77777777" w:rsidTr="00A65DCA">
              <w:tc>
                <w:tcPr>
                  <w:tcW w:w="0" w:type="auto"/>
                </w:tcPr>
                <w:p w14:paraId="72E7E63F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4578FAD1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DA43D2A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25814295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EDD85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4FB81" w14:textId="77777777" w:rsidR="008B0F93" w:rsidRPr="00BB04FE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63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64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startDate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65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endDate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66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comment</w:t>
              </w:r>
            </w:hyperlink>
          </w:p>
        </w:tc>
      </w:tr>
      <w:tr w:rsidR="008B0F93" w:rsidRPr="00BB04FE" w14:paraId="69EDBA60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402E0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585"/>
            </w:tblGrid>
            <w:tr w:rsidR="008B0F93" w:rsidRPr="00BB04FE" w14:paraId="245B46CB" w14:textId="77777777" w:rsidTr="00A65DCA">
              <w:tc>
                <w:tcPr>
                  <w:tcW w:w="0" w:type="auto"/>
                </w:tcPr>
                <w:p w14:paraId="484F46C8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08F3B268" w14:textId="77777777" w:rsidTr="00A65DCA">
              <w:tc>
                <w:tcPr>
                  <w:tcW w:w="0" w:type="auto"/>
                </w:tcPr>
                <w:p w14:paraId="5CB78EF2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Основные реквизиты доверенности</w:t>
                  </w:r>
                </w:p>
              </w:tc>
            </w:tr>
          </w:tbl>
          <w:p w14:paraId="0810071E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344507" w14:paraId="35F8665E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3E2B8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D919F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"generalInfo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"GeneralInfoType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Основные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реквизиты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07906D5" w14:textId="77777777" w:rsidR="00710A9B" w:rsidRPr="008B0F93" w:rsidRDefault="00710A9B" w:rsidP="00CE56FF">
      <w:pPr>
        <w:pStyle w:val="afa"/>
        <w:rPr>
          <w:lang w:val="en-US"/>
        </w:rPr>
      </w:pPr>
    </w:p>
    <w:p w14:paraId="0E07C630" w14:textId="77777777" w:rsidR="00710A9B" w:rsidRPr="008B0F93" w:rsidRDefault="00710A9B" w:rsidP="00CE56FF">
      <w:pPr>
        <w:pStyle w:val="afa"/>
        <w:rPr>
          <w:lang w:val="en-US"/>
        </w:rPr>
      </w:pPr>
    </w:p>
    <w:p w14:paraId="5B4AEABD" w14:textId="77777777" w:rsidR="00710A9B" w:rsidRPr="008B0F93" w:rsidRDefault="00710A9B" w:rsidP="00CE56FF">
      <w:pPr>
        <w:pStyle w:val="afa"/>
        <w:rPr>
          <w:lang w:val="en-US"/>
        </w:rPr>
      </w:pPr>
    </w:p>
    <w:p w14:paraId="540A1B14" w14:textId="52C3CA25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AD040D">
        <w:rPr>
          <w:rFonts w:ascii="Times New Roman" w:hAnsi="Times New Roman"/>
          <w:i/>
        </w:rPr>
        <w:t>Атрибутивный состав «Владелец процесса»</w:t>
      </w:r>
    </w:p>
    <w:p w14:paraId="775DCFCE" w14:textId="2B533DAB" w:rsidR="0017710C" w:rsidRPr="00BF2143" w:rsidRDefault="0017710C" w:rsidP="00AD040D">
      <w:pPr>
        <w:pStyle w:val="affe"/>
        <w:keepNext/>
        <w:jc w:val="right"/>
      </w:pPr>
      <w:bookmarkStart w:id="22" w:name="_Ref78206954"/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6</w:t>
      </w:r>
      <w:r w:rsidR="00CF4641">
        <w:rPr>
          <w:noProof/>
        </w:rPr>
        <w:fldChar w:fldCharType="end"/>
      </w:r>
      <w:r w:rsidRPr="00BF2143">
        <w:rPr>
          <w:lang w:val="ru-RU"/>
        </w:rPr>
        <w:t xml:space="preserve"> Владелец процесса</w:t>
      </w:r>
      <w:bookmarkEnd w:id="22"/>
      <w:r w:rsidR="00AB0B18">
        <w:rPr>
          <w:lang w:val="ru-RU"/>
        </w:rPr>
        <w:t xml:space="preserve"> (</w:t>
      </w:r>
      <w:r w:rsidR="00B82D13" w:rsidRPr="00B82D13">
        <w:rPr>
          <w:lang w:val="en-US"/>
        </w:rPr>
        <w:t>OwnerType</w:t>
      </w:r>
      <w:r w:rsidR="00AB0B18"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417"/>
        <w:gridCol w:w="1843"/>
        <w:gridCol w:w="1701"/>
        <w:gridCol w:w="992"/>
        <w:gridCol w:w="1701"/>
      </w:tblGrid>
      <w:tr w:rsidR="001F4990" w:rsidRPr="00BF2143" w14:paraId="753A862E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970D252" w14:textId="77777777" w:rsidR="001F4990" w:rsidRPr="00BF2143" w:rsidRDefault="001F4990" w:rsidP="00632067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8417353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A20341A" w14:textId="6236F492" w:rsidR="001F4990" w:rsidRPr="001F4990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1F20155" w14:textId="68A3AC91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29ECF9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81E3FCC" w14:textId="6C330424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F74F727" w14:textId="380D0FA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F4990" w:rsidRPr="00BF2143" w14:paraId="7678268E" w14:textId="77777777" w:rsidTr="00AB0B18">
        <w:tc>
          <w:tcPr>
            <w:tcW w:w="568" w:type="dxa"/>
            <w:shd w:val="clear" w:color="auto" w:fill="FFFFFF" w:themeFill="background1"/>
          </w:tcPr>
          <w:p w14:paraId="273898CF" w14:textId="77777777" w:rsidR="001F4990" w:rsidRPr="00BF2143" w:rsidRDefault="001F4990" w:rsidP="00632067">
            <w:pPr>
              <w:pStyle w:val="afa"/>
              <w:widowControl/>
              <w:numPr>
                <w:ilvl w:val="0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shd w:val="clear" w:color="auto" w:fill="FFFFFF" w:themeFill="background1"/>
          </w:tcPr>
          <w:p w14:paraId="414B07D4" w14:textId="62B2B2CB" w:rsidR="001F4990" w:rsidRPr="00BF2143" w:rsidRDefault="001F4990" w:rsidP="00AD040D">
            <w:pPr>
              <w:widowControl/>
              <w:spacing w:after="0"/>
              <w:ind w:left="493"/>
              <w:rPr>
                <w:i/>
                <w:sz w:val="22"/>
                <w:szCs w:val="21"/>
                <w:lang w:eastAsia="ru-RU"/>
              </w:rPr>
            </w:pPr>
            <w:r w:rsidRPr="00BF2143">
              <w:rPr>
                <w:b/>
                <w:sz w:val="22"/>
              </w:rPr>
              <w:t>Юр</w:t>
            </w:r>
            <w:proofErr w:type="gramStart"/>
            <w:r w:rsidRPr="00BF2143">
              <w:rPr>
                <w:b/>
                <w:sz w:val="22"/>
              </w:rPr>
              <w:t>.л</w:t>
            </w:r>
            <w:proofErr w:type="gramEnd"/>
            <w:r w:rsidRPr="00BF2143">
              <w:rPr>
                <w:b/>
                <w:sz w:val="22"/>
              </w:rPr>
              <w:t>ицо</w:t>
            </w:r>
            <w:r w:rsidR="00AB0B18">
              <w:rPr>
                <w:b/>
                <w:sz w:val="22"/>
              </w:rPr>
              <w:t xml:space="preserve"> (</w:t>
            </w:r>
            <w:r w:rsidR="00AB0B18" w:rsidRPr="00AB0B18">
              <w:rPr>
                <w:b/>
                <w:sz w:val="22"/>
              </w:rPr>
              <w:t>legalOrganization</w:t>
            </w:r>
            <w:r w:rsidR="00AB0B18">
              <w:rPr>
                <w:b/>
                <w:sz w:val="22"/>
              </w:rPr>
              <w:t>)</w:t>
            </w:r>
          </w:p>
        </w:tc>
      </w:tr>
      <w:tr w:rsidR="001F4990" w:rsidRPr="00BF2143" w14:paraId="7E135809" w14:textId="77777777" w:rsidTr="00AB0B18">
        <w:tc>
          <w:tcPr>
            <w:tcW w:w="568" w:type="dxa"/>
            <w:shd w:val="clear" w:color="auto" w:fill="FFFFFF" w:themeFill="background1"/>
          </w:tcPr>
          <w:p w14:paraId="7A6C0DEB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E5EE5A3" w14:textId="77777777" w:rsidR="001F4990" w:rsidRPr="007112AF" w:rsidRDefault="001F4990" w:rsidP="00AD040D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Наименование</w:t>
            </w:r>
          </w:p>
        </w:tc>
        <w:tc>
          <w:tcPr>
            <w:tcW w:w="1417" w:type="dxa"/>
            <w:shd w:val="clear" w:color="auto" w:fill="FFFFFF" w:themeFill="background1"/>
          </w:tcPr>
          <w:p w14:paraId="2A1682BD" w14:textId="072CD928" w:rsidR="001F4990" w:rsidRPr="007112AF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fullName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399C5C08" w14:textId="61197E7E" w:rsidR="001F4990" w:rsidRPr="007112AF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E837320" w14:textId="77777777" w:rsidR="001F4990" w:rsidRPr="007112AF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6B287C8" w14:textId="6E533600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org:fullName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53E472C2" w14:textId="55B523D2" w:rsidR="001F4990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ООО «АТС»</w:t>
            </w:r>
          </w:p>
        </w:tc>
      </w:tr>
      <w:tr w:rsidR="00E33296" w:rsidRPr="00BF2143" w14:paraId="0943FC9B" w14:textId="77777777" w:rsidTr="00AB0B18">
        <w:tc>
          <w:tcPr>
            <w:tcW w:w="568" w:type="dxa"/>
            <w:shd w:val="clear" w:color="auto" w:fill="FFFFFF" w:themeFill="background1"/>
          </w:tcPr>
          <w:p w14:paraId="34412DDF" w14:textId="77777777" w:rsidR="00E33296" w:rsidRPr="00BF2143" w:rsidRDefault="00E33296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3899336" w14:textId="1E42D682" w:rsidR="00E33296" w:rsidRPr="007112AF" w:rsidRDefault="00E33296" w:rsidP="00AD040D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Адрес</w:t>
            </w:r>
          </w:p>
        </w:tc>
        <w:tc>
          <w:tcPr>
            <w:tcW w:w="1417" w:type="dxa"/>
            <w:shd w:val="clear" w:color="auto" w:fill="FFFFFF" w:themeFill="background1"/>
          </w:tcPr>
          <w:p w14:paraId="0FE1583C" w14:textId="77777777" w:rsidR="00E33296" w:rsidRPr="007112AF" w:rsidRDefault="0011420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jurAddress</w:t>
            </w:r>
          </w:p>
        </w:tc>
        <w:tc>
          <w:tcPr>
            <w:tcW w:w="1843" w:type="dxa"/>
            <w:shd w:val="clear" w:color="auto" w:fill="FFFFFF" w:themeFill="background1"/>
          </w:tcPr>
          <w:p w14:paraId="5302B290" w14:textId="77777777" w:rsidR="00E33296" w:rsidRPr="007112AF" w:rsidRDefault="00E3329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9892411" w14:textId="40EAD3FC" w:rsidR="00E33296" w:rsidRPr="003C02D4" w:rsidRDefault="003C02D4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FFFFFF" w:themeFill="background1"/>
          </w:tcPr>
          <w:p w14:paraId="0D396D48" w14:textId="77777777" w:rsidR="00E33296" w:rsidRPr="00E33296" w:rsidRDefault="0011420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6F22131C" w14:textId="2329C98E" w:rsidR="00E33296" w:rsidRPr="00E33296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620F38">
              <w:rPr>
                <w:i/>
                <w:sz w:val="21"/>
                <w:szCs w:val="21"/>
                <w:lang w:eastAsia="ru-RU"/>
              </w:rPr>
              <w:t>111222</w:t>
            </w:r>
            <w:r>
              <w:rPr>
                <w:i/>
                <w:sz w:val="21"/>
                <w:szCs w:val="21"/>
                <w:lang w:eastAsia="ru-RU"/>
              </w:rPr>
              <w:t>, г</w:t>
            </w:r>
            <w:proofErr w:type="gramStart"/>
            <w:r>
              <w:rPr>
                <w:i/>
                <w:sz w:val="21"/>
                <w:szCs w:val="21"/>
                <w:lang w:eastAsia="ru-RU"/>
              </w:rPr>
              <w:t>.М</w:t>
            </w:r>
            <w:proofErr w:type="gramEnd"/>
            <w:r>
              <w:rPr>
                <w:i/>
                <w:sz w:val="21"/>
                <w:szCs w:val="21"/>
                <w:lang w:eastAsia="ru-RU"/>
              </w:rPr>
              <w:t>осква, ул.Петрова, д.5</w:t>
            </w:r>
          </w:p>
        </w:tc>
      </w:tr>
      <w:tr w:rsidR="001F4990" w:rsidRPr="00BF2143" w14:paraId="2B6B6114" w14:textId="77777777" w:rsidTr="00AB0B18">
        <w:tc>
          <w:tcPr>
            <w:tcW w:w="568" w:type="dxa"/>
            <w:shd w:val="clear" w:color="auto" w:fill="FFFFFF" w:themeFill="background1"/>
          </w:tcPr>
          <w:p w14:paraId="4725501F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D7FA307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3A746E81" w14:textId="1079BB79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249E47B8" w14:textId="3CA253C5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7322134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02DB6753" w14:textId="5AA880D0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0930AD0C" w14:textId="15260BC1" w:rsidR="001F4990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112233445566</w:t>
            </w:r>
          </w:p>
        </w:tc>
      </w:tr>
      <w:tr w:rsidR="001F4990" w:rsidRPr="00BF2143" w14:paraId="33952623" w14:textId="77777777" w:rsidTr="00AB0B18">
        <w:tc>
          <w:tcPr>
            <w:tcW w:w="568" w:type="dxa"/>
            <w:shd w:val="clear" w:color="auto" w:fill="FFFFFF" w:themeFill="background1"/>
          </w:tcPr>
          <w:p w14:paraId="51780D30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59ECAE0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КПП</w:t>
            </w:r>
          </w:p>
        </w:tc>
        <w:tc>
          <w:tcPr>
            <w:tcW w:w="1417" w:type="dxa"/>
            <w:shd w:val="clear" w:color="auto" w:fill="FFFFFF" w:themeFill="background1"/>
          </w:tcPr>
          <w:p w14:paraId="2866E969" w14:textId="4CD84D9A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kpp</w:t>
            </w:r>
          </w:p>
        </w:tc>
        <w:tc>
          <w:tcPr>
            <w:tcW w:w="1843" w:type="dxa"/>
            <w:shd w:val="clear" w:color="auto" w:fill="FFFFFF" w:themeFill="background1"/>
          </w:tcPr>
          <w:p w14:paraId="37D99E16" w14:textId="1FC01EB6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2927A00" w14:textId="375DA492" w:rsidR="001F4990" w:rsidRPr="00BF2143" w:rsidRDefault="003C02D4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FFFFFF" w:themeFill="background1"/>
          </w:tcPr>
          <w:p w14:paraId="3E54E45B" w14:textId="1FC0A7F4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org:kpp</w:t>
            </w:r>
          </w:p>
        </w:tc>
        <w:tc>
          <w:tcPr>
            <w:tcW w:w="1701" w:type="dxa"/>
            <w:shd w:val="clear" w:color="auto" w:fill="FFFFFF" w:themeFill="background1"/>
          </w:tcPr>
          <w:p w14:paraId="385F1AD5" w14:textId="6F9DA34F" w:rsidR="001F4990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</w:t>
            </w:r>
          </w:p>
        </w:tc>
      </w:tr>
      <w:tr w:rsidR="001F4990" w:rsidRPr="00BF2143" w14:paraId="61E2D1E6" w14:textId="77777777" w:rsidTr="00AB0B18">
        <w:tc>
          <w:tcPr>
            <w:tcW w:w="568" w:type="dxa"/>
            <w:shd w:val="clear" w:color="auto" w:fill="FFFFFF" w:themeFill="background1"/>
          </w:tcPr>
          <w:p w14:paraId="7BE4CE80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3D2F0C6" w14:textId="1F96F011" w:rsidR="001F4990" w:rsidRPr="00BF2143" w:rsidRDefault="00BE602E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Представительство</w:t>
            </w:r>
          </w:p>
        </w:tc>
        <w:tc>
          <w:tcPr>
            <w:tcW w:w="1417" w:type="dxa"/>
            <w:shd w:val="clear" w:color="auto" w:fill="FFFFFF" w:themeFill="background1"/>
          </w:tcPr>
          <w:p w14:paraId="3A1D82E5" w14:textId="74D5EFB2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foreign</w:t>
            </w:r>
          </w:p>
        </w:tc>
        <w:tc>
          <w:tcPr>
            <w:tcW w:w="1843" w:type="dxa"/>
            <w:shd w:val="clear" w:color="auto" w:fill="FFFFFF" w:themeFill="background1"/>
          </w:tcPr>
          <w:p w14:paraId="1E6BA18A" w14:textId="0F152AF4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/Н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ет</w:t>
            </w:r>
          </w:p>
          <w:p w14:paraId="2220FB29" w14:textId="0399BA9E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6500712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1B39F8D7" w14:textId="16A45AFC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701" w:type="dxa"/>
            <w:shd w:val="clear" w:color="auto" w:fill="FFFFFF" w:themeFill="background1"/>
          </w:tcPr>
          <w:p w14:paraId="272C19B4" w14:textId="2A09FD2E" w:rsidR="001F4990" w:rsidRPr="005606F5" w:rsidRDefault="005606F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>
              <w:rPr>
                <w:i/>
                <w:sz w:val="21"/>
                <w:szCs w:val="21"/>
                <w:lang w:val="en-US" w:eastAsia="ru-RU"/>
              </w:rPr>
              <w:t>true</w:t>
            </w:r>
          </w:p>
        </w:tc>
      </w:tr>
      <w:tr w:rsidR="001F4990" w:rsidRPr="00BF2143" w14:paraId="7C2AF7FA" w14:textId="77777777" w:rsidTr="00AB0B18">
        <w:tc>
          <w:tcPr>
            <w:tcW w:w="568" w:type="dxa"/>
            <w:shd w:val="clear" w:color="auto" w:fill="FFFFFF" w:themeFill="background1"/>
          </w:tcPr>
          <w:p w14:paraId="559B57A5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37E2EC8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</w:t>
            </w:r>
          </w:p>
        </w:tc>
        <w:tc>
          <w:tcPr>
            <w:tcW w:w="1417" w:type="dxa"/>
            <w:shd w:val="clear" w:color="auto" w:fill="FFFFFF" w:themeFill="background1"/>
          </w:tcPr>
          <w:p w14:paraId="63953721" w14:textId="35334FA4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ogrn</w:t>
            </w:r>
          </w:p>
        </w:tc>
        <w:tc>
          <w:tcPr>
            <w:tcW w:w="1843" w:type="dxa"/>
            <w:shd w:val="clear" w:color="auto" w:fill="FFFFFF" w:themeFill="background1"/>
          </w:tcPr>
          <w:p w14:paraId="5AD58054" w14:textId="1DA3419F" w:rsidR="001F4990" w:rsidRPr="00BF2143" w:rsidRDefault="001F4990" w:rsidP="00E42CC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Зависит от Флага «Представительство»</w:t>
            </w:r>
            <w:r w:rsidR="002A3D57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- при его наличии исключается из обязательных параметров</w:t>
            </w:r>
          </w:p>
        </w:tc>
        <w:tc>
          <w:tcPr>
            <w:tcW w:w="1701" w:type="dxa"/>
            <w:shd w:val="clear" w:color="auto" w:fill="FFFFFF" w:themeFill="background1"/>
          </w:tcPr>
          <w:p w14:paraId="4BA8EFE8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DC670B3" w14:textId="372FA9D8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org:ogrn</w:t>
            </w:r>
          </w:p>
        </w:tc>
        <w:tc>
          <w:tcPr>
            <w:tcW w:w="1701" w:type="dxa"/>
            <w:shd w:val="clear" w:color="auto" w:fill="FFFFFF" w:themeFill="background1"/>
          </w:tcPr>
          <w:p w14:paraId="2B086582" w14:textId="4266E932" w:rsidR="001F4990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1122334455667</w:t>
            </w:r>
          </w:p>
        </w:tc>
      </w:tr>
      <w:tr w:rsidR="001F4990" w:rsidRPr="00BF2143" w14:paraId="3FB9BBD0" w14:textId="77777777" w:rsidTr="00AB0B18">
        <w:tc>
          <w:tcPr>
            <w:tcW w:w="568" w:type="dxa"/>
            <w:shd w:val="clear" w:color="auto" w:fill="FFFFFF" w:themeFill="background1"/>
          </w:tcPr>
          <w:p w14:paraId="1778242A" w14:textId="77777777" w:rsidR="001F4990" w:rsidRPr="00BF2143" w:rsidRDefault="001F4990" w:rsidP="00632067">
            <w:pPr>
              <w:pStyle w:val="afa"/>
              <w:widowControl/>
              <w:numPr>
                <w:ilvl w:val="0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shd w:val="clear" w:color="auto" w:fill="FFFFFF" w:themeFill="background1"/>
          </w:tcPr>
          <w:p w14:paraId="771019C6" w14:textId="6CA532F7" w:rsidR="001F4990" w:rsidRPr="00BF2143" w:rsidRDefault="001F4990" w:rsidP="00AD040D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 xml:space="preserve">ицо, зарегистрированное как предприниматель </w:t>
            </w:r>
            <w:r w:rsidR="00AB0B18">
              <w:rPr>
                <w:b/>
                <w:sz w:val="22"/>
                <w:szCs w:val="22"/>
              </w:rPr>
              <w:t xml:space="preserve"> (</w:t>
            </w:r>
            <w:r w:rsidR="00AB0B18" w:rsidRPr="00AB0B18">
              <w:rPr>
                <w:b/>
                <w:sz w:val="22"/>
                <w:szCs w:val="22"/>
              </w:rPr>
              <w:t>legalPerson</w:t>
            </w:r>
            <w:r w:rsidR="00AB0B18">
              <w:rPr>
                <w:b/>
                <w:sz w:val="22"/>
                <w:szCs w:val="22"/>
              </w:rPr>
              <w:t>)</w:t>
            </w:r>
          </w:p>
        </w:tc>
      </w:tr>
      <w:tr w:rsidR="00AB0B18" w:rsidRPr="00BF2143" w14:paraId="1DCB39AD" w14:textId="77777777" w:rsidTr="00AB0B18">
        <w:tc>
          <w:tcPr>
            <w:tcW w:w="568" w:type="dxa"/>
            <w:shd w:val="clear" w:color="auto" w:fill="FFFFFF" w:themeFill="background1"/>
          </w:tcPr>
          <w:p w14:paraId="5366F034" w14:textId="77777777" w:rsidR="00AB0B18" w:rsidRPr="00BF2143" w:rsidRDefault="00AB0B18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F19EC55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EC73A9C" w14:textId="7D489A54" w:rsidR="00AB0B18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108C52DF" w14:textId="7665E9CC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253EE41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0199D10C" w14:textId="5A9FB9E2" w:rsidR="00AB0B18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18E82B20" w14:textId="6190A551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Иванов</w:t>
            </w:r>
          </w:p>
        </w:tc>
      </w:tr>
      <w:tr w:rsidR="00AB0B18" w:rsidRPr="00BF2143" w14:paraId="6674519F" w14:textId="77777777" w:rsidTr="00AB0B18">
        <w:tc>
          <w:tcPr>
            <w:tcW w:w="568" w:type="dxa"/>
            <w:shd w:val="clear" w:color="auto" w:fill="FFFFFF" w:themeFill="background1"/>
          </w:tcPr>
          <w:p w14:paraId="18706D87" w14:textId="77777777" w:rsidR="00AB0B18" w:rsidRPr="00BF2143" w:rsidRDefault="00AB0B18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C26990E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  <w:shd w:val="clear" w:color="auto" w:fill="FFFFFF" w:themeFill="background1"/>
          </w:tcPr>
          <w:p w14:paraId="7CE21DBE" w14:textId="05E1E4CC" w:rsidR="00AB0B18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5FCA6CB9" w14:textId="7C20441E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3B9EFB6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568CA68" w14:textId="7BE59D07" w:rsidR="00AB0B18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3F2E18A5" w14:textId="2B37B48E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Илья</w:t>
            </w:r>
          </w:p>
        </w:tc>
      </w:tr>
      <w:tr w:rsidR="00AB0B18" w:rsidRPr="00BF2143" w14:paraId="69FB7AD2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76C3F3E" w14:textId="77777777" w:rsidR="00AB0B18" w:rsidRPr="00BF2143" w:rsidRDefault="00AB0B18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C2F861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12AFB86" w14:textId="46481E9E" w:rsidR="00AB0B18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8BF6653" w14:textId="099C02FB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1C543C3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1C426BB" w14:textId="11B88947" w:rsidR="00AB0B18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C55FDC" w14:textId="5D9FCB18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Аркадьевич</w:t>
            </w:r>
          </w:p>
        </w:tc>
      </w:tr>
      <w:tr w:rsidR="002A3D57" w:rsidRPr="00BF2143" w14:paraId="1B65BA8D" w14:textId="77777777" w:rsidTr="00AB0B18">
        <w:tc>
          <w:tcPr>
            <w:tcW w:w="568" w:type="dxa"/>
            <w:shd w:val="clear" w:color="auto" w:fill="FFFFFF" w:themeFill="background1"/>
          </w:tcPr>
          <w:p w14:paraId="6FA3CCE3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9F8114E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050622A8" w14:textId="0548B396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shd w:val="clear" w:color="auto" w:fill="FFFFFF" w:themeFill="background1"/>
          </w:tcPr>
          <w:p w14:paraId="3CBCCC4E" w14:textId="29002131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1F6A6A0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763F424" w14:textId="74AFCDA9" w:rsidR="002A3D57" w:rsidRPr="00BF2143" w:rsidRDefault="00D176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shd w:val="clear" w:color="auto" w:fill="FFFFFF" w:themeFill="background1"/>
          </w:tcPr>
          <w:p w14:paraId="5E631D3E" w14:textId="115F87D4" w:rsidR="002A3D57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04.12.1982</w:t>
            </w:r>
          </w:p>
        </w:tc>
      </w:tr>
      <w:tr w:rsidR="002A3D57" w:rsidRPr="00BF2143" w14:paraId="4131A183" w14:textId="77777777" w:rsidTr="00AB0B18">
        <w:tc>
          <w:tcPr>
            <w:tcW w:w="568" w:type="dxa"/>
            <w:shd w:val="clear" w:color="auto" w:fill="FFFFFF" w:themeFill="background1"/>
          </w:tcPr>
          <w:p w14:paraId="28B283B3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37320A6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  <w:shd w:val="clear" w:color="auto" w:fill="FFFFFF" w:themeFill="background1"/>
          </w:tcPr>
          <w:p w14:paraId="6C781122" w14:textId="5A22E715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shd w:val="clear" w:color="auto" w:fill="FFFFFF" w:themeFill="background1"/>
          </w:tcPr>
          <w:p w14:paraId="52B86A1A" w14:textId="576C2FF1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7CB5392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0182431" w14:textId="09F90400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shd w:val="clear" w:color="auto" w:fill="FFFFFF" w:themeFill="background1"/>
          </w:tcPr>
          <w:p w14:paraId="1E51BFA3" w14:textId="54FF867F" w:rsidR="002A3D57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345-345-654 89</w:t>
            </w:r>
          </w:p>
        </w:tc>
      </w:tr>
      <w:tr w:rsidR="002A3D57" w:rsidRPr="00BF2143" w14:paraId="15E07202" w14:textId="77777777" w:rsidTr="00AB0B18">
        <w:tc>
          <w:tcPr>
            <w:tcW w:w="568" w:type="dxa"/>
            <w:shd w:val="clear" w:color="auto" w:fill="FFFFFF" w:themeFill="background1"/>
          </w:tcPr>
          <w:p w14:paraId="280DFB81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B764055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191DC38D" w14:textId="3AAA0B11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428EC6C2" w14:textId="5536245C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A6BDE0F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107903C" w14:textId="2F5508E3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1732E0A2" w14:textId="69D7AB66" w:rsidR="002A3D57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665544332211</w:t>
            </w:r>
          </w:p>
        </w:tc>
      </w:tr>
      <w:tr w:rsidR="002A3D57" w:rsidRPr="00BF2143" w14:paraId="63642B20" w14:textId="77777777" w:rsidTr="00AB0B18">
        <w:tc>
          <w:tcPr>
            <w:tcW w:w="568" w:type="dxa"/>
            <w:shd w:val="clear" w:color="auto" w:fill="FFFFFF" w:themeFill="background1"/>
          </w:tcPr>
          <w:p w14:paraId="5E827152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D423247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ОГРНИП</w:t>
            </w:r>
          </w:p>
        </w:tc>
        <w:tc>
          <w:tcPr>
            <w:tcW w:w="1417" w:type="dxa"/>
            <w:shd w:val="clear" w:color="auto" w:fill="FFFFFF" w:themeFill="background1"/>
          </w:tcPr>
          <w:p w14:paraId="2D8EBD8D" w14:textId="52089885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ogrnip</w:t>
            </w:r>
          </w:p>
        </w:tc>
        <w:tc>
          <w:tcPr>
            <w:tcW w:w="1843" w:type="dxa"/>
            <w:shd w:val="clear" w:color="auto" w:fill="FFFFFF" w:themeFill="background1"/>
          </w:tcPr>
          <w:p w14:paraId="7F8F9F50" w14:textId="106001A9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3DFB1E1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68D1F58" w14:textId="61EC5AB3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org:ogrnip</w:t>
            </w:r>
          </w:p>
        </w:tc>
        <w:tc>
          <w:tcPr>
            <w:tcW w:w="1701" w:type="dxa"/>
            <w:shd w:val="clear" w:color="auto" w:fill="FFFFFF" w:themeFill="background1"/>
          </w:tcPr>
          <w:p w14:paraId="77B7DB47" w14:textId="11D74C29" w:rsidR="002A3D57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123456789876543</w:t>
            </w:r>
          </w:p>
        </w:tc>
      </w:tr>
      <w:tr w:rsidR="002A3D57" w:rsidRPr="00BF2143" w14:paraId="30D98D4B" w14:textId="77777777" w:rsidTr="00E3430B"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D75FE4" w14:textId="77777777" w:rsidR="002A3D57" w:rsidRPr="00BF2143" w:rsidRDefault="002A3D57" w:rsidP="00632067">
            <w:pPr>
              <w:pStyle w:val="afa"/>
              <w:widowControl/>
              <w:numPr>
                <w:ilvl w:val="0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25866B92" w14:textId="1CECD74A" w:rsidR="002A3D57" w:rsidRPr="00BF2143" w:rsidRDefault="002A3D57" w:rsidP="00AD040D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>ицо</w:t>
            </w:r>
            <w:r>
              <w:rPr>
                <w:b/>
                <w:sz w:val="22"/>
                <w:szCs w:val="22"/>
              </w:rPr>
              <w:t xml:space="preserve"> (</w:t>
            </w:r>
            <w:r w:rsidRPr="00AB0B18">
              <w:rPr>
                <w:b/>
                <w:sz w:val="22"/>
                <w:szCs w:val="22"/>
              </w:rPr>
              <w:t>person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2A3D57" w:rsidRPr="00BF2143" w14:paraId="3660D0CF" w14:textId="77777777" w:rsidTr="00E3430B">
        <w:tc>
          <w:tcPr>
            <w:tcW w:w="568" w:type="dxa"/>
            <w:shd w:val="clear" w:color="auto" w:fill="D9D9D9" w:themeFill="background1" w:themeFillShade="D9"/>
          </w:tcPr>
          <w:p w14:paraId="250E3424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2CF2FDE7" w14:textId="6322EC0C" w:rsidR="002A3D57" w:rsidRPr="00C95899" w:rsidRDefault="00632067" w:rsidP="00AD040D">
            <w:pPr>
              <w:spacing w:after="0"/>
              <w:ind w:left="0"/>
              <w:rPr>
                <w:b/>
              </w:rPr>
            </w:pPr>
            <w:r w:rsidRPr="00C95899">
              <w:rPr>
                <w:b/>
              </w:rPr>
              <w:t>Страхователь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7BA771F" w14:textId="4CFE4BE4" w:rsidR="002A3D57" w:rsidRPr="00C95899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95899">
              <w:rPr>
                <w:color w:val="000000"/>
              </w:rPr>
              <w:t>insurer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618EE14E" w14:textId="77777777" w:rsidR="00F47ACE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proofErr w:type="gramStart"/>
            <w:r w:rsidRPr="00C95899">
              <w:rPr>
                <w:i/>
                <w:sz w:val="21"/>
                <w:szCs w:val="21"/>
                <w:lang w:eastAsia="ru-RU"/>
              </w:rPr>
              <w:t>Заполняется если доверие полномочий осуществляется</w:t>
            </w:r>
            <w:proofErr w:type="gramEnd"/>
            <w:r w:rsidRPr="00C95899">
              <w:rPr>
                <w:i/>
                <w:sz w:val="21"/>
                <w:szCs w:val="21"/>
                <w:lang w:eastAsia="ru-RU"/>
              </w:rPr>
              <w:t xml:space="preserve"> в рамках страхователя</w:t>
            </w:r>
          </w:p>
          <w:p w14:paraId="010362EF" w14:textId="1FAB0C9D" w:rsidR="00E3430B" w:rsidRPr="00C95899" w:rsidRDefault="00E3430B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fldChar w:fldCharType="begin"/>
            </w:r>
            <w:r>
              <w:rPr>
                <w:i/>
                <w:sz w:val="21"/>
                <w:szCs w:val="21"/>
                <w:lang w:eastAsia="ru-RU"/>
              </w:rPr>
              <w:instrText xml:space="preserve"> REF _Ref85630756 \h </w:instrText>
            </w:r>
            <w:r>
              <w:rPr>
                <w:i/>
                <w:sz w:val="21"/>
                <w:szCs w:val="21"/>
                <w:lang w:eastAsia="ru-RU"/>
              </w:rPr>
            </w:r>
            <w:r>
              <w:rPr>
                <w:i/>
                <w:sz w:val="21"/>
                <w:szCs w:val="21"/>
                <w:lang w:eastAsia="ru-RU"/>
              </w:rPr>
              <w:fldChar w:fldCharType="separate"/>
            </w:r>
            <w:r w:rsidRPr="007112AF">
              <w:t xml:space="preserve">Таблица </w:t>
            </w:r>
            <w:r>
              <w:rPr>
                <w:noProof/>
              </w:rPr>
              <w:t>23</w:t>
            </w:r>
            <w:r>
              <w:rPr>
                <w:i/>
                <w:sz w:val="21"/>
                <w:szCs w:val="21"/>
                <w:lang w:eastAsia="ru-RU"/>
              </w:rPr>
              <w:fldChar w:fldCharType="end"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9F72065" w14:textId="52B250B4" w:rsidR="002A3D5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EDE7BDD" w14:textId="21BD14FD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18A2BE07" w14:textId="6A4F4A33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32067" w:rsidRPr="00BF2143" w14:paraId="3A2292F7" w14:textId="77777777" w:rsidTr="00E3430B">
        <w:tc>
          <w:tcPr>
            <w:tcW w:w="568" w:type="dxa"/>
            <w:shd w:val="clear" w:color="auto" w:fill="D9D9D9" w:themeFill="background1" w:themeFillShade="D9"/>
          </w:tcPr>
          <w:p w14:paraId="08F70C18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0897A726" w14:textId="06973022" w:rsidR="00632067" w:rsidRPr="00C95899" w:rsidRDefault="00C95899" w:rsidP="00AD040D">
            <w:pPr>
              <w:spacing w:after="0"/>
              <w:ind w:left="0"/>
              <w:rPr>
                <w:b/>
              </w:rPr>
            </w:pPr>
            <w:r w:rsidRPr="00C95899">
              <w:rPr>
                <w:b/>
              </w:rPr>
              <w:t>Добровольно застрахованный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CF419A6" w14:textId="6D15850D" w:rsidR="00632067" w:rsidRPr="00C95899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95899">
              <w:rPr>
                <w:color w:val="000000"/>
              </w:rPr>
              <w:t>volunteer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71BA6980" w14:textId="77777777" w:rsidR="00632067" w:rsidRDefault="00632067" w:rsidP="002337D0">
            <w:pPr>
              <w:widowControl/>
              <w:spacing w:after="0"/>
              <w:ind w:left="0"/>
              <w:rPr>
                <w:i/>
              </w:rPr>
            </w:pPr>
            <w:proofErr w:type="gramStart"/>
            <w:r w:rsidRPr="00C95899">
              <w:rPr>
                <w:i/>
              </w:rPr>
              <w:t xml:space="preserve">Заполняется если доверие полномочий </w:t>
            </w:r>
            <w:r w:rsidRPr="00C95899">
              <w:rPr>
                <w:i/>
              </w:rPr>
              <w:lastRenderedPageBreak/>
              <w:t>осуществляется</w:t>
            </w:r>
            <w:proofErr w:type="gramEnd"/>
            <w:r w:rsidRPr="00C95899">
              <w:rPr>
                <w:i/>
              </w:rPr>
              <w:t xml:space="preserve"> в рамках добровольца</w:t>
            </w:r>
          </w:p>
          <w:p w14:paraId="7B88BBA9" w14:textId="176E422C" w:rsidR="00E3430B" w:rsidRPr="00C95899" w:rsidRDefault="00E3430B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fldChar w:fldCharType="begin"/>
            </w:r>
            <w:r>
              <w:rPr>
                <w:i/>
                <w:sz w:val="21"/>
                <w:szCs w:val="21"/>
                <w:lang w:eastAsia="ru-RU"/>
              </w:rPr>
              <w:instrText xml:space="preserve"> REF _Ref85630756 \h </w:instrText>
            </w:r>
            <w:r>
              <w:rPr>
                <w:i/>
                <w:sz w:val="21"/>
                <w:szCs w:val="21"/>
                <w:lang w:eastAsia="ru-RU"/>
              </w:rPr>
            </w:r>
            <w:r>
              <w:rPr>
                <w:i/>
                <w:sz w:val="21"/>
                <w:szCs w:val="21"/>
                <w:lang w:eastAsia="ru-RU"/>
              </w:rPr>
              <w:fldChar w:fldCharType="separate"/>
            </w:r>
            <w:r w:rsidRPr="007112AF">
              <w:t xml:space="preserve">Таблица </w:t>
            </w:r>
            <w:r>
              <w:rPr>
                <w:noProof/>
              </w:rPr>
              <w:t>23</w:t>
            </w:r>
            <w:r>
              <w:rPr>
                <w:i/>
                <w:sz w:val="21"/>
                <w:szCs w:val="21"/>
                <w:lang w:eastAsia="ru-RU"/>
              </w:rPr>
              <w:fldChar w:fldCharType="end"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79431BD" w14:textId="1DCEF24B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lastRenderedPageBreak/>
              <w:t>Нет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B44F65B" w14:textId="77777777" w:rsidR="00632067" w:rsidRPr="00B82D1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3FABBA9B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32067" w:rsidRPr="00BF2143" w14:paraId="346F84FA" w14:textId="77777777" w:rsidTr="00AB0B18">
        <w:tc>
          <w:tcPr>
            <w:tcW w:w="568" w:type="dxa"/>
            <w:shd w:val="clear" w:color="auto" w:fill="FFFFFF" w:themeFill="background1"/>
          </w:tcPr>
          <w:p w14:paraId="3B376CDE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858480E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B29C468" w14:textId="2D01645A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4DD11EE5" w14:textId="0778AA4B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A9B20EA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72A76AA0" w14:textId="41A3BD4F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5C4A9629" w14:textId="6A0705B1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Романов</w:t>
            </w:r>
          </w:p>
        </w:tc>
      </w:tr>
      <w:tr w:rsidR="00632067" w:rsidRPr="00BF2143" w14:paraId="60A86777" w14:textId="77777777" w:rsidTr="00AB0B18">
        <w:tc>
          <w:tcPr>
            <w:tcW w:w="568" w:type="dxa"/>
            <w:shd w:val="clear" w:color="auto" w:fill="FFFFFF" w:themeFill="background1"/>
          </w:tcPr>
          <w:p w14:paraId="354D3BBE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EF9C874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0751353" w14:textId="264615ED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7F8C0193" w14:textId="4C60965C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92552C6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2641F7C1" w14:textId="4C1CE53C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67E53ED5" w14:textId="7FC77F34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Петр</w:t>
            </w:r>
          </w:p>
        </w:tc>
      </w:tr>
      <w:tr w:rsidR="00632067" w:rsidRPr="00BF2143" w14:paraId="4F06DAF2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7962443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5F9E4A0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C2E31D1" w14:textId="3A9BF671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C49023" w14:textId="16733112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5DA6987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0D217B" w14:textId="7C4837EC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70F3F93" w14:textId="65765CD8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Алексеевич</w:t>
            </w:r>
          </w:p>
        </w:tc>
      </w:tr>
      <w:tr w:rsidR="00632067" w:rsidRPr="00BF2143" w14:paraId="6CB40119" w14:textId="77777777" w:rsidTr="00AB0B18">
        <w:tc>
          <w:tcPr>
            <w:tcW w:w="568" w:type="dxa"/>
            <w:shd w:val="clear" w:color="auto" w:fill="FFFFFF" w:themeFill="background1"/>
          </w:tcPr>
          <w:p w14:paraId="550A4902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69FBC6E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1159F0C4" w14:textId="2881B271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shd w:val="clear" w:color="auto" w:fill="FFFFFF" w:themeFill="background1"/>
          </w:tcPr>
          <w:p w14:paraId="390C6E40" w14:textId="7339F431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CEE601F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2424DF80" w14:textId="18601511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shd w:val="clear" w:color="auto" w:fill="FFFFFF" w:themeFill="background1"/>
          </w:tcPr>
          <w:p w14:paraId="4FEA5B0E" w14:textId="4169C2B6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25.12.1986</w:t>
            </w:r>
          </w:p>
        </w:tc>
      </w:tr>
      <w:tr w:rsidR="00632067" w:rsidRPr="00BF2143" w14:paraId="23D55E10" w14:textId="77777777" w:rsidTr="00AB0B18">
        <w:tc>
          <w:tcPr>
            <w:tcW w:w="568" w:type="dxa"/>
            <w:shd w:val="clear" w:color="auto" w:fill="FFFFFF" w:themeFill="background1"/>
          </w:tcPr>
          <w:p w14:paraId="509B1431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8627C3B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  <w:shd w:val="clear" w:color="auto" w:fill="FFFFFF" w:themeFill="background1"/>
          </w:tcPr>
          <w:p w14:paraId="5107FAEE" w14:textId="03BC506E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shd w:val="clear" w:color="auto" w:fill="FFFFFF" w:themeFill="background1"/>
          </w:tcPr>
          <w:p w14:paraId="2544DADF" w14:textId="42765782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D8D6504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01BA173" w14:textId="1300231F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shd w:val="clear" w:color="auto" w:fill="FFFFFF" w:themeFill="background1"/>
          </w:tcPr>
          <w:p w14:paraId="146939A6" w14:textId="76C935B2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123-598-554 25</w:t>
            </w:r>
          </w:p>
        </w:tc>
      </w:tr>
      <w:tr w:rsidR="00632067" w:rsidRPr="00BF2143" w14:paraId="31B6CFA5" w14:textId="77777777" w:rsidTr="00AB0B18">
        <w:tc>
          <w:tcPr>
            <w:tcW w:w="568" w:type="dxa"/>
            <w:shd w:val="clear" w:color="auto" w:fill="FFFFFF" w:themeFill="background1"/>
          </w:tcPr>
          <w:p w14:paraId="4B864D99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A5BD2DA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38DD915E" w14:textId="5914C2AE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2FB4E118" w14:textId="3A325B19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92C1EC6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2073F63" w14:textId="3167C113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3CA56F97" w14:textId="201DD451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</w:t>
            </w:r>
          </w:p>
        </w:tc>
      </w:tr>
    </w:tbl>
    <w:p w14:paraId="073CE8C1" w14:textId="77777777" w:rsidR="0017710C" w:rsidRPr="00BF2143" w:rsidRDefault="0017710C" w:rsidP="00AD040D">
      <w:pPr>
        <w:pStyle w:val="afa"/>
        <w:ind w:left="1728"/>
        <w:rPr>
          <w:i/>
        </w:rPr>
      </w:pPr>
    </w:p>
    <w:p w14:paraId="46B9D861" w14:textId="77777777" w:rsidR="0017710C" w:rsidRDefault="0017710C" w:rsidP="00AD040D">
      <w:pPr>
        <w:pStyle w:val="afa"/>
        <w:ind w:left="1728"/>
        <w:rPr>
          <w:i/>
          <w:sz w:val="24"/>
          <w:szCs w:val="24"/>
        </w:rPr>
      </w:pPr>
    </w:p>
    <w:p w14:paraId="4FC63BBA" w14:textId="4267EAEE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элемента «Владелец»</w:t>
      </w:r>
    </w:p>
    <w:p w14:paraId="39044266" w14:textId="35E4E6A4" w:rsidR="00DF7612" w:rsidRDefault="00DF7612" w:rsidP="00DF7612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7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>
        <w:rPr>
          <w:lang w:val="en-US"/>
        </w:rPr>
        <w:t>OwnerType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22C0D960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DEE81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3A800" w14:textId="36BC2764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78A8786" wp14:editId="1B26B360">
                  <wp:extent cx="3350895" cy="1817370"/>
                  <wp:effectExtent l="0" t="0" r="1905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0895" cy="1817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344507" w14:paraId="77E735E2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FF564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5DC0B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1CB1F4DE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B1F86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5649E" w14:textId="77777777" w:rsidR="008B0F93" w:rsidRPr="00BB04FE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9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OwnerType</w:t>
              </w:r>
            </w:hyperlink>
          </w:p>
        </w:tc>
      </w:tr>
      <w:tr w:rsidR="008B0F93" w:rsidRPr="00BB04FE" w14:paraId="6F09063A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B989A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35C06E91" w14:textId="77777777" w:rsidTr="00A65DCA">
              <w:tc>
                <w:tcPr>
                  <w:tcW w:w="0" w:type="auto"/>
                </w:tcPr>
                <w:p w14:paraId="41EA2F60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0285136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325E845F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1C3C6414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0D77B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5FA0" w14:textId="77777777" w:rsidR="008B0F93" w:rsidRPr="00BB04FE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78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79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7A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</w:t>
              </w:r>
            </w:hyperlink>
          </w:p>
        </w:tc>
      </w:tr>
      <w:tr w:rsidR="008B0F93" w:rsidRPr="00BB04FE" w14:paraId="6ED2E37A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81CC5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391"/>
            </w:tblGrid>
            <w:tr w:rsidR="008B0F93" w:rsidRPr="00BB04FE" w14:paraId="0A0BB9E9" w14:textId="77777777" w:rsidTr="00A65DCA">
              <w:tc>
                <w:tcPr>
                  <w:tcW w:w="0" w:type="auto"/>
                </w:tcPr>
                <w:p w14:paraId="24D492AD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21DF984D" w14:textId="77777777" w:rsidTr="00A65DCA">
              <w:tc>
                <w:tcPr>
                  <w:tcW w:w="0" w:type="auto"/>
                </w:tcPr>
                <w:p w14:paraId="7EE7E8EC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Владелец доверенности</w:t>
                  </w:r>
                </w:p>
              </w:tc>
            </w:tr>
            <w:tr w:rsidR="008B0F93" w:rsidRPr="00BB04FE" w14:paraId="23F39E15" w14:textId="77777777" w:rsidTr="00A65DCA">
              <w:tc>
                <w:tcPr>
                  <w:tcW w:w="0" w:type="auto"/>
                </w:tcPr>
                <w:p w14:paraId="19E29179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46A18AAE" w14:textId="77777777" w:rsidTr="00A65DCA">
              <w:tc>
                <w:tcPr>
                  <w:tcW w:w="0" w:type="auto"/>
                </w:tcPr>
                <w:p w14:paraId="54045E46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proofErr w:type="gramStart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Субъект</w:t>
                  </w:r>
                  <w:proofErr w:type="gramEnd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в рамках которого будет действовать доверенность</w:t>
                  </w:r>
                </w:p>
              </w:tc>
            </w:tr>
          </w:tbl>
          <w:p w14:paraId="3E521A97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22454202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DAA3F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8EE28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"owner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"OwnerType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Владелец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proofErr w:type="gramStart"/>
            <w:r w:rsidRPr="00BB04FE">
              <w:rPr>
                <w:rFonts w:ascii="Consolas" w:hAnsi="Consolas" w:cs="Consolas"/>
                <w:color w:val="000000"/>
              </w:rPr>
              <w:t>Субъект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 xml:space="preserve"> в рамках которого будет действовать доверенность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1840CFAA" w14:textId="77777777" w:rsidR="00F11DD3" w:rsidRPr="00632067" w:rsidRDefault="00F11DD3" w:rsidP="00F11DD3">
      <w:pPr>
        <w:pStyle w:val="afc"/>
        <w:ind w:firstLine="0"/>
      </w:pPr>
    </w:p>
    <w:p w14:paraId="56AD79DE" w14:textId="2DE7D33D" w:rsidR="00F11DD3" w:rsidRPr="00632067" w:rsidRDefault="00F11DD3" w:rsidP="00F11DD3">
      <w:pPr>
        <w:keepNext/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</w:rPr>
      </w:pPr>
    </w:p>
    <w:p w14:paraId="29FDCF7B" w14:textId="66A4F88B" w:rsidR="00F11DD3" w:rsidRDefault="00F11DD3" w:rsidP="00F11DD3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8</w:t>
      </w:r>
      <w:r w:rsidR="00CF4641">
        <w:rPr>
          <w:noProof/>
        </w:rPr>
        <w:fldChar w:fldCharType="end"/>
      </w:r>
      <w:r w:rsidRPr="002337D0">
        <w:rPr>
          <w:lang w:val="ru-RU"/>
        </w:rPr>
        <w:t xml:space="preserve"> </w:t>
      </w:r>
      <w:r>
        <w:rPr>
          <w:lang w:val="ru-RU"/>
        </w:rPr>
        <w:t>Схема</w:t>
      </w:r>
      <w:r w:rsidRPr="002337D0">
        <w:rPr>
          <w:lang w:val="ru-RU"/>
        </w:rPr>
        <w:t xml:space="preserve"> </w:t>
      </w:r>
      <w:r>
        <w:rPr>
          <w:lang w:val="ru-RU"/>
        </w:rPr>
        <w:t>сведений</w:t>
      </w:r>
      <w:r w:rsidRPr="002337D0">
        <w:rPr>
          <w:lang w:val="ru-RU"/>
        </w:rPr>
        <w:t xml:space="preserve"> </w:t>
      </w:r>
      <w:r>
        <w:rPr>
          <w:lang w:val="ru-RU"/>
        </w:rPr>
        <w:t>элемента</w:t>
      </w:r>
      <w:r w:rsidRPr="002337D0">
        <w:rPr>
          <w:lang w:val="ru-RU"/>
        </w:rPr>
        <w:t xml:space="preserve"> </w:t>
      </w:r>
      <w:r w:rsidRPr="00F11DD3">
        <w:rPr>
          <w:lang w:val="en-US"/>
        </w:rPr>
        <w:t>OwnerType</w:t>
      </w:r>
      <w:r w:rsidRPr="002337D0">
        <w:rPr>
          <w:lang w:val="ru-RU"/>
        </w:rPr>
        <w:t>/</w:t>
      </w:r>
      <w:r w:rsidRPr="00F11DD3">
        <w:rPr>
          <w:lang w:val="en-US"/>
        </w:rPr>
        <w:t>legalOrganization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632067" w:rsidRPr="00BB04FE" w14:paraId="501E534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48BEC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8A63C" w14:textId="41C9B02F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2B2F959" wp14:editId="24A3FA65">
                  <wp:extent cx="4074160" cy="3455035"/>
                  <wp:effectExtent l="0" t="0" r="254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4160" cy="3455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2067" w:rsidRPr="00344507" w14:paraId="760F1B4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D4121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85845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632067" w:rsidRPr="00BB04FE" w14:paraId="3B65433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5F57E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7AAEE" w14:textId="77777777" w:rsidR="00632067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1" w:history="1">
              <w:r w:rsidR="00632067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LegalOrganizationType</w:t>
              </w:r>
            </w:hyperlink>
          </w:p>
        </w:tc>
      </w:tr>
      <w:tr w:rsidR="00632067" w:rsidRPr="00BB04FE" w14:paraId="6D83AF8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0EEF3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632067" w:rsidRPr="00BB04FE" w14:paraId="75A9306E" w14:textId="77777777" w:rsidTr="002337D0">
              <w:tc>
                <w:tcPr>
                  <w:tcW w:w="0" w:type="auto"/>
                </w:tcPr>
                <w:p w14:paraId="086BA2D1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451EACB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6B3DF1F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344507" w14:paraId="67C03AD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0E2D1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A6EFB" w14:textId="77777777" w:rsidR="00632067" w:rsidRPr="00632067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67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fullName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8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jurAddress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9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A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kpp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B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ogrn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C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foreign</w:t>
              </w:r>
            </w:hyperlink>
          </w:p>
        </w:tc>
      </w:tr>
      <w:tr w:rsidR="00632067" w:rsidRPr="00BB04FE" w14:paraId="4457666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D6780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372"/>
            </w:tblGrid>
            <w:tr w:rsidR="00632067" w:rsidRPr="00BB04FE" w14:paraId="345424DD" w14:textId="77777777" w:rsidTr="002337D0">
              <w:tc>
                <w:tcPr>
                  <w:tcW w:w="0" w:type="auto"/>
                </w:tcPr>
                <w:p w14:paraId="359871D7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632067" w:rsidRPr="00BB04FE" w14:paraId="5F02303E" w14:textId="77777777" w:rsidTr="002337D0">
              <w:tc>
                <w:tcPr>
                  <w:tcW w:w="0" w:type="auto"/>
                </w:tcPr>
                <w:p w14:paraId="1B17115F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Юридическое лицо</w:t>
                  </w:r>
                </w:p>
              </w:tc>
            </w:tr>
          </w:tbl>
          <w:p w14:paraId="7201A658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344507" w14:paraId="7F39C22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0F8A7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FFA16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"legalOrganization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"LegalOrganizationType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Юридическое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лицо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371E01A0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15312564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1F538BD8" w14:textId="41FFD5D9" w:rsidR="00F11DD3" w:rsidRDefault="00F11DD3" w:rsidP="00F11DD3">
      <w:pPr>
        <w:pStyle w:val="affe"/>
        <w:keepNext/>
        <w:jc w:val="right"/>
      </w:pPr>
      <w:bookmarkStart w:id="23" w:name="Link56"/>
      <w:bookmarkEnd w:id="23"/>
      <w:r>
        <w:lastRenderedPageBreak/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9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A85F7A">
        <w:rPr>
          <w:lang w:val="ru-RU"/>
        </w:rPr>
        <w:t>OwnerType/legalPerson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632067" w:rsidRPr="00BB04FE" w14:paraId="3117A62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1817B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12F7D" w14:textId="04B667C1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8A6C5DD" wp14:editId="6F50AAD4">
                  <wp:extent cx="3079115" cy="3830955"/>
                  <wp:effectExtent l="0" t="0" r="6985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115" cy="3830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2067" w:rsidRPr="00344507" w14:paraId="177CBF4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F48A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B5230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632067" w:rsidRPr="00BB04FE" w14:paraId="261DC26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1BC7D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8D0C4" w14:textId="77777777" w:rsidR="00632067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3" w:history="1">
              <w:r w:rsidR="00632067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LegalPersonType</w:t>
              </w:r>
            </w:hyperlink>
          </w:p>
        </w:tc>
      </w:tr>
      <w:tr w:rsidR="00632067" w:rsidRPr="00BB04FE" w14:paraId="0494CC9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6A82D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632067" w:rsidRPr="00BB04FE" w14:paraId="1B7DFDD7" w14:textId="77777777" w:rsidTr="002337D0">
              <w:tc>
                <w:tcPr>
                  <w:tcW w:w="0" w:type="auto"/>
                </w:tcPr>
                <w:p w14:paraId="205EB53E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C5BDEC4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B7FE584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344507" w14:paraId="6156F0B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8F227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E9856" w14:textId="77777777" w:rsidR="00632067" w:rsidRPr="00632067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6D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firstName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E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lastName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F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middleName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0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birthDate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1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snils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2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3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ogrnip</w:t>
              </w:r>
            </w:hyperlink>
          </w:p>
        </w:tc>
      </w:tr>
      <w:tr w:rsidR="00632067" w:rsidRPr="00BB04FE" w14:paraId="11A6959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E3FCD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632067" w:rsidRPr="00BB04FE" w14:paraId="695D413F" w14:textId="77777777" w:rsidTr="002337D0">
              <w:tc>
                <w:tcPr>
                  <w:tcW w:w="0" w:type="auto"/>
                </w:tcPr>
                <w:p w14:paraId="3DC27DB4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632067" w:rsidRPr="00BB04FE" w14:paraId="58F31CDF" w14:textId="77777777" w:rsidTr="002337D0">
              <w:tc>
                <w:tcPr>
                  <w:tcW w:w="0" w:type="auto"/>
                </w:tcPr>
                <w:p w14:paraId="399D0C71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ИП</w:t>
                  </w:r>
                </w:p>
              </w:tc>
            </w:tr>
          </w:tbl>
          <w:p w14:paraId="01A77E58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344507" w14:paraId="7B7FD14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58E5C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32FDC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"legalPerson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"LegalPersonType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ИП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09DE184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73E17651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2AB13C17" w14:textId="6AF6134C" w:rsidR="00F11DD3" w:rsidRPr="002337D0" w:rsidRDefault="00F11DD3" w:rsidP="00F11DD3">
      <w:pPr>
        <w:pStyle w:val="affe"/>
        <w:keepNext/>
        <w:jc w:val="right"/>
        <w:rPr>
          <w:lang w:val="ru-RU"/>
        </w:rPr>
      </w:pPr>
      <w:bookmarkStart w:id="24" w:name="Link57"/>
      <w:bookmarkEnd w:id="24"/>
      <w:r>
        <w:lastRenderedPageBreak/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10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685660">
        <w:rPr>
          <w:lang w:val="ru-RU"/>
        </w:rPr>
        <w:t>OwnerType/person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632067" w:rsidRPr="00BB04FE" w14:paraId="1FF4C57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696A4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E486" w14:textId="016FF46D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E3AB820" wp14:editId="7198793C">
                  <wp:extent cx="3315970" cy="482663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5970" cy="4826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2067" w:rsidRPr="00344507" w14:paraId="3E2C281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754F3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29A0A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632067" w:rsidRPr="00BB04FE" w14:paraId="74085D4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B6FAC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7E77C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extension of </w:t>
            </w:r>
            <w:hyperlink w:anchor="Link1D" w:history="1">
              <w:r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PersonType</w:t>
              </w:r>
            </w:hyperlink>
          </w:p>
        </w:tc>
      </w:tr>
      <w:tr w:rsidR="00632067" w:rsidRPr="00BB04FE" w14:paraId="7B7777B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E8550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632067" w:rsidRPr="00BB04FE" w14:paraId="45BF2B77" w14:textId="77777777" w:rsidTr="002337D0">
              <w:tc>
                <w:tcPr>
                  <w:tcW w:w="0" w:type="auto"/>
                </w:tcPr>
                <w:p w14:paraId="7C7D5441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F164E1A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1F33CFC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344507" w14:paraId="0063592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7D3F0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A63CC" w14:textId="77777777" w:rsidR="00632067" w:rsidRPr="00632067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7B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firstName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C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lastName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D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middleName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E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birthDate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F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snils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0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1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insurer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2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volunteer</w:t>
              </w:r>
            </w:hyperlink>
          </w:p>
        </w:tc>
      </w:tr>
      <w:tr w:rsidR="00632067" w:rsidRPr="00BB04FE" w14:paraId="01BC524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F46E3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15"/>
            </w:tblGrid>
            <w:tr w:rsidR="00632067" w:rsidRPr="00BB04FE" w14:paraId="3FA8062C" w14:textId="77777777" w:rsidTr="002337D0">
              <w:tc>
                <w:tcPr>
                  <w:tcW w:w="0" w:type="auto"/>
                </w:tcPr>
                <w:p w14:paraId="282F74FE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632067" w:rsidRPr="00BB04FE" w14:paraId="52AE323B" w14:textId="77777777" w:rsidTr="002337D0">
              <w:tc>
                <w:tcPr>
                  <w:tcW w:w="0" w:type="auto"/>
                </w:tcPr>
                <w:p w14:paraId="2C018DEB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Физическое лицо</w:t>
                  </w:r>
                </w:p>
              </w:tc>
            </w:tr>
          </w:tbl>
          <w:p w14:paraId="7FC9F4AB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BB04FE" w14:paraId="7C5D2FD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C9DD9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4893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"person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Физическое лицо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xs:complexContent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xs:extension</w:t>
            </w:r>
            <w:r w:rsidRPr="00BB04FE">
              <w:rPr>
                <w:rFonts w:ascii="Consolas" w:hAnsi="Consolas" w:cs="Consolas"/>
                <w:color w:val="FF0000"/>
              </w:rPr>
              <w:t xml:space="preserve"> base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"PersonType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xs:choice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"insurer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>аполняется если доверие полномочий осуществляется в рамках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00"/>
              </w:rPr>
              <w:lastRenderedPageBreak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"volunteer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>аполняется если доверие полномочий осуществляется в рамках добровольца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"kpsNum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"org:kpsNum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Код подчиненности к территориальному органу ФСС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xs:choice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xs:extension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xs:complexContent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2CDB9047" w14:textId="77777777" w:rsidR="00632067" w:rsidRPr="00632067" w:rsidRDefault="00632067" w:rsidP="00632067">
      <w:pPr>
        <w:rPr>
          <w:lang w:eastAsia="x-none"/>
        </w:rPr>
      </w:pPr>
    </w:p>
    <w:p w14:paraId="64304F51" w14:textId="588657A5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  <w:sz w:val="24"/>
          <w:szCs w:val="24"/>
        </w:rPr>
      </w:pPr>
      <w:r w:rsidRPr="00AD040D">
        <w:rPr>
          <w:rFonts w:ascii="Times New Roman" w:hAnsi="Times New Roman"/>
          <w:i/>
          <w:sz w:val="24"/>
          <w:szCs w:val="24"/>
        </w:rPr>
        <w:t>Атрибутивный состав «Доверитель»</w:t>
      </w:r>
    </w:p>
    <w:p w14:paraId="42E98FD3" w14:textId="32A2E7F8" w:rsidR="0017710C" w:rsidRPr="005D4CC7" w:rsidRDefault="0017710C" w:rsidP="00AD040D">
      <w:pPr>
        <w:pStyle w:val="affe"/>
        <w:keepNext/>
        <w:jc w:val="right"/>
        <w:rPr>
          <w:lang w:val="en-US"/>
        </w:rPr>
      </w:pPr>
      <w:bookmarkStart w:id="25" w:name="_Ref78207101"/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11</w:t>
      </w:r>
      <w:r w:rsidR="00CF4641">
        <w:rPr>
          <w:noProof/>
        </w:rPr>
        <w:fldChar w:fldCharType="end"/>
      </w:r>
      <w:r w:rsidRPr="00BF2143">
        <w:rPr>
          <w:lang w:val="ru-RU"/>
        </w:rPr>
        <w:t xml:space="preserve"> Доверитель</w:t>
      </w:r>
      <w:bookmarkEnd w:id="25"/>
      <w:r w:rsidR="005D4CC7">
        <w:rPr>
          <w:lang w:val="en-US"/>
        </w:rPr>
        <w:t xml:space="preserve"> (</w:t>
      </w:r>
      <w:r w:rsidR="005D4CC7" w:rsidRPr="005D4CC7">
        <w:rPr>
          <w:lang w:val="en-US"/>
        </w:rPr>
        <w:t>principal</w:t>
      </w:r>
      <w:r w:rsidR="005D4CC7">
        <w:rPr>
          <w:lang w:val="en-US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1417"/>
        <w:gridCol w:w="1843"/>
        <w:gridCol w:w="1701"/>
        <w:gridCol w:w="992"/>
        <w:gridCol w:w="1701"/>
      </w:tblGrid>
      <w:tr w:rsidR="00AB0B18" w:rsidRPr="00BF2143" w14:paraId="67DFF6A2" w14:textId="77777777" w:rsidTr="00AB0B18">
        <w:tc>
          <w:tcPr>
            <w:tcW w:w="709" w:type="dxa"/>
            <w:tcBorders>
              <w:bottom w:val="single" w:sz="4" w:space="0" w:color="auto"/>
            </w:tcBorders>
          </w:tcPr>
          <w:p w14:paraId="008AE658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BB35F16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CED0C89" w14:textId="2FA107E5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B53B3C5" w14:textId="3B0DD68F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5247DA2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248B149" w14:textId="78944BF6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3F48D5C" w14:textId="1E3A6BDD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AB0B18" w:rsidRPr="00BF2143" w14:paraId="005D22DF" w14:textId="77777777" w:rsidTr="00CF44BC">
        <w:tc>
          <w:tcPr>
            <w:tcW w:w="709" w:type="dxa"/>
          </w:tcPr>
          <w:p w14:paraId="6D20F05D" w14:textId="77777777" w:rsidR="00AB0B18" w:rsidRPr="00BF2143" w:rsidRDefault="00AB0B18" w:rsidP="009930DB">
            <w:pPr>
              <w:pStyle w:val="afa"/>
              <w:widowControl/>
              <w:numPr>
                <w:ilvl w:val="0"/>
                <w:numId w:val="25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072" w:type="dxa"/>
            <w:gridSpan w:val="6"/>
          </w:tcPr>
          <w:p w14:paraId="23B20B02" w14:textId="69E2A085" w:rsidR="00AB0B18" w:rsidRPr="00BF2143" w:rsidRDefault="00AB0B18" w:rsidP="00AD040D">
            <w:pPr>
              <w:widowControl/>
              <w:spacing w:after="0"/>
              <w:ind w:left="493"/>
              <w:rPr>
                <w:i/>
                <w:sz w:val="22"/>
                <w:szCs w:val="22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>ицо</w:t>
            </w:r>
            <w:r w:rsidR="00B82D13">
              <w:rPr>
                <w:b/>
                <w:sz w:val="22"/>
                <w:szCs w:val="22"/>
              </w:rPr>
              <w:t xml:space="preserve"> (</w:t>
            </w:r>
            <w:r w:rsidR="00B82D13" w:rsidRPr="00B82D13">
              <w:rPr>
                <w:b/>
                <w:sz w:val="22"/>
                <w:szCs w:val="22"/>
              </w:rPr>
              <w:t>person</w:t>
            </w:r>
            <w:r w:rsidR="00B82D13">
              <w:rPr>
                <w:b/>
                <w:sz w:val="22"/>
                <w:szCs w:val="22"/>
              </w:rPr>
              <w:t>)</w:t>
            </w:r>
          </w:p>
        </w:tc>
      </w:tr>
      <w:tr w:rsidR="00AB0B18" w:rsidRPr="00BF2143" w14:paraId="18D62B33" w14:textId="77777777" w:rsidTr="00AB0B18">
        <w:tc>
          <w:tcPr>
            <w:tcW w:w="709" w:type="dxa"/>
          </w:tcPr>
          <w:p w14:paraId="100F8202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3DFB34A9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</w:tcPr>
          <w:p w14:paraId="7DF605D1" w14:textId="6098EF2E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lastName</w:t>
            </w:r>
          </w:p>
        </w:tc>
        <w:tc>
          <w:tcPr>
            <w:tcW w:w="1843" w:type="dxa"/>
          </w:tcPr>
          <w:p w14:paraId="6920067F" w14:textId="79A65ACB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0CA63704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6D10F67A" w14:textId="7DE6F3E5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</w:tcPr>
          <w:p w14:paraId="5F99581D" w14:textId="10C82977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Илюхина</w:t>
            </w:r>
          </w:p>
        </w:tc>
      </w:tr>
      <w:tr w:rsidR="00AB0B18" w:rsidRPr="00BF2143" w14:paraId="68EF6D51" w14:textId="77777777" w:rsidTr="00AB0B18">
        <w:tc>
          <w:tcPr>
            <w:tcW w:w="709" w:type="dxa"/>
          </w:tcPr>
          <w:p w14:paraId="6B44151F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2DEB3F0C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</w:tcPr>
          <w:p w14:paraId="52ED26D1" w14:textId="46150293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firstName</w:t>
            </w:r>
          </w:p>
        </w:tc>
        <w:tc>
          <w:tcPr>
            <w:tcW w:w="1843" w:type="dxa"/>
          </w:tcPr>
          <w:p w14:paraId="34DE81B5" w14:textId="624A2EAA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5722C821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4B6AFC72" w14:textId="0F8C15F0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</w:tcPr>
          <w:p w14:paraId="6C648FD9" w14:textId="09F8F21E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Вера</w:t>
            </w:r>
          </w:p>
        </w:tc>
      </w:tr>
      <w:tr w:rsidR="00AB0B18" w:rsidRPr="00BF2143" w14:paraId="44D2BB0A" w14:textId="77777777" w:rsidTr="00AB0B18">
        <w:tc>
          <w:tcPr>
            <w:tcW w:w="709" w:type="dxa"/>
          </w:tcPr>
          <w:p w14:paraId="4441B56F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27DA4A94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</w:tcPr>
          <w:p w14:paraId="17735C5D" w14:textId="3D80DCDD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middleName</w:t>
            </w:r>
          </w:p>
        </w:tc>
        <w:tc>
          <w:tcPr>
            <w:tcW w:w="1843" w:type="dxa"/>
          </w:tcPr>
          <w:p w14:paraId="7C6BCEC7" w14:textId="6EF711D0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4EE89F47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</w:tcPr>
          <w:p w14:paraId="1C82298A" w14:textId="5153BC08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</w:tcPr>
          <w:p w14:paraId="4D3351B7" w14:textId="29B5AE42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Александровна</w:t>
            </w:r>
          </w:p>
        </w:tc>
      </w:tr>
      <w:tr w:rsidR="00AB0B18" w:rsidRPr="00BF2143" w14:paraId="1D0C7B2A" w14:textId="77777777" w:rsidTr="00AB0B18">
        <w:tc>
          <w:tcPr>
            <w:tcW w:w="709" w:type="dxa"/>
          </w:tcPr>
          <w:p w14:paraId="635E3523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30297CFF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</w:tcPr>
          <w:p w14:paraId="2360AD64" w14:textId="26685AF3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birthDate</w:t>
            </w:r>
          </w:p>
        </w:tc>
        <w:tc>
          <w:tcPr>
            <w:tcW w:w="1843" w:type="dxa"/>
          </w:tcPr>
          <w:p w14:paraId="42AD1116" w14:textId="3FAB22BE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047559A7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7E0D2A3A" w14:textId="2E7B72AD" w:rsidR="00AB0B18" w:rsidRPr="00D17657" w:rsidRDefault="00D176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</w:tcPr>
          <w:p w14:paraId="24FD1B49" w14:textId="39EADBD7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15.10.1990</w:t>
            </w:r>
          </w:p>
        </w:tc>
      </w:tr>
      <w:tr w:rsidR="00AB0B18" w:rsidRPr="00BF2143" w14:paraId="383B406B" w14:textId="77777777" w:rsidTr="00AB0B18">
        <w:tc>
          <w:tcPr>
            <w:tcW w:w="709" w:type="dxa"/>
          </w:tcPr>
          <w:p w14:paraId="02DDC437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10BD302D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</w:tcPr>
          <w:p w14:paraId="4A2B54A1" w14:textId="2DF563B0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snils</w:t>
            </w:r>
          </w:p>
        </w:tc>
        <w:tc>
          <w:tcPr>
            <w:tcW w:w="1843" w:type="dxa"/>
          </w:tcPr>
          <w:p w14:paraId="44EDD8AF" w14:textId="4EE88B0D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739E941A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2E660F52" w14:textId="5022FE55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</w:tcPr>
          <w:p w14:paraId="25A4A42E" w14:textId="020093FC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123-356-587 21</w:t>
            </w:r>
          </w:p>
        </w:tc>
      </w:tr>
      <w:tr w:rsidR="00AB0B18" w:rsidRPr="00BF2143" w14:paraId="425402A3" w14:textId="77777777" w:rsidTr="00AB0B18">
        <w:tc>
          <w:tcPr>
            <w:tcW w:w="709" w:type="dxa"/>
          </w:tcPr>
          <w:p w14:paraId="54231C31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61FD5D0A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</w:tcPr>
          <w:p w14:paraId="58543DB5" w14:textId="23D54766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inn</w:t>
            </w:r>
          </w:p>
        </w:tc>
        <w:tc>
          <w:tcPr>
            <w:tcW w:w="1843" w:type="dxa"/>
          </w:tcPr>
          <w:p w14:paraId="4FE72F49" w14:textId="7B5A7555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730DD783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264E946E" w14:textId="0F11A7DD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</w:tcPr>
          <w:p w14:paraId="7511AE2E" w14:textId="7DB60ED2" w:rsidR="00AB0B18" w:rsidRPr="00BF2143" w:rsidRDefault="00106B9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</w:t>
            </w:r>
          </w:p>
        </w:tc>
      </w:tr>
      <w:tr w:rsidR="00FA0CFA" w:rsidRPr="00BF2143" w14:paraId="4046B639" w14:textId="77777777" w:rsidTr="00AB0B18">
        <w:tc>
          <w:tcPr>
            <w:tcW w:w="709" w:type="dxa"/>
          </w:tcPr>
          <w:p w14:paraId="1FC072EE" w14:textId="77777777" w:rsidR="00FA0CFA" w:rsidRPr="00BF2143" w:rsidRDefault="00FA0CFA" w:rsidP="00B413CC">
            <w:pPr>
              <w:pStyle w:val="afa"/>
              <w:widowControl/>
              <w:numPr>
                <w:ilvl w:val="0"/>
                <w:numId w:val="25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3505DB1F" w14:textId="1DAE4F39" w:rsidR="00FA0CFA" w:rsidRPr="00B413CC" w:rsidRDefault="00236A5B" w:rsidP="005606F5">
            <w:pPr>
              <w:spacing w:after="0"/>
              <w:ind w:left="0"/>
              <w:rPr>
                <w:b/>
              </w:rPr>
            </w:pPr>
            <w:r w:rsidRPr="00B413CC">
              <w:rPr>
                <w:b/>
              </w:rPr>
              <w:t>Признак подписания Нотариусом</w:t>
            </w:r>
          </w:p>
        </w:tc>
        <w:tc>
          <w:tcPr>
            <w:tcW w:w="1417" w:type="dxa"/>
          </w:tcPr>
          <w:p w14:paraId="3CB3F2C1" w14:textId="43587A2C" w:rsidR="00FA0CFA" w:rsidRPr="00B413CC" w:rsidRDefault="005606F5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5606F5">
              <w:rPr>
                <w:sz w:val="21"/>
                <w:szCs w:val="21"/>
              </w:rPr>
              <w:t>signedByNotary</w:t>
            </w:r>
          </w:p>
        </w:tc>
        <w:tc>
          <w:tcPr>
            <w:tcW w:w="1843" w:type="dxa"/>
          </w:tcPr>
          <w:p w14:paraId="5E749C52" w14:textId="3402720B" w:rsidR="00BE602E" w:rsidRPr="00B413CC" w:rsidRDefault="005606F5" w:rsidP="005606F5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Признак указывает на </w:t>
            </w:r>
            <w:r>
              <w:rPr>
                <w:sz w:val="21"/>
                <w:szCs w:val="21"/>
              </w:rPr>
              <w:lastRenderedPageBreak/>
              <w:t>составителя</w:t>
            </w:r>
            <w:r w:rsidR="004B093C" w:rsidRPr="00B413CC">
              <w:rPr>
                <w:sz w:val="21"/>
                <w:szCs w:val="21"/>
              </w:rPr>
              <w:t xml:space="preserve"> Доверенности</w:t>
            </w:r>
            <w:r>
              <w:rPr>
                <w:sz w:val="21"/>
                <w:szCs w:val="21"/>
              </w:rPr>
              <w:t>.</w:t>
            </w:r>
          </w:p>
        </w:tc>
        <w:tc>
          <w:tcPr>
            <w:tcW w:w="1701" w:type="dxa"/>
          </w:tcPr>
          <w:p w14:paraId="3A9DD732" w14:textId="3CA2B16D" w:rsidR="00FA0CFA" w:rsidRPr="00B413CC" w:rsidRDefault="004B093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413CC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992" w:type="dxa"/>
          </w:tcPr>
          <w:p w14:paraId="54557819" w14:textId="16DFAB80" w:rsidR="00FA0CFA" w:rsidRPr="00B413CC" w:rsidRDefault="005606F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606F5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701" w:type="dxa"/>
          </w:tcPr>
          <w:p w14:paraId="6DED363D" w14:textId="6CBF5B3D" w:rsidR="00FA0CFA" w:rsidRPr="005606F5" w:rsidRDefault="003C02D4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3C02D4">
              <w:rPr>
                <w:i/>
              </w:rPr>
              <w:t>false</w:t>
            </w:r>
          </w:p>
        </w:tc>
      </w:tr>
      <w:tr w:rsidR="00FA0CFA" w:rsidRPr="00BF2143" w14:paraId="521DBCF3" w14:textId="77777777" w:rsidTr="00AB0B18">
        <w:tc>
          <w:tcPr>
            <w:tcW w:w="709" w:type="dxa"/>
          </w:tcPr>
          <w:p w14:paraId="337EA86C" w14:textId="343246E0" w:rsidR="00FA0CFA" w:rsidRPr="00BF2143" w:rsidRDefault="00FA0CFA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1D0FFE92" w14:textId="7E86D14E" w:rsidR="00FA0CFA" w:rsidRPr="00B413CC" w:rsidRDefault="00FA0CFA" w:rsidP="00AD040D">
            <w:pPr>
              <w:spacing w:after="0"/>
              <w:ind w:left="0"/>
              <w:rPr>
                <w:b/>
              </w:rPr>
            </w:pPr>
            <w:r w:rsidRPr="00B413CC">
              <w:rPr>
                <w:b/>
              </w:rPr>
              <w:t>На основании</w:t>
            </w:r>
          </w:p>
        </w:tc>
        <w:tc>
          <w:tcPr>
            <w:tcW w:w="1417" w:type="dxa"/>
          </w:tcPr>
          <w:p w14:paraId="09A5D785" w14:textId="2A104875" w:rsidR="00FA0CFA" w:rsidRPr="00B413CC" w:rsidRDefault="005606F5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5606F5">
              <w:rPr>
                <w:sz w:val="21"/>
                <w:szCs w:val="21"/>
              </w:rPr>
              <w:t>notaryBasedOn</w:t>
            </w:r>
          </w:p>
        </w:tc>
        <w:tc>
          <w:tcPr>
            <w:tcW w:w="1843" w:type="dxa"/>
          </w:tcPr>
          <w:p w14:paraId="3A49D0CC" w14:textId="484C6952" w:rsidR="00FA0CFA" w:rsidRPr="00B413CC" w:rsidRDefault="005606F5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Дата и номер документа основания составления Электронной Доверенности Нотариусом.</w:t>
            </w:r>
          </w:p>
        </w:tc>
        <w:tc>
          <w:tcPr>
            <w:tcW w:w="1701" w:type="dxa"/>
          </w:tcPr>
          <w:p w14:paraId="3CDC06E3" w14:textId="0C21EC1D" w:rsidR="00FA0CFA" w:rsidRPr="00B413CC" w:rsidRDefault="005606F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Нет, если нет признака подписания Нотариусом</w:t>
            </w:r>
          </w:p>
        </w:tc>
        <w:tc>
          <w:tcPr>
            <w:tcW w:w="992" w:type="dxa"/>
          </w:tcPr>
          <w:p w14:paraId="60011811" w14:textId="1889B66D" w:rsidR="00FA0CFA" w:rsidRPr="00B413CC" w:rsidRDefault="005606F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606F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</w:tcPr>
          <w:p w14:paraId="250529B5" w14:textId="7628372E" w:rsidR="00FA0CFA" w:rsidRPr="00BF2143" w:rsidRDefault="005606F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Доверенность 453 от 01.02.2022</w:t>
            </w:r>
          </w:p>
        </w:tc>
      </w:tr>
    </w:tbl>
    <w:p w14:paraId="62AED7C7" w14:textId="502FD148" w:rsidR="0017710C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элемента «Доверитель»</w:t>
      </w:r>
    </w:p>
    <w:p w14:paraId="5D36C1CC" w14:textId="73486B6F" w:rsidR="00DF7612" w:rsidRDefault="00DF7612" w:rsidP="00DF7612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12</w:t>
      </w:r>
      <w:r w:rsidR="00CF4641">
        <w:rPr>
          <w:noProof/>
        </w:rPr>
        <w:fldChar w:fldCharType="end"/>
      </w:r>
      <w:r w:rsidRPr="004C4E69">
        <w:rPr>
          <w:lang w:val="ru-RU"/>
        </w:rPr>
        <w:t xml:space="preserve"> </w:t>
      </w:r>
      <w:r>
        <w:rPr>
          <w:lang w:val="ru-RU"/>
        </w:rPr>
        <w:t xml:space="preserve">Схема сведений элемента </w:t>
      </w:r>
      <w:r w:rsidRPr="003B33AD">
        <w:rPr>
          <w:lang w:val="ru-RU"/>
        </w:rPr>
        <w:t>PrincipalType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DF7612" w:rsidRPr="0046112B" w14:paraId="7CD47BAC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521AD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9CB2E" w14:textId="7E72D6FA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B6BAC34" wp14:editId="56510D2A">
                  <wp:extent cx="2294890" cy="1294130"/>
                  <wp:effectExtent l="0" t="0" r="0" b="127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4890" cy="129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612" w:rsidRPr="00344507" w14:paraId="0D2FE23C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97F20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EE263" w14:textId="77777777" w:rsidR="00DF7612" w:rsidRPr="00A311DF" w:rsidRDefault="00DF7612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DF7612" w:rsidRPr="0046112B" w14:paraId="2500CFDA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CB5A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DF7612" w:rsidRPr="0046112B" w14:paraId="1DBD3EBB" w14:textId="77777777" w:rsidTr="002C240A">
              <w:tc>
                <w:tcPr>
                  <w:tcW w:w="0" w:type="auto"/>
                </w:tcPr>
                <w:p w14:paraId="7CB3EDF8" w14:textId="77777777" w:rsidR="00DF7612" w:rsidRPr="0046112B" w:rsidRDefault="00DF7612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DF7612" w:rsidRPr="0046112B" w14:paraId="56C4F04C" w14:textId="77777777" w:rsidTr="002C240A">
              <w:tc>
                <w:tcPr>
                  <w:tcW w:w="0" w:type="auto"/>
                </w:tcPr>
                <w:p w14:paraId="001C3FB7" w14:textId="77777777" w:rsidR="00DF7612" w:rsidRPr="0046112B" w:rsidRDefault="00DF7612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Доверитель</w:t>
                  </w:r>
                </w:p>
              </w:tc>
            </w:tr>
          </w:tbl>
          <w:p w14:paraId="5C4382E1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F7612" w:rsidRPr="00344507" w14:paraId="2536B10D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29711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A3BD8" w14:textId="77777777" w:rsidR="00DF7612" w:rsidRPr="00A311DF" w:rsidRDefault="00DF7612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"PrincipalType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Доверитель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Физическое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лицо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"signedByNotary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"xs:boolean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fixed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"true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Признак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подписания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нотариусом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"notaryBasedOn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"xs:string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Основание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подписания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нотариусом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6898E5A0" w14:textId="77777777" w:rsidR="0017710C" w:rsidRPr="008B0F93" w:rsidRDefault="0017710C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6B400609" w14:textId="77777777" w:rsidR="008B0F93" w:rsidRPr="008B0F93" w:rsidRDefault="008B0F93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187FCC35" w14:textId="60158856" w:rsidR="008B0F93" w:rsidRDefault="008B0F93" w:rsidP="008B0F93">
      <w:pPr>
        <w:pStyle w:val="affe"/>
        <w:keepNext/>
        <w:jc w:val="right"/>
      </w:pPr>
      <w:r>
        <w:lastRenderedPageBreak/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13</w:t>
      </w:r>
      <w:r w:rsidR="00CF4641">
        <w:rPr>
          <w:noProof/>
        </w:rPr>
        <w:fldChar w:fldCharType="end"/>
      </w:r>
      <w:r>
        <w:rPr>
          <w:lang w:val="ru-RU"/>
        </w:rPr>
        <w:t xml:space="preserve"> </w:t>
      </w:r>
      <w:r w:rsidRPr="009347E2">
        <w:rPr>
          <w:lang w:val="ru-RU"/>
        </w:rPr>
        <w:t>Схема сведений элемента Principal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7EC8AEF1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C4391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8CC0C" w14:textId="54BBA441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DD21DC0" wp14:editId="5F2CCCDA">
                  <wp:extent cx="2876550" cy="2031365"/>
                  <wp:effectExtent l="0" t="0" r="0" b="6985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6550" cy="2031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344507" w14:paraId="3452A3D5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C3CE6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92C3B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6C4BD46B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3F865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D289C" w14:textId="77777777" w:rsidR="008B0F93" w:rsidRPr="00BB04FE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7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PrincipalType</w:t>
              </w:r>
            </w:hyperlink>
          </w:p>
        </w:tc>
      </w:tr>
      <w:tr w:rsidR="008B0F93" w:rsidRPr="00BB04FE" w14:paraId="2E52B353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0EE5B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7DC04BB9" w14:textId="77777777" w:rsidTr="00A65DCA">
              <w:tc>
                <w:tcPr>
                  <w:tcW w:w="0" w:type="auto"/>
                </w:tcPr>
                <w:p w14:paraId="6E64D8AC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DD9207E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5260320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38BEA930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642AE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8EAA6" w14:textId="77777777" w:rsidR="008B0F93" w:rsidRPr="00BB04FE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B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C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signedByNotary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D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notaryBasedOn</w:t>
              </w:r>
            </w:hyperlink>
          </w:p>
        </w:tc>
      </w:tr>
      <w:tr w:rsidR="008B0F93" w:rsidRPr="00BB04FE" w14:paraId="30605E0C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D69D6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8B0F93" w:rsidRPr="00BB04FE" w14:paraId="00F78D07" w14:textId="77777777" w:rsidTr="00A65DCA">
              <w:tc>
                <w:tcPr>
                  <w:tcW w:w="0" w:type="auto"/>
                </w:tcPr>
                <w:p w14:paraId="5181F096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31312FEE" w14:textId="77777777" w:rsidTr="00A65DCA">
              <w:tc>
                <w:tcPr>
                  <w:tcW w:w="0" w:type="auto"/>
                </w:tcPr>
                <w:p w14:paraId="33E9F38D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Доверитель</w:t>
                  </w:r>
                </w:p>
              </w:tc>
            </w:tr>
          </w:tbl>
          <w:p w14:paraId="47089C48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344507" w14:paraId="4B42F69F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4B318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79D86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"principal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"PrincipalType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Доверитель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23477E4" w14:textId="77777777" w:rsidR="008B0F93" w:rsidRPr="008B0F93" w:rsidRDefault="008B0F93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647F4662" w14:textId="0E452DBF" w:rsidR="00F11DD3" w:rsidRDefault="00F11DD3" w:rsidP="00F11DD3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14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025076">
        <w:rPr>
          <w:lang w:val="ru-RU"/>
        </w:rPr>
        <w:t>PrincipalType/person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F11DD3" w:rsidRPr="0046112B" w14:paraId="3B6E56A3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542EF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5A9C2" w14:textId="328A0DEB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3DA1B16" wp14:editId="1CEFB1F0">
                  <wp:extent cx="2199640" cy="259651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9640" cy="2596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1DD3" w:rsidRPr="00344507" w14:paraId="6AC95894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E78EB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190B5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F11DD3" w:rsidRPr="0046112B" w14:paraId="09811420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80406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F4759" w14:textId="77777777" w:rsidR="00F11DD3" w:rsidRPr="0046112B" w:rsidRDefault="00E54864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D" w:history="1">
              <w:r w:rsidR="00F11DD3" w:rsidRPr="0046112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PersonType</w:t>
              </w:r>
            </w:hyperlink>
          </w:p>
        </w:tc>
      </w:tr>
      <w:tr w:rsidR="00F11DD3" w:rsidRPr="0046112B" w14:paraId="0D5942FB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DCD97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F11DD3" w:rsidRPr="0046112B" w14:paraId="02683780" w14:textId="77777777" w:rsidTr="00F11DD3">
              <w:tc>
                <w:tcPr>
                  <w:tcW w:w="0" w:type="auto"/>
                </w:tcPr>
                <w:p w14:paraId="38F4FC03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974D6FC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325D495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46112B" w14:paraId="5A60D38E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B6256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15"/>
            </w:tblGrid>
            <w:tr w:rsidR="00F11DD3" w:rsidRPr="0046112B" w14:paraId="5432A604" w14:textId="77777777" w:rsidTr="00F11DD3">
              <w:tc>
                <w:tcPr>
                  <w:tcW w:w="0" w:type="auto"/>
                </w:tcPr>
                <w:p w14:paraId="16A85E34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F11DD3" w:rsidRPr="0046112B" w14:paraId="47201A46" w14:textId="77777777" w:rsidTr="00F11DD3">
              <w:tc>
                <w:tcPr>
                  <w:tcW w:w="0" w:type="auto"/>
                </w:tcPr>
                <w:p w14:paraId="3617B8FA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Физическое лицо</w:t>
                  </w:r>
                </w:p>
              </w:tc>
            </w:tr>
          </w:tbl>
          <w:p w14:paraId="359CC5E6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344507" w14:paraId="1329876E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0E7F8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FF8D2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Физическое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лицо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3B3D3318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35DDF909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6143A707" w14:textId="77777777" w:rsidR="00DF7612" w:rsidRPr="00DF7612" w:rsidRDefault="00DF7612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2677C9DB" w14:textId="1A8BC95A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  <w:sz w:val="24"/>
          <w:szCs w:val="24"/>
        </w:rPr>
      </w:pPr>
      <w:r w:rsidRPr="00AD040D">
        <w:rPr>
          <w:rFonts w:ascii="Times New Roman" w:hAnsi="Times New Roman"/>
          <w:i/>
          <w:sz w:val="24"/>
          <w:szCs w:val="24"/>
        </w:rPr>
        <w:t>Атрибутивный состав «Уполномоченный»</w:t>
      </w:r>
    </w:p>
    <w:p w14:paraId="40A05ED0" w14:textId="159FB67E" w:rsidR="0017710C" w:rsidRPr="005D4CC7" w:rsidRDefault="0017710C" w:rsidP="0017710C">
      <w:pPr>
        <w:pStyle w:val="affe"/>
        <w:keepNext/>
        <w:jc w:val="right"/>
        <w:rPr>
          <w:lang w:val="en-US"/>
        </w:rPr>
      </w:pPr>
      <w:bookmarkStart w:id="26" w:name="_Ref78207252"/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15</w:t>
      </w:r>
      <w:r w:rsidR="00CF4641">
        <w:rPr>
          <w:noProof/>
        </w:rPr>
        <w:fldChar w:fldCharType="end"/>
      </w:r>
      <w:r w:rsidRPr="00BF2143">
        <w:rPr>
          <w:lang w:val="ru-RU"/>
        </w:rPr>
        <w:t xml:space="preserve"> Уполномоченный</w:t>
      </w:r>
      <w:bookmarkEnd w:id="26"/>
      <w:r w:rsidR="005D4CC7">
        <w:rPr>
          <w:lang w:val="en-US"/>
        </w:rPr>
        <w:t xml:space="preserve"> (</w:t>
      </w:r>
      <w:r w:rsidR="005D4CC7" w:rsidRPr="005D4CC7">
        <w:rPr>
          <w:lang w:val="en-US"/>
        </w:rPr>
        <w:t>representative</w:t>
      </w:r>
      <w:r w:rsidR="005D4CC7">
        <w:rPr>
          <w:lang w:val="en-US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AB0B18" w:rsidRPr="00BF2143" w14:paraId="111E868A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FFD542F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49355B1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9C83622" w14:textId="4EB9B0D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34B5BDA" w14:textId="54DEFE22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D0F95AE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D69682C" w14:textId="4CF3FC9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9EE2C1A" w14:textId="12F789AD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AB0B18" w:rsidRPr="00BF2143" w14:paraId="1BEBC215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4367989A" w14:textId="77777777" w:rsidR="00AB0B18" w:rsidRPr="00BF2143" w:rsidRDefault="00AB0B18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7856258E" w14:textId="1F18E76A" w:rsidR="00AB0B18" w:rsidRPr="00BF2143" w:rsidRDefault="00AB0B18" w:rsidP="00834762">
            <w:pPr>
              <w:widowControl/>
              <w:spacing w:after="0"/>
              <w:ind w:left="493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1"/>
                <w:szCs w:val="21"/>
                <w:lang w:eastAsia="ru-RU"/>
              </w:rPr>
              <w:t>Юр</w:t>
            </w:r>
            <w:proofErr w:type="gramStart"/>
            <w:r w:rsidRPr="00BF2143">
              <w:rPr>
                <w:b/>
                <w:sz w:val="21"/>
                <w:szCs w:val="21"/>
                <w:lang w:eastAsia="ru-RU"/>
              </w:rPr>
              <w:t>.л</w:t>
            </w:r>
            <w:proofErr w:type="gramEnd"/>
            <w:r w:rsidRPr="00BF2143">
              <w:rPr>
                <w:b/>
                <w:sz w:val="21"/>
                <w:szCs w:val="21"/>
                <w:lang w:eastAsia="ru-RU"/>
              </w:rPr>
              <w:t>ицо</w:t>
            </w:r>
            <w:r w:rsidR="00B82D13">
              <w:rPr>
                <w:b/>
                <w:sz w:val="21"/>
                <w:szCs w:val="21"/>
                <w:lang w:eastAsia="ru-RU"/>
              </w:rPr>
              <w:t xml:space="preserve"> (</w:t>
            </w:r>
            <w:r w:rsidR="00B82D13" w:rsidRPr="00B82D13">
              <w:rPr>
                <w:b/>
                <w:sz w:val="21"/>
                <w:szCs w:val="21"/>
                <w:lang w:eastAsia="ru-RU"/>
              </w:rPr>
              <w:t>legalOrganization</w:t>
            </w:r>
            <w:r w:rsidR="00B82D13">
              <w:rPr>
                <w:b/>
                <w:sz w:val="21"/>
                <w:szCs w:val="21"/>
                <w:lang w:eastAsia="ru-RU"/>
              </w:rPr>
              <w:t>)</w:t>
            </w:r>
          </w:p>
        </w:tc>
      </w:tr>
      <w:tr w:rsidR="00AB0B18" w:rsidRPr="00BF2143" w14:paraId="4B618A08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E815F18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429EFCB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D64EB27" w14:textId="2B6C962B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fullName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7E0EA94" w14:textId="2BD033E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A941391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2E4647B" w14:textId="4E4CFCBA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org:fullName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DBF9FC8" w14:textId="1BC063FB" w:rsidR="00AB0B18" w:rsidRPr="00BF2143" w:rsidRDefault="00106B92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ЗАО «ПИН»</w:t>
            </w:r>
          </w:p>
        </w:tc>
      </w:tr>
      <w:tr w:rsidR="00BF7F54" w:rsidRPr="00BF2143" w14:paraId="7ED1A03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18A2F92" w14:textId="77777777" w:rsidR="00BF7F54" w:rsidRPr="00BF2143" w:rsidRDefault="00BF7F54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D4FC4AA" w14:textId="77777777" w:rsidR="00BF7F54" w:rsidRPr="00BF2143" w:rsidRDefault="00BF7F54" w:rsidP="00834762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Адрес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8387252" w14:textId="59515259" w:rsidR="00BF7F54" w:rsidRPr="006D5388" w:rsidRDefault="00BF7F54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jurAddress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8866EFB" w14:textId="77777777" w:rsidR="00BF7F54" w:rsidRPr="00BF2143" w:rsidRDefault="00BF7F54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85C800D" w14:textId="44DD9725" w:rsidR="00BF7F54" w:rsidRPr="00BF2143" w:rsidRDefault="003C02D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FA97001" w14:textId="337B4938" w:rsidR="00BF7F54" w:rsidRPr="006D5388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23AA4D0" w14:textId="3F657EB4" w:rsidR="00BF7F54" w:rsidRPr="00BF7F54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7F54">
              <w:rPr>
                <w:i/>
                <w:sz w:val="21"/>
                <w:szCs w:val="21"/>
                <w:lang w:eastAsia="ru-RU"/>
              </w:rPr>
              <w:t>873500</w:t>
            </w:r>
            <w:r>
              <w:rPr>
                <w:i/>
                <w:sz w:val="21"/>
                <w:szCs w:val="21"/>
                <w:lang w:eastAsia="ru-RU"/>
              </w:rPr>
              <w:t>, г</w:t>
            </w:r>
            <w:proofErr w:type="gramStart"/>
            <w:r>
              <w:rPr>
                <w:i/>
                <w:sz w:val="21"/>
                <w:szCs w:val="21"/>
                <w:lang w:eastAsia="ru-RU"/>
              </w:rPr>
              <w:t>.В</w:t>
            </w:r>
            <w:proofErr w:type="gramEnd"/>
            <w:r>
              <w:rPr>
                <w:i/>
                <w:sz w:val="21"/>
                <w:szCs w:val="21"/>
                <w:lang w:eastAsia="ru-RU"/>
              </w:rPr>
              <w:t>еликий Новгород, ул.Ленина, д.124, оф.3</w:t>
            </w:r>
          </w:p>
        </w:tc>
      </w:tr>
      <w:tr w:rsidR="00AB0B18" w:rsidRPr="00BF2143" w14:paraId="2165FA05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7F92E98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D7D6752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6F5D24F" w14:textId="196C62B4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F1700F" w14:textId="539E3220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F64BCED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AA4E338" w14:textId="66B48117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org:inn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6B0A2E4" w14:textId="33BA9B2E" w:rsidR="00AB0B18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</w:t>
            </w:r>
          </w:p>
        </w:tc>
      </w:tr>
      <w:tr w:rsidR="00AB0B18" w:rsidRPr="00BF2143" w14:paraId="1164193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0354896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72E9A39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КПП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23C0427" w14:textId="67FE14F1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kpp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1DF86F3" w14:textId="4F9214FD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748F711" w14:textId="7DE4CB37" w:rsidR="00AB0B18" w:rsidRPr="00BF2143" w:rsidRDefault="003C02D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F76A1F0" w14:textId="3E88D6A3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org:kpp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53AF20A" w14:textId="63A32C5A" w:rsidR="00AB0B18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</w:t>
            </w:r>
          </w:p>
        </w:tc>
      </w:tr>
      <w:tr w:rsidR="00AB0B18" w:rsidRPr="00BF2143" w14:paraId="76F314B3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8281392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483918B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Флаг Представительства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3BB87DF" w14:textId="0161168A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foreign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673629B" w14:textId="437828A1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/Н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ет</w:t>
            </w:r>
          </w:p>
          <w:p w14:paraId="139A975F" w14:textId="09184848" w:rsidR="00AB0B18" w:rsidRPr="006D5388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ADE0CB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7F2F01D" w14:textId="1A5CB55A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59597F3" w14:textId="68880475" w:rsidR="00AB0B18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</w:tr>
      <w:tr w:rsidR="00E006A5" w:rsidRPr="00BF2143" w14:paraId="17CBF414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66E058B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5D7A2B4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44C80BC" w14:textId="285AF22D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ogrn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C899ADF" w14:textId="598F8F3F" w:rsidR="00E006A5" w:rsidRPr="00BF2143" w:rsidRDefault="00E006A5" w:rsidP="004B09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Зависит от Флага «Представительство</w:t>
            </w:r>
            <w:r w:rsidR="004B093C">
              <w:rPr>
                <w:sz w:val="21"/>
                <w:szCs w:val="21"/>
                <w:lang w:eastAsia="ru-RU"/>
              </w:rPr>
              <w:t>»</w:t>
            </w:r>
            <w:r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- при его наличии исключается из обязательных параметров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60741CB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A8062D7" w14:textId="17E15411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org:ogrn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F73C7FB" w14:textId="451FF031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12345678987654</w:t>
            </w:r>
          </w:p>
        </w:tc>
      </w:tr>
      <w:tr w:rsidR="00E006A5" w:rsidRPr="00BF2143" w14:paraId="3916670F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065F5B8A" w14:textId="77777777" w:rsidR="00E006A5" w:rsidRPr="00BF2143" w:rsidRDefault="00E006A5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1347806C" w14:textId="67D13BDD" w:rsidR="00E006A5" w:rsidRPr="00BF2143" w:rsidRDefault="00E006A5" w:rsidP="00834762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>ицо, зарегистриров</w:t>
            </w:r>
            <w:r>
              <w:rPr>
                <w:b/>
                <w:sz w:val="22"/>
                <w:szCs w:val="22"/>
              </w:rPr>
              <w:t>анное как предприниматель (</w:t>
            </w:r>
            <w:r w:rsidRPr="00B82D13">
              <w:rPr>
                <w:b/>
                <w:sz w:val="22"/>
                <w:szCs w:val="22"/>
              </w:rPr>
              <w:t>legalPerson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E006A5" w:rsidRPr="00BF2143" w14:paraId="227814FB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2B7C6A4A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F06696E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FF6DE16" w14:textId="3AA073C9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40784EB" w14:textId="7A970DBC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F82EAAF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B43DE41" w14:textId="26ED1235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C722812" w14:textId="5D9F843F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Рожкова</w:t>
            </w:r>
          </w:p>
        </w:tc>
      </w:tr>
      <w:tr w:rsidR="00E006A5" w:rsidRPr="00BF2143" w14:paraId="58732728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3C99DDF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8BA7929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B634B33" w14:textId="2991C08A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4C6EB31" w14:textId="0CB29DFB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3993B7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5E02F5D" w14:textId="20440051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1E48FF3" w14:textId="44D1F518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Елена</w:t>
            </w:r>
          </w:p>
        </w:tc>
      </w:tr>
      <w:tr w:rsidR="00E006A5" w:rsidRPr="00BF2143" w14:paraId="0E2DE95B" w14:textId="77777777" w:rsidTr="00620F38">
        <w:tc>
          <w:tcPr>
            <w:tcW w:w="568" w:type="dxa"/>
            <w:tcBorders>
              <w:bottom w:val="single" w:sz="4" w:space="0" w:color="auto"/>
            </w:tcBorders>
          </w:tcPr>
          <w:p w14:paraId="54B2071E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CC7DEB8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5F08E2AA" w14:textId="2F179BB7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AB80400" w14:textId="6B48B306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07E2E97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07EA000" w14:textId="0347A23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3CE58B5" w14:textId="38ECCDA9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Петровна</w:t>
            </w:r>
          </w:p>
        </w:tc>
      </w:tr>
      <w:tr w:rsidR="00E006A5" w:rsidRPr="00BF2143" w14:paraId="37BD6CEA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3D34EF9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896F71" w14:textId="2484B4F3" w:rsidR="00E006A5" w:rsidRPr="00BF2143" w:rsidRDefault="00620F38" w:rsidP="00834762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Документ,</w:t>
            </w:r>
            <w:r>
              <w:rPr>
                <w:b/>
              </w:rPr>
              <w:t xml:space="preserve"> у</w:t>
            </w:r>
            <w:r w:rsidR="00E006A5" w:rsidRPr="007112AF">
              <w:rPr>
                <w:b/>
              </w:rPr>
              <w:t>достоверяющий личность (таб.5)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F84F261" w14:textId="22170D8A" w:rsidR="00E006A5" w:rsidRPr="006D5388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14205">
              <w:rPr>
                <w:sz w:val="21"/>
                <w:szCs w:val="21"/>
                <w:lang w:eastAsia="ru-RU"/>
              </w:rPr>
              <w:t>personDocument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A535326" w14:textId="77777777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A99F76" w14:textId="22FE3F22" w:rsidR="00E006A5" w:rsidRPr="00BF2143" w:rsidRDefault="001D1700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B5756B9" w14:textId="694242FA" w:rsidR="00E006A5" w:rsidRPr="006D5388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xs:documentation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A6BD6B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E006A5" w:rsidRPr="00BF2143" w14:paraId="23A88F1A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25DF41F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96AF53F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7E12274" w14:textId="780B2C62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74F3D43" w14:textId="72EC8CC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5EE2934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7E1301D" w14:textId="2280B154" w:rsidR="00E006A5" w:rsidRPr="00BF2143" w:rsidRDefault="00D17657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CAF7F03" w14:textId="6F9AB00C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05.01.1975</w:t>
            </w:r>
          </w:p>
        </w:tc>
      </w:tr>
      <w:tr w:rsidR="00E006A5" w:rsidRPr="00BF2143" w14:paraId="1AFBD9A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4869969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AB81722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7883C04" w14:textId="50790E3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35C197D" w14:textId="12F3A186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F4ABBB6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7D535CE" w14:textId="33840B41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10FECCA" w14:textId="1C60AC88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123-852-963 74</w:t>
            </w:r>
          </w:p>
        </w:tc>
      </w:tr>
      <w:tr w:rsidR="00E006A5" w:rsidRPr="00BF2143" w14:paraId="2872FD92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AD98E18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72D11ED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E2AEA9E" w14:textId="0401C1A5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7157775" w14:textId="307330FB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D948C7C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1E5C7C0" w14:textId="61CEB52C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6DE47BD" w14:textId="43C78DBC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</w:t>
            </w:r>
          </w:p>
        </w:tc>
      </w:tr>
      <w:tr w:rsidR="00E006A5" w:rsidRPr="00BF2143" w14:paraId="0F360043" w14:textId="77777777" w:rsidTr="00AB0B18">
        <w:trPr>
          <w:trHeight w:val="326"/>
        </w:trPr>
        <w:tc>
          <w:tcPr>
            <w:tcW w:w="568" w:type="dxa"/>
            <w:tcBorders>
              <w:bottom w:val="single" w:sz="4" w:space="0" w:color="auto"/>
            </w:tcBorders>
          </w:tcPr>
          <w:p w14:paraId="5E7690B2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599E185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ОГРНИП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AC13957" w14:textId="73A028CF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ogrnip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B6D7185" w14:textId="7377446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0A90316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69C66F" w14:textId="68F63AEE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org:ogrnip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EE841ED" w14:textId="59954534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1234567898765432</w:t>
            </w:r>
          </w:p>
        </w:tc>
      </w:tr>
      <w:tr w:rsidR="00E006A5" w:rsidRPr="00BF2143" w14:paraId="4C40E0AF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25B4B1AE" w14:textId="77777777" w:rsidR="00E006A5" w:rsidRPr="00BF2143" w:rsidRDefault="00E006A5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2011218D" w14:textId="16DF700B" w:rsidR="00E006A5" w:rsidRPr="00BF2143" w:rsidRDefault="00E006A5" w:rsidP="00834762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</w:rPr>
              <w:t>Физ</w:t>
            </w:r>
            <w:proofErr w:type="gramStart"/>
            <w:r w:rsidRPr="00BF2143">
              <w:rPr>
                <w:b/>
                <w:sz w:val="22"/>
              </w:rPr>
              <w:t>.л</w:t>
            </w:r>
            <w:proofErr w:type="gramEnd"/>
            <w:r w:rsidRPr="00BF2143">
              <w:rPr>
                <w:b/>
                <w:sz w:val="22"/>
              </w:rPr>
              <w:t xml:space="preserve">ицо </w:t>
            </w:r>
            <w:r>
              <w:rPr>
                <w:b/>
                <w:sz w:val="22"/>
              </w:rPr>
              <w:t>(</w:t>
            </w:r>
            <w:r w:rsidRPr="00B82D13">
              <w:rPr>
                <w:b/>
                <w:sz w:val="22"/>
              </w:rPr>
              <w:t>person</w:t>
            </w:r>
            <w:r>
              <w:rPr>
                <w:b/>
                <w:sz w:val="22"/>
              </w:rPr>
              <w:t>)</w:t>
            </w:r>
          </w:p>
        </w:tc>
      </w:tr>
      <w:tr w:rsidR="00E006A5" w:rsidRPr="00BF2143" w14:paraId="0A0A61E6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FF877D5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A1A138D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BBA7F40" w14:textId="582A554F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lastName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56CD4B9" w14:textId="5BFCC911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B29A880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ED6FBE6" w14:textId="053046C6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8323AE7" w14:textId="0A047780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Скороходов</w:t>
            </w:r>
          </w:p>
        </w:tc>
      </w:tr>
      <w:tr w:rsidR="00E006A5" w:rsidRPr="00BF2143" w14:paraId="1972CA06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B5A6DF3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738E25C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674357E" w14:textId="6B179475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firstName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C50D085" w14:textId="0CB06736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5C43C7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1B4D3A9" w14:textId="2817CCCF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5A0EB61" w14:textId="2658142A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Максим</w:t>
            </w:r>
          </w:p>
        </w:tc>
      </w:tr>
      <w:tr w:rsidR="00E006A5" w:rsidRPr="00BF2143" w14:paraId="20B3CC93" w14:textId="77777777" w:rsidTr="00620F38">
        <w:tc>
          <w:tcPr>
            <w:tcW w:w="568" w:type="dxa"/>
            <w:tcBorders>
              <w:bottom w:val="single" w:sz="4" w:space="0" w:color="auto"/>
            </w:tcBorders>
          </w:tcPr>
          <w:p w14:paraId="63BCFD3A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44B8AFC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4B76E97" w14:textId="02A747C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middleNa</w:t>
            </w:r>
            <w:r w:rsidRPr="006D5388">
              <w:rPr>
                <w:sz w:val="21"/>
                <w:szCs w:val="21"/>
              </w:rPr>
              <w:lastRenderedPageBreak/>
              <w:t>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11FDB7C" w14:textId="1335096E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E33FA23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64BD481" w14:textId="3418E17D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</w:t>
            </w:r>
            <w:r w:rsidRPr="006D5388">
              <w:rPr>
                <w:i/>
                <w:sz w:val="21"/>
                <w:szCs w:val="21"/>
                <w:lang w:eastAsia="ru-RU"/>
              </w:rPr>
              <w:lastRenderedPageBreak/>
              <w:t>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B10059B" w14:textId="51726F2C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lastRenderedPageBreak/>
              <w:t>Алексеевич</w:t>
            </w:r>
          </w:p>
        </w:tc>
      </w:tr>
      <w:tr w:rsidR="00A471E6" w:rsidRPr="00BF2143" w14:paraId="75FE81D1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4A5E716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9F0B4A" w14:textId="6B84C546" w:rsidR="00A471E6" w:rsidRPr="00BF2143" w:rsidRDefault="00750220" w:rsidP="00834762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Документ, у</w:t>
            </w:r>
            <w:r w:rsidR="00A471E6" w:rsidRPr="007112AF">
              <w:rPr>
                <w:b/>
              </w:rPr>
              <w:t>достоверяющий личность (таб.5)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80D69E" w14:textId="47651E82" w:rsidR="00A471E6" w:rsidRPr="006D5388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114205">
              <w:rPr>
                <w:sz w:val="21"/>
                <w:szCs w:val="21"/>
                <w:lang w:eastAsia="ru-RU"/>
              </w:rPr>
              <w:t>personDocument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CB66934" w14:textId="77777777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CEEC8D5" w14:textId="75D1CAFB" w:rsidR="00A471E6" w:rsidRPr="00BF2143" w:rsidRDefault="001D1700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9B5E29" w14:textId="6A55B343" w:rsidR="00A471E6" w:rsidRPr="00A471E6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xs:documentation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780902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471E6" w:rsidRPr="00BF2143" w14:paraId="29BDF63E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2CBBDEE6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62D993" w14:textId="77777777" w:rsidR="00A471E6" w:rsidRPr="00BF2143" w:rsidRDefault="00A471E6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0F16557" w14:textId="6678D609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birthDate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141A2D5" w14:textId="3C1A8873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E10BBB0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4D9BF27" w14:textId="6214E4B6" w:rsidR="00A471E6" w:rsidRPr="00BF2143" w:rsidRDefault="00D17657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2FD47F2" w14:textId="2E1FDF0D" w:rsidR="00A471E6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30.03.1977</w:t>
            </w:r>
          </w:p>
        </w:tc>
      </w:tr>
      <w:tr w:rsidR="00A471E6" w:rsidRPr="00BF2143" w14:paraId="52A3FF19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79C6E81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7483DBA" w14:textId="77777777" w:rsidR="00A471E6" w:rsidRPr="00BF2143" w:rsidRDefault="00A471E6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AF1CF5A" w14:textId="44B7FB14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snils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974F3F1" w14:textId="27C991F9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6BF498E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59A694D" w14:textId="4972FD02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375A0BC" w14:textId="17BCB710" w:rsidR="00A471E6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852-569-574 25</w:t>
            </w:r>
          </w:p>
        </w:tc>
      </w:tr>
      <w:tr w:rsidR="00A471E6" w:rsidRPr="00BF2143" w14:paraId="53CB2131" w14:textId="77777777" w:rsidTr="00AB0B18">
        <w:tc>
          <w:tcPr>
            <w:tcW w:w="568" w:type="dxa"/>
          </w:tcPr>
          <w:p w14:paraId="787E41C3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1EADD452" w14:textId="77777777" w:rsidR="00A471E6" w:rsidRPr="00BF2143" w:rsidRDefault="00A471E6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</w:tcPr>
          <w:p w14:paraId="5E35DB22" w14:textId="6127F6A5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inn</w:t>
            </w:r>
          </w:p>
        </w:tc>
        <w:tc>
          <w:tcPr>
            <w:tcW w:w="1843" w:type="dxa"/>
          </w:tcPr>
          <w:p w14:paraId="0DB718A5" w14:textId="29AC9DFE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44393706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0D4AB2F2" w14:textId="5B611DA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</w:tcPr>
          <w:p w14:paraId="6200CD26" w14:textId="3DC7A346" w:rsidR="00A471E6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112233445566</w:t>
            </w:r>
          </w:p>
        </w:tc>
      </w:tr>
      <w:tr w:rsidR="00A471E6" w:rsidRPr="00BF2143" w14:paraId="6A006867" w14:textId="77777777" w:rsidTr="00CF44BC">
        <w:tc>
          <w:tcPr>
            <w:tcW w:w="568" w:type="dxa"/>
          </w:tcPr>
          <w:p w14:paraId="2D2DE835" w14:textId="77777777" w:rsidR="00A471E6" w:rsidRPr="00BF2143" w:rsidRDefault="00A471E6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</w:tcPr>
          <w:p w14:paraId="70B4FAA4" w14:textId="098C0C91" w:rsidR="00A471E6" w:rsidRPr="007604D4" w:rsidRDefault="00A471E6" w:rsidP="007604D4">
            <w:pPr>
              <w:widowControl/>
              <w:spacing w:after="0"/>
              <w:ind w:left="459"/>
              <w:rPr>
                <w:i/>
                <w:sz w:val="21"/>
                <w:szCs w:val="21"/>
                <w:lang w:eastAsia="ru-RU"/>
              </w:rPr>
            </w:pPr>
            <w:r w:rsidRPr="007604D4">
              <w:rPr>
                <w:b/>
              </w:rPr>
              <w:t>Электронный Сертификат</w:t>
            </w:r>
            <w:r>
              <w:rPr>
                <w:b/>
              </w:rPr>
              <w:t xml:space="preserve"> (</w:t>
            </w:r>
            <w:r w:rsidRPr="00B82D13">
              <w:rPr>
                <w:b/>
              </w:rPr>
              <w:t>certificate</w:t>
            </w:r>
            <w:r>
              <w:rPr>
                <w:b/>
              </w:rPr>
              <w:t>)</w:t>
            </w:r>
          </w:p>
        </w:tc>
      </w:tr>
      <w:tr w:rsidR="00A471E6" w:rsidRPr="00BF2143" w14:paraId="3044335B" w14:textId="77777777" w:rsidTr="00FA0CFA">
        <w:tc>
          <w:tcPr>
            <w:tcW w:w="568" w:type="dxa"/>
          </w:tcPr>
          <w:p w14:paraId="0021BEB4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299DB0EC" w14:textId="611CC170" w:rsidR="00A471E6" w:rsidRPr="004B0A15" w:rsidRDefault="00A471E6" w:rsidP="00834762">
            <w:pPr>
              <w:spacing w:after="0"/>
              <w:ind w:left="0"/>
              <w:rPr>
                <w:b/>
              </w:rPr>
            </w:pPr>
            <w:r w:rsidRPr="004B0A15">
              <w:rPr>
                <w:b/>
              </w:rPr>
              <w:t>Идентификатор Эл</w:t>
            </w:r>
            <w:proofErr w:type="gramStart"/>
            <w:r w:rsidRPr="004B0A15">
              <w:rPr>
                <w:b/>
              </w:rPr>
              <w:t>.С</w:t>
            </w:r>
            <w:proofErr w:type="gramEnd"/>
            <w:r w:rsidRPr="004B0A15">
              <w:rPr>
                <w:b/>
              </w:rPr>
              <w:t>ертификата</w:t>
            </w:r>
          </w:p>
        </w:tc>
        <w:tc>
          <w:tcPr>
            <w:tcW w:w="1133" w:type="dxa"/>
          </w:tcPr>
          <w:p w14:paraId="20433E4C" w14:textId="0DB13C5B" w:rsidR="00A471E6" w:rsidRPr="004B0A15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E7A81">
              <w:rPr>
                <w:sz w:val="21"/>
                <w:szCs w:val="21"/>
                <w:lang w:eastAsia="ru-RU"/>
              </w:rPr>
              <w:t>certificate</w:t>
            </w:r>
          </w:p>
        </w:tc>
        <w:tc>
          <w:tcPr>
            <w:tcW w:w="1843" w:type="dxa"/>
          </w:tcPr>
          <w:p w14:paraId="219903B0" w14:textId="70AC6247" w:rsidR="00A471E6" w:rsidRPr="004B0A15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062F3069" w14:textId="2735D1BC" w:rsidR="00A471E6" w:rsidRPr="004B0A15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4B0A15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57A9A97C" w14:textId="42D927E1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E7A81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</w:tcPr>
          <w:p w14:paraId="5B60EBD5" w14:textId="6C3B571B" w:rsidR="00A471E6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7F54">
              <w:rPr>
                <w:i/>
                <w:sz w:val="21"/>
                <w:szCs w:val="21"/>
                <w:lang w:eastAsia="ru-RU"/>
              </w:rPr>
              <w:t>wMFNCj0YfRgNC10LTQuNGC0LXQu9GMMR</w:t>
            </w:r>
          </w:p>
        </w:tc>
      </w:tr>
    </w:tbl>
    <w:p w14:paraId="617F3EA0" w14:textId="77777777" w:rsidR="0017710C" w:rsidRDefault="0017710C" w:rsidP="0017710C"/>
    <w:p w14:paraId="35E05EB6" w14:textId="77777777" w:rsidR="007763CA" w:rsidRDefault="007763CA" w:rsidP="0017710C"/>
    <w:p w14:paraId="7B9E32C5" w14:textId="77777777" w:rsidR="007763CA" w:rsidRDefault="007763CA" w:rsidP="0017710C"/>
    <w:p w14:paraId="7F0EBAC8" w14:textId="77777777" w:rsidR="007763CA" w:rsidRDefault="007763CA" w:rsidP="0017710C"/>
    <w:p w14:paraId="73207739" w14:textId="685A4F65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элемента «Уполномоченный»</w:t>
      </w:r>
    </w:p>
    <w:p w14:paraId="33DC43E5" w14:textId="3D02366B" w:rsidR="004C4E69" w:rsidRDefault="004C4E69" w:rsidP="004C4E69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16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620070">
        <w:rPr>
          <w:lang w:val="ru-RU"/>
        </w:rPr>
        <w:t>Representative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062D1D43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80C8E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8871" w14:textId="3ED78F19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E27731E" wp14:editId="69460916">
                  <wp:extent cx="3773170" cy="2297430"/>
                  <wp:effectExtent l="0" t="0" r="0" b="762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3170" cy="2297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344507" w14:paraId="5F133AED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84E63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3E48A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1D2D660C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88A28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92E98" w14:textId="77777777" w:rsidR="008B0F93" w:rsidRPr="00BB04FE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D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RepresentativeType</w:t>
              </w:r>
            </w:hyperlink>
          </w:p>
        </w:tc>
      </w:tr>
      <w:tr w:rsidR="008B0F93" w:rsidRPr="00BB04FE" w14:paraId="364A27CE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09241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2F6A8C9D" w14:textId="77777777" w:rsidTr="00A65DCA">
              <w:tc>
                <w:tcPr>
                  <w:tcW w:w="0" w:type="auto"/>
                </w:tcPr>
                <w:p w14:paraId="1DE7B4C9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D0F4F85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25A14112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37A43E3D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5E2A0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F754" w14:textId="77777777" w:rsidR="008B0F93" w:rsidRPr="00BB04FE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E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F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90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91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certificate</w:t>
              </w:r>
            </w:hyperlink>
          </w:p>
        </w:tc>
      </w:tr>
      <w:tr w:rsidR="008B0F93" w:rsidRPr="00BB04FE" w14:paraId="32CBC9A6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47337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44"/>
            </w:tblGrid>
            <w:tr w:rsidR="008B0F93" w:rsidRPr="00BB04FE" w14:paraId="5BA7895D" w14:textId="77777777" w:rsidTr="00A65DCA">
              <w:tc>
                <w:tcPr>
                  <w:tcW w:w="0" w:type="auto"/>
                </w:tcPr>
                <w:p w14:paraId="66F4E2A4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4E53A00B" w14:textId="77777777" w:rsidTr="00A65DCA">
              <w:tc>
                <w:tcPr>
                  <w:tcW w:w="0" w:type="auto"/>
                </w:tcPr>
                <w:p w14:paraId="454DA22E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Уполномоченный</w:t>
                  </w:r>
                </w:p>
              </w:tc>
            </w:tr>
          </w:tbl>
          <w:p w14:paraId="792F9DF5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344507" w14:paraId="77D64812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3B2B4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B9594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"representative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"RepresentativeType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Уполномоченный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46E19A9D" w14:textId="77777777" w:rsidR="004C4E69" w:rsidRPr="00F809C2" w:rsidRDefault="004C4E69" w:rsidP="0017710C">
      <w:pPr>
        <w:rPr>
          <w:lang w:val="en-US"/>
        </w:rPr>
      </w:pPr>
    </w:p>
    <w:p w14:paraId="17D9AAF8" w14:textId="0C0378D2" w:rsidR="00F11DD3" w:rsidRDefault="00F11DD3" w:rsidP="00F11DD3">
      <w:pPr>
        <w:pStyle w:val="affe"/>
        <w:keepNext/>
        <w:jc w:val="right"/>
      </w:pPr>
      <w:r>
        <w:lastRenderedPageBreak/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17</w:t>
      </w:r>
      <w:r w:rsidR="00CF4641">
        <w:rPr>
          <w:noProof/>
        </w:rPr>
        <w:fldChar w:fldCharType="end"/>
      </w:r>
      <w:r w:rsidRPr="00F11DD3">
        <w:rPr>
          <w:lang w:val="en-US"/>
        </w:rPr>
        <w:t xml:space="preserve"> </w:t>
      </w:r>
      <w:r>
        <w:rPr>
          <w:lang w:val="ru-RU"/>
        </w:rPr>
        <w:t>Схема</w:t>
      </w:r>
      <w:r w:rsidRPr="00F11DD3">
        <w:rPr>
          <w:lang w:val="en-US"/>
        </w:rPr>
        <w:t xml:space="preserve"> </w:t>
      </w:r>
      <w:r>
        <w:rPr>
          <w:lang w:val="ru-RU"/>
        </w:rPr>
        <w:t>сведений</w:t>
      </w:r>
      <w:r w:rsidRPr="00F11DD3">
        <w:rPr>
          <w:lang w:val="en-US"/>
        </w:rPr>
        <w:t xml:space="preserve"> </w:t>
      </w:r>
      <w:r>
        <w:rPr>
          <w:lang w:val="ru-RU"/>
        </w:rPr>
        <w:t>элемента</w:t>
      </w:r>
      <w:r w:rsidRPr="00F11DD3">
        <w:rPr>
          <w:lang w:val="en-US"/>
        </w:rPr>
        <w:t xml:space="preserve"> RepresentativeType/legalOrganization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F11DD3" w:rsidRPr="0046112B" w14:paraId="4F2F2868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92252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6887F" w14:textId="433A943A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8E5010C" wp14:editId="4C49B892">
                  <wp:extent cx="3243580" cy="276923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3580" cy="2769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1DD3" w:rsidRPr="00344507" w14:paraId="3F66A2A5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E076E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FE526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F11DD3" w:rsidRPr="0046112B" w14:paraId="161E1C77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A647D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DF35D" w14:textId="77777777" w:rsidR="00F11DD3" w:rsidRPr="0046112B" w:rsidRDefault="00E54864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1" w:history="1">
              <w:r w:rsidR="00F11DD3" w:rsidRPr="0046112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LegalOrganizationType</w:t>
              </w:r>
            </w:hyperlink>
          </w:p>
        </w:tc>
      </w:tr>
      <w:tr w:rsidR="00F11DD3" w:rsidRPr="0046112B" w14:paraId="12E2CCF2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6C771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F11DD3" w:rsidRPr="0046112B" w14:paraId="46217DE7" w14:textId="77777777" w:rsidTr="00F11DD3">
              <w:tc>
                <w:tcPr>
                  <w:tcW w:w="0" w:type="auto"/>
                </w:tcPr>
                <w:p w14:paraId="7C8DF517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D0078A7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0DE7DBAA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46112B" w14:paraId="7B47C42D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D1EA2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372"/>
            </w:tblGrid>
            <w:tr w:rsidR="00F11DD3" w:rsidRPr="0046112B" w14:paraId="2C97A5FE" w14:textId="77777777" w:rsidTr="00F11DD3">
              <w:tc>
                <w:tcPr>
                  <w:tcW w:w="0" w:type="auto"/>
                </w:tcPr>
                <w:p w14:paraId="3AECE19A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F11DD3" w:rsidRPr="0046112B" w14:paraId="195C90B1" w14:textId="77777777" w:rsidTr="00F11DD3">
              <w:tc>
                <w:tcPr>
                  <w:tcW w:w="0" w:type="auto"/>
                </w:tcPr>
                <w:p w14:paraId="50C7BAF8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Юридическое лицо</w:t>
                  </w:r>
                </w:p>
              </w:tc>
            </w:tr>
          </w:tbl>
          <w:p w14:paraId="0F278C8D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344507" w14:paraId="21A9FBD1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F314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2FBFD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"legalOrganization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"LegalOrganizationType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Юридическое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лицо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12E51C7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3903F265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444E06D3" w14:textId="71DA16E2" w:rsidR="00F11DD3" w:rsidRDefault="00F11DD3" w:rsidP="00F11DD3">
      <w:pPr>
        <w:pStyle w:val="affe"/>
        <w:keepNext/>
        <w:jc w:val="right"/>
      </w:pPr>
      <w:bookmarkStart w:id="27" w:name="Link98"/>
      <w:bookmarkEnd w:id="27"/>
      <w:r>
        <w:lastRenderedPageBreak/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18</w:t>
      </w:r>
      <w:r w:rsidR="00CF4641">
        <w:rPr>
          <w:noProof/>
        </w:rPr>
        <w:fldChar w:fldCharType="end"/>
      </w:r>
      <w:r w:rsidRPr="00F11DD3">
        <w:rPr>
          <w:lang w:val="en-US"/>
        </w:rPr>
        <w:t xml:space="preserve"> </w:t>
      </w:r>
      <w:r>
        <w:rPr>
          <w:lang w:val="ru-RU"/>
        </w:rPr>
        <w:t>Схема</w:t>
      </w:r>
      <w:r w:rsidRPr="00F11DD3">
        <w:rPr>
          <w:lang w:val="en-US"/>
        </w:rPr>
        <w:t xml:space="preserve"> </w:t>
      </w:r>
      <w:r>
        <w:rPr>
          <w:lang w:val="ru-RU"/>
        </w:rPr>
        <w:t>сведений</w:t>
      </w:r>
      <w:r w:rsidRPr="00F11DD3">
        <w:rPr>
          <w:lang w:val="en-US"/>
        </w:rPr>
        <w:t xml:space="preserve"> </w:t>
      </w:r>
      <w:r>
        <w:rPr>
          <w:lang w:val="ru-RU"/>
        </w:rPr>
        <w:t>элемента</w:t>
      </w:r>
      <w:r w:rsidRPr="00F11DD3">
        <w:rPr>
          <w:lang w:val="en-US"/>
        </w:rPr>
        <w:t xml:space="preserve"> RepresentativeType/legalPerson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5528331B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84CD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7959" w14:textId="549BFE63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4A3BFB0" wp14:editId="4E635AB7">
                  <wp:extent cx="3275330" cy="4410075"/>
                  <wp:effectExtent l="0" t="0" r="1270" b="9525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5330" cy="441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344507" w14:paraId="63FD0511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D82AE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B07F5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60EF646C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83D72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A3EFE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extension of </w:t>
            </w:r>
            <w:hyperlink w:anchor="Link13" w:history="1">
              <w:r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LegalPersonType</w:t>
              </w:r>
            </w:hyperlink>
          </w:p>
        </w:tc>
      </w:tr>
      <w:tr w:rsidR="008B0F93" w:rsidRPr="00BB04FE" w14:paraId="08B872FC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C6E61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5A0743CF" w14:textId="77777777" w:rsidTr="00A65DCA">
              <w:tc>
                <w:tcPr>
                  <w:tcW w:w="0" w:type="auto"/>
                </w:tcPr>
                <w:p w14:paraId="3B5375B3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BD7348A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3C14672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344507" w14:paraId="2FA7B0AC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FF2C8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B634" w14:textId="77777777" w:rsidR="008B0F93" w:rsidRPr="008B0F93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6D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firstName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E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lastName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F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middleName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0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birthDate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1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snils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2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3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ogrnip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A9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personDocument</w:t>
              </w:r>
            </w:hyperlink>
          </w:p>
        </w:tc>
      </w:tr>
      <w:tr w:rsidR="008B0F93" w:rsidRPr="00BB04FE" w14:paraId="2E891147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190C6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8B0F93" w:rsidRPr="00BB04FE" w14:paraId="7DDFA062" w14:textId="77777777" w:rsidTr="00A65DCA">
              <w:tc>
                <w:tcPr>
                  <w:tcW w:w="0" w:type="auto"/>
                </w:tcPr>
                <w:p w14:paraId="3B8BD10C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5C8193AC" w14:textId="77777777" w:rsidTr="00A65DCA">
              <w:tc>
                <w:tcPr>
                  <w:tcW w:w="0" w:type="auto"/>
                </w:tcPr>
                <w:p w14:paraId="0718C671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ИП</w:t>
                  </w:r>
                </w:p>
              </w:tc>
            </w:tr>
          </w:tbl>
          <w:p w14:paraId="720B1748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344507" w14:paraId="794149F1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8AED4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D348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"legalPerson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ИП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base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"LegalPersonType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Документ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удостоверяющий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личность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lastRenderedPageBreak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D2D945F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78A1C9F0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12A16B2E" w14:textId="7BC71A8D" w:rsidR="00F11DD3" w:rsidRDefault="00F11DD3" w:rsidP="00F11DD3">
      <w:pPr>
        <w:pStyle w:val="affe"/>
        <w:keepNext/>
        <w:jc w:val="right"/>
      </w:pPr>
      <w:bookmarkStart w:id="28" w:name="Link99"/>
      <w:bookmarkEnd w:id="28"/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19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6D01F9">
        <w:rPr>
          <w:lang w:val="ru-RU"/>
        </w:rPr>
        <w:t>RepresentativeType/person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745A711F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B0405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EC63" w14:textId="17A6B85B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063CB4C" wp14:editId="6757355A">
                  <wp:extent cx="3183255" cy="383095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3255" cy="3830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344507" w14:paraId="2D2164E4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2A653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3A5ED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53A711B3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58F7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9E947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extension of </w:t>
            </w:r>
            <w:hyperlink w:anchor="Link1D" w:history="1">
              <w:r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PersonType</w:t>
              </w:r>
            </w:hyperlink>
          </w:p>
        </w:tc>
      </w:tr>
      <w:tr w:rsidR="008B0F93" w:rsidRPr="00BB04FE" w14:paraId="11216729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ECFC0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25F8A191" w14:textId="77777777" w:rsidTr="00A65DCA">
              <w:tc>
                <w:tcPr>
                  <w:tcW w:w="0" w:type="auto"/>
                </w:tcPr>
                <w:p w14:paraId="0F54DCC8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45A6AAF0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E5AEC20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344507" w14:paraId="23B5EA56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5A13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F5E00" w14:textId="77777777" w:rsidR="008B0F93" w:rsidRPr="008B0F93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7B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firstName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C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lastName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D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middleName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E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birthDate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F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snils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0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AA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personDocument</w:t>
              </w:r>
            </w:hyperlink>
          </w:p>
        </w:tc>
      </w:tr>
      <w:tr w:rsidR="008B0F93" w:rsidRPr="00BB04FE" w14:paraId="25BEA61D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BB1E6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15"/>
            </w:tblGrid>
            <w:tr w:rsidR="008B0F93" w:rsidRPr="00BB04FE" w14:paraId="7842489A" w14:textId="77777777" w:rsidTr="00A65DCA">
              <w:tc>
                <w:tcPr>
                  <w:tcW w:w="0" w:type="auto"/>
                </w:tcPr>
                <w:p w14:paraId="31147110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6538B0E6" w14:textId="77777777" w:rsidTr="00A65DCA">
              <w:tc>
                <w:tcPr>
                  <w:tcW w:w="0" w:type="auto"/>
                </w:tcPr>
                <w:p w14:paraId="21E83B53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Физическое лицо</w:t>
                  </w:r>
                </w:p>
              </w:tc>
            </w:tr>
          </w:tbl>
          <w:p w14:paraId="4AE747EA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344507" w14:paraId="6A398641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72AA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6AC37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Физическое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лицо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base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Документ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удостоверяющий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личность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lastRenderedPageBreak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525B357E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75507705" w14:textId="3D52C731" w:rsidR="00F11DD3" w:rsidRDefault="00F11DD3" w:rsidP="00F11DD3">
      <w:pPr>
        <w:pStyle w:val="affe"/>
        <w:keepNext/>
        <w:jc w:val="right"/>
      </w:pPr>
      <w:bookmarkStart w:id="29" w:name="Link9A"/>
      <w:bookmarkEnd w:id="29"/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20</w:t>
      </w:r>
      <w:r w:rsidR="00CF4641">
        <w:rPr>
          <w:noProof/>
        </w:rPr>
        <w:fldChar w:fldCharType="end"/>
      </w:r>
      <w:r w:rsidRPr="00F11DD3">
        <w:rPr>
          <w:lang w:val="en-US"/>
        </w:rPr>
        <w:t xml:space="preserve"> </w:t>
      </w:r>
      <w:r>
        <w:rPr>
          <w:lang w:val="ru-RU"/>
        </w:rPr>
        <w:t>Схема</w:t>
      </w:r>
      <w:r w:rsidRPr="00F11DD3">
        <w:rPr>
          <w:lang w:val="en-US"/>
        </w:rPr>
        <w:t xml:space="preserve"> </w:t>
      </w:r>
      <w:r>
        <w:rPr>
          <w:lang w:val="ru-RU"/>
        </w:rPr>
        <w:t>сведений</w:t>
      </w:r>
      <w:r w:rsidRPr="00F11DD3">
        <w:rPr>
          <w:lang w:val="en-US"/>
        </w:rPr>
        <w:t xml:space="preserve"> </w:t>
      </w:r>
      <w:r>
        <w:rPr>
          <w:lang w:val="ru-RU"/>
        </w:rPr>
        <w:t>элемента</w:t>
      </w:r>
      <w:r w:rsidRPr="00F11DD3">
        <w:rPr>
          <w:lang w:val="en-US"/>
        </w:rPr>
        <w:t xml:space="preserve"> RepresentativeType/certificate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F11DD3" w:rsidRPr="0046112B" w14:paraId="6F3DBF28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560DB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19AD5" w14:textId="1A087253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FAD8171" wp14:editId="678FFDCC">
                  <wp:extent cx="880110" cy="36258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362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1DD3" w:rsidRPr="00344507" w14:paraId="3A46C530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B634F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9841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F11DD3" w:rsidRPr="0046112B" w14:paraId="7466FD15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9888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367EE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>xs:string</w:t>
            </w:r>
          </w:p>
        </w:tc>
      </w:tr>
      <w:tr w:rsidR="00F11DD3" w:rsidRPr="0046112B" w14:paraId="523A132F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816DA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386"/>
            </w:tblGrid>
            <w:tr w:rsidR="00F11DD3" w:rsidRPr="0046112B" w14:paraId="1E607375" w14:textId="77777777" w:rsidTr="00F11DD3">
              <w:tc>
                <w:tcPr>
                  <w:tcW w:w="0" w:type="auto"/>
                </w:tcPr>
                <w:p w14:paraId="07616537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E74B56A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simple</w:t>
                  </w:r>
                </w:p>
              </w:tc>
            </w:tr>
          </w:tbl>
          <w:p w14:paraId="753A2212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46112B" w14:paraId="01FAB28A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EDBA7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474"/>
            </w:tblGrid>
            <w:tr w:rsidR="00F11DD3" w:rsidRPr="0046112B" w14:paraId="3DC746A4" w14:textId="77777777" w:rsidTr="00F11DD3">
              <w:tc>
                <w:tcPr>
                  <w:tcW w:w="0" w:type="auto"/>
                </w:tcPr>
                <w:p w14:paraId="043D4686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F11DD3" w:rsidRPr="0046112B" w14:paraId="5E949A39" w14:textId="77777777" w:rsidTr="00F11DD3">
              <w:tc>
                <w:tcPr>
                  <w:tcW w:w="0" w:type="auto"/>
                </w:tcPr>
                <w:p w14:paraId="20EDD1C1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Сертификат (base 64)</w:t>
                  </w:r>
                </w:p>
              </w:tc>
            </w:tr>
          </w:tbl>
          <w:p w14:paraId="05ED76FE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344507" w14:paraId="6276A8C3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F775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4F422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"certificate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"xs:string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Сертификат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(base 64)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D352B62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4F88145E" w14:textId="77777777" w:rsidR="00F11DD3" w:rsidRPr="00F11DD3" w:rsidRDefault="00F11DD3" w:rsidP="0017710C">
      <w:pPr>
        <w:rPr>
          <w:lang w:val="en-US"/>
        </w:rPr>
      </w:pPr>
    </w:p>
    <w:p w14:paraId="32824A3E" w14:textId="77777777" w:rsidR="00F11DD3" w:rsidRPr="00F11DD3" w:rsidRDefault="00F11DD3" w:rsidP="0017710C">
      <w:pPr>
        <w:rPr>
          <w:lang w:val="en-US"/>
        </w:rPr>
      </w:pPr>
    </w:p>
    <w:p w14:paraId="4B66FC2C" w14:textId="77777777" w:rsidR="00F11DD3" w:rsidRPr="00F11DD3" w:rsidRDefault="00F11DD3" w:rsidP="0017710C">
      <w:pPr>
        <w:rPr>
          <w:lang w:val="en-US"/>
        </w:rPr>
      </w:pPr>
    </w:p>
    <w:p w14:paraId="4CAE2063" w14:textId="55127990" w:rsidR="0017710C" w:rsidRPr="007763CA" w:rsidRDefault="007763CA" w:rsidP="007763CA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7763CA">
        <w:rPr>
          <w:rFonts w:ascii="Times New Roman" w:hAnsi="Times New Roman"/>
          <w:i/>
        </w:rPr>
        <w:t>Атрибутивный состав «Документ, удостоверяющий личность»</w:t>
      </w:r>
    </w:p>
    <w:p w14:paraId="4512B7FF" w14:textId="29597453" w:rsidR="00E33296" w:rsidRPr="007112AF" w:rsidRDefault="00E33296" w:rsidP="00E33296">
      <w:pPr>
        <w:pStyle w:val="affe"/>
        <w:keepNext/>
        <w:jc w:val="right"/>
      </w:pPr>
      <w:r w:rsidRPr="007112AF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21</w:t>
      </w:r>
      <w:r w:rsidR="00CF4641">
        <w:rPr>
          <w:noProof/>
        </w:rPr>
        <w:fldChar w:fldCharType="end"/>
      </w:r>
      <w:r w:rsidRPr="007112AF">
        <w:rPr>
          <w:lang w:val="ru-RU"/>
        </w:rPr>
        <w:t xml:space="preserve"> Документ удостоверяющий личность</w:t>
      </w:r>
      <w:r w:rsidR="004C4E69">
        <w:rPr>
          <w:lang w:val="ru-RU"/>
        </w:rPr>
        <w:t xml:space="preserve"> (</w:t>
      </w:r>
      <w:r w:rsidR="004C4E69" w:rsidRPr="004C4E69">
        <w:rPr>
          <w:sz w:val="21"/>
          <w:szCs w:val="21"/>
          <w:lang w:eastAsia="ru-RU"/>
        </w:rPr>
        <w:t>personDocument</w:t>
      </w:r>
      <w:r w:rsidR="004C4E69"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E33296" w:rsidRPr="007112AF" w14:paraId="4D0F352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31526C49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7112AF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7112AF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10FDAB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0E05819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9A07BCA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B9E3DF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67ED02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FC171A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E33296" w:rsidRPr="007112AF" w14:paraId="18A23C41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5B783CC4" w14:textId="77777777" w:rsidR="00E33296" w:rsidRPr="007112AF" w:rsidRDefault="00E33296" w:rsidP="009930DB">
            <w:pPr>
              <w:pStyle w:val="afa"/>
              <w:widowControl/>
              <w:numPr>
                <w:ilvl w:val="0"/>
                <w:numId w:val="40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2EC00C3D" w14:textId="3C03F617" w:rsidR="00E33296" w:rsidRPr="007112AF" w:rsidRDefault="00620F38" w:rsidP="006F1BA4">
            <w:pPr>
              <w:widowControl/>
              <w:spacing w:after="0"/>
              <w:ind w:left="493"/>
              <w:rPr>
                <w:b/>
                <w:sz w:val="21"/>
                <w:szCs w:val="21"/>
                <w:lang w:eastAsia="ru-RU"/>
              </w:rPr>
            </w:pPr>
            <w:r w:rsidRPr="007112AF">
              <w:rPr>
                <w:b/>
                <w:sz w:val="21"/>
                <w:szCs w:val="21"/>
                <w:lang w:eastAsia="ru-RU"/>
              </w:rPr>
              <w:t>Документ,</w:t>
            </w:r>
            <w:r w:rsidR="00E33296" w:rsidRPr="007112AF">
              <w:rPr>
                <w:b/>
                <w:sz w:val="21"/>
                <w:szCs w:val="21"/>
                <w:lang w:eastAsia="ru-RU"/>
              </w:rPr>
              <w:t xml:space="preserve"> удостоверяющий личность</w:t>
            </w:r>
            <w:r w:rsidR="00114205" w:rsidRPr="007112AF">
              <w:rPr>
                <w:b/>
                <w:sz w:val="21"/>
                <w:szCs w:val="21"/>
                <w:lang w:eastAsia="ru-RU"/>
              </w:rPr>
              <w:t xml:space="preserve"> (personDocument)</w:t>
            </w:r>
          </w:p>
        </w:tc>
      </w:tr>
      <w:tr w:rsidR="00E33296" w:rsidRPr="007112AF" w14:paraId="6A0500A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22EE5704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C8D0048" w14:textId="5A48AF00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Вид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8509D1A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identityDocument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7A7CB36" w14:textId="4F737FAD" w:rsidR="00E33296" w:rsidRPr="007112AF" w:rsidRDefault="00052271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_Ref85614583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4019B4" w:rsidRPr="00BF2143">
              <w:t xml:space="preserve">Таблица </w:t>
            </w:r>
            <w:r w:rsidR="004019B4">
              <w:rPr>
                <w:noProof/>
              </w:rPr>
              <w:t>57</w:t>
            </w:r>
            <w:r w:rsidR="004019B4" w:rsidRPr="00BF2143">
              <w:t xml:space="preserve"> Справочник «</w:t>
            </w:r>
            <w:r w:rsidR="004019B4">
              <w:t>Вид удостоверения личности</w:t>
            </w:r>
            <w:r w:rsidR="004019B4" w:rsidRPr="00BF2143"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B2B8526" w14:textId="0D472643" w:rsidR="00E33296" w:rsidRPr="007112AF" w:rsidRDefault="004B093C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F9FD4ED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doc:identityDocument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1B864F0" w14:textId="581EC5CE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Паспорт</w:t>
            </w:r>
          </w:p>
        </w:tc>
      </w:tr>
      <w:tr w:rsidR="00E33296" w:rsidRPr="007112AF" w14:paraId="713B03C5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5CF82DF0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8072D66" w14:textId="767FECAF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Серия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6657A66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series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E155472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559EDD" w14:textId="08084F4F" w:rsidR="00E33296" w:rsidRPr="007112AF" w:rsidRDefault="004B093C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6BC4B17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099A426" w14:textId="2F974CAC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 xml:space="preserve">5269 </w:t>
            </w:r>
          </w:p>
        </w:tc>
      </w:tr>
      <w:tr w:rsidR="00E33296" w:rsidRPr="007112AF" w14:paraId="51A5138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000C7EBA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A665718" w14:textId="5B671B36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Номер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3283665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number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8BB9FC6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0ED5C06" w14:textId="6F1BB465" w:rsidR="00E33296" w:rsidRPr="007112AF" w:rsidRDefault="004B093C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CF03E01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876E73" w14:textId="5A653E58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589632</w:t>
            </w:r>
          </w:p>
        </w:tc>
      </w:tr>
      <w:tr w:rsidR="00E33296" w:rsidRPr="007112AF" w14:paraId="4CC2C582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44EC305D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4082A57" w14:textId="156BB9CA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Дата выдачи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84D1B2E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issuedDate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11889CF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56B725D" w14:textId="1A747AD8" w:rsidR="00E33296" w:rsidRPr="007112AF" w:rsidRDefault="004B093C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60F1B0D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8D88B8" w14:textId="7915AA54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12.08.2015</w:t>
            </w:r>
          </w:p>
        </w:tc>
      </w:tr>
      <w:tr w:rsidR="00E33296" w:rsidRPr="00BF2143" w14:paraId="2BBE1835" w14:textId="77777777" w:rsidTr="00FA0CFA">
        <w:tc>
          <w:tcPr>
            <w:tcW w:w="568" w:type="dxa"/>
          </w:tcPr>
          <w:p w14:paraId="671FF96F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50B0FA74" w14:textId="36CBD60B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Наименование и код органа, выдавшего документ</w:t>
            </w:r>
          </w:p>
        </w:tc>
        <w:tc>
          <w:tcPr>
            <w:tcW w:w="1133" w:type="dxa"/>
          </w:tcPr>
          <w:p w14:paraId="308519E5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issuedBy</w:t>
            </w:r>
          </w:p>
        </w:tc>
        <w:tc>
          <w:tcPr>
            <w:tcW w:w="1843" w:type="dxa"/>
          </w:tcPr>
          <w:p w14:paraId="7C9F9A8F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11F969BF" w14:textId="7895018D" w:rsidR="00E33296" w:rsidRPr="007112AF" w:rsidRDefault="004B093C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285A795D" w14:textId="77777777" w:rsidR="00E33296" w:rsidRPr="00BF2143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</w:tcPr>
          <w:p w14:paraId="31EEA85F" w14:textId="2298FB95" w:rsidR="00E33296" w:rsidRPr="00BF2143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Отдел УФМС РФ по г</w:t>
            </w:r>
            <w:proofErr w:type="gramStart"/>
            <w:r>
              <w:rPr>
                <w:i/>
                <w:sz w:val="21"/>
                <w:szCs w:val="21"/>
                <w:lang w:eastAsia="ru-RU"/>
              </w:rPr>
              <w:t>.М</w:t>
            </w:r>
            <w:proofErr w:type="gramEnd"/>
            <w:r>
              <w:rPr>
                <w:i/>
                <w:sz w:val="21"/>
                <w:szCs w:val="21"/>
                <w:lang w:eastAsia="ru-RU"/>
              </w:rPr>
              <w:t>оскве 271-05</w:t>
            </w:r>
          </w:p>
        </w:tc>
      </w:tr>
    </w:tbl>
    <w:p w14:paraId="541A83CF" w14:textId="77777777" w:rsidR="007763CA" w:rsidRDefault="007763CA">
      <w:pPr>
        <w:widowControl/>
        <w:spacing w:after="0"/>
        <w:ind w:left="0"/>
      </w:pPr>
    </w:p>
    <w:p w14:paraId="183F7C1C" w14:textId="77777777" w:rsidR="007763CA" w:rsidRDefault="007763CA">
      <w:pPr>
        <w:widowControl/>
        <w:spacing w:after="0"/>
        <w:ind w:left="0"/>
      </w:pPr>
    </w:p>
    <w:p w14:paraId="568904D4" w14:textId="77777777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lastRenderedPageBreak/>
        <w:t>Схема сведений документа, удостоверяющего личность</w:t>
      </w:r>
    </w:p>
    <w:p w14:paraId="0835D87B" w14:textId="6EE5980E" w:rsidR="00F11DD3" w:rsidRDefault="00F11DD3" w:rsidP="00F11DD3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22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C11B2A">
        <w:rPr>
          <w:lang w:val="ru-RU"/>
        </w:rPr>
        <w:t>PersonDocument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62BF4C68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16A4F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80BF4" w14:textId="18F0FA64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3E9BFD6" wp14:editId="471F5AF3">
                  <wp:extent cx="3449320" cy="298069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9320" cy="298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344507" w14:paraId="0309D455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31788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AAFDF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1BAC2055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37DF2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3882F" w14:textId="77777777" w:rsidR="008B0F93" w:rsidRPr="00BB04FE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B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PersonDocumentType</w:t>
              </w:r>
            </w:hyperlink>
          </w:p>
        </w:tc>
      </w:tr>
      <w:tr w:rsidR="008B0F93" w:rsidRPr="00BB04FE" w14:paraId="66C709B1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12BA1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8B0F93" w:rsidRPr="00BB04FE" w14:paraId="255CAF43" w14:textId="77777777" w:rsidTr="00A65DCA">
              <w:tc>
                <w:tcPr>
                  <w:tcW w:w="0" w:type="auto"/>
                </w:tcPr>
                <w:p w14:paraId="6BD395A7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2F212387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8B0F93" w:rsidRPr="00BB04FE" w14:paraId="47AC19A2" w14:textId="77777777" w:rsidTr="00A65DCA">
              <w:tc>
                <w:tcPr>
                  <w:tcW w:w="0" w:type="auto"/>
                </w:tcPr>
                <w:p w14:paraId="6FBC602C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28C27916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8B0F93" w:rsidRPr="00BB04FE" w14:paraId="164A2685" w14:textId="77777777" w:rsidTr="00A65DCA">
              <w:tc>
                <w:tcPr>
                  <w:tcW w:w="0" w:type="auto"/>
                </w:tcPr>
                <w:p w14:paraId="3060311F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754940DC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35B473B0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344507" w14:paraId="5129FF9E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BB492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B4D1C" w14:textId="77777777" w:rsidR="008B0F93" w:rsidRPr="008B0F93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86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identityDocument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7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series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8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number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9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issuedDate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A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issuedBy</w:t>
              </w:r>
            </w:hyperlink>
          </w:p>
        </w:tc>
      </w:tr>
      <w:tr w:rsidR="008B0F93" w:rsidRPr="00BB04FE" w14:paraId="5A05E130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01F13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85"/>
            </w:tblGrid>
            <w:tr w:rsidR="008B0F93" w:rsidRPr="00BB04FE" w14:paraId="17EC1E10" w14:textId="77777777" w:rsidTr="00A65DCA">
              <w:tc>
                <w:tcPr>
                  <w:tcW w:w="0" w:type="auto"/>
                </w:tcPr>
                <w:p w14:paraId="5DF4EB1A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2B37FB85" w14:textId="77777777" w:rsidTr="00A65DCA">
              <w:tc>
                <w:tcPr>
                  <w:tcW w:w="0" w:type="auto"/>
                </w:tcPr>
                <w:p w14:paraId="584A0894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proofErr w:type="gramStart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Документ</w:t>
                  </w:r>
                  <w:proofErr w:type="gramEnd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удостоверяющий личность</w:t>
                  </w:r>
                </w:p>
              </w:tc>
            </w:tr>
          </w:tbl>
          <w:p w14:paraId="1DB8EA6C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344507" w14:paraId="21F829A1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1DE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C0CE9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Документ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удостоверяющий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личность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F589F39" w14:textId="77777777" w:rsidR="002337D0" w:rsidRPr="002337D0" w:rsidRDefault="002337D0" w:rsidP="002337D0">
      <w:pPr>
        <w:pStyle w:val="afa"/>
        <w:widowControl/>
        <w:spacing w:after="0"/>
        <w:rPr>
          <w:i/>
          <w:lang w:val="en-US"/>
        </w:rPr>
      </w:pPr>
    </w:p>
    <w:p w14:paraId="6F965B89" w14:textId="343AC4CE" w:rsidR="002337D0" w:rsidRPr="00C95899" w:rsidRDefault="002337D0" w:rsidP="00C95899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C95899">
        <w:rPr>
          <w:rFonts w:ascii="Times New Roman" w:hAnsi="Times New Roman"/>
          <w:i/>
        </w:rPr>
        <w:t>Атрибутивный состав «Физ.лицо</w:t>
      </w:r>
      <w:proofErr w:type="gramStart"/>
      <w:r w:rsidRPr="00C95899">
        <w:rPr>
          <w:rFonts w:ascii="Times New Roman" w:hAnsi="Times New Roman"/>
          <w:i/>
        </w:rPr>
        <w:t>.С</w:t>
      </w:r>
      <w:proofErr w:type="gramEnd"/>
      <w:r w:rsidRPr="00C95899">
        <w:rPr>
          <w:rFonts w:ascii="Times New Roman" w:hAnsi="Times New Roman"/>
          <w:i/>
        </w:rPr>
        <w:t>трахователь»</w:t>
      </w:r>
    </w:p>
    <w:p w14:paraId="76429864" w14:textId="2D3AC9FB" w:rsidR="002337D0" w:rsidRPr="007112AF" w:rsidRDefault="002337D0" w:rsidP="002337D0">
      <w:pPr>
        <w:pStyle w:val="affe"/>
        <w:keepNext/>
        <w:jc w:val="right"/>
      </w:pPr>
      <w:bookmarkStart w:id="30" w:name="_Ref85630756"/>
      <w:r w:rsidRPr="007112AF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23</w:t>
      </w:r>
      <w:r w:rsidR="00CF4641">
        <w:rPr>
          <w:noProof/>
        </w:rPr>
        <w:fldChar w:fldCharType="end"/>
      </w:r>
      <w:bookmarkEnd w:id="30"/>
      <w:r w:rsidRPr="007112AF">
        <w:rPr>
          <w:lang w:val="ru-RU"/>
        </w:rPr>
        <w:t xml:space="preserve"> </w:t>
      </w:r>
      <w:r>
        <w:rPr>
          <w:lang w:val="ru-RU"/>
        </w:rPr>
        <w:t>Страхователь (</w:t>
      </w:r>
      <w:r w:rsidRPr="004C4E69">
        <w:rPr>
          <w:sz w:val="21"/>
          <w:szCs w:val="21"/>
          <w:lang w:eastAsia="ru-RU"/>
        </w:rPr>
        <w:t>personDocument</w:t>
      </w:r>
      <w:r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2337D0" w:rsidRPr="007112AF" w14:paraId="333EE03E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73DD3DAB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7112AF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7112AF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993C761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5548A44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74904C2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4846D7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AD28111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8AE56A5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2337D0" w:rsidRPr="007112AF" w14:paraId="2EAC0BA4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0E2D7E5F" w14:textId="77777777" w:rsidR="002337D0" w:rsidRPr="007112AF" w:rsidRDefault="002337D0" w:rsidP="002337D0">
            <w:pPr>
              <w:pStyle w:val="afa"/>
              <w:widowControl/>
              <w:numPr>
                <w:ilvl w:val="0"/>
                <w:numId w:val="43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0255BFCF" w14:textId="2CD33B75" w:rsidR="002337D0" w:rsidRPr="00E3430B" w:rsidRDefault="00E3430B" w:rsidP="002337D0">
            <w:pPr>
              <w:widowControl/>
              <w:spacing w:after="0"/>
              <w:ind w:left="493"/>
              <w:rPr>
                <w:b/>
                <w:sz w:val="21"/>
                <w:szCs w:val="21"/>
                <w:lang w:eastAsia="ru-RU"/>
              </w:rPr>
            </w:pPr>
            <w:r>
              <w:rPr>
                <w:b/>
                <w:sz w:val="21"/>
                <w:szCs w:val="21"/>
                <w:lang w:eastAsia="ru-RU"/>
              </w:rPr>
              <w:t>Страхователь</w:t>
            </w:r>
            <w:r w:rsidR="002337D0" w:rsidRPr="00E3430B">
              <w:rPr>
                <w:b/>
                <w:sz w:val="21"/>
                <w:szCs w:val="21"/>
                <w:lang w:eastAsia="ru-RU"/>
              </w:rPr>
              <w:t xml:space="preserve"> (</w:t>
            </w:r>
            <w:r w:rsidR="002337D0" w:rsidRPr="00E3430B">
              <w:rPr>
                <w:b/>
                <w:bCs/>
                <w:color w:val="000000"/>
              </w:rPr>
              <w:t>insurer</w:t>
            </w:r>
            <w:r w:rsidR="002337D0" w:rsidRPr="00E3430B">
              <w:rPr>
                <w:b/>
                <w:sz w:val="21"/>
                <w:szCs w:val="21"/>
                <w:lang w:eastAsia="ru-RU"/>
              </w:rPr>
              <w:t>)</w:t>
            </w:r>
          </w:p>
        </w:tc>
      </w:tr>
      <w:tr w:rsidR="002337D0" w:rsidRPr="007112AF" w14:paraId="4E017AE8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19476933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39B931B" w14:textId="77777777" w:rsidR="002337D0" w:rsidRPr="007112AF" w:rsidRDefault="002337D0" w:rsidP="002337D0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Вид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2675AE2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identityDocument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2167568" w14:textId="6E6E958D" w:rsidR="002337D0" w:rsidRPr="00E3430B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E3430B">
              <w:rPr>
                <w:sz w:val="21"/>
                <w:szCs w:val="21"/>
                <w:lang w:eastAsia="ru-RU"/>
              </w:rPr>
              <w:fldChar w:fldCharType="begin"/>
            </w:r>
            <w:r w:rsidRPr="00E3430B">
              <w:rPr>
                <w:sz w:val="21"/>
                <w:szCs w:val="21"/>
                <w:lang w:eastAsia="ru-RU"/>
              </w:rPr>
              <w:instrText xml:space="preserve"> REF _Ref85614583 \h </w:instrText>
            </w:r>
            <w:r w:rsidR="00E3430B"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E3430B">
              <w:rPr>
                <w:sz w:val="21"/>
                <w:szCs w:val="21"/>
                <w:lang w:eastAsia="ru-RU"/>
              </w:rPr>
            </w:r>
            <w:r w:rsidRPr="00E3430B">
              <w:rPr>
                <w:sz w:val="21"/>
                <w:szCs w:val="21"/>
                <w:lang w:eastAsia="ru-RU"/>
              </w:rPr>
              <w:fldChar w:fldCharType="separate"/>
            </w:r>
            <w:r w:rsidR="004019B4" w:rsidRPr="00E3430B">
              <w:t xml:space="preserve">Таблица </w:t>
            </w:r>
            <w:r w:rsidR="004019B4" w:rsidRPr="00E3430B">
              <w:rPr>
                <w:noProof/>
              </w:rPr>
              <w:t>57</w:t>
            </w:r>
            <w:r w:rsidR="004019B4" w:rsidRPr="00E3430B">
              <w:t xml:space="preserve"> Справочник «Вид удостоверения личности»</w:t>
            </w:r>
            <w:r w:rsidRPr="00E3430B">
              <w:rPr>
                <w:sz w:val="21"/>
                <w:szCs w:val="21"/>
                <w:lang w:eastAsia="ru-RU"/>
              </w:rPr>
              <w:fldChar w:fldCharType="end"/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2A2E070" w14:textId="77777777" w:rsidR="002337D0" w:rsidRPr="00E3430B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E3430B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D88F15E" w14:textId="77777777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doc:identityDocument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9A08454" w14:textId="77777777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Паспорт</w:t>
            </w:r>
          </w:p>
        </w:tc>
      </w:tr>
      <w:tr w:rsidR="002337D0" w:rsidRPr="007112AF" w14:paraId="3E15B22C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29D501CE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33401FEE" w14:textId="68F6DD26" w:rsidR="002337D0" w:rsidRPr="00E3430B" w:rsidRDefault="002337D0" w:rsidP="00E3430B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E3430B">
              <w:rPr>
                <w:i/>
                <w:sz w:val="21"/>
                <w:szCs w:val="21"/>
                <w:lang w:eastAsia="ru-RU"/>
              </w:rPr>
              <w:t xml:space="preserve">       </w:t>
            </w:r>
            <w:r w:rsidR="00E3430B">
              <w:rPr>
                <w:b/>
                <w:sz w:val="21"/>
                <w:szCs w:val="21"/>
                <w:lang w:eastAsia="ru-RU"/>
              </w:rPr>
              <w:t>Добровольно застрахованный</w:t>
            </w:r>
            <w:r w:rsidRPr="00E3430B">
              <w:rPr>
                <w:b/>
                <w:sz w:val="21"/>
                <w:szCs w:val="21"/>
                <w:lang w:eastAsia="ru-RU"/>
              </w:rPr>
              <w:t xml:space="preserve"> (</w:t>
            </w:r>
            <w:r w:rsidRPr="00E3430B">
              <w:rPr>
                <w:b/>
                <w:bCs/>
                <w:color w:val="000000"/>
              </w:rPr>
              <w:t>volunteer</w:t>
            </w:r>
            <w:r w:rsidRPr="00E3430B">
              <w:rPr>
                <w:b/>
                <w:sz w:val="21"/>
                <w:szCs w:val="21"/>
                <w:lang w:eastAsia="ru-RU"/>
              </w:rPr>
              <w:t>)</w:t>
            </w:r>
          </w:p>
        </w:tc>
      </w:tr>
      <w:tr w:rsidR="002337D0" w:rsidRPr="007112AF" w14:paraId="2055F0DD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61610B1D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2F43C29" w14:textId="43AB0148" w:rsidR="002337D0" w:rsidRPr="007112AF" w:rsidRDefault="002337D0" w:rsidP="002337D0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Регистрационный номер страхователя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EB4EEEC" w14:textId="125CFC81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B0B18">
              <w:rPr>
                <w:sz w:val="21"/>
                <w:szCs w:val="21"/>
                <w:lang w:eastAsia="ru-RU"/>
              </w:rPr>
              <w:t>regNum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44F9012" w14:textId="77777777" w:rsidR="002337D0" w:rsidRPr="00E3430B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E3430B">
              <w:rPr>
                <w:sz w:val="21"/>
                <w:szCs w:val="21"/>
                <w:lang w:eastAsia="ru-RU"/>
              </w:rPr>
              <w:t>Регистрационный номер в Системе Фонда</w:t>
            </w:r>
          </w:p>
          <w:p w14:paraId="4B56C6A6" w14:textId="77777777" w:rsidR="002337D0" w:rsidRPr="00E3430B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0E3EC182" w14:textId="77777777" w:rsidR="002337D0" w:rsidRPr="00E3430B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8924FAD" w14:textId="5B0FAC6A" w:rsidR="002337D0" w:rsidRPr="00E3430B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E3430B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0076335" w14:textId="03563DBF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org:regNum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675CD67" w14:textId="54FFB6CA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2337D0" w:rsidRPr="007112AF" w14:paraId="2399AE92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1C061F49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1EAF48F" w14:textId="1E8B76B2" w:rsidR="002337D0" w:rsidRPr="007112AF" w:rsidRDefault="002337D0" w:rsidP="002337D0">
            <w:pPr>
              <w:spacing w:after="0"/>
              <w:ind w:left="0"/>
              <w:rPr>
                <w:b/>
              </w:rPr>
            </w:pPr>
            <w:r w:rsidRPr="00C269AB">
              <w:rPr>
                <w:b/>
              </w:rPr>
              <w:t>Код подчиненности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DB4DEE7" w14:textId="675547E1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269AB">
              <w:rPr>
                <w:sz w:val="21"/>
                <w:szCs w:val="21"/>
                <w:lang w:eastAsia="ru-RU"/>
              </w:rPr>
              <w:t>kpsNum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D80C4D" w14:textId="4DB36BF0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269AB">
              <w:t>Код подчиненности к территориальному органу ФСС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15CAB49" w14:textId="7740B0EC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B23C3AB" w14:textId="07D04CAB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269AB">
              <w:rPr>
                <w:i/>
                <w:sz w:val="21"/>
                <w:szCs w:val="21"/>
                <w:lang w:eastAsia="ru-RU"/>
              </w:rPr>
              <w:t>org:kpsNum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6166126" w14:textId="53CA257D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786466CD" w14:textId="77777777" w:rsidR="002337D0" w:rsidRDefault="002337D0" w:rsidP="002337D0">
      <w:pPr>
        <w:widowControl/>
        <w:spacing w:after="0"/>
        <w:ind w:left="0"/>
      </w:pPr>
    </w:p>
    <w:p w14:paraId="3EC8AFAC" w14:textId="77777777" w:rsidR="002337D0" w:rsidRPr="002337D0" w:rsidRDefault="002337D0" w:rsidP="002337D0">
      <w:pPr>
        <w:widowControl/>
        <w:spacing w:after="0"/>
        <w:ind w:left="0"/>
      </w:pPr>
    </w:p>
    <w:p w14:paraId="34083439" w14:textId="157BB9B1" w:rsidR="002337D0" w:rsidRPr="00C95899" w:rsidRDefault="002337D0" w:rsidP="00C95899">
      <w:pPr>
        <w:pStyle w:val="4"/>
        <w:rPr>
          <w:rFonts w:ascii="Times New Roman" w:hAnsi="Times New Roman"/>
          <w:i/>
        </w:rPr>
      </w:pPr>
      <w:r w:rsidRPr="00C95899">
        <w:rPr>
          <w:rFonts w:ascii="Times New Roman" w:hAnsi="Times New Roman"/>
          <w:i/>
        </w:rPr>
        <w:t xml:space="preserve">Схема сведений </w:t>
      </w:r>
      <w:r w:rsidR="00C95899">
        <w:rPr>
          <w:rFonts w:ascii="Times New Roman" w:hAnsi="Times New Roman"/>
          <w:i/>
        </w:rPr>
        <w:t>Физ.лицо</w:t>
      </w:r>
      <w:proofErr w:type="gramStart"/>
      <w:r w:rsidR="00C95899">
        <w:rPr>
          <w:rFonts w:ascii="Times New Roman" w:hAnsi="Times New Roman"/>
          <w:i/>
        </w:rPr>
        <w:t>.С</w:t>
      </w:r>
      <w:proofErr w:type="gramEnd"/>
      <w:r w:rsidR="00C95899">
        <w:rPr>
          <w:rFonts w:ascii="Times New Roman" w:hAnsi="Times New Roman"/>
          <w:i/>
        </w:rPr>
        <w:t>трахователь.</w:t>
      </w:r>
    </w:p>
    <w:p w14:paraId="39C84746" w14:textId="32092667" w:rsidR="002337D0" w:rsidRDefault="002337D0" w:rsidP="002337D0">
      <w:pPr>
        <w:pStyle w:val="affe"/>
        <w:keepNext/>
        <w:jc w:val="right"/>
        <w:rPr>
          <w:rFonts w:ascii="Segoe UI" w:hAnsi="Segoe UI" w:cs="Segoe UI"/>
          <w:b w:val="0"/>
          <w:bCs w:val="0"/>
          <w:color w:val="000000"/>
          <w:lang w:val="ru-RU"/>
        </w:rPr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24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</w:t>
      </w:r>
      <w:r w:rsidRPr="002337D0">
        <w:rPr>
          <w:lang w:val="ru-RU"/>
        </w:rPr>
        <w:t xml:space="preserve">элемента </w:t>
      </w:r>
      <w:r w:rsidRPr="002337D0">
        <w:rPr>
          <w:bCs w:val="0"/>
          <w:color w:val="000000"/>
        </w:rPr>
        <w:t>insurer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2337D0" w:rsidRPr="00BB04FE" w14:paraId="0F546DF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620E8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95952" w14:textId="613647AB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72FE8E3" wp14:editId="3E8075DC">
                  <wp:extent cx="3113405" cy="76962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3405" cy="76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7D0" w:rsidRPr="00344507" w14:paraId="456FE1F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C5C86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663D0" w14:textId="77777777" w:rsidR="002337D0" w:rsidRPr="002337D0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2337D0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2337D0" w:rsidRPr="00BB04FE" w14:paraId="3DA7509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C1ABD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2337D0" w:rsidRPr="00BB04FE" w14:paraId="23E5D689" w14:textId="77777777" w:rsidTr="002337D0">
              <w:tc>
                <w:tcPr>
                  <w:tcW w:w="0" w:type="auto"/>
                </w:tcPr>
                <w:p w14:paraId="4CDAC157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7F380A08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2337D0" w:rsidRPr="00BB04FE" w14:paraId="4CE63900" w14:textId="77777777" w:rsidTr="002337D0">
              <w:tc>
                <w:tcPr>
                  <w:tcW w:w="0" w:type="auto"/>
                </w:tcPr>
                <w:p w14:paraId="43640263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6EBC67C7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2337D0" w:rsidRPr="00BB04FE" w14:paraId="02C844CF" w14:textId="77777777" w:rsidTr="002337D0">
              <w:tc>
                <w:tcPr>
                  <w:tcW w:w="0" w:type="auto"/>
                </w:tcPr>
                <w:p w14:paraId="37258AA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644A70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8047271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249C66C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A8A4A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81AE4" w14:textId="77777777" w:rsidR="002337D0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3" w:history="1">
              <w:r w:rsidR="002337D0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regNum</w:t>
              </w:r>
            </w:hyperlink>
          </w:p>
        </w:tc>
      </w:tr>
      <w:tr w:rsidR="002337D0" w:rsidRPr="00BB04FE" w14:paraId="32E97ABD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FEB36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764"/>
            </w:tblGrid>
            <w:tr w:rsidR="002337D0" w:rsidRPr="00BB04FE" w14:paraId="61AFB9F4" w14:textId="77777777" w:rsidTr="002337D0">
              <w:tc>
                <w:tcPr>
                  <w:tcW w:w="0" w:type="auto"/>
                </w:tcPr>
                <w:p w14:paraId="268F4751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2337D0" w:rsidRPr="00BB04FE" w14:paraId="47E5FD26" w14:textId="77777777" w:rsidTr="002337D0">
              <w:tc>
                <w:tcPr>
                  <w:tcW w:w="0" w:type="auto"/>
                </w:tcPr>
                <w:p w14:paraId="2D7DA314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proofErr w:type="gramStart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Заполняется если доверие полномочий осуществляется</w:t>
                  </w:r>
                  <w:proofErr w:type="gramEnd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в рамках страхователя</w:t>
                  </w:r>
                </w:p>
              </w:tc>
            </w:tr>
          </w:tbl>
          <w:p w14:paraId="5D2D6E3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217692A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60D4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D7962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"insurer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>аполняется если доверие полномочий осуществляется в рамках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70FCA417" w14:textId="77777777" w:rsidR="002337D0" w:rsidRDefault="002337D0" w:rsidP="002337D0">
      <w:pPr>
        <w:rPr>
          <w:lang w:eastAsia="x-none"/>
        </w:rPr>
      </w:pPr>
    </w:p>
    <w:p w14:paraId="37F5D0B0" w14:textId="735C55FC" w:rsidR="002337D0" w:rsidRDefault="002337D0" w:rsidP="002337D0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25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</w:t>
      </w:r>
      <w:r w:rsidRPr="002337D0">
        <w:rPr>
          <w:lang w:val="ru-RU"/>
        </w:rPr>
        <w:t xml:space="preserve"> </w:t>
      </w:r>
      <w:r w:rsidRPr="002337D0">
        <w:rPr>
          <w:bCs w:val="0"/>
          <w:color w:val="000000"/>
        </w:rPr>
        <w:t>volunteer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2337D0" w:rsidRPr="00BB04FE" w14:paraId="386D4104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61095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70025" w14:textId="529D589D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ABD4AA9" wp14:editId="0FB5F5A4">
                  <wp:extent cx="3350895" cy="1250315"/>
                  <wp:effectExtent l="0" t="0" r="1905" b="6985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0895" cy="1250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7D0" w:rsidRPr="00344507" w14:paraId="0580D3DF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40B6C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0753" w14:textId="77777777" w:rsidR="002337D0" w:rsidRPr="002337D0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2337D0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2337D0" w:rsidRPr="00BB04FE" w14:paraId="0894BFBA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CC7E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2337D0" w:rsidRPr="00BB04FE" w14:paraId="7F87C587" w14:textId="77777777" w:rsidTr="002337D0">
              <w:tc>
                <w:tcPr>
                  <w:tcW w:w="0" w:type="auto"/>
                </w:tcPr>
                <w:p w14:paraId="2E9D19F2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5BF9218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2337D0" w:rsidRPr="00BB04FE" w14:paraId="5653C644" w14:textId="77777777" w:rsidTr="002337D0">
              <w:tc>
                <w:tcPr>
                  <w:tcW w:w="0" w:type="auto"/>
                </w:tcPr>
                <w:p w14:paraId="16B1C08F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3C34F2CF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2337D0" w:rsidRPr="00BB04FE" w14:paraId="2C16614B" w14:textId="77777777" w:rsidTr="002337D0">
              <w:tc>
                <w:tcPr>
                  <w:tcW w:w="0" w:type="auto"/>
                </w:tcPr>
                <w:p w14:paraId="66E9FB16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95279C6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19F5535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6DAFD715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0495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8A2F2" w14:textId="77777777" w:rsidR="002337D0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4" w:history="1">
              <w:r w:rsidR="002337D0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regNum</w:t>
              </w:r>
            </w:hyperlink>
            <w:r w:rsidR="002337D0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5" w:history="1">
              <w:r w:rsidR="002337D0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kpsNum</w:t>
              </w:r>
            </w:hyperlink>
          </w:p>
        </w:tc>
      </w:tr>
      <w:tr w:rsidR="002337D0" w:rsidRPr="00BB04FE" w14:paraId="19A18CC4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B312D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784"/>
            </w:tblGrid>
            <w:tr w:rsidR="002337D0" w:rsidRPr="00BB04FE" w14:paraId="164641F7" w14:textId="77777777" w:rsidTr="002337D0">
              <w:tc>
                <w:tcPr>
                  <w:tcW w:w="0" w:type="auto"/>
                </w:tcPr>
                <w:p w14:paraId="2CFA381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2337D0" w:rsidRPr="00BB04FE" w14:paraId="3B3A1B79" w14:textId="77777777" w:rsidTr="002337D0">
              <w:tc>
                <w:tcPr>
                  <w:tcW w:w="0" w:type="auto"/>
                </w:tcPr>
                <w:p w14:paraId="205D6D62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proofErr w:type="gramStart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Заполняется если доверие полномочий осуществляется</w:t>
                  </w:r>
                  <w:proofErr w:type="gramEnd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в рамках добровольца</w:t>
                  </w:r>
                </w:p>
              </w:tc>
            </w:tr>
          </w:tbl>
          <w:p w14:paraId="3F3CC6C0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30208552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20CF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7A6A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"volunteer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>аполняется если доверие полномочий осуществляется в рамках добровольца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"kpsNum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"org:kpsNum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Код подчиненности к территориальному органу ФСС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7A6867A6" w14:textId="77777777" w:rsidR="002337D0" w:rsidRPr="002337D0" w:rsidRDefault="002337D0" w:rsidP="002337D0">
      <w:pPr>
        <w:rPr>
          <w:lang w:eastAsia="x-none"/>
        </w:rPr>
      </w:pPr>
    </w:p>
    <w:p w14:paraId="419CAEE9" w14:textId="77777777" w:rsidR="004019B4" w:rsidRPr="006B4979" w:rsidRDefault="004019B4">
      <w:pPr>
        <w:widowControl/>
        <w:spacing w:after="0"/>
        <w:ind w:left="0"/>
        <w:rPr>
          <w:b/>
        </w:rPr>
      </w:pPr>
    </w:p>
    <w:p w14:paraId="3BD389C0" w14:textId="5A273F6E" w:rsidR="008B0F93" w:rsidRPr="00C95899" w:rsidRDefault="008B0F93" w:rsidP="008B0F93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bookmarkStart w:id="31" w:name="_Ref85628235"/>
      <w:r w:rsidRPr="00C95899">
        <w:rPr>
          <w:rFonts w:ascii="Times New Roman" w:hAnsi="Times New Roman"/>
          <w:i/>
        </w:rPr>
        <w:t>Атрибутивный состав «</w:t>
      </w:r>
      <w:r>
        <w:rPr>
          <w:rFonts w:ascii="Times New Roman" w:hAnsi="Times New Roman"/>
          <w:i/>
        </w:rPr>
        <w:t>Протокол ошибки</w:t>
      </w:r>
      <w:r w:rsidRPr="00C95899">
        <w:rPr>
          <w:rFonts w:ascii="Times New Roman" w:hAnsi="Times New Roman"/>
          <w:i/>
        </w:rPr>
        <w:t>»</w:t>
      </w:r>
      <w:bookmarkEnd w:id="31"/>
    </w:p>
    <w:p w14:paraId="3D5855FA" w14:textId="7AD69D28" w:rsidR="008B0F93" w:rsidRPr="007112AF" w:rsidRDefault="008B0F93" w:rsidP="008B0F93">
      <w:pPr>
        <w:pStyle w:val="affe"/>
        <w:keepNext/>
        <w:jc w:val="right"/>
      </w:pPr>
      <w:r w:rsidRPr="007112AF"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019B4">
        <w:rPr>
          <w:noProof/>
        </w:rPr>
        <w:t>26</w:t>
      </w:r>
      <w:r>
        <w:rPr>
          <w:noProof/>
        </w:rPr>
        <w:fldChar w:fldCharType="end"/>
      </w:r>
      <w:r w:rsidRPr="007112AF">
        <w:rPr>
          <w:lang w:val="ru-RU"/>
        </w:rPr>
        <w:t xml:space="preserve"> </w:t>
      </w:r>
      <w:r>
        <w:rPr>
          <w:lang w:val="ru-RU"/>
        </w:rPr>
        <w:t xml:space="preserve">Протокол </w:t>
      </w:r>
      <w:r w:rsidRPr="008B0F93">
        <w:rPr>
          <w:lang w:val="ru-RU"/>
        </w:rPr>
        <w:t>ошибки (</w:t>
      </w:r>
      <w:r w:rsidRPr="008B0F93">
        <w:rPr>
          <w:bCs w:val="0"/>
          <w:color w:val="000000"/>
        </w:rPr>
        <w:t>ProtocolTyp</w:t>
      </w:r>
      <w:r w:rsidRPr="008B0F93">
        <w:rPr>
          <w:bCs w:val="0"/>
          <w:color w:val="000000"/>
          <w:lang w:val="en-US"/>
        </w:rPr>
        <w:t>e</w:t>
      </w:r>
      <w:r w:rsidRPr="008B0F93"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8B0F93" w:rsidRPr="007112AF" w14:paraId="405E1C45" w14:textId="77777777" w:rsidTr="00A65DCA">
        <w:tc>
          <w:tcPr>
            <w:tcW w:w="568" w:type="dxa"/>
            <w:tcBorders>
              <w:bottom w:val="single" w:sz="4" w:space="0" w:color="auto"/>
            </w:tcBorders>
          </w:tcPr>
          <w:p w14:paraId="00E73FC0" w14:textId="77777777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7112AF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7112AF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8559C1" w14:textId="77777777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0D11304" w14:textId="77777777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FD32D7C" w14:textId="77777777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384CE42" w14:textId="77777777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8E97625" w14:textId="77777777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F663DCF" w14:textId="77777777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8B0F93" w:rsidRPr="00344507" w14:paraId="6F22414D" w14:textId="77777777" w:rsidTr="00A65DCA">
        <w:tc>
          <w:tcPr>
            <w:tcW w:w="568" w:type="dxa"/>
            <w:tcBorders>
              <w:bottom w:val="single" w:sz="4" w:space="0" w:color="auto"/>
            </w:tcBorders>
          </w:tcPr>
          <w:p w14:paraId="688BBB4E" w14:textId="77777777" w:rsidR="008B0F93" w:rsidRPr="007112AF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39D957F" w14:textId="71D3C40A" w:rsidR="008B0F93" w:rsidRPr="007112AF" w:rsidRDefault="008B0F93" w:rsidP="00A65DCA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Код ошибки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5F7D1422" w14:textId="6414B568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D4358EA" w14:textId="098047B4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(см.</w:t>
            </w:r>
            <w:r w:rsidRPr="00A249B8">
              <w:rPr>
                <w:sz w:val="21"/>
                <w:szCs w:val="21"/>
                <w:lang w:eastAsia="ru-RU"/>
              </w:rPr>
              <w:fldChar w:fldCharType="begin"/>
            </w:r>
            <w:r w:rsidRPr="00A249B8">
              <w:rPr>
                <w:sz w:val="21"/>
                <w:szCs w:val="21"/>
                <w:lang w:eastAsia="ru-RU"/>
              </w:rPr>
              <w:instrText xml:space="preserve"> REF _Ref77679821 \h  \* MERGEFORMAT </w:instrText>
            </w:r>
            <w:r w:rsidRPr="00A249B8">
              <w:rPr>
                <w:sz w:val="21"/>
                <w:szCs w:val="21"/>
                <w:lang w:eastAsia="ru-RU"/>
              </w:rPr>
            </w:r>
            <w:r w:rsidRPr="00A249B8">
              <w:rPr>
                <w:sz w:val="21"/>
                <w:szCs w:val="21"/>
                <w:lang w:eastAsia="ru-RU"/>
              </w:rPr>
              <w:fldChar w:fldCharType="separate"/>
            </w:r>
            <w:r w:rsidR="004019B4" w:rsidRPr="00BF2143">
              <w:t xml:space="preserve">Таблица </w:t>
            </w:r>
            <w:r w:rsidR="004019B4">
              <w:rPr>
                <w:noProof/>
              </w:rPr>
              <w:t>51</w:t>
            </w:r>
            <w:r w:rsidR="004019B4" w:rsidRPr="00E12051">
              <w:t xml:space="preserve"> </w:t>
            </w:r>
            <w:r w:rsidR="004019B4">
              <w:t>Примерный список Кодов</w:t>
            </w:r>
            <w:r w:rsidR="004019B4" w:rsidRPr="00E12051">
              <w:t xml:space="preserve"> </w:t>
            </w:r>
            <w:r w:rsidR="004019B4" w:rsidRPr="00BF2143">
              <w:t>ошибок</w:t>
            </w:r>
            <w:r w:rsidR="004019B4" w:rsidRPr="00E12051">
              <w:t xml:space="preserve"> </w:t>
            </w:r>
            <w:r w:rsidR="004019B4" w:rsidRPr="00BF2143">
              <w:t>проверки</w:t>
            </w:r>
            <w:r w:rsidR="004019B4" w:rsidRPr="00E12051">
              <w:t xml:space="preserve"> </w:t>
            </w:r>
            <w:r w:rsidR="004019B4" w:rsidRPr="00BF2143">
              <w:t>получаемых</w:t>
            </w:r>
            <w:r w:rsidR="004019B4" w:rsidRPr="00E12051">
              <w:t xml:space="preserve"> </w:t>
            </w:r>
            <w:r w:rsidR="004019B4" w:rsidRPr="00BF2143">
              <w:t>данных</w:t>
            </w:r>
            <w:r w:rsidRPr="00A249B8">
              <w:rPr>
                <w:sz w:val="21"/>
                <w:szCs w:val="21"/>
                <w:lang w:eastAsia="ru-RU"/>
              </w:rPr>
              <w:fldChar w:fldCharType="end"/>
            </w:r>
            <w:r w:rsidRPr="00A249B8">
              <w:rPr>
                <w:sz w:val="21"/>
                <w:szCs w:val="21"/>
                <w:lang w:eastAsia="ru-RU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BB6FA4D" w14:textId="194B6D9B" w:rsidR="008B0F93" w:rsidRPr="007112AF" w:rsidRDefault="008B0F93" w:rsidP="00A65DCA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DB88309" w14:textId="77777777" w:rsidR="008B0F93" w:rsidRPr="00A249B8" w:rsidRDefault="008B0F93" w:rsidP="00A65DCA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249B8">
              <w:rPr>
                <w:i/>
                <w:sz w:val="21"/>
                <w:szCs w:val="21"/>
                <w:lang w:val="en-US" w:eastAsia="ru-RU"/>
              </w:rPr>
              <w:t>ProtocolMessageMnemonicType</w:t>
            </w:r>
          </w:p>
          <w:p w14:paraId="2A87E529" w14:textId="77777777" w:rsidR="008B0F93" w:rsidRPr="00A249B8" w:rsidRDefault="008B0F93" w:rsidP="00A65DCA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</w:p>
          <w:p w14:paraId="55AD2806" w14:textId="3A6F1728" w:rsidR="008B0F93" w:rsidRPr="008B0F93" w:rsidRDefault="008B0F93" w:rsidP="00A65DCA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249B8">
              <w:rPr>
                <w:i/>
                <w:sz w:val="12"/>
                <w:szCs w:val="21"/>
                <w:lang w:val="en-US" w:eastAsia="ru-RU"/>
              </w:rPr>
              <w:t>&lt;xs:restriction base="xs:string"&gt;            &lt;xs:maxLength value="10"/&gt;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EE55607" w14:textId="77777777" w:rsidR="008B0F93" w:rsidRPr="008B0F93" w:rsidRDefault="008B0F93" w:rsidP="00A65DCA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</w:p>
        </w:tc>
      </w:tr>
      <w:tr w:rsidR="008B0F93" w:rsidRPr="007112AF" w14:paraId="62AAB173" w14:textId="77777777" w:rsidTr="00A65DCA">
        <w:tc>
          <w:tcPr>
            <w:tcW w:w="568" w:type="dxa"/>
            <w:tcBorders>
              <w:bottom w:val="single" w:sz="4" w:space="0" w:color="auto"/>
            </w:tcBorders>
          </w:tcPr>
          <w:p w14:paraId="0096CC9B" w14:textId="77777777" w:rsidR="008B0F93" w:rsidRPr="008B0F93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4341613" w14:textId="52D83B63" w:rsidR="008B0F93" w:rsidRPr="007112AF" w:rsidRDefault="008B0F93" w:rsidP="00A65DCA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Тип ошибки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D3FA07C" w14:textId="4C6B2758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level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CFC8243" w14:textId="45D147C4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Уровень записи протокола</w:t>
            </w:r>
            <w:r>
              <w:rPr>
                <w:sz w:val="21"/>
                <w:szCs w:val="21"/>
                <w:lang w:eastAsia="ru-RU"/>
              </w:rPr>
              <w:t xml:space="preserve">: </w:t>
            </w:r>
            <w:r w:rsidRPr="00A249B8">
              <w:rPr>
                <w:sz w:val="21"/>
                <w:szCs w:val="21"/>
                <w:lang w:eastAsia="ru-RU"/>
              </w:rPr>
              <w:t>INFO</w:t>
            </w:r>
            <w:r>
              <w:rPr>
                <w:sz w:val="21"/>
                <w:szCs w:val="21"/>
                <w:lang w:eastAsia="ru-RU"/>
              </w:rPr>
              <w:t xml:space="preserve">, </w:t>
            </w:r>
            <w:r w:rsidRPr="00A249B8">
              <w:rPr>
                <w:sz w:val="21"/>
                <w:szCs w:val="21"/>
                <w:lang w:eastAsia="ru-RU"/>
              </w:rPr>
              <w:t>WARN</w:t>
            </w:r>
            <w:r>
              <w:rPr>
                <w:sz w:val="21"/>
                <w:szCs w:val="21"/>
                <w:lang w:eastAsia="ru-RU"/>
              </w:rPr>
              <w:t xml:space="preserve">, </w:t>
            </w:r>
            <w:r w:rsidRPr="00A249B8">
              <w:rPr>
                <w:sz w:val="21"/>
                <w:szCs w:val="21"/>
                <w:lang w:eastAsia="ru-RU"/>
              </w:rPr>
              <w:t>ERROR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1E11F8" w14:textId="147FD130" w:rsidR="008B0F93" w:rsidRPr="007112AF" w:rsidRDefault="008B0F93" w:rsidP="00A65DCA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A41178" w14:textId="08BAFA28" w:rsidR="008B0F93" w:rsidRPr="007112AF" w:rsidRDefault="008B0F93" w:rsidP="00A65DCA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B3EC8D0" w14:textId="77777777" w:rsidR="008B0F93" w:rsidRPr="007112AF" w:rsidRDefault="008B0F93" w:rsidP="00A65DCA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8B0F93" w:rsidRPr="007112AF" w14:paraId="56181551" w14:textId="77777777" w:rsidTr="00A65DCA">
        <w:tc>
          <w:tcPr>
            <w:tcW w:w="568" w:type="dxa"/>
            <w:tcBorders>
              <w:bottom w:val="single" w:sz="4" w:space="0" w:color="auto"/>
            </w:tcBorders>
          </w:tcPr>
          <w:p w14:paraId="6D856A0B" w14:textId="77777777" w:rsidR="008B0F93" w:rsidRPr="007112AF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242207B" w14:textId="081B7CBE" w:rsidR="008B0F93" w:rsidRPr="007112AF" w:rsidRDefault="008B0F93" w:rsidP="00A65DCA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Сообщение об ошибке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DE4EB85" w14:textId="218D3EF2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2C292E" w14:textId="77777777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33497B6" w14:textId="42B48D0D" w:rsidR="008B0F93" w:rsidRPr="007112AF" w:rsidRDefault="008B0F93" w:rsidP="00A65DCA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3ACFE55" w14:textId="2393FBF9" w:rsidR="008B0F93" w:rsidRPr="007112AF" w:rsidRDefault="008B0F93" w:rsidP="00A65DCA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A5B4DC" w14:textId="77777777" w:rsidR="008B0F93" w:rsidRPr="007112AF" w:rsidRDefault="008B0F93" w:rsidP="00A65DCA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8B0F93" w:rsidRPr="007112AF" w14:paraId="277F4119" w14:textId="77777777" w:rsidTr="00A65DCA">
        <w:tc>
          <w:tcPr>
            <w:tcW w:w="568" w:type="dxa"/>
            <w:tcBorders>
              <w:bottom w:val="single" w:sz="4" w:space="0" w:color="auto"/>
            </w:tcBorders>
          </w:tcPr>
          <w:p w14:paraId="1030236F" w14:textId="77777777" w:rsidR="008B0F93" w:rsidRPr="007112AF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1CC0190" w14:textId="7F364789" w:rsidR="008B0F93" w:rsidRPr="007112AF" w:rsidRDefault="008B0F93" w:rsidP="00A65DCA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Рекомендации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A64B98C" w14:textId="606348EE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recommendation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52EE73A" w14:textId="13268684" w:rsidR="008B0F93" w:rsidRPr="007112AF" w:rsidRDefault="008B0F93" w:rsidP="00A65DC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369A531" w14:textId="5BF1BD88" w:rsidR="008B0F93" w:rsidRPr="007112AF" w:rsidRDefault="008B0F93" w:rsidP="00A65DCA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6F30BB7" w14:textId="6400F9E6" w:rsidR="008B0F93" w:rsidRPr="007112AF" w:rsidRDefault="008B0F93" w:rsidP="00A65DCA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51526D3" w14:textId="77777777" w:rsidR="008B0F93" w:rsidRPr="007112AF" w:rsidRDefault="008B0F93" w:rsidP="00A65DCA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57F12AC1" w14:textId="77777777" w:rsidR="008B0F93" w:rsidRDefault="008B0F93" w:rsidP="008B0F93">
      <w:pPr>
        <w:widowControl/>
        <w:spacing w:after="0"/>
        <w:ind w:left="0"/>
      </w:pPr>
    </w:p>
    <w:p w14:paraId="5A0223AD" w14:textId="77777777" w:rsidR="008B0F93" w:rsidRPr="002337D0" w:rsidRDefault="008B0F93" w:rsidP="008B0F93">
      <w:pPr>
        <w:widowControl/>
        <w:spacing w:after="0"/>
        <w:ind w:left="0"/>
      </w:pPr>
    </w:p>
    <w:p w14:paraId="1F1F7D77" w14:textId="11042FA4" w:rsidR="008B0F93" w:rsidRPr="00C95899" w:rsidRDefault="008B0F93" w:rsidP="008B0F93">
      <w:pPr>
        <w:pStyle w:val="4"/>
        <w:rPr>
          <w:rFonts w:ascii="Times New Roman" w:hAnsi="Times New Roman"/>
          <w:i/>
        </w:rPr>
      </w:pPr>
      <w:r w:rsidRPr="00C95899">
        <w:rPr>
          <w:rFonts w:ascii="Times New Roman" w:hAnsi="Times New Roman"/>
          <w:i/>
        </w:rPr>
        <w:t xml:space="preserve">Схема сведений </w:t>
      </w:r>
      <w:r>
        <w:rPr>
          <w:rFonts w:ascii="Times New Roman" w:hAnsi="Times New Roman"/>
          <w:i/>
        </w:rPr>
        <w:t>Протокола ошибки.</w:t>
      </w:r>
    </w:p>
    <w:p w14:paraId="393456EB" w14:textId="27F73762" w:rsidR="002337D0" w:rsidRDefault="002337D0">
      <w:pPr>
        <w:widowControl/>
        <w:spacing w:after="0"/>
        <w:ind w:left="0"/>
        <w:rPr>
          <w:b/>
        </w:rPr>
      </w:pPr>
    </w:p>
    <w:p w14:paraId="3820AE83" w14:textId="0CCE0D23" w:rsidR="008B0F93" w:rsidRDefault="008B0F93" w:rsidP="008B0F93">
      <w:pPr>
        <w:pStyle w:val="affe"/>
        <w:keepNext/>
        <w:jc w:val="right"/>
      </w:pPr>
      <w:r>
        <w:lastRenderedPageBreak/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27</w:t>
      </w:r>
      <w:r w:rsidR="00CF4641">
        <w:rPr>
          <w:noProof/>
        </w:rPr>
        <w:fldChar w:fldCharType="end"/>
      </w:r>
      <w:r>
        <w:rPr>
          <w:lang w:val="ru-RU"/>
        </w:rPr>
        <w:t xml:space="preserve"> </w:t>
      </w:r>
      <w:r w:rsidRPr="0069349D">
        <w:rPr>
          <w:lang w:val="ru-RU"/>
        </w:rPr>
        <w:t xml:space="preserve">Схема сведений элемента </w:t>
      </w:r>
      <w:r>
        <w:rPr>
          <w:lang w:val="en-US"/>
        </w:rPr>
        <w:t>ProtocolType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3DB91317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41165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C2736" w14:textId="5458DDDC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34329B7" wp14:editId="0022DBDA">
                  <wp:extent cx="3287395" cy="2297430"/>
                  <wp:effectExtent l="0" t="0" r="8255" b="762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7395" cy="2297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344507" w14:paraId="7D32088A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E3659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79168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3A7C775F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E827C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07530" w14:textId="77777777" w:rsidR="008B0F93" w:rsidRPr="00BB04FE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8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ProtocolMessageType</w:t>
              </w:r>
            </w:hyperlink>
          </w:p>
        </w:tc>
      </w:tr>
      <w:tr w:rsidR="008B0F93" w:rsidRPr="00BB04FE" w14:paraId="54F26D20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C558C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748"/>
            </w:tblGrid>
            <w:tr w:rsidR="008B0F93" w:rsidRPr="00BB04FE" w14:paraId="1788ADB7" w14:textId="77777777" w:rsidTr="00A65DCA">
              <w:tc>
                <w:tcPr>
                  <w:tcW w:w="0" w:type="auto"/>
                </w:tcPr>
                <w:p w14:paraId="126AB421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228D086B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8B0F93" w:rsidRPr="00BB04FE" w14:paraId="49DC22AF" w14:textId="77777777" w:rsidTr="00A65DCA">
              <w:tc>
                <w:tcPr>
                  <w:tcW w:w="0" w:type="auto"/>
                </w:tcPr>
                <w:p w14:paraId="717D0BD6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653C0015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unbounded</w:t>
                  </w:r>
                </w:p>
              </w:tc>
            </w:tr>
            <w:tr w:rsidR="008B0F93" w:rsidRPr="00BB04FE" w14:paraId="6512383E" w14:textId="77777777" w:rsidTr="00A65DCA">
              <w:tc>
                <w:tcPr>
                  <w:tcW w:w="0" w:type="auto"/>
                </w:tcPr>
                <w:p w14:paraId="1D2B737C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6FA22B5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07048F19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143993E0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1438E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9A41D" w14:textId="77777777" w:rsidR="008B0F93" w:rsidRPr="00BB04FE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A0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mnemonic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A1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level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A2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comment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A3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recommendation</w:t>
              </w:r>
            </w:hyperlink>
          </w:p>
        </w:tc>
      </w:tr>
      <w:tr w:rsidR="008B0F93" w:rsidRPr="00BB04FE" w14:paraId="518CF4AE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AB9B5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612"/>
            </w:tblGrid>
            <w:tr w:rsidR="008B0F93" w:rsidRPr="00BB04FE" w14:paraId="307DF2E3" w14:textId="77777777" w:rsidTr="00A65DCA">
              <w:tc>
                <w:tcPr>
                  <w:tcW w:w="0" w:type="auto"/>
                </w:tcPr>
                <w:p w14:paraId="6AE363F1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0AD43EB4" w14:textId="77777777" w:rsidTr="00A65DCA">
              <w:tc>
                <w:tcPr>
                  <w:tcW w:w="0" w:type="auto"/>
                </w:tcPr>
                <w:p w14:paraId="6ADBBC50" w14:textId="77777777" w:rsidR="008B0F93" w:rsidRPr="00BB04FE" w:rsidRDefault="008B0F93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Сообщение протокола</w:t>
                  </w:r>
                </w:p>
              </w:tc>
            </w:tr>
          </w:tbl>
          <w:p w14:paraId="0B76399D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344507" w14:paraId="7996DF25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39D57" w14:textId="77777777" w:rsidR="008B0F93" w:rsidRPr="00BB04FE" w:rsidRDefault="008B0F93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7DC2F" w14:textId="77777777" w:rsidR="008B0F93" w:rsidRPr="008B0F93" w:rsidRDefault="008B0F93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"message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"ProtocolMessageType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maxOccurs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"unbounded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Сообщение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протокола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552C798" w14:textId="77777777" w:rsidR="008B0F93" w:rsidRPr="008B0F93" w:rsidRDefault="008B0F93">
      <w:pPr>
        <w:widowControl/>
        <w:spacing w:after="0"/>
        <w:ind w:left="0"/>
        <w:rPr>
          <w:b/>
          <w:lang w:val="en-US"/>
        </w:rPr>
        <w:sectPr w:rsidR="008B0F93" w:rsidRPr="008B0F93">
          <w:pgSz w:w="11907" w:h="16840" w:code="9"/>
          <w:pgMar w:top="1418" w:right="851" w:bottom="851" w:left="1418" w:header="567" w:footer="567" w:gutter="0"/>
          <w:cols w:space="720"/>
        </w:sectPr>
      </w:pPr>
    </w:p>
    <w:p w14:paraId="68A45362" w14:textId="031FC846" w:rsidR="008B0F93" w:rsidRPr="008B0F93" w:rsidRDefault="008B0F93">
      <w:pPr>
        <w:widowControl/>
        <w:spacing w:after="0"/>
        <w:ind w:left="0"/>
        <w:rPr>
          <w:b/>
          <w:lang w:val="en-US"/>
        </w:rPr>
      </w:pPr>
    </w:p>
    <w:p w14:paraId="2BA7CE15" w14:textId="30743BAA" w:rsidR="007A2879" w:rsidRDefault="007A2879" w:rsidP="009930DB">
      <w:pPr>
        <w:pStyle w:val="3"/>
        <w:numPr>
          <w:ilvl w:val="2"/>
          <w:numId w:val="37"/>
        </w:numPr>
        <w:rPr>
          <w:rFonts w:ascii="Times New Roman" w:hAnsi="Times New Roman"/>
        </w:rPr>
      </w:pPr>
      <w:bookmarkStart w:id="32" w:name="_Ref79488426"/>
      <w:bookmarkStart w:id="33" w:name="_Toc81991507"/>
      <w:bookmarkStart w:id="34" w:name="_Toc85629410"/>
      <w:r w:rsidRPr="00BF2143">
        <w:rPr>
          <w:rFonts w:ascii="Times New Roman" w:hAnsi="Times New Roman"/>
        </w:rPr>
        <w:t>Описание процесса обмена «</w:t>
      </w:r>
      <w:r w:rsidR="002B3DF0">
        <w:rPr>
          <w:rFonts w:ascii="Times New Roman" w:hAnsi="Times New Roman"/>
        </w:rPr>
        <w:t>Электронная Доверенность</w:t>
      </w:r>
      <w:r w:rsidRPr="00BF2143">
        <w:rPr>
          <w:rFonts w:ascii="Times New Roman" w:hAnsi="Times New Roman"/>
        </w:rPr>
        <w:t>»</w:t>
      </w:r>
      <w:bookmarkEnd w:id="32"/>
      <w:bookmarkEnd w:id="33"/>
      <w:bookmarkEnd w:id="34"/>
    </w:p>
    <w:p w14:paraId="5B048275" w14:textId="77777777" w:rsidR="00046AA2" w:rsidRDefault="00046AA2" w:rsidP="00AD040D"/>
    <w:p w14:paraId="292DBDCD" w14:textId="710B0F50" w:rsidR="00046AA2" w:rsidRDefault="00046AA2" w:rsidP="00AD040D">
      <w:pPr>
        <w:spacing w:after="0"/>
        <w:ind w:left="0"/>
        <w:rPr>
          <w:lang w:eastAsia="ru-RU"/>
        </w:rPr>
      </w:pPr>
      <w:r>
        <w:rPr>
          <w:lang w:eastAsia="ru-RU"/>
        </w:rPr>
        <w:t xml:space="preserve">Логическая модель </w:t>
      </w:r>
      <w:r>
        <w:rPr>
          <w:lang w:val="en-US" w:eastAsia="ru-RU"/>
        </w:rPr>
        <w:t>XML</w:t>
      </w:r>
      <w:r>
        <w:rPr>
          <w:lang w:eastAsia="ru-RU"/>
        </w:rPr>
        <w:t xml:space="preserve"> файла Электронной Доверенности, а также элементов необходимых для выполнения перечисленных выше функций, </w:t>
      </w:r>
      <w:r w:rsidR="009D3067">
        <w:rPr>
          <w:lang w:eastAsia="ru-RU"/>
        </w:rPr>
        <w:t>представлена в графическом виде</w:t>
      </w:r>
      <w:r w:rsidR="00151D9D">
        <w:rPr>
          <w:lang w:eastAsia="ru-RU"/>
        </w:rPr>
        <w:t>:</w:t>
      </w:r>
    </w:p>
    <w:p w14:paraId="2FB1F92C" w14:textId="77777777" w:rsidR="009D3067" w:rsidRDefault="009D3067" w:rsidP="00AD040D">
      <w:pPr>
        <w:spacing w:after="0"/>
        <w:ind w:left="0"/>
        <w:rPr>
          <w:lang w:eastAsia="ru-RU"/>
        </w:rPr>
      </w:pPr>
    </w:p>
    <w:p w14:paraId="00EC42DB" w14:textId="62AD7E0A" w:rsidR="00D836AB" w:rsidRDefault="00046AA2" w:rsidP="00AD040D">
      <w:pPr>
        <w:widowControl/>
        <w:spacing w:after="0"/>
        <w:ind w:left="0"/>
        <w:rPr>
          <w:i/>
          <w:lang w:eastAsia="ru-RU"/>
        </w:rPr>
      </w:pPr>
      <w:r w:rsidRPr="00B47D05">
        <w:rPr>
          <w:lang w:eastAsia="ru-RU"/>
        </w:rPr>
        <w:t xml:space="preserve">         </w:t>
      </w:r>
      <w:r w:rsidR="00C4415F">
        <w:rPr>
          <w:lang w:eastAsia="ru-RU"/>
        </w:rPr>
        <w:object w:dxaOrig="1771" w:dyaOrig="1109" w14:anchorId="4465986D">
          <v:shape id="_x0000_i1026" type="#_x0000_t75" style="width:88.4pt;height:55.6pt" o:ole="">
            <v:imagedata r:id="rId39" o:title=""/>
          </v:shape>
          <o:OLEObject Type="Embed" ProgID="Package" ShapeID="_x0000_i1026" DrawAspect="Icon" ObjectID="_1696248605" r:id="rId40"/>
        </w:object>
      </w:r>
      <w:r w:rsidR="00C4415F">
        <w:rPr>
          <w:lang w:eastAsia="ru-RU"/>
        </w:rPr>
        <w:t xml:space="preserve"> </w:t>
      </w:r>
      <w:r w:rsidR="00151D9D">
        <w:rPr>
          <w:lang w:eastAsia="ru-RU"/>
        </w:rPr>
        <w:t xml:space="preserve">- </w:t>
      </w:r>
      <w:r w:rsidR="00151D9D" w:rsidRPr="00151D9D">
        <w:rPr>
          <w:i/>
          <w:lang w:eastAsia="ru-RU"/>
        </w:rPr>
        <w:t>открывается двойным кликом</w:t>
      </w:r>
    </w:p>
    <w:p w14:paraId="34C92997" w14:textId="77777777" w:rsidR="00C4415F" w:rsidRPr="00151D9D" w:rsidRDefault="00C4415F" w:rsidP="00AD040D">
      <w:pPr>
        <w:widowControl/>
        <w:spacing w:after="0"/>
        <w:ind w:left="0"/>
        <w:rPr>
          <w:lang w:eastAsia="ru-RU"/>
        </w:rPr>
      </w:pPr>
    </w:p>
    <w:p w14:paraId="570DA34F" w14:textId="39FEFA79" w:rsidR="00046AA2" w:rsidRPr="00046AA2" w:rsidRDefault="00046AA2" w:rsidP="00AD040D">
      <w:pPr>
        <w:ind w:left="0"/>
      </w:pPr>
      <w:r>
        <w:rPr>
          <w:lang w:eastAsia="ru-RU"/>
        </w:rPr>
        <w:t xml:space="preserve">Элементами логической модели файла обмена являются элементы и атрибуты </w:t>
      </w:r>
      <w:r>
        <w:rPr>
          <w:lang w:val="en-US" w:eastAsia="ru-RU"/>
        </w:rPr>
        <w:t>XML</w:t>
      </w:r>
      <w:r>
        <w:rPr>
          <w:lang w:eastAsia="ru-RU"/>
        </w:rPr>
        <w:t xml:space="preserve"> файла. Полный перечень структурных элементов приведен ниже.</w:t>
      </w:r>
    </w:p>
    <w:p w14:paraId="21DBB642" w14:textId="30284C01" w:rsidR="00F11D08" w:rsidRPr="00BF2143" w:rsidRDefault="007A2879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35" w:name="_Ref81918980"/>
      <w:bookmarkStart w:id="36" w:name="_Toc81991508"/>
      <w:r w:rsidRPr="00BF2143">
        <w:rPr>
          <w:rFonts w:ascii="Times New Roman" w:hAnsi="Times New Roman"/>
        </w:rPr>
        <w:t>Атрибутивный состав запроса «</w:t>
      </w:r>
      <w:r w:rsidR="002B3DF0">
        <w:rPr>
          <w:rFonts w:ascii="Times New Roman" w:hAnsi="Times New Roman"/>
        </w:rPr>
        <w:t>Электронная Доверенность</w:t>
      </w:r>
      <w:r w:rsidRPr="00BF2143">
        <w:rPr>
          <w:rFonts w:ascii="Times New Roman" w:hAnsi="Times New Roman"/>
        </w:rPr>
        <w:t>»</w:t>
      </w:r>
      <w:r w:rsidR="00825D48" w:rsidRPr="00BF2143">
        <w:rPr>
          <w:rFonts w:ascii="Times New Roman" w:hAnsi="Times New Roman"/>
        </w:rPr>
        <w:t xml:space="preserve"> (powerOfAttorney)</w:t>
      </w:r>
      <w:bookmarkEnd w:id="35"/>
      <w:bookmarkEnd w:id="36"/>
    </w:p>
    <w:p w14:paraId="545FDF1D" w14:textId="77777777" w:rsidR="00443A30" w:rsidRP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bookmarkStart w:id="37" w:name="_Ref77338541"/>
      <w:r w:rsidRPr="00443A30">
        <w:rPr>
          <w:b/>
          <w:i/>
          <w:lang w:eastAsia="ru-RU"/>
        </w:rPr>
        <w:t>Тип документа СЭДО – 200 (Создание Доверенности)</w:t>
      </w:r>
    </w:p>
    <w:p w14:paraId="71513B61" w14:textId="77777777" w:rsidR="00443A30" w:rsidRDefault="00443A30" w:rsidP="00443A30">
      <w:pPr>
        <w:pStyle w:val="affe"/>
        <w:keepNext/>
        <w:spacing w:line="240" w:lineRule="auto"/>
        <w:jc w:val="center"/>
        <w:rPr>
          <w:lang w:val="ru-RU"/>
        </w:rPr>
      </w:pPr>
    </w:p>
    <w:p w14:paraId="04ACBAEE" w14:textId="5512AC73" w:rsidR="00CE5FB1" w:rsidRPr="0094340C" w:rsidRDefault="00CE5FB1" w:rsidP="00AD040D">
      <w:pPr>
        <w:pStyle w:val="affe"/>
        <w:keepNext/>
        <w:spacing w:line="240" w:lineRule="auto"/>
        <w:jc w:val="right"/>
        <w:rPr>
          <w:lang w:val="ru-RU"/>
        </w:rPr>
      </w:pPr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28</w:t>
      </w:r>
      <w:r w:rsidR="00CF4641">
        <w:rPr>
          <w:noProof/>
        </w:rPr>
        <w:fldChar w:fldCharType="end"/>
      </w:r>
      <w:bookmarkEnd w:id="37"/>
      <w:r w:rsidRPr="00BF2143">
        <w:rPr>
          <w:lang w:val="ru-RU"/>
        </w:rPr>
        <w:t xml:space="preserve"> </w:t>
      </w:r>
      <w:r w:rsidR="0094340C">
        <w:rPr>
          <w:rStyle w:val="pt-a1-000032"/>
          <w:lang w:val="ru-RU"/>
        </w:rPr>
        <w:t>Эл.</w:t>
      </w:r>
      <w:r w:rsidRPr="00BF2143">
        <w:rPr>
          <w:rStyle w:val="pt-a1-000032"/>
        </w:rPr>
        <w:t>Доверенност</w:t>
      </w:r>
      <w:r w:rsidR="0094340C">
        <w:rPr>
          <w:rStyle w:val="pt-a1-000032"/>
          <w:lang w:val="ru-RU"/>
        </w:rPr>
        <w:t>ь</w:t>
      </w:r>
    </w:p>
    <w:tbl>
      <w:tblPr>
        <w:tblStyle w:val="affb"/>
        <w:tblW w:w="100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1276"/>
        <w:gridCol w:w="2551"/>
        <w:gridCol w:w="107"/>
        <w:gridCol w:w="885"/>
        <w:gridCol w:w="1134"/>
        <w:gridCol w:w="1808"/>
        <w:gridCol w:w="34"/>
      </w:tblGrid>
      <w:tr w:rsidR="001F4990" w:rsidRPr="00BF2143" w14:paraId="4F61F529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</w:tcPr>
          <w:p w14:paraId="718BE9B7" w14:textId="77777777" w:rsidR="001F4990" w:rsidRPr="00BF2143" w:rsidRDefault="001F4990" w:rsidP="00E3430B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F920698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F5FFF8E" w14:textId="3667034A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4013CB76" w14:textId="2922994E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14:paraId="52714A54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1E2AF2E" w14:textId="068B3365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5F3D57E6" w14:textId="27EEDEB6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344507" w14:paraId="23EDB590" w14:textId="77777777" w:rsidTr="001F4990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4AB00DE2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5F117B81" w14:textId="74096AA9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CBBECFD" w14:textId="284DD0A7" w:rsidR="005D4CC7" w:rsidRPr="00AB0B18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B0B18">
              <w:rPr>
                <w:sz w:val="21"/>
                <w:szCs w:val="21"/>
                <w:lang w:val="en-US" w:eastAsia="ru-RU"/>
              </w:rPr>
              <w:t>schemaLocation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4C4A68DD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DA5CA17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07F79AF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gridSpan w:val="2"/>
            <w:shd w:val="clear" w:color="auto" w:fill="D9D9D9" w:themeFill="background1" w:themeFillShade="D9"/>
          </w:tcPr>
          <w:p w14:paraId="056BE4E7" w14:textId="277D5986" w:rsidR="005D4CC7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046AA2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739197C" w14:textId="27C976A5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type/Organization.xsd</w:t>
            </w:r>
            <w:r>
              <w:rPr>
                <w:i/>
                <w:sz w:val="21"/>
                <w:szCs w:val="21"/>
                <w:lang w:eastAsia="ru-RU"/>
              </w:rPr>
              <w:t xml:space="preserve">, </w:t>
            </w:r>
            <w:r w:rsidRPr="005D4CC7">
              <w:rPr>
                <w:i/>
                <w:sz w:val="21"/>
                <w:szCs w:val="21"/>
                <w:lang w:eastAsia="ru-RU"/>
              </w:rPr>
              <w:t>PowerOfAttorneyType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049359EE" w14:textId="7E450974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val="en-US" w:eastAsia="ru-RU"/>
              </w:rPr>
              <w:t>powerOfAttorney xmlns:pow="http://www.fss.ru/integration/types/power_of_attorney"</w:t>
            </w:r>
          </w:p>
        </w:tc>
      </w:tr>
      <w:tr w:rsidR="005D4CC7" w:rsidRPr="001D5281" w14:paraId="124DFB38" w14:textId="77777777" w:rsidTr="001F4990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14B016AC" w14:textId="77777777" w:rsidR="005D4CC7" w:rsidRPr="005D4CC7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426270FE" w14:textId="78EA9092" w:rsidR="005D4CC7" w:rsidRPr="005D4CC7" w:rsidRDefault="005D4CC7" w:rsidP="00AD040D">
            <w:pPr>
              <w:spacing w:after="0"/>
              <w:ind w:left="0"/>
              <w:rPr>
                <w:b/>
                <w:lang w:val="en-US"/>
              </w:rPr>
            </w:pPr>
            <w:r w:rsidRPr="00BF2143">
              <w:rPr>
                <w:b/>
              </w:rPr>
              <w:t xml:space="preserve">Метка Системы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155D7B8" w14:textId="52261C14" w:rsidR="005D4CC7" w:rsidRPr="001F4990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B0B18">
              <w:rPr>
                <w:sz w:val="21"/>
                <w:szCs w:val="21"/>
                <w:lang w:val="en-US" w:eastAsia="ru-RU"/>
              </w:rPr>
              <w:t>systemInfo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55959611" w14:textId="59B92374" w:rsidR="005D4CC7" w:rsidRP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gridSpan w:val="2"/>
            <w:shd w:val="clear" w:color="auto" w:fill="D9D9D9" w:themeFill="background1" w:themeFillShade="D9"/>
          </w:tcPr>
          <w:p w14:paraId="66AAE330" w14:textId="52DF949D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A3DBE8B" w14:textId="66553834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B0B18">
              <w:rPr>
                <w:i/>
                <w:sz w:val="21"/>
                <w:szCs w:val="21"/>
                <w:lang w:eastAsia="ru-RU"/>
              </w:rPr>
              <w:t>c:SystemInfoTyp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44DAA08C" w14:textId="2E920111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</w:p>
        </w:tc>
      </w:tr>
      <w:tr w:rsidR="005D4CC7" w:rsidRPr="00BF2143" w14:paraId="57B4C8AF" w14:textId="77777777" w:rsidTr="00CF44BC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6743123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9462" w:type="dxa"/>
            <w:gridSpan w:val="7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DC83AF" w14:textId="6899D00B" w:rsidR="005D4CC7" w:rsidRPr="00BF2143" w:rsidRDefault="005D4CC7" w:rsidP="00AD040D">
            <w:pPr>
              <w:widowControl/>
              <w:spacing w:after="0"/>
              <w:ind w:left="0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1"/>
                <w:lang w:eastAsia="ru-RU"/>
              </w:rPr>
              <w:t>Номер документа</w:t>
            </w:r>
            <w:r>
              <w:rPr>
                <w:b/>
                <w:sz w:val="22"/>
                <w:szCs w:val="21"/>
                <w:lang w:eastAsia="ru-RU"/>
              </w:rPr>
              <w:t xml:space="preserve"> (</w:t>
            </w:r>
            <w:r w:rsidRPr="005D4CC7">
              <w:rPr>
                <w:b/>
                <w:sz w:val="22"/>
                <w:szCs w:val="21"/>
                <w:lang w:eastAsia="ru-RU"/>
              </w:rPr>
              <w:t>generalInfo</w:t>
            </w:r>
            <w:r>
              <w:rPr>
                <w:b/>
                <w:sz w:val="22"/>
                <w:szCs w:val="21"/>
                <w:lang w:eastAsia="ru-RU"/>
              </w:rPr>
              <w:t>)</w:t>
            </w:r>
          </w:p>
        </w:tc>
      </w:tr>
      <w:tr w:rsidR="005D4CC7" w:rsidRPr="00BF2143" w14:paraId="1F2BC0AF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95C4B2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A7AE4B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Владелец процесса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5B7D5C" w14:textId="68375A2F" w:rsidR="005D4CC7" w:rsidRPr="00BF2143" w:rsidRDefault="006D538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val="en-US" w:eastAsia="ru-RU"/>
              </w:rPr>
              <w:t>o</w:t>
            </w:r>
            <w:r w:rsidRPr="006D5388">
              <w:rPr>
                <w:sz w:val="21"/>
                <w:szCs w:val="21"/>
                <w:lang w:eastAsia="ru-RU"/>
              </w:rPr>
              <w:t>wner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9D62D9D" w14:textId="7BA0509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делегируются полномочия с указа</w:t>
            </w:r>
            <w:r w:rsidR="00800449">
              <w:rPr>
                <w:sz w:val="21"/>
                <w:szCs w:val="21"/>
                <w:lang w:eastAsia="ru-RU"/>
              </w:rPr>
              <w:t>нием: Наименования, Реквизитов</w:t>
            </w:r>
          </w:p>
          <w:p w14:paraId="58F522A1" w14:textId="77777777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4019B4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  <w:p w14:paraId="4F3E6E54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291B5F50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2231FA1F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58A0CCFB" w14:textId="7255487B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4019B4" w:rsidRPr="00BF2143">
              <w:t xml:space="preserve">Таблица </w:t>
            </w:r>
            <w:r w:rsidR="004019B4">
              <w:rPr>
                <w:noProof/>
              </w:rPr>
              <w:t>6</w:t>
            </w:r>
            <w:r w:rsidR="004019B4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BE49712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B47EB04" w14:textId="6FBC2C01" w:rsidR="005D4CC7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B8457DD" w14:textId="2D51EEEE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6F13C2A1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6154DD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018C88" w14:textId="7EC90A0F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Доверитель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D4B99C" w14:textId="1BB8D27C" w:rsidR="005D4CC7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/>
              </w:rPr>
              <w:t>p</w:t>
            </w:r>
            <w:r w:rsidRPr="008B4125">
              <w:rPr>
                <w:sz w:val="21"/>
                <w:szCs w:val="21"/>
              </w:rPr>
              <w:t>rincipal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914435" w14:textId="77777777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(см. 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_Ref77334850 \h 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4019B4" w:rsidRPr="00BF2143">
              <w:t>Справочник «Доверитель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)</w:t>
            </w:r>
          </w:p>
          <w:p w14:paraId="7DF26F21" w14:textId="77777777" w:rsidR="00D84E9C" w:rsidRDefault="00D84E9C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07792CFA" w14:textId="589E48F0" w:rsidR="00D84E9C" w:rsidRPr="00BF2143" w:rsidRDefault="00D84E9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_Ref78207101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4019B4" w:rsidRPr="00BF2143">
              <w:t xml:space="preserve">Таблица </w:t>
            </w:r>
            <w:r w:rsidR="004019B4">
              <w:rPr>
                <w:noProof/>
              </w:rPr>
              <w:t>11</w:t>
            </w:r>
            <w:r w:rsidR="004019B4" w:rsidRPr="00BF2143">
              <w:t xml:space="preserve"> 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EBF380E" w14:textId="0662B77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C10349" w14:textId="0B383193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PrincipalType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8D644A2" w14:textId="02C85DBE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03180328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F95309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F35C10" w14:textId="1081639E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Уполномоченный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EB06CE" w14:textId="249C7DB6" w:rsidR="005D4CC7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/>
              </w:rPr>
              <w:t>r</w:t>
            </w:r>
            <w:r w:rsidRPr="008B4125">
              <w:rPr>
                <w:sz w:val="21"/>
                <w:szCs w:val="21"/>
              </w:rPr>
              <w:t>epresentative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332F0E" w14:textId="77777777" w:rsidR="00D84E9C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Выбор 1 из </w:t>
            </w:r>
            <w:r>
              <w:rPr>
                <w:sz w:val="21"/>
                <w:szCs w:val="21"/>
              </w:rPr>
              <w:t>4</w:t>
            </w:r>
            <w:r w:rsidRPr="00BF2143">
              <w:rPr>
                <w:sz w:val="21"/>
                <w:szCs w:val="21"/>
              </w:rPr>
              <w:t>х</w:t>
            </w:r>
          </w:p>
          <w:p w14:paraId="4CA10B2B" w14:textId="77777777" w:rsidR="00D84E9C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_Ref78207252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4019B4" w:rsidRPr="00BF2143">
              <w:t xml:space="preserve">Таблица </w:t>
            </w:r>
            <w:r w:rsidR="004019B4">
              <w:rPr>
                <w:noProof/>
              </w:rPr>
              <w:t>15</w:t>
            </w:r>
            <w:r w:rsidR="004019B4" w:rsidRPr="00BF2143">
              <w:t xml:space="preserve"> Уполномоченный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  <w:p w14:paraId="59365DB7" w14:textId="77777777" w:rsidR="00D84E9C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15B6214E" w14:textId="77777777" w:rsidR="00D84E9C" w:rsidRPr="00BF2143" w:rsidRDefault="00D84E9C" w:rsidP="00D84E9C">
            <w:pPr>
              <w:widowControl/>
              <w:spacing w:after="0"/>
              <w:ind w:left="0"/>
            </w:pPr>
            <w:r w:rsidRPr="00BF2143">
              <w:t xml:space="preserve">* В случае </w:t>
            </w:r>
            <w:r>
              <w:t>уполномачивания</w:t>
            </w:r>
            <w:r w:rsidRPr="00BF2143">
              <w:t xml:space="preserve"> Обезличенной Электронной подписи</w:t>
            </w:r>
            <w:r>
              <w:t>,</w:t>
            </w:r>
            <w:r w:rsidRPr="00BF2143">
              <w:t xml:space="preserve"> </w:t>
            </w:r>
            <w:r>
              <w:t>в блоке «Владелец» следует заполнять</w:t>
            </w:r>
            <w:r w:rsidRPr="00BF2143">
              <w:t xml:space="preserve"> один из блоков: Юр</w:t>
            </w:r>
            <w:proofErr w:type="gramStart"/>
            <w:r w:rsidRPr="00BF2143">
              <w:t>.л</w:t>
            </w:r>
            <w:proofErr w:type="gramEnd"/>
            <w:r w:rsidRPr="00BF2143">
              <w:t>ицо или Физ.лицо, зарегис</w:t>
            </w:r>
            <w:r>
              <w:t>трированное как предприниматель, Электронный Сертификат,</w:t>
            </w:r>
          </w:p>
          <w:p w14:paraId="641F727B" w14:textId="07286F6D" w:rsidR="005D4CC7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t>Иначе, заполняется блок – Физ</w:t>
            </w:r>
            <w:proofErr w:type="gramStart"/>
            <w:r w:rsidRPr="00BF2143">
              <w:t>.л</w:t>
            </w:r>
            <w:proofErr w:type="gramEnd"/>
            <w:r w:rsidRPr="00BF2143">
              <w:t>ицо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577BA04" w14:textId="002AF52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AF0487" w14:textId="513574A1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RepresentativeType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28036A" w14:textId="1B8A24B5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B82D13" w:rsidRPr="00BF2143" w14:paraId="32D37CD8" w14:textId="77777777" w:rsidTr="006D5388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3367F7B0" w14:textId="1ED255E8" w:rsidR="00B82D13" w:rsidRPr="00BF2143" w:rsidRDefault="00B82D13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462" w:type="dxa"/>
            <w:gridSpan w:val="7"/>
            <w:shd w:val="clear" w:color="auto" w:fill="D9D9D9" w:themeFill="background1" w:themeFillShade="D9"/>
          </w:tcPr>
          <w:p w14:paraId="3695FB39" w14:textId="6CCA10FA" w:rsidR="00B82D13" w:rsidRPr="008B4125" w:rsidRDefault="00B82D13" w:rsidP="00E3430B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BF2143">
              <w:rPr>
                <w:b/>
              </w:rPr>
              <w:t>Полномочия</w:t>
            </w:r>
            <w:r w:rsidR="008B4125">
              <w:rPr>
                <w:b/>
                <w:lang w:val="en-US"/>
              </w:rPr>
              <w:t xml:space="preserve"> (</w:t>
            </w:r>
            <w:r w:rsidR="008B4125" w:rsidRPr="008B4125">
              <w:rPr>
                <w:b/>
                <w:lang w:val="en-US"/>
              </w:rPr>
              <w:t>authorit</w:t>
            </w:r>
            <w:r w:rsidR="00E3430B">
              <w:rPr>
                <w:b/>
                <w:lang w:val="en-US"/>
              </w:rPr>
              <w:t>ies</w:t>
            </w:r>
            <w:r w:rsidR="008B4125">
              <w:rPr>
                <w:b/>
                <w:lang w:val="en-US"/>
              </w:rPr>
              <w:t>)</w:t>
            </w:r>
          </w:p>
        </w:tc>
      </w:tr>
      <w:tr w:rsidR="005D4CC7" w:rsidRPr="00BF2143" w14:paraId="2A45D031" w14:textId="77777777" w:rsidTr="001F4990">
        <w:trPr>
          <w:gridAfter w:val="1"/>
          <w:wAfter w:w="34" w:type="dxa"/>
        </w:trPr>
        <w:tc>
          <w:tcPr>
            <w:tcW w:w="568" w:type="dxa"/>
          </w:tcPr>
          <w:p w14:paraId="76693AB7" w14:textId="77777777" w:rsidR="005D4CC7" w:rsidRPr="00BF2143" w:rsidRDefault="005D4CC7" w:rsidP="00E3430B">
            <w:pPr>
              <w:pStyle w:val="afa"/>
              <w:widowControl/>
              <w:numPr>
                <w:ilvl w:val="1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3DFE6CED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Код полномочия</w:t>
            </w:r>
          </w:p>
        </w:tc>
        <w:tc>
          <w:tcPr>
            <w:tcW w:w="1276" w:type="dxa"/>
          </w:tcPr>
          <w:p w14:paraId="24AAB9D7" w14:textId="7AF78905" w:rsidR="005D4CC7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2658" w:type="dxa"/>
            <w:gridSpan w:val="2"/>
          </w:tcPr>
          <w:p w14:paraId="435D5A22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3E8E2F30" w14:textId="79C0361D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</w:tcPr>
          <w:p w14:paraId="6FB52CF6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</w:tcPr>
          <w:p w14:paraId="50200966" w14:textId="2DD2E722" w:rsidR="005D4CC7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AuthorityMnenonicType</w:t>
            </w:r>
          </w:p>
        </w:tc>
        <w:tc>
          <w:tcPr>
            <w:tcW w:w="1808" w:type="dxa"/>
          </w:tcPr>
          <w:p w14:paraId="148AC21F" w14:textId="03618B0C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ФСС_РФ_Код</w:t>
            </w:r>
            <w:proofErr w:type="gramStart"/>
            <w:r w:rsidRPr="00BF2143">
              <w:rPr>
                <w:i/>
                <w:sz w:val="21"/>
                <w:szCs w:val="21"/>
                <w:lang w:eastAsia="ru-RU"/>
              </w:rPr>
              <w:t>1</w:t>
            </w:r>
            <w:proofErr w:type="gramEnd"/>
          </w:p>
        </w:tc>
      </w:tr>
      <w:tr w:rsidR="005D4CC7" w:rsidRPr="00BF2143" w14:paraId="474DA773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</w:tcPr>
          <w:p w14:paraId="5350B2BA" w14:textId="7497F2B6" w:rsidR="005D4CC7" w:rsidRPr="00BF2143" w:rsidRDefault="005D4CC7" w:rsidP="00E3430B">
            <w:pPr>
              <w:pStyle w:val="afa"/>
              <w:widowControl/>
              <w:numPr>
                <w:ilvl w:val="1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9E57BFC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Передоверие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2F0AF0B" w14:textId="1EA9B6F1" w:rsidR="005D4CC7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entrustment</w:t>
            </w:r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</w:tcPr>
          <w:p w14:paraId="46142052" w14:textId="44A82DC5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 возможности передоверять</w:t>
            </w:r>
          </w:p>
          <w:p w14:paraId="53D25A66" w14:textId="643DEE4B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Зависит от признака использования обезличенной подписи. Если Уполномоченный является Юр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ицо </w:t>
            </w:r>
            <w:r>
              <w:rPr>
                <w:sz w:val="21"/>
                <w:szCs w:val="21"/>
                <w:lang w:eastAsia="ru-RU"/>
              </w:rPr>
              <w:t xml:space="preserve">, Электронный Сертификат </w:t>
            </w:r>
            <w:r w:rsidRPr="00BF2143">
              <w:rPr>
                <w:sz w:val="21"/>
                <w:szCs w:val="21"/>
                <w:lang w:eastAsia="ru-RU"/>
              </w:rPr>
              <w:t>или Физ.лицо, зарегистрированное как предприниматель, то передоверие невозможно.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47E2CB74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A89F37A" w14:textId="67C7380A" w:rsidR="005D4CC7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62A3F728" w14:textId="7815772D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</w:tr>
      <w:tr w:rsidR="005D4CC7" w:rsidRPr="00BF2143" w14:paraId="35044ACC" w14:textId="77777777" w:rsidTr="001F4990">
        <w:tc>
          <w:tcPr>
            <w:tcW w:w="568" w:type="dxa"/>
            <w:shd w:val="clear" w:color="auto" w:fill="D9D9D9" w:themeFill="background1" w:themeFillShade="D9"/>
          </w:tcPr>
          <w:p w14:paraId="091DD287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4849CE01" w14:textId="51FB606C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</w:rPr>
              <w:t>Электронная подпись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2306A34" w14:textId="5CFFE9A7" w:rsidR="005D4CC7" w:rsidRPr="00BF2143" w:rsidRDefault="008B4125" w:rsidP="00AD040D">
            <w:pPr>
              <w:widowControl/>
              <w:spacing w:after="0"/>
              <w:ind w:left="0"/>
            </w:pPr>
            <w:r w:rsidRPr="008B4125">
              <w:t>certificate</w:t>
            </w:r>
          </w:p>
        </w:tc>
        <w:tc>
          <w:tcPr>
            <w:tcW w:w="2658" w:type="dxa"/>
            <w:gridSpan w:val="2"/>
            <w:shd w:val="clear" w:color="auto" w:fill="D9D9D9" w:themeFill="background1" w:themeFillShade="D9"/>
          </w:tcPr>
          <w:p w14:paraId="5270CDBC" w14:textId="6677EF9E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t>Электронная метка, содержащая информацию об электронной подписи, в том числе о дате и времени подписания Эл.Доверенности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4C91892D" w14:textId="5A1619B8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652146F" w14:textId="6A3F5542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42" w:type="dxa"/>
            <w:gridSpan w:val="2"/>
            <w:shd w:val="clear" w:color="auto" w:fill="D9D9D9" w:themeFill="background1" w:themeFillShade="D9"/>
          </w:tcPr>
          <w:p w14:paraId="58224029" w14:textId="494E925F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458D1C93" w14:textId="77777777" w:rsidR="00CE5FB1" w:rsidRPr="00BF2143" w:rsidRDefault="00CE5FB1" w:rsidP="00AD040D">
      <w:pPr>
        <w:spacing w:after="0"/>
        <w:rPr>
          <w:lang w:eastAsia="ru-RU"/>
        </w:rPr>
      </w:pPr>
    </w:p>
    <w:p w14:paraId="518E01DA" w14:textId="63A83EA5" w:rsidR="00CE5FB1" w:rsidRPr="00BF2143" w:rsidRDefault="00A971EA" w:rsidP="00AD040D">
      <w:pPr>
        <w:pStyle w:val="4"/>
        <w:rPr>
          <w:rFonts w:ascii="Times New Roman" w:hAnsi="Times New Roman"/>
          <w:lang w:eastAsia="ru-RU"/>
        </w:rPr>
      </w:pPr>
      <w:bookmarkStart w:id="38" w:name="_Toc81991509"/>
      <w:r w:rsidRPr="00BF2143">
        <w:rPr>
          <w:rFonts w:ascii="Times New Roman" w:hAnsi="Times New Roman"/>
          <w:lang w:eastAsia="ru-RU"/>
        </w:rPr>
        <w:t xml:space="preserve">Пример </w:t>
      </w:r>
      <w:r w:rsidRPr="00BF2143">
        <w:rPr>
          <w:rFonts w:ascii="Times New Roman" w:hAnsi="Times New Roman"/>
          <w:lang w:val="en-US" w:eastAsia="ru-RU"/>
        </w:rPr>
        <w:t>XML</w:t>
      </w:r>
      <w:r w:rsidRPr="00BF2143">
        <w:rPr>
          <w:rFonts w:ascii="Times New Roman" w:hAnsi="Times New Roman"/>
          <w:lang w:eastAsia="ru-RU"/>
        </w:rPr>
        <w:t xml:space="preserve"> файла</w:t>
      </w:r>
      <w:r w:rsidR="00CE5FB1" w:rsidRPr="00BF2143">
        <w:rPr>
          <w:rFonts w:ascii="Times New Roman" w:hAnsi="Times New Roman"/>
          <w:lang w:eastAsia="ru-RU"/>
        </w:rPr>
        <w:t xml:space="preserve"> «</w:t>
      </w:r>
      <w:r w:rsidR="002B3DF0">
        <w:rPr>
          <w:rFonts w:ascii="Times New Roman" w:hAnsi="Times New Roman"/>
          <w:lang w:eastAsia="ru-RU"/>
        </w:rPr>
        <w:t xml:space="preserve">Электронная </w:t>
      </w:r>
      <w:r w:rsidR="001D5281">
        <w:rPr>
          <w:rFonts w:ascii="Times New Roman" w:hAnsi="Times New Roman"/>
          <w:lang w:eastAsia="ru-RU"/>
        </w:rPr>
        <w:t>Доверенность</w:t>
      </w:r>
      <w:r w:rsidR="00CE5FB1" w:rsidRPr="00BF2143">
        <w:rPr>
          <w:rFonts w:ascii="Times New Roman" w:hAnsi="Times New Roman"/>
          <w:lang w:eastAsia="ru-RU"/>
        </w:rPr>
        <w:t>»</w:t>
      </w:r>
      <w:bookmarkEnd w:id="38"/>
    </w:p>
    <w:tbl>
      <w:tblPr>
        <w:tblStyle w:val="affb"/>
        <w:tblW w:w="0" w:type="auto"/>
        <w:tblInd w:w="142" w:type="dxa"/>
        <w:tblLook w:val="04A0" w:firstRow="1" w:lastRow="0" w:firstColumn="1" w:lastColumn="0" w:noHBand="0" w:noVBand="1"/>
      </w:tblPr>
      <w:tblGrid>
        <w:gridCol w:w="9712"/>
      </w:tblGrid>
      <w:tr w:rsidR="00CE5FB1" w:rsidRPr="00344507" w14:paraId="231D826C" w14:textId="77777777" w:rsidTr="00CE5FB1">
        <w:tc>
          <w:tcPr>
            <w:tcW w:w="9854" w:type="dxa"/>
          </w:tcPr>
          <w:p w14:paraId="79E7F5C4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>&lt;urn:powerOfAttorney xmlns:urn="urn:ru:fss:integration:types:mchd:v01" xmlns:v01="http://www.fss.ru/integration/types/common/v01"&gt;</w:t>
            </w:r>
          </w:p>
          <w:p w14:paraId="52CC6187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&lt;urn:systemInfo&gt;</w:t>
            </w:r>
          </w:p>
          <w:p w14:paraId="05C66584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&lt;v01:specVersion&gt;string&lt;/v01:specVersion&gt;</w:t>
            </w:r>
          </w:p>
          <w:p w14:paraId="27313AE4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&lt;v01:software&gt;string&lt;/v01:software&gt;</w:t>
            </w:r>
          </w:p>
          <w:p w14:paraId="26AD10AD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&lt;v01:softwareVersion&gt;string&lt;/v01:softwareVersion&gt;</w:t>
            </w:r>
          </w:p>
          <w:p w14:paraId="58657A23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&lt;/urn:systemInfo&gt;</w:t>
            </w:r>
          </w:p>
          <w:p w14:paraId="480B80E2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&lt;urn:generalInfo&gt;</w:t>
            </w:r>
          </w:p>
          <w:p w14:paraId="7C5C34B7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&lt;urn:uuid&gt;string&lt;/urn:uuid&gt;</w:t>
            </w:r>
          </w:p>
          <w:p w14:paraId="785F4FC8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&lt;urn:startDate&gt;2008-09-29T05:49:45&lt;/urn:startDate&gt;</w:t>
            </w:r>
          </w:p>
          <w:p w14:paraId="7B849CDF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&lt;urn:endDate&gt;2014-09-19T03:18:33&lt;/urn:endDate&gt;</w:t>
            </w:r>
          </w:p>
          <w:p w14:paraId="29830289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&lt;!--Optional:--&gt;</w:t>
            </w:r>
          </w:p>
          <w:p w14:paraId="22050E6C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&lt;urn:comment&gt;string&lt;/urn:comment&gt;</w:t>
            </w:r>
          </w:p>
          <w:p w14:paraId="3707181B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&lt;/urn:generalInfo&gt;</w:t>
            </w:r>
          </w:p>
          <w:p w14:paraId="2634999A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&lt;urn:owner&gt;</w:t>
            </w:r>
          </w:p>
          <w:p w14:paraId="4AF581F6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&lt;!--You have a CHOICE of the next 3 items at this level--&gt;</w:t>
            </w:r>
          </w:p>
          <w:p w14:paraId="47878C1D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&lt;urn:legalOrganization&gt;</w:t>
            </w:r>
          </w:p>
          <w:p w14:paraId="361714E5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&lt;urn:fullName&gt;string&lt;/urn:fullName&gt;</w:t>
            </w:r>
          </w:p>
          <w:p w14:paraId="2E895F4C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&lt;!--Optional:--&gt;</w:t>
            </w:r>
          </w:p>
          <w:p w14:paraId="6719B2BC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&lt;urn:jurAddress&gt;string&lt;/urn:jurAddress&gt;</w:t>
            </w:r>
          </w:p>
          <w:p w14:paraId="5FEAC51D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lastRenderedPageBreak/>
              <w:t xml:space="preserve">      &lt;urn:inn&gt;string&lt;/urn:inn&gt;</w:t>
            </w:r>
          </w:p>
          <w:p w14:paraId="4C98DC2D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&lt;!--Optional:--&gt;</w:t>
            </w:r>
          </w:p>
          <w:p w14:paraId="1F4380BE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&lt;urn:kpp&gt;string&lt;/urn:kpp&gt;</w:t>
            </w:r>
          </w:p>
          <w:p w14:paraId="7BAEBD0E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7997BF96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&lt;urn:ogrn&gt;stringstrings&lt;/urn:ogrn&gt;</w:t>
            </w:r>
          </w:p>
          <w:p w14:paraId="4D9DE749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&lt;urn:foreign&gt;true&lt;/urn:foreign&gt;</w:t>
            </w:r>
          </w:p>
          <w:p w14:paraId="3DBEB6DC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&lt;/urn:legalOrganization&gt;</w:t>
            </w:r>
          </w:p>
          <w:p w14:paraId="5879D982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&lt;urn:legalPerson&gt;</w:t>
            </w:r>
          </w:p>
          <w:p w14:paraId="559A23EC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&lt;urn:firstName&gt;string&lt;/urn:firstName&gt;</w:t>
            </w:r>
          </w:p>
          <w:p w14:paraId="1560EA75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&lt;urn:lastName&gt;string&lt;/urn:lastName&gt;</w:t>
            </w:r>
          </w:p>
          <w:p w14:paraId="420F3630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&lt;!--Optional:--&gt;</w:t>
            </w:r>
          </w:p>
          <w:p w14:paraId="5C9EA54E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&lt;urn:middleName&gt;string&lt;/urn:middleName&gt;</w:t>
            </w:r>
          </w:p>
          <w:p w14:paraId="4D388152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&lt;urn:birthDate&gt;2018-11-01+03:00&lt;/urn:birthDate&gt;</w:t>
            </w:r>
          </w:p>
          <w:p w14:paraId="0BC5F46B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&lt;urn:snils&gt;stringstrin&lt;/urn:snils&gt;</w:t>
            </w:r>
          </w:p>
          <w:p w14:paraId="443E673E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&lt;urn:inn&gt;string&lt;/urn:inn&gt;</w:t>
            </w:r>
          </w:p>
          <w:p w14:paraId="290B7C1C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&lt;urn:ogrnip&gt;stringstringstr&lt;/urn:ogrnip&gt;</w:t>
            </w:r>
          </w:p>
          <w:p w14:paraId="38A4F5B2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&lt;/urn:legalPerson&gt;</w:t>
            </w:r>
          </w:p>
          <w:p w14:paraId="2B7277FF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&lt;urn:person&gt;</w:t>
            </w:r>
          </w:p>
          <w:p w14:paraId="61722C4E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&lt;urn:firstName&gt;string&lt;/urn:firstName&gt;</w:t>
            </w:r>
          </w:p>
          <w:p w14:paraId="741A8ECA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&lt;urn:lastName&gt;string&lt;/urn:lastName&gt;</w:t>
            </w:r>
          </w:p>
          <w:p w14:paraId="39E4CF26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&lt;!--Optional:--&gt;</w:t>
            </w:r>
          </w:p>
          <w:p w14:paraId="19EBB0B6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&lt;urn:middleName&gt;string&lt;/urn:middleName&gt;</w:t>
            </w:r>
          </w:p>
          <w:p w14:paraId="01E6E9AC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&lt;urn:birthDate&gt;2013-05-22+04:00&lt;/urn:birthDate&gt;</w:t>
            </w:r>
          </w:p>
          <w:p w14:paraId="129F1DC4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&lt;urn:snils&gt;stringstrin&lt;/urn:snils&gt;</w:t>
            </w:r>
          </w:p>
          <w:p w14:paraId="7D45971B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&lt;urn:inn&gt;string&lt;/urn:inn&gt;</w:t>
            </w:r>
          </w:p>
          <w:p w14:paraId="71C2F2C6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5EE87B75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&lt;!--Optional:--&gt;</w:t>
            </w:r>
          </w:p>
          <w:p w14:paraId="17D51624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&lt;urn:insurer&gt;</w:t>
            </w:r>
          </w:p>
          <w:p w14:paraId="64BF265D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  &lt;urn:regNum&gt;string&lt;/urn:regNum&gt;</w:t>
            </w:r>
          </w:p>
          <w:p w14:paraId="142F9BF9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&lt;/urn:insurer&gt;</w:t>
            </w:r>
          </w:p>
          <w:p w14:paraId="017F5F4D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&lt;!--Optional:--&gt;</w:t>
            </w:r>
          </w:p>
          <w:p w14:paraId="0E77B729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&lt;urn:volunteer&gt;</w:t>
            </w:r>
          </w:p>
          <w:p w14:paraId="21BA5D7D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  &lt;urn:regNum&gt;string&lt;/urn:regNum&gt;</w:t>
            </w:r>
          </w:p>
          <w:p w14:paraId="05A14F3B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  &lt;urn:kpsNum&gt;strin&lt;/urn:kpsNum&gt;</w:t>
            </w:r>
          </w:p>
          <w:p w14:paraId="186938DB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&lt;/urn:volunteer&gt;</w:t>
            </w:r>
          </w:p>
          <w:p w14:paraId="17B6DE0C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&lt;/urn:person&gt;</w:t>
            </w:r>
          </w:p>
          <w:p w14:paraId="5D714232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&lt;/urn:owner&gt;</w:t>
            </w:r>
          </w:p>
          <w:p w14:paraId="5D055376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&lt;urn:principal&gt;</w:t>
            </w:r>
          </w:p>
          <w:p w14:paraId="305FCF8D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&lt;urn:person&gt;</w:t>
            </w:r>
          </w:p>
          <w:p w14:paraId="66AA2D76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&lt;urn:firstName&gt;string&lt;/urn:firstName&gt;</w:t>
            </w:r>
          </w:p>
          <w:p w14:paraId="299EEE85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&lt;urn:lastName&gt;string&lt;/urn:lastName&gt;</w:t>
            </w:r>
          </w:p>
          <w:p w14:paraId="5131384F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&lt;!--Optional:--&gt;</w:t>
            </w:r>
          </w:p>
          <w:p w14:paraId="684A204A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&lt;urn:middleName&gt;string&lt;/urn:middleName&gt;</w:t>
            </w:r>
          </w:p>
          <w:p w14:paraId="7EC59ECE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&lt;urn:birthDate&gt;2002-11-05+03:00&lt;/urn:birthDate&gt;</w:t>
            </w:r>
          </w:p>
          <w:p w14:paraId="7E6A4290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&lt;urn:snils&gt;stringstrin&lt;/urn:snils&gt;</w:t>
            </w:r>
          </w:p>
          <w:p w14:paraId="4D888692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&lt;urn:inn&gt;string&lt;/urn:inn&gt;</w:t>
            </w:r>
          </w:p>
          <w:p w14:paraId="099F7D69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&lt;/urn:person&gt;</w:t>
            </w:r>
          </w:p>
          <w:p w14:paraId="469AEDFA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&lt;!--Optional:--&gt;</w:t>
            </w:r>
          </w:p>
          <w:p w14:paraId="40A85893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&lt;urn:signedByNotary&gt;false&lt;/urn:signedByNotary&gt;</w:t>
            </w:r>
          </w:p>
          <w:p w14:paraId="155AE78E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&lt;!--Optional:--&gt;</w:t>
            </w:r>
          </w:p>
          <w:p w14:paraId="5B71F87E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&lt;urn:notaryBasedOn&gt;string&lt;/urn:notaryBasedOn&gt;</w:t>
            </w:r>
          </w:p>
          <w:p w14:paraId="3E56E5AC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&lt;/urn:principal&gt;</w:t>
            </w:r>
          </w:p>
          <w:p w14:paraId="26B5C08B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&lt;urn:representative&gt;</w:t>
            </w:r>
          </w:p>
          <w:p w14:paraId="25A84BCC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&lt;!--You have a CHOICE of the next 4 items at this level--&gt;</w:t>
            </w:r>
          </w:p>
          <w:p w14:paraId="44708689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&lt;urn:legalOrganization&gt;</w:t>
            </w:r>
          </w:p>
          <w:p w14:paraId="2BE5FCCE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&lt;urn:fullName&gt;string&lt;/urn:fullName&gt;</w:t>
            </w:r>
          </w:p>
          <w:p w14:paraId="312025CE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&lt;!--Optional:--&gt;</w:t>
            </w:r>
          </w:p>
          <w:p w14:paraId="395727CD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&lt;urn:jurAddress&gt;string&lt;/urn:jurAddress&gt;</w:t>
            </w:r>
          </w:p>
          <w:p w14:paraId="5F9EC6C0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&lt;urn:inn&gt;string&lt;/urn:inn&gt;</w:t>
            </w:r>
          </w:p>
          <w:p w14:paraId="693BA770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lastRenderedPageBreak/>
              <w:t xml:space="preserve">      &lt;!--Optional:--&gt;</w:t>
            </w:r>
          </w:p>
          <w:p w14:paraId="30935EE9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&lt;urn:kpp&gt;string&lt;/urn:kpp&gt;</w:t>
            </w:r>
          </w:p>
          <w:p w14:paraId="20ACE7B7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24420D81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&lt;urn:ogrn&gt;stringstrings&lt;/urn:ogrn&gt;</w:t>
            </w:r>
          </w:p>
          <w:p w14:paraId="150CE648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&lt;urn:foreign&gt;false&lt;/urn:foreign&gt;</w:t>
            </w:r>
          </w:p>
          <w:p w14:paraId="2AEB1885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&lt;/urn:legalOrganization&gt;</w:t>
            </w:r>
          </w:p>
          <w:p w14:paraId="18188148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&lt;urn:legalPerson&gt;</w:t>
            </w:r>
          </w:p>
          <w:p w14:paraId="7F246E42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&lt;urn:firstName&gt;string&lt;/urn:firstName&gt;</w:t>
            </w:r>
          </w:p>
          <w:p w14:paraId="33A6E8A4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&lt;urn:lastName&gt;string&lt;/urn:lastName&gt;</w:t>
            </w:r>
          </w:p>
          <w:p w14:paraId="2537AF6D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&lt;!--Optional:--&gt;</w:t>
            </w:r>
          </w:p>
          <w:p w14:paraId="6451A5E3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&lt;urn:middleName&gt;string&lt;/urn:middleName&gt;</w:t>
            </w:r>
          </w:p>
          <w:p w14:paraId="2B55E5A2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&lt;urn:birthDate&gt;2009-10-14&lt;/urn:birthDate&gt;</w:t>
            </w:r>
          </w:p>
          <w:p w14:paraId="19574E79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&lt;urn:snils&gt;stringstrin&lt;/urn:snils&gt;</w:t>
            </w:r>
          </w:p>
          <w:p w14:paraId="456A2A89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&lt;urn:inn&gt;string&lt;/urn:inn&gt;</w:t>
            </w:r>
          </w:p>
          <w:p w14:paraId="14EE948D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&lt;urn:ogrnip&gt;stringstringstr&lt;/urn:ogrnip&gt;</w:t>
            </w:r>
          </w:p>
          <w:p w14:paraId="1FC5A357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&lt;!--Optional:--&gt;</w:t>
            </w:r>
          </w:p>
          <w:p w14:paraId="7C180A55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&lt;urn:personDocument&gt;</w:t>
            </w:r>
          </w:p>
          <w:p w14:paraId="415154E4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  &lt;urn:identityDocument&gt;12&lt;/urn:identityDocument&gt;</w:t>
            </w:r>
          </w:p>
          <w:p w14:paraId="68328BF6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  &lt;urn:series&gt;string&lt;/urn:series&gt;</w:t>
            </w:r>
          </w:p>
          <w:p w14:paraId="7630541A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  &lt;urn:number&gt;string&lt;/urn:number&gt;</w:t>
            </w:r>
          </w:p>
          <w:p w14:paraId="37174D53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  &lt;urn:issuedDate&gt;2019-08-19&lt;/urn:issuedDate&gt;</w:t>
            </w:r>
          </w:p>
          <w:p w14:paraId="13FE47F1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  &lt;urn:issuedBy&gt;string&lt;/urn:issuedBy&gt;</w:t>
            </w:r>
          </w:p>
          <w:p w14:paraId="1D1A936A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&lt;/urn:personDocument&gt;</w:t>
            </w:r>
          </w:p>
          <w:p w14:paraId="1F95F917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&lt;/urn:legalPerson&gt;</w:t>
            </w:r>
          </w:p>
          <w:p w14:paraId="5781A7F1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&lt;urn:person&gt;</w:t>
            </w:r>
          </w:p>
          <w:p w14:paraId="2414B86C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&lt;urn:firstName&gt;string&lt;/urn:firstName&gt;</w:t>
            </w:r>
          </w:p>
          <w:p w14:paraId="49F3C1FA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&lt;urn:lastName&gt;string&lt;/urn:lastName&gt;</w:t>
            </w:r>
          </w:p>
          <w:p w14:paraId="27657D3F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&lt;!--Optional:--&gt;</w:t>
            </w:r>
          </w:p>
          <w:p w14:paraId="7B82A32A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&lt;urn:middleName&gt;string&lt;/urn:middleName&gt;</w:t>
            </w:r>
          </w:p>
          <w:p w14:paraId="5DBA74D2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&lt;urn:birthDate&gt;2018-02-04+03:00&lt;/urn:birthDate&gt;</w:t>
            </w:r>
          </w:p>
          <w:p w14:paraId="55209226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&lt;urn:snils&gt;stringstrin&lt;/urn:snils&gt;</w:t>
            </w:r>
          </w:p>
          <w:p w14:paraId="5D93B14A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&lt;urn:inn&gt;string&lt;/urn:inn&gt;</w:t>
            </w:r>
          </w:p>
          <w:p w14:paraId="06055CE5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&lt;!--Optional:--&gt;</w:t>
            </w:r>
          </w:p>
          <w:p w14:paraId="16C97E15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&lt;urn:personDocument&gt;</w:t>
            </w:r>
          </w:p>
          <w:p w14:paraId="4AF6AAA5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  &lt;urn:identityDocument&gt;21&lt;/urn:identityDocument&gt;</w:t>
            </w:r>
          </w:p>
          <w:p w14:paraId="73FD4C90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  &lt;urn:series&gt;string&lt;/urn:series&gt;</w:t>
            </w:r>
          </w:p>
          <w:p w14:paraId="576F1B3C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  &lt;urn:number&gt;string&lt;/urn:number&gt;</w:t>
            </w:r>
          </w:p>
          <w:p w14:paraId="5C74AE6D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  &lt;urn:issuedDate&gt;2005-09-12+04:00&lt;/urn:issuedDate&gt;</w:t>
            </w:r>
          </w:p>
          <w:p w14:paraId="03547F71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  &lt;urn:issuedBy&gt;string&lt;/urn:issuedBy&gt;</w:t>
            </w:r>
          </w:p>
          <w:p w14:paraId="5BA9BE7B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&lt;/urn:personDocument&gt;</w:t>
            </w:r>
          </w:p>
          <w:p w14:paraId="19FD69E0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&lt;/urn:person&gt;</w:t>
            </w:r>
          </w:p>
          <w:p w14:paraId="29D38427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&lt;urn:certificate&gt;string&lt;/urn:certificate&gt;</w:t>
            </w:r>
          </w:p>
          <w:p w14:paraId="3281947A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&lt;/urn:representative&gt;</w:t>
            </w:r>
          </w:p>
          <w:p w14:paraId="3029CAA9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&lt;urn:authorities&gt;</w:t>
            </w:r>
          </w:p>
          <w:p w14:paraId="4E509407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&lt;!--1 or more repetitions:--&gt;</w:t>
            </w:r>
          </w:p>
          <w:p w14:paraId="044BBA32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&lt;urn:authority&gt;</w:t>
            </w:r>
          </w:p>
          <w:p w14:paraId="6832C7FC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  &lt;urn:mnemonic entrustment="false"&gt;string&lt;/urn:mnemonic&gt;</w:t>
            </w:r>
          </w:p>
          <w:p w14:paraId="7F2EF4BF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  &lt;/urn:authority&gt;</w:t>
            </w:r>
          </w:p>
          <w:p w14:paraId="47703A4C" w14:textId="77777777" w:rsidR="00FC083F" w:rsidRPr="00FC083F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 xml:space="preserve">  &lt;/urn:authorities&gt;</w:t>
            </w:r>
          </w:p>
          <w:p w14:paraId="6966AD91" w14:textId="377959A4" w:rsidR="00CE5FB1" w:rsidRPr="006E1293" w:rsidRDefault="00FC083F" w:rsidP="00FC083F">
            <w:pPr>
              <w:spacing w:after="0"/>
              <w:ind w:left="0"/>
              <w:rPr>
                <w:lang w:val="en-US" w:eastAsia="ru-RU"/>
              </w:rPr>
            </w:pPr>
            <w:r w:rsidRPr="00FC083F">
              <w:rPr>
                <w:lang w:val="en-US" w:eastAsia="ru-RU"/>
              </w:rPr>
              <w:t>&lt;/urn:powerOfAttorney&gt;</w:t>
            </w:r>
          </w:p>
        </w:tc>
      </w:tr>
    </w:tbl>
    <w:p w14:paraId="3E212E8B" w14:textId="77777777" w:rsidR="00CE5FB1" w:rsidRPr="006E1293" w:rsidRDefault="00CE5FB1" w:rsidP="00AD040D">
      <w:pPr>
        <w:pStyle w:val="afa"/>
        <w:spacing w:after="0"/>
        <w:ind w:left="1224"/>
        <w:rPr>
          <w:lang w:val="en-US"/>
        </w:rPr>
      </w:pPr>
    </w:p>
    <w:p w14:paraId="7382AF26" w14:textId="2F520CB0" w:rsidR="009A134C" w:rsidRPr="009A134C" w:rsidRDefault="00BB1EF9" w:rsidP="009A134C">
      <w:pPr>
        <w:pStyle w:val="4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lastRenderedPageBreak/>
        <w:t>Схема</w:t>
      </w:r>
      <w:r w:rsidR="009A134C" w:rsidRPr="009A134C">
        <w:rPr>
          <w:rFonts w:ascii="Times New Roman" w:hAnsi="Times New Roman"/>
          <w:lang w:eastAsia="ru-RU"/>
        </w:rPr>
        <w:t xml:space="preserve"> сведений Электронной Доверенности</w:t>
      </w:r>
    </w:p>
    <w:p w14:paraId="6AAC5748" w14:textId="22086909" w:rsidR="00DF7612" w:rsidRDefault="00DF7612" w:rsidP="00DF7612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29</w:t>
      </w:r>
      <w:r w:rsidR="00CF4641">
        <w:rPr>
          <w:noProof/>
        </w:rPr>
        <w:fldChar w:fldCharType="end"/>
      </w:r>
      <w:r>
        <w:rPr>
          <w:lang w:val="ru-RU"/>
        </w:rPr>
        <w:t xml:space="preserve"> </w:t>
      </w:r>
      <w:r w:rsidRPr="00ED4C2E">
        <w:rPr>
          <w:lang w:val="ru-RU"/>
        </w:rPr>
        <w:t>Схема сведений элемента element powerOfAttorney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4815C5E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956B7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089DE" w14:textId="1A0550FC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75C1D35" wp14:editId="24317FEC">
                  <wp:extent cx="3516630" cy="3559175"/>
                  <wp:effectExtent l="0" t="0" r="7620" b="317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6630" cy="355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344507" w14:paraId="1D9B94F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5972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51035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61B8528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E03F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1FAF" w14:textId="77777777" w:rsidR="005E558B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6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PowerOfAttorneyType</w:t>
              </w:r>
            </w:hyperlink>
          </w:p>
        </w:tc>
      </w:tr>
      <w:tr w:rsidR="005E558B" w:rsidRPr="00BB04FE" w14:paraId="5D30E0C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278E7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2C2EA1EC" w14:textId="77777777" w:rsidTr="002337D0">
              <w:tc>
                <w:tcPr>
                  <w:tcW w:w="0" w:type="auto"/>
                </w:tcPr>
                <w:p w14:paraId="4C2525C9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48277134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14069FE5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344507" w14:paraId="2AECADD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BB17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42283" w14:textId="77777777" w:rsidR="005E558B" w:rsidRPr="005E558B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37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systemInfo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8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generalInfo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9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owner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A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principal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B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representative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C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authorities</w:t>
              </w:r>
            </w:hyperlink>
          </w:p>
        </w:tc>
      </w:tr>
      <w:tr w:rsidR="005E558B" w:rsidRPr="00BB04FE" w14:paraId="682F43C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6F2EA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366"/>
            </w:tblGrid>
            <w:tr w:rsidR="005E558B" w:rsidRPr="00BB04FE" w14:paraId="77CFEBAF" w14:textId="77777777" w:rsidTr="002337D0">
              <w:tc>
                <w:tcPr>
                  <w:tcW w:w="0" w:type="auto"/>
                </w:tcPr>
                <w:p w14:paraId="5531EFF8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33345551" w14:textId="77777777" w:rsidTr="002337D0">
              <w:tc>
                <w:tcPr>
                  <w:tcW w:w="0" w:type="auto"/>
                </w:tcPr>
                <w:p w14:paraId="7E919CAB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электронной доверенности</w:t>
                  </w:r>
                </w:p>
              </w:tc>
            </w:tr>
          </w:tbl>
          <w:p w14:paraId="79B9CE6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344507" w14:paraId="16CDC5FD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8937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D47F2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электронной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4CDB546B" w14:textId="77777777" w:rsidR="00CE5FB1" w:rsidRPr="002C240A" w:rsidRDefault="00CE5FB1" w:rsidP="00AD040D">
      <w:pPr>
        <w:pStyle w:val="afa"/>
        <w:spacing w:after="0"/>
        <w:ind w:left="1224"/>
        <w:rPr>
          <w:lang w:val="en-US"/>
        </w:rPr>
      </w:pPr>
    </w:p>
    <w:p w14:paraId="53A79E85" w14:textId="460B5697" w:rsidR="00A971EA" w:rsidRDefault="00A971EA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39" w:name="_Toc81991510"/>
      <w:r w:rsidRPr="00BF2143">
        <w:rPr>
          <w:rFonts w:ascii="Times New Roman" w:hAnsi="Times New Roman"/>
        </w:rPr>
        <w:t>Атрибутивный состав запроса «</w:t>
      </w:r>
      <w:r w:rsidRPr="00BF2143">
        <w:rPr>
          <w:rStyle w:val="pt-a1-000032"/>
          <w:rFonts w:ascii="Times New Roman" w:hAnsi="Times New Roman"/>
        </w:rPr>
        <w:t xml:space="preserve">Ответ о </w:t>
      </w:r>
      <w:proofErr w:type="gramStart"/>
      <w:r w:rsidRPr="00BF2143">
        <w:rPr>
          <w:rStyle w:val="pt-a1-000032"/>
          <w:rFonts w:ascii="Times New Roman" w:hAnsi="Times New Roman"/>
        </w:rPr>
        <w:t>получении</w:t>
      </w:r>
      <w:proofErr w:type="gramEnd"/>
      <w:r w:rsidRPr="00BF2143">
        <w:rPr>
          <w:rStyle w:val="pt-a1-000032"/>
          <w:rFonts w:ascii="Times New Roman" w:hAnsi="Times New Roman"/>
        </w:rPr>
        <w:t xml:space="preserve"> результата обработки регистрации</w:t>
      </w:r>
      <w:r w:rsidR="002B3DF0">
        <w:rPr>
          <w:rStyle w:val="pt-a1-000032"/>
          <w:rFonts w:ascii="Times New Roman" w:hAnsi="Times New Roman"/>
        </w:rPr>
        <w:t xml:space="preserve"> Электронной Доверенности</w:t>
      </w:r>
      <w:r w:rsidRPr="00BF2143">
        <w:rPr>
          <w:rStyle w:val="pt-a1-000032"/>
          <w:rFonts w:ascii="Times New Roman" w:hAnsi="Times New Roman"/>
        </w:rPr>
        <w:t>»</w:t>
      </w:r>
      <w:r w:rsidR="00825D48" w:rsidRPr="00BF2143">
        <w:rPr>
          <w:rStyle w:val="pt-a1-000032"/>
          <w:rFonts w:ascii="Times New Roman" w:hAnsi="Times New Roman"/>
        </w:rPr>
        <w:t xml:space="preserve"> (registerPowerOfAttorneyResult)</w:t>
      </w:r>
      <w:bookmarkEnd w:id="39"/>
    </w:p>
    <w:p w14:paraId="6FE3D072" w14:textId="75F45E80" w:rsidR="00443A30" w:rsidRP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bookmarkStart w:id="40" w:name="_Ref77347983"/>
      <w:r w:rsidRPr="00443A30">
        <w:rPr>
          <w:b/>
          <w:i/>
          <w:lang w:eastAsia="ru-RU"/>
        </w:rPr>
        <w:t xml:space="preserve">Тип документа СЭДО – </w:t>
      </w:r>
      <w:r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6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Результат создания Доверенности</w:t>
      </w:r>
      <w:r w:rsidRPr="00443A30">
        <w:rPr>
          <w:b/>
          <w:i/>
          <w:lang w:eastAsia="ru-RU"/>
        </w:rPr>
        <w:t>)</w:t>
      </w:r>
    </w:p>
    <w:p w14:paraId="7E3D1256" w14:textId="6F7914D8" w:rsidR="00CE5FB1" w:rsidRPr="00BF2143" w:rsidRDefault="00CE5FB1" w:rsidP="00AD040D">
      <w:pPr>
        <w:pStyle w:val="affe"/>
        <w:keepNext/>
        <w:spacing w:line="240" w:lineRule="auto"/>
        <w:jc w:val="right"/>
      </w:pPr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30</w:t>
      </w:r>
      <w:r w:rsidR="00CF4641">
        <w:rPr>
          <w:noProof/>
        </w:rPr>
        <w:fldChar w:fldCharType="end"/>
      </w:r>
      <w:bookmarkEnd w:id="40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Результат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регистрации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Эл.Доверенности</w:t>
      </w:r>
    </w:p>
    <w:tbl>
      <w:tblPr>
        <w:tblStyle w:val="affb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75"/>
        <w:gridCol w:w="1310"/>
        <w:gridCol w:w="1168"/>
        <w:gridCol w:w="2268"/>
        <w:gridCol w:w="1843"/>
        <w:gridCol w:w="1100"/>
        <w:gridCol w:w="1559"/>
      </w:tblGrid>
      <w:tr w:rsidR="005D4CC7" w:rsidRPr="00BF2143" w14:paraId="6735FDE9" w14:textId="77777777" w:rsidTr="005D4CC7">
        <w:tc>
          <w:tcPr>
            <w:tcW w:w="675" w:type="dxa"/>
            <w:tcBorders>
              <w:bottom w:val="single" w:sz="4" w:space="0" w:color="auto"/>
            </w:tcBorders>
          </w:tcPr>
          <w:p w14:paraId="58E5BCED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14:paraId="008DA479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43179E34" w14:textId="2D5676C2" w:rsidR="005D4CC7" w:rsidRP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4EB574D" w14:textId="2DA236A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380F84B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1693E157" w14:textId="4BFF3A9B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5C239F3" w14:textId="62EC194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BF2143" w14:paraId="3446C610" w14:textId="77777777" w:rsidTr="005D4CC7">
        <w:tc>
          <w:tcPr>
            <w:tcW w:w="675" w:type="dxa"/>
            <w:shd w:val="clear" w:color="auto" w:fill="D9D9D9" w:themeFill="background1" w:themeFillShade="D9"/>
          </w:tcPr>
          <w:p w14:paraId="1D5ABD4C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D1CC46E" w14:textId="56FA4C2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документа</w:t>
            </w:r>
            <w:r w:rsidR="00945CD5">
              <w:rPr>
                <w:b/>
              </w:rPr>
              <w:t xml:space="preserve"> (МЧД)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7F03D2B1" w14:textId="0C30776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3A8962B" w14:textId="40AE4513" w:rsidR="005D4CC7" w:rsidRPr="00945CD5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Номер документа</w:t>
            </w:r>
            <w:r w:rsidR="00945CD5" w:rsidRPr="00945CD5">
              <w:rPr>
                <w:sz w:val="21"/>
                <w:szCs w:val="21"/>
                <w:lang w:eastAsia="ru-RU"/>
              </w:rPr>
              <w:t xml:space="preserve"> (</w:t>
            </w:r>
            <w:r w:rsidR="00945CD5">
              <w:rPr>
                <w:sz w:val="21"/>
                <w:szCs w:val="21"/>
                <w:lang w:eastAsia="ru-RU"/>
              </w:rPr>
              <w:t>идентификатор машиночитаемой доверенности)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459599CE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00" w:type="dxa"/>
            <w:shd w:val="clear" w:color="auto" w:fill="D9D9D9" w:themeFill="background1" w:themeFillShade="D9"/>
          </w:tcPr>
          <w:p w14:paraId="0CB2FDAA" w14:textId="595BC516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73A57CB" w14:textId="423880D3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29CFAE34" w14:textId="77777777" w:rsidTr="00B83AEC">
        <w:tc>
          <w:tcPr>
            <w:tcW w:w="67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A2919F3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D5335A" w14:textId="11F6BA0E" w:rsidR="005D4CC7" w:rsidRPr="00BF2143" w:rsidRDefault="005D4CC7" w:rsidP="00145CBA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Статус</w:t>
            </w:r>
            <w:r w:rsidR="0030214D">
              <w:rPr>
                <w:b/>
              </w:rPr>
              <w:t xml:space="preserve"> </w:t>
            </w:r>
            <w:r w:rsidR="00145CBA">
              <w:rPr>
                <w:b/>
              </w:rPr>
              <w:t>доверенности</w:t>
            </w:r>
          </w:p>
        </w:tc>
        <w:tc>
          <w:tcPr>
            <w:tcW w:w="11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F6CC1FE" w14:textId="02CE7E0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status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DA86F2" w14:textId="7940BB2C" w:rsidR="005D4CC7" w:rsidRDefault="005D4CC7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eastAsia="ru-RU"/>
              </w:rPr>
              <w:t xml:space="preserve">Статус обработки </w:t>
            </w:r>
            <w:r w:rsidR="00145CBA">
              <w:rPr>
                <w:sz w:val="21"/>
                <w:szCs w:val="21"/>
                <w:lang w:eastAsia="ru-RU"/>
              </w:rPr>
              <w:t>доверенности принимает значения:</w:t>
            </w:r>
          </w:p>
          <w:p w14:paraId="498041D6" w14:textId="06D4240F" w:rsidR="00145CBA" w:rsidRPr="00E3430B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REGISTERED</w:t>
            </w:r>
          </w:p>
          <w:p w14:paraId="586A7A58" w14:textId="7E48E4DE" w:rsidR="00145CBA" w:rsidRPr="00E3430B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lastRenderedPageBreak/>
              <w:t>REVOKED</w:t>
            </w:r>
          </w:p>
          <w:p w14:paraId="1377FE76" w14:textId="77777777" w:rsidR="00145CBA" w:rsidRPr="00E3430B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D84E9C">
              <w:rPr>
                <w:sz w:val="21"/>
                <w:szCs w:val="21"/>
                <w:lang w:val="en-US" w:eastAsia="ru-RU"/>
              </w:rPr>
              <w:t>ERROR</w:t>
            </w:r>
          </w:p>
          <w:p w14:paraId="0B6BF6ED" w14:textId="5C580877" w:rsidR="00145CBA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Подробнее</w:t>
            </w:r>
            <w:r w:rsidRPr="00E3430B">
              <w:rPr>
                <w:sz w:val="21"/>
                <w:szCs w:val="21"/>
                <w:lang w:eastAsia="ru-RU"/>
              </w:rPr>
              <w:t xml:space="preserve"> </w:t>
            </w:r>
            <w:r>
              <w:rPr>
                <w:sz w:val="21"/>
                <w:szCs w:val="21"/>
                <w:lang w:eastAsia="ru-RU"/>
              </w:rPr>
              <w:t>см</w:t>
            </w:r>
            <w:r w:rsidRPr="00E3430B">
              <w:rPr>
                <w:sz w:val="21"/>
                <w:szCs w:val="21"/>
                <w:lang w:eastAsia="ru-RU"/>
              </w:rPr>
              <w:t>.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 w:rsidRPr="00E3430B">
              <w:rPr>
                <w:sz w:val="21"/>
                <w:szCs w:val="21"/>
                <w:lang w:eastAsia="ru-RU"/>
              </w:rPr>
              <w:instrText xml:space="preserve"> </w:instrText>
            </w:r>
            <w:r w:rsidRPr="00D84E9C">
              <w:rPr>
                <w:sz w:val="21"/>
                <w:szCs w:val="21"/>
                <w:lang w:val="en-US" w:eastAsia="ru-RU"/>
              </w:rPr>
              <w:instrText>REF</w:instrText>
            </w:r>
            <w:r w:rsidRPr="00E3430B">
              <w:rPr>
                <w:sz w:val="21"/>
                <w:szCs w:val="21"/>
                <w:lang w:eastAsia="ru-RU"/>
              </w:rPr>
              <w:instrText xml:space="preserve"> _</w:instrText>
            </w:r>
            <w:r w:rsidRPr="00D84E9C">
              <w:rPr>
                <w:sz w:val="21"/>
                <w:szCs w:val="21"/>
                <w:lang w:val="en-US" w:eastAsia="ru-RU"/>
              </w:rPr>
              <w:instrText>Ref</w:instrText>
            </w:r>
            <w:r w:rsidRPr="00E3430B">
              <w:rPr>
                <w:sz w:val="21"/>
                <w:szCs w:val="21"/>
                <w:lang w:eastAsia="ru-RU"/>
              </w:rPr>
              <w:instrText>84937756 \</w:instrText>
            </w:r>
            <w:r w:rsidRPr="00D84E9C">
              <w:rPr>
                <w:sz w:val="21"/>
                <w:szCs w:val="21"/>
                <w:lang w:val="en-US" w:eastAsia="ru-RU"/>
              </w:rPr>
              <w:instrText>h</w:instrText>
            </w:r>
            <w:r w:rsidRPr="00E3430B">
              <w:rPr>
                <w:sz w:val="21"/>
                <w:szCs w:val="21"/>
                <w:lang w:eastAsia="ru-RU"/>
              </w:rPr>
              <w:instrText xml:space="preserve">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4019B4">
              <w:t>Справочник</w:t>
            </w:r>
            <w:r w:rsidR="004019B4" w:rsidRPr="00BF2143">
              <w:t xml:space="preserve"> «</w:t>
            </w:r>
            <w:r w:rsidR="004019B4">
              <w:t>Статус обработки МЧД</w:t>
            </w:r>
            <w:r w:rsidR="004019B4" w:rsidRPr="00BF2143"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</w:p>
          <w:p w14:paraId="6E7382FD" w14:textId="5AED384F" w:rsidR="00145CBA" w:rsidRPr="00BF2143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0752037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84F4A6" w14:textId="77777777" w:rsidR="005D4CC7" w:rsidRPr="00350529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350529">
              <w:rPr>
                <w:sz w:val="21"/>
                <w:szCs w:val="21"/>
                <w:lang w:val="en-US" w:eastAsia="ru-RU"/>
              </w:rPr>
              <w:t>PAStatusType</w:t>
            </w:r>
          </w:p>
          <w:p w14:paraId="15AA68C9" w14:textId="77777777" w:rsidR="00E9696F" w:rsidRPr="00350529" w:rsidRDefault="00E9696F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  <w:p w14:paraId="04CB3843" w14:textId="04E1771F" w:rsidR="00E9696F" w:rsidRPr="00E9696F" w:rsidRDefault="00E9696F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E9696F">
              <w:rPr>
                <w:sz w:val="12"/>
                <w:szCs w:val="21"/>
                <w:lang w:val="en-US" w:eastAsia="ru-RU"/>
              </w:rPr>
              <w:t>&lt;xs:restriction base="xs:string"&gt;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861C503" w14:textId="49BA2286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Submited</w:t>
            </w:r>
          </w:p>
        </w:tc>
      </w:tr>
      <w:tr w:rsidR="00B83AEC" w:rsidRPr="00B83AEC" w14:paraId="6D149423" w14:textId="77777777" w:rsidTr="00B83AEC">
        <w:tc>
          <w:tcPr>
            <w:tcW w:w="675" w:type="dxa"/>
            <w:shd w:val="clear" w:color="auto" w:fill="D9D9D9" w:themeFill="background1" w:themeFillShade="D9"/>
          </w:tcPr>
          <w:p w14:paraId="50828285" w14:textId="77777777" w:rsidR="00B83AEC" w:rsidRPr="00BF2143" w:rsidRDefault="00B83AEC" w:rsidP="00B83AEC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9D5FD5C" w14:textId="153AAB7A" w:rsidR="00B83AEC" w:rsidRPr="00BF2143" w:rsidRDefault="00B83AEC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6165927A" w14:textId="69E983A9" w:rsidR="00B83AEC" w:rsidRPr="00AE7A81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0B14D48" w14:textId="7926BD2E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4019B4" w:rsidRPr="00C95899">
              <w:rPr>
                <w:i/>
              </w:rPr>
              <w:t>Атрибутивный состав «</w:t>
            </w:r>
            <w:r w:rsidR="004019B4">
              <w:rPr>
                <w:i/>
              </w:rPr>
              <w:t>Протокол ошибки</w:t>
            </w:r>
            <w:r w:rsidR="004019B4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7CEE7967" w14:textId="3E6CD637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00" w:type="dxa"/>
            <w:shd w:val="clear" w:color="auto" w:fill="D9D9D9" w:themeFill="background1" w:themeFillShade="D9"/>
          </w:tcPr>
          <w:p w14:paraId="63B451BD" w14:textId="7062E46E" w:rsidR="00B83AEC" w:rsidRPr="00B83AEC" w:rsidRDefault="00B83AEC" w:rsidP="00E9696F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7B09A1A" w14:textId="77777777" w:rsidR="00B83AEC" w:rsidRPr="00B83AEC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0B4F6471" w14:textId="38B0BB84" w:rsidR="0066422C" w:rsidRPr="00BF2143" w:rsidRDefault="0066422C" w:rsidP="00AD040D">
      <w:pPr>
        <w:pStyle w:val="4"/>
        <w:rPr>
          <w:rFonts w:ascii="Times New Roman" w:hAnsi="Times New Roman"/>
          <w:lang w:eastAsia="ru-RU"/>
        </w:rPr>
      </w:pPr>
      <w:bookmarkStart w:id="41" w:name="_Toc81991511"/>
      <w:r w:rsidRPr="00BF2143">
        <w:rPr>
          <w:rFonts w:ascii="Times New Roman" w:hAnsi="Times New Roman"/>
          <w:lang w:eastAsia="ru-RU"/>
        </w:rPr>
        <w:t xml:space="preserve">Пример ответа </w:t>
      </w:r>
      <w:r w:rsidR="00A7100F" w:rsidRPr="00BF2143">
        <w:rPr>
          <w:rFonts w:ascii="Times New Roman" w:hAnsi="Times New Roman"/>
          <w:lang w:eastAsia="ru-RU"/>
        </w:rPr>
        <w:t>о</w:t>
      </w:r>
      <w:r w:rsidRPr="00BF2143">
        <w:rPr>
          <w:rFonts w:ascii="Times New Roman" w:hAnsi="Times New Roman"/>
          <w:lang w:eastAsia="ru-RU"/>
        </w:rPr>
        <w:t xml:space="preserve"> </w:t>
      </w:r>
      <w:proofErr w:type="gramStart"/>
      <w:r w:rsidRPr="00BF2143">
        <w:rPr>
          <w:rFonts w:ascii="Times New Roman" w:hAnsi="Times New Roman"/>
          <w:lang w:eastAsia="ru-RU"/>
        </w:rPr>
        <w:t>приняти</w:t>
      </w:r>
      <w:r w:rsidR="00A7100F" w:rsidRPr="00BF2143">
        <w:rPr>
          <w:rFonts w:ascii="Times New Roman" w:hAnsi="Times New Roman"/>
          <w:lang w:eastAsia="ru-RU"/>
        </w:rPr>
        <w:t>и</w:t>
      </w:r>
      <w:proofErr w:type="gramEnd"/>
      <w:r w:rsidRPr="00BF2143">
        <w:rPr>
          <w:rFonts w:ascii="Times New Roman" w:hAnsi="Times New Roman"/>
          <w:lang w:eastAsia="ru-RU"/>
        </w:rPr>
        <w:t xml:space="preserve"> в обработку файла </w:t>
      </w:r>
      <w:r w:rsidRPr="00BF2143">
        <w:rPr>
          <w:rFonts w:ascii="Times New Roman" w:hAnsi="Times New Roman"/>
          <w:lang w:val="en-US" w:eastAsia="ru-RU"/>
        </w:rPr>
        <w:t>XML</w:t>
      </w:r>
      <w:r w:rsidRPr="00BF2143">
        <w:rPr>
          <w:rFonts w:ascii="Times New Roman" w:hAnsi="Times New Roman"/>
          <w:lang w:eastAsia="ru-RU"/>
        </w:rPr>
        <w:t xml:space="preserve"> «</w:t>
      </w:r>
      <w:r w:rsidR="002B3DF0">
        <w:rPr>
          <w:rFonts w:ascii="Times New Roman" w:hAnsi="Times New Roman"/>
          <w:lang w:eastAsia="ru-RU"/>
        </w:rPr>
        <w:t xml:space="preserve">Результат </w:t>
      </w:r>
      <w:r w:rsidRPr="00BF2143">
        <w:rPr>
          <w:rFonts w:ascii="Times New Roman" w:hAnsi="Times New Roman"/>
          <w:lang w:eastAsia="ru-RU"/>
        </w:rPr>
        <w:t>Ре</w:t>
      </w:r>
      <w:r w:rsidR="002B3DF0">
        <w:rPr>
          <w:rFonts w:ascii="Times New Roman" w:hAnsi="Times New Roman"/>
          <w:lang w:eastAsia="ru-RU"/>
        </w:rPr>
        <w:t xml:space="preserve">гистрации Электронной </w:t>
      </w:r>
      <w:r w:rsidRPr="00BF2143">
        <w:rPr>
          <w:rFonts w:ascii="Times New Roman" w:hAnsi="Times New Roman"/>
          <w:lang w:eastAsia="ru-RU"/>
        </w:rPr>
        <w:t>Доверенности»</w:t>
      </w:r>
      <w:bookmarkEnd w:id="41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66422C" w:rsidRPr="00344507" w14:paraId="5C3812E7" w14:textId="77777777" w:rsidTr="009506DF">
        <w:tc>
          <w:tcPr>
            <w:tcW w:w="9854" w:type="dxa"/>
          </w:tcPr>
          <w:p w14:paraId="1E8C87FF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4019B4">
              <w:rPr>
                <w:lang w:val="en-US" w:eastAsia="ru-RU"/>
              </w:rPr>
              <w:t>&lt;</w:t>
            </w:r>
            <w:r w:rsidRPr="00052271">
              <w:rPr>
                <w:lang w:val="en-US" w:eastAsia="ru-RU"/>
              </w:rPr>
              <w:t>urn</w:t>
            </w:r>
            <w:r w:rsidRPr="004019B4">
              <w:rPr>
                <w:lang w:val="en-US" w:eastAsia="ru-RU"/>
              </w:rPr>
              <w:t>:</w:t>
            </w:r>
            <w:r w:rsidRPr="00052271">
              <w:rPr>
                <w:lang w:val="en-US" w:eastAsia="ru-RU"/>
              </w:rPr>
              <w:t>registerPowerOfAttorneyResult xmlns:urn="urn:ru:fss:integration:types:mchd:v01"&gt;</w:t>
            </w:r>
          </w:p>
          <w:p w14:paraId="1049F39E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&lt;!--Optional:--&gt;</w:t>
            </w:r>
          </w:p>
          <w:p w14:paraId="0013ADCC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&lt;urn:uuid&gt;string&lt;/urn:uuid&gt;</w:t>
            </w:r>
          </w:p>
          <w:p w14:paraId="0DFF23D5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&lt;urn:status&gt;REGISTERED&lt;/urn:status&gt;</w:t>
            </w:r>
          </w:p>
          <w:p w14:paraId="100E691E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&lt;!--Optional:--&gt;</w:t>
            </w:r>
          </w:p>
          <w:p w14:paraId="13E350A7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&lt;urn:protocol&gt;</w:t>
            </w:r>
          </w:p>
          <w:p w14:paraId="1299D328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&lt;!--Zero or more repetitions:--&gt;</w:t>
            </w:r>
          </w:p>
          <w:p w14:paraId="32466790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&lt;urn:message&gt;</w:t>
            </w:r>
          </w:p>
          <w:p w14:paraId="51FFD247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  &lt;urn:mnemonic&gt;string&lt;/urn:mnemonic&gt;</w:t>
            </w:r>
          </w:p>
          <w:p w14:paraId="5E32C2B9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  &lt;urn:level&gt;WARN&lt;/urn:level&gt;</w:t>
            </w:r>
          </w:p>
          <w:p w14:paraId="5C651C08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  &lt;!--Optional:--&gt;</w:t>
            </w:r>
          </w:p>
          <w:p w14:paraId="2DF13D2B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  &lt;urn:comment&gt;string&lt;/urn:comment&gt;</w:t>
            </w:r>
          </w:p>
          <w:p w14:paraId="1AC4616E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  &lt;!--Optional:--&gt;</w:t>
            </w:r>
          </w:p>
          <w:p w14:paraId="7ADA8562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  &lt;urn:recommendation&gt;string&lt;/urn:recommendation&gt;</w:t>
            </w:r>
          </w:p>
          <w:p w14:paraId="2C3C0B4C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&lt;/urn:message&gt;</w:t>
            </w:r>
          </w:p>
          <w:p w14:paraId="168A1E7B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&lt;/urn:protocol&gt;</w:t>
            </w:r>
          </w:p>
          <w:p w14:paraId="546C5CFC" w14:textId="4BC00D2E" w:rsidR="0066422C" w:rsidRPr="00BF2143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>&lt;/urn:registerPowerOfAttorneyResult&gt;</w:t>
            </w:r>
          </w:p>
        </w:tc>
      </w:tr>
    </w:tbl>
    <w:p w14:paraId="0F554D85" w14:textId="77777777" w:rsidR="00817772" w:rsidRPr="00E33296" w:rsidRDefault="00817772" w:rsidP="00817772">
      <w:pPr>
        <w:widowControl/>
        <w:spacing w:after="0"/>
        <w:ind w:left="0"/>
        <w:rPr>
          <w:lang w:val="en-US"/>
        </w:rPr>
      </w:pPr>
    </w:p>
    <w:p w14:paraId="517E791A" w14:textId="77777777" w:rsidR="00A83C58" w:rsidRDefault="00BB1EF9" w:rsidP="00B02C20">
      <w:pPr>
        <w:pStyle w:val="4"/>
        <w:rPr>
          <w:rFonts w:ascii="Times New Roman" w:hAnsi="Times New Roman"/>
        </w:rPr>
      </w:pPr>
      <w:r w:rsidRPr="00B02C20">
        <w:rPr>
          <w:rFonts w:ascii="Times New Roman" w:hAnsi="Times New Roman"/>
        </w:rPr>
        <w:t>Схема</w:t>
      </w:r>
      <w:r w:rsidR="009A134C" w:rsidRPr="00B02C20">
        <w:rPr>
          <w:rFonts w:ascii="Times New Roman" w:hAnsi="Times New Roman"/>
        </w:rPr>
        <w:t xml:space="preserve"> сведений Ответа о </w:t>
      </w:r>
      <w:proofErr w:type="gramStart"/>
      <w:r w:rsidR="009A134C" w:rsidRPr="00B02C20">
        <w:rPr>
          <w:rFonts w:ascii="Times New Roman" w:hAnsi="Times New Roman"/>
        </w:rPr>
        <w:t>получении</w:t>
      </w:r>
      <w:proofErr w:type="gramEnd"/>
      <w:r w:rsidR="009A134C" w:rsidRPr="00B02C20">
        <w:rPr>
          <w:rFonts w:ascii="Times New Roman" w:hAnsi="Times New Roman"/>
        </w:rPr>
        <w:t xml:space="preserve"> Электронной Доверенности </w:t>
      </w:r>
    </w:p>
    <w:p w14:paraId="44789E3A" w14:textId="401F89B3" w:rsidR="00A83C58" w:rsidRDefault="00A83C58" w:rsidP="00A83C58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31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ru-RU"/>
        </w:rPr>
        <w:t>RegisterPowerOfAttorneyResult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10094148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7D62F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8DB5" w14:textId="39B5FD1F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571B5CA" wp14:editId="2D4B3827">
                  <wp:extent cx="4184015" cy="2031365"/>
                  <wp:effectExtent l="0" t="0" r="6985" b="6985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4015" cy="2031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344507" w14:paraId="2F97605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A298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890C9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5AAF975D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6A91D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2A562" w14:textId="77777777" w:rsidR="005E558B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A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RegisterPowerOfAttorneyResultType</w:t>
              </w:r>
            </w:hyperlink>
          </w:p>
        </w:tc>
      </w:tr>
      <w:tr w:rsidR="005E558B" w:rsidRPr="00BB04FE" w14:paraId="587088E6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A0C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60FF7862" w14:textId="77777777" w:rsidTr="002337D0">
              <w:tc>
                <w:tcPr>
                  <w:tcW w:w="0" w:type="auto"/>
                </w:tcPr>
                <w:p w14:paraId="6C7BC664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376D613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3BA2D8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7885856F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0D3F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19B75" w14:textId="77777777" w:rsidR="005E558B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4B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4C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status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4D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5E558B" w:rsidRPr="00BB04FE" w14:paraId="7AFC060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CDA6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635"/>
            </w:tblGrid>
            <w:tr w:rsidR="005E558B" w:rsidRPr="00BB04FE" w14:paraId="659E73EC" w14:textId="77777777" w:rsidTr="002337D0">
              <w:tc>
                <w:tcPr>
                  <w:tcW w:w="0" w:type="auto"/>
                </w:tcPr>
                <w:p w14:paraId="463475F8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38507A59" w14:textId="77777777" w:rsidTr="002337D0">
              <w:tc>
                <w:tcPr>
                  <w:tcW w:w="0" w:type="auto"/>
                </w:tcPr>
                <w:p w14:paraId="0AD213DB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ответа на запрос регистрации доверенности</w:t>
                  </w:r>
                </w:p>
              </w:tc>
            </w:tr>
          </w:tbl>
          <w:p w14:paraId="02726E3F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4E02F8C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3682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E787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"registerPowerOfAttorneyResult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"RegisterPowerOfAttorneyResultType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00"/>
              </w:rPr>
              <w:lastRenderedPageBreak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 элемент ответа на запрос регистрации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4490EBD1" w14:textId="7BF8ADC3" w:rsidR="00D5227B" w:rsidRPr="00B02C20" w:rsidRDefault="00D5227B" w:rsidP="00B02C20">
      <w:pPr>
        <w:pStyle w:val="4"/>
        <w:rPr>
          <w:rFonts w:ascii="Times New Roman" w:hAnsi="Times New Roman"/>
        </w:rPr>
      </w:pPr>
      <w:r w:rsidRPr="00B02C20">
        <w:rPr>
          <w:rFonts w:ascii="Times New Roman" w:hAnsi="Times New Roman"/>
        </w:rPr>
        <w:lastRenderedPageBreak/>
        <w:br w:type="page"/>
      </w:r>
    </w:p>
    <w:p w14:paraId="0F73C666" w14:textId="1A34DC27" w:rsidR="00B02C20" w:rsidRDefault="00B02C20" w:rsidP="00B02C20">
      <w:pPr>
        <w:pStyle w:val="affe"/>
        <w:keepNext/>
        <w:jc w:val="right"/>
      </w:pPr>
      <w:r>
        <w:lastRenderedPageBreak/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32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DC0302">
        <w:rPr>
          <w:lang w:val="ru-RU"/>
        </w:rPr>
        <w:t>RegisterPowerOfAttorneyResultType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9A134C" w:rsidRPr="0046112B" w14:paraId="70E80D3F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FCD91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232C" w14:textId="2C9257EB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28818BB" wp14:editId="6A49CEE0">
                  <wp:extent cx="3079750" cy="1294130"/>
                  <wp:effectExtent l="0" t="0" r="6350" b="127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0" cy="129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134C" w:rsidRPr="00344507" w14:paraId="36D0951B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27EB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29C6" w14:textId="77777777" w:rsidR="009A134C" w:rsidRPr="009A134C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9A134C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9A134C" w:rsidRPr="0046112B" w14:paraId="4314601F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4F02A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787"/>
            </w:tblGrid>
            <w:tr w:rsidR="009A134C" w:rsidRPr="0046112B" w14:paraId="3F753C03" w14:textId="77777777" w:rsidTr="002C240A">
              <w:tc>
                <w:tcPr>
                  <w:tcW w:w="0" w:type="auto"/>
                </w:tcPr>
                <w:p w14:paraId="21AE86C7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9A134C" w:rsidRPr="0046112B" w14:paraId="0B4F2387" w14:textId="77777777" w:rsidTr="002C240A">
              <w:tc>
                <w:tcPr>
                  <w:tcW w:w="0" w:type="auto"/>
                </w:tcPr>
                <w:p w14:paraId="0F8C1004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Тип, описывающий информацию о </w:t>
                  </w:r>
                  <w:proofErr w:type="gramStart"/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результате</w:t>
                  </w:r>
                  <w:proofErr w:type="gramEnd"/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обработки запроса регистрации электронной</w:t>
                  </w: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br/>
                    <w:t xml:space="preserve">                доверенности</w:t>
                  </w: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br/>
                    <w:t xml:space="preserve">            </w:t>
                  </w:r>
                </w:p>
              </w:tc>
            </w:tr>
          </w:tbl>
          <w:p w14:paraId="76129CC0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9A134C" w:rsidRPr="0046112B" w14:paraId="5809EEFF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84E2A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B9758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xs:complexType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"RegisterPowerOfAttorneyResultType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Тип, описывающий информацию о результате обработки запроса регистрации электронной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        доверенности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xs:sequence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"uuid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"c:</w:t>
            </w:r>
            <w:proofErr w:type="gramStart"/>
            <w:r w:rsidRPr="0046112B">
              <w:rPr>
                <w:rFonts w:ascii="Consolas" w:hAnsi="Consolas" w:cs="Consolas"/>
                <w:color w:val="000000"/>
              </w:rPr>
              <w:t>UuidV1Type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minOccurs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"0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Идентификатор доверенности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"status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"PAStatusType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Статус доверенности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"protocol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"ProtocolType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minOccurs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"0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Протокол обработки сообщения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xs:sequence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xs:complexType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proofErr w:type="gramEnd"/>
          </w:p>
        </w:tc>
      </w:tr>
    </w:tbl>
    <w:p w14:paraId="2ADA44A4" w14:textId="77777777" w:rsidR="009A134C" w:rsidRDefault="009A134C" w:rsidP="009A134C"/>
    <w:p w14:paraId="78EE83C7" w14:textId="77777777" w:rsidR="00B02C20" w:rsidRDefault="00B02C20" w:rsidP="009A134C"/>
    <w:p w14:paraId="6F983ABE" w14:textId="77777777" w:rsidR="00B02C20" w:rsidRDefault="00B02C20" w:rsidP="009A134C">
      <w:pPr>
        <w:sectPr w:rsidR="00B02C20">
          <w:pgSz w:w="11907" w:h="16840" w:code="9"/>
          <w:pgMar w:top="1418" w:right="851" w:bottom="851" w:left="1418" w:header="567" w:footer="567" w:gutter="0"/>
          <w:cols w:space="720"/>
        </w:sectPr>
      </w:pPr>
    </w:p>
    <w:p w14:paraId="31B73888" w14:textId="1E2EA6CC" w:rsidR="00F11D08" w:rsidRDefault="008F545F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42" w:name="_Toc81991512"/>
      <w:bookmarkStart w:id="43" w:name="_Toc85629411"/>
      <w:r w:rsidRPr="00BF2143">
        <w:rPr>
          <w:rStyle w:val="pt-a1-000032"/>
          <w:rFonts w:ascii="Times New Roman" w:hAnsi="Times New Roman"/>
        </w:rPr>
        <w:lastRenderedPageBreak/>
        <w:t>Описание процесса обмена «</w:t>
      </w:r>
      <w:r w:rsidR="002B3DF0">
        <w:rPr>
          <w:rStyle w:val="pt-a1-000032"/>
          <w:rFonts w:ascii="Times New Roman" w:hAnsi="Times New Roman"/>
        </w:rPr>
        <w:t xml:space="preserve">Отзыв Электронной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bookmarkEnd w:id="42"/>
      <w:bookmarkEnd w:id="43"/>
    </w:p>
    <w:p w14:paraId="41CF9D4F" w14:textId="77777777" w:rsidR="005E0A40" w:rsidRDefault="005E0A40" w:rsidP="001A741D">
      <w:pPr>
        <w:spacing w:after="0"/>
        <w:ind w:left="0"/>
        <w:rPr>
          <w:lang w:eastAsia="ru-RU"/>
        </w:rPr>
      </w:pPr>
    </w:p>
    <w:p w14:paraId="2EBDCCEC" w14:textId="6AA3BC9E" w:rsidR="001A741D" w:rsidRDefault="001A741D" w:rsidP="001A741D">
      <w:pPr>
        <w:spacing w:after="0"/>
        <w:ind w:left="0"/>
        <w:rPr>
          <w:lang w:eastAsia="ru-RU"/>
        </w:rPr>
      </w:pPr>
      <w:r>
        <w:rPr>
          <w:lang w:eastAsia="ru-RU"/>
        </w:rPr>
        <w:t xml:space="preserve">Логическая модель </w:t>
      </w:r>
      <w:r>
        <w:rPr>
          <w:lang w:val="en-US" w:eastAsia="ru-RU"/>
        </w:rPr>
        <w:t>XML</w:t>
      </w:r>
      <w:r>
        <w:rPr>
          <w:lang w:eastAsia="ru-RU"/>
        </w:rPr>
        <w:t xml:space="preserve"> файла Отзыва Электронной Доверенности, а также элементов необходимых для выполнения перечисленных выше функций, представлена в графическом виде</w:t>
      </w:r>
      <w:r w:rsidR="009D3067">
        <w:rPr>
          <w:lang w:eastAsia="ru-RU"/>
        </w:rPr>
        <w:t xml:space="preserve"> (см.</w:t>
      </w:r>
      <w:r w:rsidR="009D3067">
        <w:rPr>
          <w:lang w:eastAsia="ru-RU"/>
        </w:rPr>
        <w:fldChar w:fldCharType="begin"/>
      </w:r>
      <w:r w:rsidR="009D3067">
        <w:rPr>
          <w:lang w:eastAsia="ru-RU"/>
        </w:rPr>
        <w:instrText xml:space="preserve"> REF _Ref85633033 \h </w:instrText>
      </w:r>
      <w:r w:rsidR="009D3067">
        <w:rPr>
          <w:lang w:eastAsia="ru-RU"/>
        </w:rPr>
      </w:r>
      <w:r w:rsidR="009D3067">
        <w:rPr>
          <w:lang w:eastAsia="ru-RU"/>
        </w:rPr>
        <w:fldChar w:fldCharType="separate"/>
      </w:r>
      <w:r w:rsidR="009D3067" w:rsidRPr="00A8017F">
        <w:t>Схема сведений Отзыва Электронной Доверенности</w:t>
      </w:r>
      <w:r w:rsidR="009D3067">
        <w:rPr>
          <w:lang w:eastAsia="ru-RU"/>
        </w:rPr>
        <w:fldChar w:fldCharType="end"/>
      </w:r>
      <w:r w:rsidR="009D3067">
        <w:rPr>
          <w:lang w:eastAsia="ru-RU"/>
        </w:rPr>
        <w:t>)</w:t>
      </w:r>
    </w:p>
    <w:p w14:paraId="2C82038E" w14:textId="2687DC45" w:rsidR="001A741D" w:rsidRPr="001A741D" w:rsidRDefault="001A741D" w:rsidP="009D3067">
      <w:pPr>
        <w:widowControl/>
        <w:spacing w:after="0"/>
        <w:ind w:left="0"/>
      </w:pPr>
      <w:r w:rsidRPr="00B47D05">
        <w:rPr>
          <w:lang w:eastAsia="ru-RU"/>
        </w:rPr>
        <w:t xml:space="preserve">         </w:t>
      </w:r>
    </w:p>
    <w:p w14:paraId="2A9EA814" w14:textId="62EE972C" w:rsidR="008F545F" w:rsidRDefault="008F545F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44" w:name="_Toc81991513"/>
      <w:r w:rsidRPr="00BF2143">
        <w:rPr>
          <w:rFonts w:ascii="Times New Roman" w:hAnsi="Times New Roman"/>
        </w:rPr>
        <w:t>Атрибутивный состав запроса «Отзыв Эл</w:t>
      </w:r>
      <w:r w:rsidR="002B3DF0">
        <w:rPr>
          <w:rFonts w:ascii="Times New Roman" w:hAnsi="Times New Roman"/>
        </w:rPr>
        <w:t xml:space="preserve">ектронной </w:t>
      </w:r>
      <w:r w:rsidRPr="00BF2143">
        <w:rPr>
          <w:rFonts w:ascii="Times New Roman" w:hAnsi="Times New Roman"/>
        </w:rPr>
        <w:t>Доверенности»</w:t>
      </w:r>
      <w:r w:rsidR="00825D48" w:rsidRPr="00BF2143">
        <w:rPr>
          <w:rFonts w:ascii="Times New Roman" w:hAnsi="Times New Roman"/>
        </w:rPr>
        <w:t xml:space="preserve"> (revocationPowerOfAttorney)</w:t>
      </w:r>
      <w:bookmarkEnd w:id="44"/>
    </w:p>
    <w:p w14:paraId="26B6A0C0" w14:textId="636960B9" w:rsidR="00443A30" w:rsidRP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1</w:t>
      </w:r>
      <w:r w:rsidRPr="00443A30">
        <w:rPr>
          <w:b/>
          <w:i/>
          <w:lang w:eastAsia="ru-RU"/>
        </w:rPr>
        <w:t xml:space="preserve"> (Отзыв Доверенности)</w:t>
      </w:r>
    </w:p>
    <w:p w14:paraId="155CDDD3" w14:textId="77777777" w:rsidR="00443A30" w:rsidRPr="00443A30" w:rsidRDefault="00443A30" w:rsidP="00443A30"/>
    <w:p w14:paraId="32E1C1EB" w14:textId="6D4B7B9C" w:rsidR="00CE5FB1" w:rsidRPr="00BF2143" w:rsidRDefault="00CE5FB1" w:rsidP="00AD040D">
      <w:pPr>
        <w:pStyle w:val="affe"/>
        <w:keepNext/>
        <w:spacing w:line="240" w:lineRule="auto"/>
        <w:jc w:val="right"/>
        <w:rPr>
          <w:rStyle w:val="pt-a1-000032"/>
          <w:lang w:val="ru-RU"/>
        </w:rPr>
      </w:pPr>
      <w:bookmarkStart w:id="45" w:name="_Ref77338800"/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33</w:t>
      </w:r>
      <w:r w:rsidR="00CF4641">
        <w:rPr>
          <w:noProof/>
        </w:rPr>
        <w:fldChar w:fldCharType="end"/>
      </w:r>
      <w:bookmarkEnd w:id="45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Отзыв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Эл</w:t>
      </w:r>
      <w:r w:rsidR="002B3DF0">
        <w:rPr>
          <w:rStyle w:val="pt-a1-000032"/>
          <w:lang w:val="ru-RU"/>
        </w:rPr>
        <w:t xml:space="preserve">ектронной </w:t>
      </w:r>
      <w:r w:rsidRPr="00BF2143">
        <w:rPr>
          <w:rStyle w:val="pt-a1-000032"/>
        </w:rPr>
        <w:t>Доверенности</w:t>
      </w:r>
    </w:p>
    <w:p w14:paraId="7A1277B2" w14:textId="77777777" w:rsidR="00834762" w:rsidRPr="00BF2143" w:rsidRDefault="00834762" w:rsidP="00AD040D">
      <w:pPr>
        <w:ind w:left="0"/>
        <w:rPr>
          <w:lang w:eastAsia="x-none"/>
        </w:rPr>
      </w:pPr>
    </w:p>
    <w:tbl>
      <w:tblPr>
        <w:tblStyle w:val="affb"/>
        <w:tblW w:w="988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992"/>
        <w:gridCol w:w="2268"/>
        <w:gridCol w:w="1134"/>
        <w:gridCol w:w="1134"/>
        <w:gridCol w:w="1808"/>
      </w:tblGrid>
      <w:tr w:rsidR="005D4CC7" w:rsidRPr="00BF2143" w14:paraId="0EB56060" w14:textId="77777777" w:rsidTr="00114205">
        <w:tc>
          <w:tcPr>
            <w:tcW w:w="568" w:type="dxa"/>
            <w:tcBorders>
              <w:bottom w:val="single" w:sz="4" w:space="0" w:color="auto"/>
            </w:tcBorders>
          </w:tcPr>
          <w:p w14:paraId="1DE5DF99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6BFA4F6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0624288" w14:textId="483618E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1282392" w14:textId="4DDADD22" w:rsidR="00114205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  <w:p w14:paraId="0C50E400" w14:textId="77777777" w:rsidR="005D4CC7" w:rsidRPr="00114205" w:rsidRDefault="005D4CC7" w:rsidP="00114205">
            <w:pPr>
              <w:jc w:val="center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BE96658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BF9A96C" w14:textId="2695499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1407EA54" w14:textId="06F3A47B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344507" w14:paraId="50DF0452" w14:textId="77777777" w:rsidTr="00114205">
        <w:tc>
          <w:tcPr>
            <w:tcW w:w="568" w:type="dxa"/>
            <w:shd w:val="clear" w:color="auto" w:fill="D9D9D9" w:themeFill="background1" w:themeFillShade="D9"/>
          </w:tcPr>
          <w:p w14:paraId="6EEA8653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14:paraId="3630082D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E2BBCA1" w14:textId="16DDA545" w:rsidR="005D4CC7" w:rsidRPr="006D5388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E7A81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6BB68115" w14:textId="349F4BCD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383018E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63DF993F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406FEF9" w14:textId="676EAAD0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33586A7" w14:textId="3AADDBB0" w:rsidR="005D4CC7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E7A81">
              <w:rPr>
                <w:i/>
                <w:sz w:val="21"/>
                <w:szCs w:val="21"/>
                <w:lang w:val="en-US" w:eastAsia="ru-RU"/>
              </w:rPr>
              <w:t>c:UuidV1Type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6B705E50" w14:textId="43E56A8D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val="en-US" w:eastAsia="ru-RU"/>
              </w:rPr>
              <w:t>revocationPowerOfAttorney urn:ru:fss:integration:types:pa:v01</w:t>
            </w:r>
          </w:p>
        </w:tc>
      </w:tr>
      <w:tr w:rsidR="005D4CC7" w:rsidRPr="00BF2143" w14:paraId="3EF1397A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4ED440" w14:textId="77777777" w:rsidR="005D4CC7" w:rsidRPr="00D84E9C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A314189" w14:textId="0080AD6B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документа</w:t>
            </w:r>
            <w:r w:rsidR="00945CD5">
              <w:rPr>
                <w:b/>
              </w:rPr>
              <w:t xml:space="preserve"> (МЧД)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5C4E6E" w14:textId="601294CE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90A75F0" w14:textId="3FC359E4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7EAC1E00" w14:textId="715B3BF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C07E228" w14:textId="54198E3C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595295" w14:textId="302898B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val="en-US" w:eastAsia="ru-RU"/>
              </w:rPr>
              <w:t>c:UuidV1Type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7BF19F" w14:textId="71B9F0D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5D4CC7" w:rsidRPr="00BF2143" w14:paraId="589F2340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A5E5B35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DE08C7" w14:textId="44E29CBF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Отозвать цепочку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DD2789" w14:textId="2819FA46" w:rsidR="005D4CC7" w:rsidRPr="002225B9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revokeChain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7909E6B" w14:textId="24399A32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225B9">
              <w:rPr>
                <w:sz w:val="21"/>
                <w:szCs w:val="21"/>
                <w:lang w:eastAsia="ru-RU"/>
              </w:rPr>
              <w:t>Признак, указывающий, что надо отозвать зависимые доверенности</w:t>
            </w:r>
            <w:r>
              <w:rPr>
                <w:sz w:val="21"/>
                <w:szCs w:val="21"/>
                <w:lang w:eastAsia="ru-RU"/>
              </w:rPr>
              <w:t>.</w:t>
            </w:r>
          </w:p>
          <w:p w14:paraId="11E274CF" w14:textId="38400653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val="en-US" w:eastAsia="ru-RU"/>
              </w:rPr>
              <w:t>True</w:t>
            </w:r>
            <w:r>
              <w:rPr>
                <w:sz w:val="21"/>
                <w:szCs w:val="21"/>
                <w:lang w:eastAsia="ru-RU"/>
              </w:rPr>
              <w:t xml:space="preserve"> (по умолчанию</w:t>
            </w:r>
            <w:proofErr w:type="gramStart"/>
            <w:r>
              <w:rPr>
                <w:sz w:val="21"/>
                <w:szCs w:val="21"/>
                <w:lang w:eastAsia="ru-RU"/>
              </w:rPr>
              <w:t xml:space="preserve">) </w:t>
            </w:r>
            <w:r w:rsidRPr="002225B9">
              <w:rPr>
                <w:sz w:val="21"/>
                <w:szCs w:val="21"/>
                <w:lang w:eastAsia="ru-RU"/>
              </w:rPr>
              <w:t xml:space="preserve"> –</w:t>
            </w:r>
            <w:proofErr w:type="gramEnd"/>
            <w:r w:rsidRPr="002225B9">
              <w:rPr>
                <w:sz w:val="21"/>
                <w:szCs w:val="21"/>
                <w:lang w:eastAsia="ru-RU"/>
              </w:rPr>
              <w:t xml:space="preserve"> </w:t>
            </w:r>
            <w:r>
              <w:rPr>
                <w:sz w:val="21"/>
                <w:szCs w:val="21"/>
                <w:lang w:eastAsia="ru-RU"/>
              </w:rPr>
              <w:t>отозвать всю цепочку Эл.Доверенностей, действующих на основании текущей, в том числе текущую.</w:t>
            </w:r>
          </w:p>
          <w:p w14:paraId="31036BD2" w14:textId="50934025" w:rsidR="005D4CC7" w:rsidRPr="002225B9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0 – отозвать только текущую Эл</w:t>
            </w:r>
            <w:proofErr w:type="gramStart"/>
            <w:r>
              <w:rPr>
                <w:sz w:val="21"/>
                <w:szCs w:val="21"/>
                <w:lang w:eastAsia="ru-RU"/>
              </w:rPr>
              <w:t>.Д</w:t>
            </w:r>
            <w:proofErr w:type="gramEnd"/>
            <w:r>
              <w:rPr>
                <w:sz w:val="21"/>
                <w:szCs w:val="21"/>
                <w:lang w:eastAsia="ru-RU"/>
              </w:rPr>
              <w:t>оверенность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B4C3399" w14:textId="11FB19FA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09BB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39B17A" w14:textId="77C2B0B0" w:rsidR="005D4CC7" w:rsidRPr="002225B9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646C64" w14:textId="72174DA7" w:rsidR="005D4CC7" w:rsidRPr="002225B9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7B21916D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E46032" w14:textId="37A7F57A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54B184F" w14:textId="3EF41500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Причина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86F1EF4" w14:textId="2635758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reason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CF066BD" w14:textId="4F42958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  <w:lang w:eastAsia="ru-RU"/>
              </w:rPr>
              <w:t>Те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кст с пр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ичиной отзыва.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A24AE9" w14:textId="22F41EA0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C29777" w14:textId="5F140D6A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62095DA" w14:textId="295A8C3C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14C90530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4E1077F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7E9682E" w14:textId="50862470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Электронная подпись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6122C7" w14:textId="484C5781" w:rsidR="005D4CC7" w:rsidRPr="00BF2143" w:rsidRDefault="008B4125" w:rsidP="00AD040D">
            <w:pPr>
              <w:widowControl/>
              <w:spacing w:after="0"/>
              <w:ind w:left="0"/>
            </w:pPr>
            <w:r w:rsidRPr="008B4125">
              <w:t>certificate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4E8CC6" w14:textId="6A03585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>Электронная метка, содержащая информацию об электронной подписи, в том числе о дате и времени подписания Эл.Доверенности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07B3629" w14:textId="2FC2834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8467F7" w14:textId="69E18BBA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1D99F83" w14:textId="71397683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1D6EE131" w14:textId="7B4A122E" w:rsidR="00CE5FB1" w:rsidRPr="00BF2143" w:rsidRDefault="00CE5FB1" w:rsidP="00AD040D">
      <w:pPr>
        <w:pStyle w:val="4"/>
        <w:rPr>
          <w:rFonts w:ascii="Times New Roman" w:hAnsi="Times New Roman"/>
          <w:lang w:eastAsia="ru-RU"/>
        </w:rPr>
      </w:pPr>
      <w:bookmarkStart w:id="46" w:name="_Toc81991514"/>
      <w:r w:rsidRPr="00BF2143">
        <w:rPr>
          <w:rFonts w:ascii="Times New Roman" w:hAnsi="Times New Roman"/>
          <w:lang w:eastAsia="ru-RU"/>
        </w:rPr>
        <w:lastRenderedPageBreak/>
        <w:t xml:space="preserve">Пример </w:t>
      </w:r>
      <w:r w:rsidRPr="00BF2143">
        <w:rPr>
          <w:rFonts w:ascii="Times New Roman" w:hAnsi="Times New Roman"/>
          <w:lang w:val="en-US" w:eastAsia="ru-RU"/>
        </w:rPr>
        <w:t>XML</w:t>
      </w:r>
      <w:r w:rsidR="002B3DF0">
        <w:rPr>
          <w:rFonts w:ascii="Times New Roman" w:hAnsi="Times New Roman"/>
          <w:lang w:eastAsia="ru-RU"/>
        </w:rPr>
        <w:t xml:space="preserve"> файла Отзыва Электронной </w:t>
      </w:r>
      <w:r w:rsidRPr="00BF2143">
        <w:rPr>
          <w:rFonts w:ascii="Times New Roman" w:hAnsi="Times New Roman"/>
          <w:lang w:eastAsia="ru-RU"/>
        </w:rPr>
        <w:t>Доверенности</w:t>
      </w:r>
      <w:bookmarkEnd w:id="46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E5FB1" w:rsidRPr="00BF2143" w14:paraId="192B0C06" w14:textId="77777777" w:rsidTr="00CE5FB1">
        <w:tc>
          <w:tcPr>
            <w:tcW w:w="9854" w:type="dxa"/>
          </w:tcPr>
          <w:p w14:paraId="1FEDDA11" w14:textId="77777777" w:rsidR="00052271" w:rsidRPr="00052271" w:rsidRDefault="00052271" w:rsidP="00052271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>&lt;urn:revocationPowerOfAttorney xmlns:urn="urn:ru:fss:integration:types:mchd:v01"&gt;</w:t>
            </w:r>
          </w:p>
          <w:p w14:paraId="02D3848A" w14:textId="77777777" w:rsidR="00052271" w:rsidRPr="00052271" w:rsidRDefault="00052271" w:rsidP="00052271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&lt;urn:uuid&gt;string&lt;/urn:uuid&gt;</w:t>
            </w:r>
          </w:p>
          <w:p w14:paraId="079044C1" w14:textId="77777777" w:rsidR="00052271" w:rsidRPr="00052271" w:rsidRDefault="00052271" w:rsidP="00052271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&lt;!--Optional:--&gt;</w:t>
            </w:r>
          </w:p>
          <w:p w14:paraId="44AA5072" w14:textId="77777777" w:rsidR="00052271" w:rsidRPr="00052271" w:rsidRDefault="00052271" w:rsidP="00052271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&lt;urn:revokeChain&gt;false&lt;/urn:revokeChain&gt;</w:t>
            </w:r>
          </w:p>
          <w:p w14:paraId="54DCF5F4" w14:textId="77777777" w:rsidR="00052271" w:rsidRPr="00052271" w:rsidRDefault="00052271" w:rsidP="00052271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&lt;!--Optional:--&gt;</w:t>
            </w:r>
          </w:p>
          <w:p w14:paraId="3BD4664F" w14:textId="77777777" w:rsidR="00052271" w:rsidRPr="00052271" w:rsidRDefault="00052271" w:rsidP="00052271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&lt;urn:reason&gt;string&lt;/urn:reason&gt;</w:t>
            </w:r>
          </w:p>
          <w:p w14:paraId="0918D835" w14:textId="5E65C847" w:rsidR="00CE5FB1" w:rsidRPr="00BF2143" w:rsidRDefault="00052271" w:rsidP="00052271">
            <w:pPr>
              <w:tabs>
                <w:tab w:val="left" w:pos="0"/>
              </w:tabs>
              <w:spacing w:after="0"/>
              <w:ind w:left="0"/>
              <w:rPr>
                <w:lang w:eastAsia="x-none"/>
              </w:rPr>
            </w:pPr>
            <w:r w:rsidRPr="00052271">
              <w:rPr>
                <w:lang w:val="en-US" w:eastAsia="x-none"/>
              </w:rPr>
              <w:t>&lt;/urn:revocationPowerOfAttorney&gt;</w:t>
            </w:r>
          </w:p>
        </w:tc>
      </w:tr>
    </w:tbl>
    <w:p w14:paraId="23790072" w14:textId="77777777" w:rsidR="00CE5FB1" w:rsidRDefault="00CE5FB1" w:rsidP="00AD040D">
      <w:pPr>
        <w:tabs>
          <w:tab w:val="left" w:pos="0"/>
        </w:tabs>
        <w:spacing w:after="0"/>
        <w:ind w:left="0"/>
        <w:rPr>
          <w:lang w:eastAsia="x-none"/>
        </w:rPr>
      </w:pPr>
    </w:p>
    <w:p w14:paraId="16479677" w14:textId="6943397C" w:rsidR="00114205" w:rsidRPr="00A8017F" w:rsidRDefault="00A8017F" w:rsidP="00A8017F">
      <w:pPr>
        <w:pStyle w:val="4"/>
        <w:rPr>
          <w:rFonts w:ascii="Times New Roman" w:hAnsi="Times New Roman"/>
        </w:rPr>
      </w:pPr>
      <w:bookmarkStart w:id="47" w:name="_Ref85633033"/>
      <w:r w:rsidRPr="00A8017F">
        <w:rPr>
          <w:rFonts w:ascii="Times New Roman" w:hAnsi="Times New Roman"/>
        </w:rPr>
        <w:t>Схема сведений Отзыва Электронной Доверенности</w:t>
      </w:r>
      <w:bookmarkEnd w:id="47"/>
    </w:p>
    <w:p w14:paraId="790B4D0F" w14:textId="7554BD3F" w:rsidR="00A8017F" w:rsidRDefault="00A8017F" w:rsidP="00A8017F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34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r</w:t>
      </w:r>
      <w:r w:rsidR="003C4A79">
        <w:rPr>
          <w:lang w:val="ru-RU"/>
        </w:rPr>
        <w:t>evocationPowerOfAttorney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136F963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348F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2D5C4" w14:textId="3C3C4350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5CC1BCC" wp14:editId="14EBFC57">
                  <wp:extent cx="3981450" cy="213550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81450" cy="2135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344507" w14:paraId="3A90DB7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2D04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C8617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0576BB7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096D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50F5" w14:textId="77777777" w:rsidR="005E558B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F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RevocationPowerOfAttorneyType</w:t>
              </w:r>
            </w:hyperlink>
          </w:p>
        </w:tc>
      </w:tr>
      <w:tr w:rsidR="005E558B" w:rsidRPr="00BB04FE" w14:paraId="7516B42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1C23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48EF2F09" w14:textId="77777777" w:rsidTr="002337D0">
              <w:tc>
                <w:tcPr>
                  <w:tcW w:w="0" w:type="auto"/>
                </w:tcPr>
                <w:p w14:paraId="598525A7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40257CD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1AEC44C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25A28AC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AD2D5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6D692" w14:textId="77777777" w:rsidR="005E558B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52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3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revokeChain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4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reason</w:t>
              </w:r>
            </w:hyperlink>
          </w:p>
        </w:tc>
      </w:tr>
      <w:tr w:rsidR="005E558B" w:rsidRPr="00BB04FE" w14:paraId="3C4F8C16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98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562"/>
            </w:tblGrid>
            <w:tr w:rsidR="005E558B" w:rsidRPr="00BB04FE" w14:paraId="00EC3CE5" w14:textId="77777777" w:rsidTr="002337D0">
              <w:tc>
                <w:tcPr>
                  <w:tcW w:w="0" w:type="auto"/>
                </w:tcPr>
                <w:p w14:paraId="61B1E6B3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59D3D63A" w14:textId="77777777" w:rsidTr="002337D0">
              <w:tc>
                <w:tcPr>
                  <w:tcW w:w="0" w:type="auto"/>
                </w:tcPr>
                <w:p w14:paraId="01E8C4D5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запроса отзыва доверенности</w:t>
                  </w:r>
                </w:p>
              </w:tc>
            </w:tr>
          </w:tbl>
          <w:p w14:paraId="2ECE52E9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344507" w14:paraId="01B5DD8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00D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3BBBB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"revocationPowerOfAttorney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"RevocationPowerOfAttorneyType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отзыва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53014A79" w14:textId="77777777" w:rsidR="00A8017F" w:rsidRPr="003C4A79" w:rsidRDefault="00A8017F" w:rsidP="00A8017F">
      <w:pPr>
        <w:rPr>
          <w:lang w:val="en-US"/>
        </w:rPr>
      </w:pPr>
    </w:p>
    <w:p w14:paraId="2E7FC6A0" w14:textId="77777777" w:rsidR="00A8017F" w:rsidRPr="003C4A79" w:rsidRDefault="00A8017F" w:rsidP="00A8017F">
      <w:pPr>
        <w:rPr>
          <w:lang w:val="en-US"/>
        </w:rPr>
      </w:pPr>
    </w:p>
    <w:p w14:paraId="5763CAA8" w14:textId="752449DC" w:rsidR="00F11D08" w:rsidRDefault="000B348D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48" w:name="_Toc81991515"/>
      <w:r w:rsidRPr="00BF2143">
        <w:rPr>
          <w:rStyle w:val="pt-a1-000032"/>
          <w:rFonts w:ascii="Times New Roman" w:hAnsi="Times New Roman"/>
        </w:rPr>
        <w:t>Атрибутивный состав «</w:t>
      </w:r>
      <w:r w:rsidR="00F11D08" w:rsidRPr="00BF2143">
        <w:rPr>
          <w:rStyle w:val="pt-a1-000032"/>
          <w:rFonts w:ascii="Times New Roman" w:hAnsi="Times New Roman"/>
        </w:rPr>
        <w:t xml:space="preserve">Ответ о </w:t>
      </w:r>
      <w:proofErr w:type="gramStart"/>
      <w:r w:rsidR="00F11D08" w:rsidRPr="00BF2143">
        <w:rPr>
          <w:rStyle w:val="pt-a1-000032"/>
          <w:rFonts w:ascii="Times New Roman" w:hAnsi="Times New Roman"/>
        </w:rPr>
        <w:t>принятии</w:t>
      </w:r>
      <w:proofErr w:type="gramEnd"/>
      <w:r w:rsidR="00F11D08" w:rsidRPr="00BF2143">
        <w:rPr>
          <w:rStyle w:val="pt-a1-000032"/>
          <w:rFonts w:ascii="Times New Roman" w:hAnsi="Times New Roman"/>
        </w:rPr>
        <w:t xml:space="preserve"> в обработку для регистрации</w:t>
      </w:r>
      <w:r w:rsidR="003408B8" w:rsidRPr="00BF2143">
        <w:rPr>
          <w:rStyle w:val="pt-a1-000032"/>
          <w:rFonts w:ascii="Times New Roman" w:hAnsi="Times New Roman"/>
        </w:rPr>
        <w:t xml:space="preserve"> Отзыва</w:t>
      </w:r>
      <w:r w:rsidRPr="00BF2143">
        <w:rPr>
          <w:rStyle w:val="pt-a1-000032"/>
          <w:rFonts w:ascii="Times New Roman" w:hAnsi="Times New Roman"/>
        </w:rPr>
        <w:t>»</w:t>
      </w:r>
      <w:r w:rsidR="00825D48" w:rsidRPr="00BF2143">
        <w:rPr>
          <w:rStyle w:val="pt-a1-000032"/>
          <w:rFonts w:ascii="Times New Roman" w:hAnsi="Times New Roman"/>
        </w:rPr>
        <w:t xml:space="preserve"> (revocationPowerOfAttorneyResult)</w:t>
      </w:r>
      <w:bookmarkEnd w:id="48"/>
    </w:p>
    <w:p w14:paraId="339B60C5" w14:textId="7CB5516D" w:rsidR="00443A30" w:rsidRP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bookmarkStart w:id="49" w:name="_Ref78200200"/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7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Результат отзыва Доверенности</w:t>
      </w:r>
      <w:r w:rsidRPr="00443A30">
        <w:rPr>
          <w:b/>
          <w:i/>
          <w:lang w:eastAsia="ru-RU"/>
        </w:rPr>
        <w:t>)</w:t>
      </w:r>
    </w:p>
    <w:p w14:paraId="1A7868A6" w14:textId="1712A674" w:rsidR="00CE5FB1" w:rsidRPr="00BF2143" w:rsidRDefault="00CE5FB1" w:rsidP="00AD040D">
      <w:pPr>
        <w:pStyle w:val="affe"/>
        <w:keepNext/>
        <w:spacing w:line="240" w:lineRule="auto"/>
        <w:jc w:val="right"/>
      </w:pPr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35</w:t>
      </w:r>
      <w:r w:rsidR="00CF4641">
        <w:rPr>
          <w:noProof/>
        </w:rPr>
        <w:fldChar w:fldCharType="end"/>
      </w:r>
      <w:bookmarkEnd w:id="49"/>
      <w:r w:rsidRPr="00BF2143">
        <w:rPr>
          <w:lang w:val="ru-RU"/>
        </w:rPr>
        <w:t xml:space="preserve"> Ответ о получении Отзыва Эл</w:t>
      </w:r>
      <w:r w:rsidR="002B3DF0">
        <w:rPr>
          <w:lang w:val="ru-RU"/>
        </w:rPr>
        <w:t xml:space="preserve">ектронной </w:t>
      </w:r>
      <w:r w:rsidRPr="00BF2143">
        <w:rPr>
          <w:lang w:val="ru-RU"/>
        </w:rPr>
        <w:t>Доверенности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75"/>
        <w:gridCol w:w="1310"/>
        <w:gridCol w:w="1168"/>
        <w:gridCol w:w="2518"/>
        <w:gridCol w:w="1208"/>
        <w:gridCol w:w="1343"/>
        <w:gridCol w:w="1559"/>
      </w:tblGrid>
      <w:tr w:rsidR="00172A89" w:rsidRPr="00BF2143" w14:paraId="5EE74C6B" w14:textId="77777777" w:rsidTr="00172A89">
        <w:tc>
          <w:tcPr>
            <w:tcW w:w="675" w:type="dxa"/>
            <w:tcBorders>
              <w:bottom w:val="single" w:sz="4" w:space="0" w:color="auto"/>
            </w:tcBorders>
          </w:tcPr>
          <w:p w14:paraId="185372DC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14:paraId="546A317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5D89DC7E" w14:textId="4544B571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08F9AB3C" w14:textId="7414D05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208" w:type="dxa"/>
            <w:tcBorders>
              <w:bottom w:val="single" w:sz="4" w:space="0" w:color="auto"/>
            </w:tcBorders>
          </w:tcPr>
          <w:p w14:paraId="6D2AC4F5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343" w:type="dxa"/>
            <w:tcBorders>
              <w:bottom w:val="single" w:sz="4" w:space="0" w:color="auto"/>
            </w:tcBorders>
          </w:tcPr>
          <w:p w14:paraId="4EBFA06D" w14:textId="5C59E393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CD2D2A2" w14:textId="771DD6A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72A89" w:rsidRPr="00BF2143" w14:paraId="34520522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6A6B8E38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B3BE305" w14:textId="31473C9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документа</w:t>
            </w:r>
            <w:r w:rsidR="00945CD5">
              <w:rPr>
                <w:b/>
              </w:rPr>
              <w:t xml:space="preserve"> (МЧД)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0AAC25F7" w14:textId="167EA16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1ADCA6E8" w14:textId="0CDCB8D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</w:t>
            </w:r>
            <w:r w:rsidRPr="00BF2143">
              <w:rPr>
                <w:sz w:val="21"/>
                <w:szCs w:val="21"/>
                <w:lang w:eastAsia="ru-RU"/>
              </w:rPr>
              <w:lastRenderedPageBreak/>
              <w:t>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03810725" w14:textId="1DFBDB6A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07FBBF22" w14:textId="14BE9699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766057B4" w14:textId="25AD189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FE020AA" w14:textId="287A4972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172A89" w:rsidRPr="00BF2143" w14:paraId="77391C56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499BA7FE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73888F6A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Статус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7266384D" w14:textId="538CA668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cancelStatus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58F2D509" w14:textId="0939330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Статус обработки документа Системой при регистрации </w:t>
            </w:r>
          </w:p>
          <w:p w14:paraId="76E399F3" w14:textId="77777777" w:rsidR="00172A89" w:rsidRPr="00BF2143" w:rsidRDefault="00172A89" w:rsidP="00AD040D">
            <w:pPr>
              <w:widowControl/>
              <w:spacing w:after="0"/>
              <w:ind w:left="0"/>
            </w:pPr>
            <w:r w:rsidRPr="00BF2143">
              <w:t>REVOKED - Запрос успешно обработан, доверенность отозвана</w:t>
            </w:r>
          </w:p>
          <w:p w14:paraId="1495FDC2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>VALID - Ошибка обработки запроса, доверенность не отозвана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5934C654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601738A4" w14:textId="4B1579C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xs:string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8A96FF6" w14:textId="54E0DE1F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t>REVOKED</w:t>
            </w:r>
          </w:p>
        </w:tc>
      </w:tr>
      <w:tr w:rsidR="00172A89" w:rsidRPr="00BF2143" w14:paraId="24BFE670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7B19A5E9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21FECAB1" w14:textId="7BE642A9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Статус Доверенности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46B2BA0C" w14:textId="01F66AD0" w:rsidR="00172A89" w:rsidRPr="00172A89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paStatus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76718492" w14:textId="77777777" w:rsidR="00244880" w:rsidRDefault="00244880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eastAsia="ru-RU"/>
              </w:rPr>
              <w:t xml:space="preserve">Статус обработки </w:t>
            </w:r>
            <w:r>
              <w:rPr>
                <w:sz w:val="21"/>
                <w:szCs w:val="21"/>
                <w:lang w:eastAsia="ru-RU"/>
              </w:rPr>
              <w:t>доверенности принимает значения:</w:t>
            </w:r>
          </w:p>
          <w:p w14:paraId="7BF7DBFB" w14:textId="77777777" w:rsidR="00244880" w:rsidRPr="00E3430B" w:rsidRDefault="00244880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REGISTERED</w:t>
            </w:r>
          </w:p>
          <w:p w14:paraId="6EBF31A1" w14:textId="77777777" w:rsidR="00244880" w:rsidRPr="00E3430B" w:rsidRDefault="00244880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REVOKED</w:t>
            </w:r>
          </w:p>
          <w:p w14:paraId="37DFDAA9" w14:textId="77777777" w:rsidR="00244880" w:rsidRPr="00E3430B" w:rsidRDefault="00244880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44880">
              <w:rPr>
                <w:sz w:val="21"/>
                <w:szCs w:val="21"/>
                <w:lang w:val="en-US" w:eastAsia="ru-RU"/>
              </w:rPr>
              <w:t>ERROR</w:t>
            </w:r>
          </w:p>
          <w:p w14:paraId="51983EB7" w14:textId="6956A97D" w:rsidR="00172A89" w:rsidRPr="00BF2143" w:rsidRDefault="0024488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Подробнее</w:t>
            </w:r>
            <w:r w:rsidRPr="00E3430B">
              <w:rPr>
                <w:sz w:val="21"/>
                <w:szCs w:val="21"/>
                <w:lang w:eastAsia="ru-RU"/>
              </w:rPr>
              <w:t xml:space="preserve"> </w:t>
            </w:r>
            <w:r>
              <w:rPr>
                <w:sz w:val="21"/>
                <w:szCs w:val="21"/>
                <w:lang w:eastAsia="ru-RU"/>
              </w:rPr>
              <w:t>см</w:t>
            </w:r>
            <w:r w:rsidRPr="00E3430B">
              <w:rPr>
                <w:sz w:val="21"/>
                <w:szCs w:val="21"/>
                <w:lang w:eastAsia="ru-RU"/>
              </w:rPr>
              <w:t>.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 w:rsidRPr="00E3430B">
              <w:rPr>
                <w:sz w:val="21"/>
                <w:szCs w:val="21"/>
                <w:lang w:eastAsia="ru-RU"/>
              </w:rPr>
              <w:instrText xml:space="preserve"> </w:instrText>
            </w:r>
            <w:r w:rsidRPr="00244880">
              <w:rPr>
                <w:sz w:val="21"/>
                <w:szCs w:val="21"/>
                <w:lang w:val="en-US" w:eastAsia="ru-RU"/>
              </w:rPr>
              <w:instrText>REF</w:instrText>
            </w:r>
            <w:r w:rsidRPr="00E3430B">
              <w:rPr>
                <w:sz w:val="21"/>
                <w:szCs w:val="21"/>
                <w:lang w:eastAsia="ru-RU"/>
              </w:rPr>
              <w:instrText xml:space="preserve"> _</w:instrText>
            </w:r>
            <w:r w:rsidRPr="00244880">
              <w:rPr>
                <w:sz w:val="21"/>
                <w:szCs w:val="21"/>
                <w:lang w:val="en-US" w:eastAsia="ru-RU"/>
              </w:rPr>
              <w:instrText>Ref</w:instrText>
            </w:r>
            <w:r w:rsidRPr="00E3430B">
              <w:rPr>
                <w:sz w:val="21"/>
                <w:szCs w:val="21"/>
                <w:lang w:eastAsia="ru-RU"/>
              </w:rPr>
              <w:instrText>84937756 \</w:instrText>
            </w:r>
            <w:r w:rsidRPr="00244880">
              <w:rPr>
                <w:sz w:val="21"/>
                <w:szCs w:val="21"/>
                <w:lang w:val="en-US" w:eastAsia="ru-RU"/>
              </w:rPr>
              <w:instrText>h</w:instrText>
            </w:r>
            <w:r w:rsidRPr="00E3430B">
              <w:rPr>
                <w:sz w:val="21"/>
                <w:szCs w:val="21"/>
                <w:lang w:eastAsia="ru-RU"/>
              </w:rPr>
              <w:instrText xml:space="preserve">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4019B4">
              <w:t>Справочник</w:t>
            </w:r>
            <w:r w:rsidR="004019B4" w:rsidRPr="00BF2143">
              <w:t xml:space="preserve"> «</w:t>
            </w:r>
            <w:r w:rsidR="004019B4">
              <w:t>Статус обработки МЧД</w:t>
            </w:r>
            <w:r w:rsidR="004019B4" w:rsidRPr="00BF2143"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58AAE2F2" w14:textId="0629A1D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2ED15068" w14:textId="2195AD64" w:rsidR="00172A89" w:rsidRPr="00172A89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PAStatusType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F066E3D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</w:tc>
      </w:tr>
      <w:tr w:rsidR="00B83AEC" w:rsidRPr="00BF2143" w14:paraId="17D745EF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230D7F7D" w14:textId="77777777" w:rsidR="00B83AEC" w:rsidRPr="00BF2143" w:rsidRDefault="00B83AEC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57E098EE" w14:textId="2E10FF66" w:rsidR="00B83AEC" w:rsidRDefault="00B83AEC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5E57B6FB" w14:textId="0374A3F5" w:rsidR="00B83AEC" w:rsidRPr="00172A89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661390D3" w14:textId="2CC2A574" w:rsidR="00B83AEC" w:rsidRPr="00145CBA" w:rsidRDefault="00B83AEC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4019B4" w:rsidRPr="00C95899">
              <w:rPr>
                <w:i/>
              </w:rPr>
              <w:t>Атрибутивный состав «</w:t>
            </w:r>
            <w:r w:rsidR="004019B4">
              <w:rPr>
                <w:i/>
              </w:rPr>
              <w:t>Протокол ошибки</w:t>
            </w:r>
            <w:r w:rsidR="004019B4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17A7E019" w14:textId="42521680" w:rsidR="00B83AEC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1E4CD2B6" w14:textId="623611A7" w:rsidR="00B83AEC" w:rsidRPr="00172A89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043C495E" w14:textId="77777777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</w:tc>
      </w:tr>
    </w:tbl>
    <w:p w14:paraId="4D1E291D" w14:textId="14D496E6" w:rsidR="00CE5FB1" w:rsidRPr="00BF2143" w:rsidRDefault="00CE5FB1" w:rsidP="00AD040D">
      <w:pPr>
        <w:pStyle w:val="4"/>
        <w:rPr>
          <w:rFonts w:ascii="Times New Roman" w:hAnsi="Times New Roman"/>
          <w:lang w:eastAsia="ru-RU"/>
        </w:rPr>
      </w:pPr>
      <w:bookmarkStart w:id="50" w:name="_Toc81991516"/>
      <w:r w:rsidRPr="00BF2143">
        <w:rPr>
          <w:rFonts w:ascii="Times New Roman" w:hAnsi="Times New Roman"/>
          <w:lang w:eastAsia="ru-RU"/>
        </w:rPr>
        <w:t xml:space="preserve">Пример ответа </w:t>
      </w:r>
      <w:r w:rsidR="00A7100F" w:rsidRPr="00BF2143">
        <w:rPr>
          <w:rFonts w:ascii="Times New Roman" w:hAnsi="Times New Roman"/>
          <w:lang w:eastAsia="ru-RU"/>
        </w:rPr>
        <w:t>о</w:t>
      </w:r>
      <w:r w:rsidR="002B3DF0">
        <w:rPr>
          <w:rFonts w:ascii="Times New Roman" w:hAnsi="Times New Roman"/>
          <w:lang w:eastAsia="ru-RU"/>
        </w:rPr>
        <w:t xml:space="preserve"> регистрации Отзыва Электронной </w:t>
      </w:r>
      <w:r w:rsidRPr="00BF2143">
        <w:rPr>
          <w:rFonts w:ascii="Times New Roman" w:hAnsi="Times New Roman"/>
          <w:lang w:eastAsia="ru-RU"/>
        </w:rPr>
        <w:t>Доверенности</w:t>
      </w:r>
      <w:bookmarkEnd w:id="50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E5FB1" w:rsidRPr="00344507" w14:paraId="309D9D09" w14:textId="77777777" w:rsidTr="00CE5FB1">
        <w:tc>
          <w:tcPr>
            <w:tcW w:w="9854" w:type="dxa"/>
          </w:tcPr>
          <w:p w14:paraId="7D43479D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>&lt;urn:revocationPowerOfAttorneyResult xmlns:urn="urn:ru:fss:integration:types:mchd:v01"&gt;</w:t>
            </w:r>
          </w:p>
          <w:p w14:paraId="191F4102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&lt;!--Optional:--&gt;</w:t>
            </w:r>
          </w:p>
          <w:p w14:paraId="5F0D9DA6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&lt;urn:uuid&gt;string&lt;/urn:uuid&gt;</w:t>
            </w:r>
          </w:p>
          <w:p w14:paraId="2865E4CA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&lt;urn:cancelStatus&gt;string&lt;/urn:cancelStatus&gt;</w:t>
            </w:r>
          </w:p>
          <w:p w14:paraId="6806DA0B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&lt;urn:paStatus&gt;REGISTERED&lt;/urn:paStatus&gt;</w:t>
            </w:r>
          </w:p>
          <w:p w14:paraId="69E7CED5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&lt;!--Optional:--&gt;</w:t>
            </w:r>
          </w:p>
          <w:p w14:paraId="7CF69E5D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&lt;urn:protocol&gt;</w:t>
            </w:r>
          </w:p>
          <w:p w14:paraId="1C263F96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  &lt;!--Zero or more repetitions:--&gt;</w:t>
            </w:r>
          </w:p>
          <w:p w14:paraId="02622341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  &lt;urn:message&gt;</w:t>
            </w:r>
          </w:p>
          <w:p w14:paraId="09EF2C37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    &lt;urn:mnemonic&gt;string&lt;/urn:mnemonic&gt;</w:t>
            </w:r>
          </w:p>
          <w:p w14:paraId="377FE4EB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    &lt;urn:level&gt;WARN&lt;/urn:level&gt;</w:t>
            </w:r>
          </w:p>
          <w:p w14:paraId="407DD8EA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    &lt;!--Optional:--&gt;</w:t>
            </w:r>
          </w:p>
          <w:p w14:paraId="36F7537D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    &lt;urn:comment&gt;string&lt;/urn:comment&gt;</w:t>
            </w:r>
          </w:p>
          <w:p w14:paraId="494AAB04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    &lt;!--Optional:--&gt;</w:t>
            </w:r>
          </w:p>
          <w:p w14:paraId="508F92AB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    &lt;urn:recommendation&gt;string&lt;/urn:recommendation&gt;</w:t>
            </w:r>
          </w:p>
          <w:p w14:paraId="2EFA7846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  &lt;/urn:message&gt;</w:t>
            </w:r>
          </w:p>
          <w:p w14:paraId="59E4DA36" w14:textId="77777777" w:rsidR="00052271" w:rsidRPr="00052271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 xml:space="preserve">  &lt;/urn:protocol&gt;</w:t>
            </w:r>
          </w:p>
          <w:p w14:paraId="766C3797" w14:textId="3B944014" w:rsidR="00CE5FB1" w:rsidRPr="00BF2143" w:rsidRDefault="00052271" w:rsidP="00052271">
            <w:pPr>
              <w:spacing w:after="0"/>
              <w:ind w:left="0"/>
              <w:rPr>
                <w:lang w:val="en-US" w:eastAsia="x-none"/>
              </w:rPr>
            </w:pPr>
            <w:r w:rsidRPr="00052271">
              <w:rPr>
                <w:lang w:val="en-US" w:eastAsia="x-none"/>
              </w:rPr>
              <w:t>&lt;/urn:revocationPowerOfAttorneyResult&gt;</w:t>
            </w:r>
          </w:p>
        </w:tc>
      </w:tr>
    </w:tbl>
    <w:p w14:paraId="299E325F" w14:textId="77777777" w:rsidR="00CE5FB1" w:rsidRPr="00BF2143" w:rsidRDefault="00CE5FB1" w:rsidP="00756B32">
      <w:pPr>
        <w:spacing w:after="0"/>
        <w:ind w:left="0"/>
        <w:rPr>
          <w:lang w:val="en-US" w:eastAsia="x-none"/>
        </w:rPr>
      </w:pPr>
    </w:p>
    <w:p w14:paraId="6F8BF11D" w14:textId="77777777" w:rsidR="00B02C20" w:rsidRPr="00A8017F" w:rsidRDefault="00B02C20" w:rsidP="00A8017F">
      <w:pPr>
        <w:pStyle w:val="4"/>
        <w:rPr>
          <w:rFonts w:ascii="Times New Roman" w:hAnsi="Times New Roman"/>
        </w:rPr>
      </w:pPr>
      <w:r w:rsidRPr="00A8017F">
        <w:rPr>
          <w:rFonts w:ascii="Times New Roman" w:hAnsi="Times New Roman"/>
        </w:rPr>
        <w:lastRenderedPageBreak/>
        <w:t>Схема сведений ответа на отзыв Электронной Доверенности</w:t>
      </w:r>
    </w:p>
    <w:p w14:paraId="36D89930" w14:textId="679B95C7" w:rsidR="00A8017F" w:rsidRDefault="00A8017F" w:rsidP="00A8017F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36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r</w:t>
      </w:r>
      <w:r w:rsidRPr="00B852BA">
        <w:rPr>
          <w:lang w:val="ru-RU"/>
        </w:rPr>
        <w:t>ev</w:t>
      </w:r>
      <w:r w:rsidR="003C4A79">
        <w:rPr>
          <w:lang w:val="ru-RU"/>
        </w:rPr>
        <w:t>ocationPowerOfAttorneyResult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4455DF25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5F19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FE3E1" w14:textId="30297FD4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851DA8" wp14:editId="5A134421">
                  <wp:extent cx="4352290" cy="2505710"/>
                  <wp:effectExtent l="0" t="0" r="0" b="889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2290" cy="2505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344507" w14:paraId="7558E19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E65F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EBD4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4B5F0C6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3DCF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19C1D" w14:textId="77777777" w:rsidR="005E558B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E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RevocationPowerOfAttorneyResultType</w:t>
              </w:r>
            </w:hyperlink>
          </w:p>
        </w:tc>
      </w:tr>
      <w:tr w:rsidR="005E558B" w:rsidRPr="00BB04FE" w14:paraId="20CFE15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ACB3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395157D7" w14:textId="77777777" w:rsidTr="002337D0">
              <w:tc>
                <w:tcPr>
                  <w:tcW w:w="0" w:type="auto"/>
                </w:tcPr>
                <w:p w14:paraId="5402DEFC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D3159DE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00A3A3CF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20DC777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8A3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47F18" w14:textId="77777777" w:rsidR="005E558B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55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6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cancelStatus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7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paStatus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8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5E558B" w:rsidRPr="00BB04FE" w14:paraId="6E12080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ED49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217"/>
            </w:tblGrid>
            <w:tr w:rsidR="005E558B" w:rsidRPr="00BB04FE" w14:paraId="1A5AEDE2" w14:textId="77777777" w:rsidTr="002337D0">
              <w:tc>
                <w:tcPr>
                  <w:tcW w:w="0" w:type="auto"/>
                </w:tcPr>
                <w:p w14:paraId="338F451B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0D045E01" w14:textId="77777777" w:rsidTr="002337D0">
              <w:tc>
                <w:tcPr>
                  <w:tcW w:w="0" w:type="auto"/>
                </w:tcPr>
                <w:p w14:paraId="2D64BF1C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ответа на запрос отзыва доверенности</w:t>
                  </w:r>
                </w:p>
              </w:tc>
            </w:tr>
          </w:tbl>
          <w:p w14:paraId="7B97151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305C7AE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BA0A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E2C7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"revocationPowerOfAttorneyResult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"RevocationPowerOfAttorneyResultType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 элемент ответа на запрос отзыва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28B06BA2" w14:textId="66ADDB3F" w:rsidR="003408B8" w:rsidRPr="00B02C20" w:rsidRDefault="003408B8" w:rsidP="00A7100F">
      <w:pPr>
        <w:widowControl/>
        <w:spacing w:after="0"/>
        <w:ind w:left="0"/>
      </w:pPr>
      <w:r w:rsidRPr="00B02C20">
        <w:br w:type="page"/>
      </w:r>
      <w:r w:rsidR="00F11D08" w:rsidRPr="00BF2143">
        <w:rPr>
          <w:rStyle w:val="pt-a1-000032"/>
          <w:vanish/>
        </w:rPr>
        <w:t>РР</w:t>
      </w:r>
      <w:r w:rsidR="00F11D08" w:rsidRPr="00BF2143">
        <w:rPr>
          <w:rStyle w:val="pt-a1-000032"/>
          <w:vanish/>
          <w:lang w:val="en-US"/>
        </w:rPr>
        <w:t>H</w:t>
      </w:r>
    </w:p>
    <w:p w14:paraId="74940296" w14:textId="77777777" w:rsidR="00977986" w:rsidRPr="00BF2143" w:rsidRDefault="00977986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51" w:name="_Ref77934358"/>
      <w:bookmarkStart w:id="52" w:name="_Toc81991517"/>
      <w:bookmarkStart w:id="53" w:name="_Toc85629412"/>
      <w:r w:rsidRPr="00BF2143">
        <w:rPr>
          <w:rStyle w:val="pt-a1-000032"/>
          <w:rFonts w:ascii="Times New Roman" w:hAnsi="Times New Roman"/>
        </w:rPr>
        <w:lastRenderedPageBreak/>
        <w:t>Описание процесса «Запрос списка Доверенностей»</w:t>
      </w:r>
      <w:bookmarkEnd w:id="51"/>
      <w:bookmarkEnd w:id="52"/>
      <w:bookmarkEnd w:id="53"/>
    </w:p>
    <w:p w14:paraId="6D342854" w14:textId="7547FDB8" w:rsidR="00977986" w:rsidRDefault="00977986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54" w:name="_Toc81991518"/>
      <w:r w:rsidRPr="00BF2143">
        <w:rPr>
          <w:rFonts w:ascii="Times New Roman" w:hAnsi="Times New Roman"/>
        </w:rPr>
        <w:t>Атрибутивный состав «Запрос списка Доверенностей»</w:t>
      </w:r>
      <w:r w:rsidR="00106D77" w:rsidRPr="00BF2143">
        <w:rPr>
          <w:rFonts w:ascii="Times New Roman" w:hAnsi="Times New Roman"/>
        </w:rPr>
        <w:t xml:space="preserve"> (</w:t>
      </w:r>
      <w:r w:rsidR="00851F28" w:rsidRPr="00BF2143">
        <w:rPr>
          <w:rStyle w:val="pt-a1-000032"/>
          <w:rFonts w:ascii="Times New Roman" w:hAnsi="Times New Roman"/>
        </w:rPr>
        <w:t>powerOfAttorneyListRequest</w:t>
      </w:r>
      <w:r w:rsidR="00106D77" w:rsidRPr="00BF2143">
        <w:rPr>
          <w:rFonts w:ascii="Times New Roman" w:hAnsi="Times New Roman"/>
        </w:rPr>
        <w:t>)</w:t>
      </w:r>
      <w:bookmarkEnd w:id="54"/>
    </w:p>
    <w:p w14:paraId="37E1BF59" w14:textId="0655DBBE" w:rsidR="00443A30" w:rsidRP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2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Запрос списка доверенностей</w:t>
      </w:r>
      <w:r w:rsidRPr="00443A30">
        <w:rPr>
          <w:b/>
          <w:i/>
          <w:lang w:eastAsia="ru-RU"/>
        </w:rPr>
        <w:t>)</w:t>
      </w:r>
    </w:p>
    <w:p w14:paraId="44EC4A0D" w14:textId="77777777" w:rsidR="00443A30" w:rsidRPr="00443A30" w:rsidRDefault="00443A30" w:rsidP="00443A30"/>
    <w:p w14:paraId="04FC17AE" w14:textId="3460FA0B" w:rsidR="00977986" w:rsidRPr="00BF2143" w:rsidRDefault="00977986" w:rsidP="00AD040D">
      <w:pPr>
        <w:pStyle w:val="affe"/>
        <w:keepNext/>
        <w:spacing w:line="240" w:lineRule="auto"/>
        <w:jc w:val="right"/>
        <w:rPr>
          <w:lang w:val="ru-RU"/>
        </w:rPr>
      </w:pPr>
      <w:bookmarkStart w:id="55" w:name="_Ref77338829"/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37</w:t>
      </w:r>
      <w:r w:rsidR="00CF4641">
        <w:rPr>
          <w:noProof/>
        </w:rPr>
        <w:fldChar w:fldCharType="end"/>
      </w:r>
      <w:bookmarkEnd w:id="55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Запрос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списка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Доверенносте</w:t>
      </w:r>
      <w:r w:rsidRPr="00BF2143">
        <w:rPr>
          <w:lang w:val="ru-RU"/>
        </w:rPr>
        <w:t>й</w:t>
      </w:r>
    </w:p>
    <w:tbl>
      <w:tblPr>
        <w:tblStyle w:val="affb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134"/>
        <w:gridCol w:w="1134"/>
        <w:gridCol w:w="2835"/>
        <w:gridCol w:w="1417"/>
        <w:gridCol w:w="1135"/>
        <w:gridCol w:w="1417"/>
      </w:tblGrid>
      <w:tr w:rsidR="00172A89" w:rsidRPr="00BF2143" w14:paraId="2DC73C9A" w14:textId="77777777" w:rsidTr="00172A89">
        <w:tc>
          <w:tcPr>
            <w:tcW w:w="567" w:type="dxa"/>
            <w:tcBorders>
              <w:bottom w:val="single" w:sz="4" w:space="0" w:color="auto"/>
            </w:tcBorders>
          </w:tcPr>
          <w:p w14:paraId="562516B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7E6817D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8DE835E" w14:textId="591DFB6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1028C07" w14:textId="49F220BB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9C2A66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3F604A5A" w14:textId="1172B54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B77CB83" w14:textId="606FE2E5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72A89" w:rsidRPr="00BF2143" w14:paraId="6C168132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F6CBBE2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70A213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Владелец процесса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C9E816" w14:textId="2DA1D23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owner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0665A2" w14:textId="3B629A65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делегировались полномочия с указанием: Наименования, Реквизитов, Руководителя</w:t>
            </w:r>
          </w:p>
          <w:p w14:paraId="6C29CEA5" w14:textId="77777777" w:rsidR="00172A89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4019B4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  <w:p w14:paraId="1AE97938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4EF640A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Блок Владелец из «</w:t>
            </w:r>
            <w:r w:rsidRPr="00BF2143">
              <w:t>powerOfAttorney</w:t>
            </w:r>
            <w:r>
              <w:rPr>
                <w:sz w:val="21"/>
                <w:szCs w:val="21"/>
                <w:lang w:eastAsia="ru-RU"/>
              </w:rPr>
              <w:t>»</w:t>
            </w:r>
          </w:p>
          <w:p w14:paraId="3EDD9964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56526F4A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3D75AA34" w14:textId="33843B2E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4019B4" w:rsidRPr="00BF2143">
              <w:t xml:space="preserve">Таблица </w:t>
            </w:r>
            <w:r w:rsidR="004019B4">
              <w:rPr>
                <w:noProof/>
              </w:rPr>
              <w:t>6</w:t>
            </w:r>
            <w:r w:rsidR="004019B4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0F6920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9E10664" w14:textId="7D0AD71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840E177" w14:textId="6C112C6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5311DBB5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675BD1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3A361F" w14:textId="479F7175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Доверитель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9C0057" w14:textId="5B40B2FD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172A89">
              <w:rPr>
                <w:sz w:val="21"/>
                <w:szCs w:val="21"/>
              </w:rPr>
              <w:t>principal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23B0AE4" w14:textId="37D878B8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</w:rPr>
              <w:t xml:space="preserve">(см. 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_Ref77334850 \h 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4019B4" w:rsidRPr="00BF2143">
              <w:t>Справочник «Доверитель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1DBF8B" w14:textId="1B59B15B" w:rsidR="00172A89" w:rsidRPr="000E3671" w:rsidRDefault="000E367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0E3671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60AA2D" w14:textId="53182972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PrincipalType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4A14EF" w14:textId="5F7C449A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34E20F60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E0C783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352EAB2" w14:textId="557C8C5E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Уполномоченный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85BF2B" w14:textId="083CF7E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representative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5573918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Выбор 1 из </w:t>
            </w:r>
            <w:r>
              <w:rPr>
                <w:sz w:val="21"/>
                <w:szCs w:val="21"/>
              </w:rPr>
              <w:t>4</w:t>
            </w:r>
            <w:r w:rsidRPr="00BF2143">
              <w:rPr>
                <w:sz w:val="21"/>
                <w:szCs w:val="21"/>
              </w:rPr>
              <w:t>х</w:t>
            </w:r>
          </w:p>
          <w:p w14:paraId="0E3632F3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_Ref78207252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4019B4" w:rsidRPr="00BF2143">
              <w:t xml:space="preserve">Таблица </w:t>
            </w:r>
            <w:r w:rsidR="004019B4">
              <w:rPr>
                <w:noProof/>
              </w:rPr>
              <w:t>15</w:t>
            </w:r>
            <w:r w:rsidR="004019B4" w:rsidRPr="00BF2143">
              <w:t xml:space="preserve"> Уполномоченный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  <w:p w14:paraId="504D56F6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420E0E88" w14:textId="77777777" w:rsidR="005157B4" w:rsidRPr="00BF2143" w:rsidRDefault="005157B4" w:rsidP="005157B4">
            <w:pPr>
              <w:widowControl/>
              <w:spacing w:after="0"/>
              <w:ind w:left="0"/>
            </w:pPr>
            <w:r w:rsidRPr="00BF2143">
              <w:t>* В случае использования Обезличенной Электронной подписи заполняется один из блоков: Юр</w:t>
            </w:r>
            <w:proofErr w:type="gramStart"/>
            <w:r w:rsidRPr="00BF2143">
              <w:t>.л</w:t>
            </w:r>
            <w:proofErr w:type="gramEnd"/>
            <w:r w:rsidRPr="00BF2143">
              <w:t>ицо или Физ.лицо, зарегис</w:t>
            </w:r>
            <w:r>
              <w:t>трированное как предприниматель, Электронный Сертификат</w:t>
            </w:r>
          </w:p>
          <w:p w14:paraId="0F027D1E" w14:textId="30505837" w:rsidR="00172A89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>Иначе, заполняется блок – Физ</w:t>
            </w:r>
            <w:proofErr w:type="gramStart"/>
            <w:r w:rsidRPr="00BF2143">
              <w:t>.л</w:t>
            </w:r>
            <w:proofErr w:type="gramEnd"/>
            <w:r w:rsidRPr="00BF2143">
              <w:t>ицо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D86A231" w14:textId="36E58129" w:rsidR="00172A89" w:rsidRPr="000E3671" w:rsidRDefault="000E367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0E3671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94E7C1F" w14:textId="77171750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RepresentativeType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10917C7" w14:textId="3D83833C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476B1C7E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A5AC1C4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6C88374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начала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C86A04F" w14:textId="128B3DE1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5567A75F" w14:textId="3990A13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Дата начала действия Доверенности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048CC421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3AB4748C" w14:textId="00CF5763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74CC695" w14:textId="350923F0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316B849F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330E9DC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6887FD4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окончания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E341D6D" w14:textId="4E628ED6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2D9CB8DD" w14:textId="53C1004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Дата окончания действия доверенности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706CCFBF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56B5F9CC" w14:textId="48B95B1D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96ACDF2" w14:textId="37E7E7D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36326E" w:rsidRPr="00BF2143" w14:paraId="1F6A32E6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3548E76" w14:textId="77777777" w:rsidR="0036326E" w:rsidRPr="00BF2143" w:rsidRDefault="0036326E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DEA4AD8" w14:textId="63B71964" w:rsidR="0036326E" w:rsidRPr="00BF2143" w:rsidRDefault="0036326E" w:rsidP="0036326E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Все МЧД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045EB40" w14:textId="0F58C74C" w:rsidR="0036326E" w:rsidRPr="00172A89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E0A40">
              <w:rPr>
                <w:lang w:val="en-US"/>
              </w:rPr>
              <w:t>anyState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41A89DB0" w14:textId="77777777" w:rsidR="0036326E" w:rsidRDefault="0036326E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Да</w:t>
            </w:r>
            <w:proofErr w:type="gramStart"/>
            <w:r>
              <w:rPr>
                <w:sz w:val="21"/>
                <w:szCs w:val="21"/>
                <w:lang w:eastAsia="ru-RU"/>
              </w:rPr>
              <w:t>/Н</w:t>
            </w:r>
            <w:proofErr w:type="gramEnd"/>
            <w:r>
              <w:rPr>
                <w:sz w:val="21"/>
                <w:szCs w:val="21"/>
                <w:lang w:eastAsia="ru-RU"/>
              </w:rPr>
              <w:t>ет (по умолчанию)</w:t>
            </w:r>
          </w:p>
          <w:p w14:paraId="7CB635BC" w14:textId="77777777" w:rsidR="0036326E" w:rsidRDefault="0036326E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455EEB96" w14:textId="35433A2A" w:rsidR="0036326E" w:rsidRPr="00BF2143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Если «Да», то получение всех</w:t>
            </w:r>
            <w:r w:rsidRPr="005E0A40">
              <w:rPr>
                <w:sz w:val="21"/>
                <w:szCs w:val="21"/>
                <w:lang w:eastAsia="ru-RU"/>
              </w:rPr>
              <w:t xml:space="preserve"> ранее зарегистрированные доверенности без ограничения по                            активности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580C490" w14:textId="4C63F79C" w:rsidR="0036326E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801B7CF" w14:textId="178AD47D" w:rsidR="0036326E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E0A40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4F53E78" w14:textId="77777777" w:rsidR="0036326E" w:rsidRPr="00BF2143" w:rsidRDefault="0036326E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2E78EBB7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04CB9B16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2094DDF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Полномочие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A7EAF76" w14:textId="5707BF1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authority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09FD244E" w14:textId="2059A79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Код полномочия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4F6671F7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2177717A" w14:textId="5BD477F9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AuthorityType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82F0253" w14:textId="1E3CE70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75772B18" w14:textId="59F613C6" w:rsidR="00937832" w:rsidRPr="00BF2143" w:rsidRDefault="00937832" w:rsidP="00AD040D">
      <w:pPr>
        <w:pStyle w:val="4"/>
        <w:rPr>
          <w:rFonts w:ascii="Times New Roman" w:hAnsi="Times New Roman"/>
        </w:rPr>
      </w:pPr>
      <w:bookmarkStart w:id="56" w:name="_Toc81991519"/>
      <w:r w:rsidRPr="00BF2143">
        <w:rPr>
          <w:rFonts w:ascii="Times New Roman" w:hAnsi="Times New Roman"/>
        </w:rPr>
        <w:lastRenderedPageBreak/>
        <w:t xml:space="preserve">Пример </w:t>
      </w:r>
      <w:r w:rsidRPr="00BF2143">
        <w:rPr>
          <w:rFonts w:ascii="Times New Roman" w:hAnsi="Times New Roman"/>
          <w:lang w:val="en-US"/>
        </w:rPr>
        <w:t>XML</w:t>
      </w:r>
      <w:r w:rsidRPr="00BF2143">
        <w:rPr>
          <w:rFonts w:ascii="Times New Roman" w:hAnsi="Times New Roman"/>
        </w:rPr>
        <w:t xml:space="preserve"> файла запроса списка Доверенностей</w:t>
      </w:r>
      <w:bookmarkEnd w:id="56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937832" w:rsidRPr="00BF2143" w14:paraId="7EA9B989" w14:textId="77777777" w:rsidTr="00DD5781">
        <w:tc>
          <w:tcPr>
            <w:tcW w:w="9854" w:type="dxa"/>
          </w:tcPr>
          <w:p w14:paraId="4F12082C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>&lt;urn:powerOfAttorneyListRequest xmlns:urn="urn:ru:fss:integration:types:mchd:v01"&gt;</w:t>
            </w:r>
          </w:p>
          <w:p w14:paraId="01D07135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&lt;urn:owner&gt;</w:t>
            </w:r>
          </w:p>
          <w:p w14:paraId="34939CFA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&lt;!--You have a CHOICE of the next 3 items at this level--&gt;</w:t>
            </w:r>
          </w:p>
          <w:p w14:paraId="1DF9E86F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&lt;urn:legalOrganization&gt;</w:t>
            </w:r>
          </w:p>
          <w:p w14:paraId="1756AAFD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&lt;urn:fullName&gt;string&lt;/urn:fullName&gt;</w:t>
            </w:r>
          </w:p>
          <w:p w14:paraId="72EA7C61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28B29897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&lt;urn:jurAddress&gt;string&lt;/urn:jurAddress&gt;</w:t>
            </w:r>
          </w:p>
          <w:p w14:paraId="66949C5D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&lt;urn:inn&gt;string&lt;/urn:inn&gt;</w:t>
            </w:r>
          </w:p>
          <w:p w14:paraId="6E3F8EDF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17590138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&lt;urn:kpp&gt;string&lt;/urn:kpp&gt;</w:t>
            </w:r>
          </w:p>
          <w:p w14:paraId="4C906CBA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&lt;!--You have a CHOICE of the next 2 items at this level--&gt;</w:t>
            </w:r>
          </w:p>
          <w:p w14:paraId="5BA7FBED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&lt;urn:ogrn&gt;stringstrings&lt;/urn:ogrn&gt;</w:t>
            </w:r>
          </w:p>
          <w:p w14:paraId="5678A390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&lt;urn:foreign&gt;false&lt;/urn:foreign&gt;</w:t>
            </w:r>
          </w:p>
          <w:p w14:paraId="6D27BDCD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&lt;/urn:legalOrganization&gt;</w:t>
            </w:r>
          </w:p>
          <w:p w14:paraId="28A9504B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&lt;urn:legalPerson&gt;</w:t>
            </w:r>
          </w:p>
          <w:p w14:paraId="027A199A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&lt;urn:firstName&gt;string&lt;/urn:firstName&gt;</w:t>
            </w:r>
          </w:p>
          <w:p w14:paraId="2134DFF2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&lt;urn:lastName&gt;string&lt;/urn:lastName&gt;</w:t>
            </w:r>
          </w:p>
          <w:p w14:paraId="048006D6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3E92E189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&lt;urn:middleName&gt;string&lt;/urn:middleName&gt;</w:t>
            </w:r>
          </w:p>
          <w:p w14:paraId="23E31B8A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&lt;urn:birthDate&gt;2007-10-26&lt;/urn:birthDate&gt;</w:t>
            </w:r>
          </w:p>
          <w:p w14:paraId="5AA43DA5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&lt;urn:snils&gt;stringstrin&lt;/urn:snils&gt;</w:t>
            </w:r>
          </w:p>
          <w:p w14:paraId="69DDCBD7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&lt;urn:inn&gt;string&lt;/urn:inn&gt;</w:t>
            </w:r>
          </w:p>
          <w:p w14:paraId="7CE1DC55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&lt;urn:ogrnip&gt;stringstringstr&lt;/urn:ogrnip&gt;</w:t>
            </w:r>
          </w:p>
          <w:p w14:paraId="7FCE91ED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&lt;/urn:legalPerson&gt;</w:t>
            </w:r>
          </w:p>
          <w:p w14:paraId="32C12443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&lt;urn:person&gt;</w:t>
            </w:r>
          </w:p>
          <w:p w14:paraId="3698FF39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&lt;urn:firstName&gt;string&lt;/urn:firstName&gt;</w:t>
            </w:r>
          </w:p>
          <w:p w14:paraId="2684023A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&lt;urn:lastName&gt;string&lt;/urn:lastName&gt;</w:t>
            </w:r>
          </w:p>
          <w:p w14:paraId="315640B7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54FD778F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&lt;urn:middleName&gt;string&lt;/urn:middleName&gt;</w:t>
            </w:r>
          </w:p>
          <w:p w14:paraId="1AE082F1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&lt;urn:birthDate&gt;2004-02-14&lt;/urn:birthDate&gt;</w:t>
            </w:r>
          </w:p>
          <w:p w14:paraId="320C10CC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&lt;urn:snils&gt;stringstrin&lt;/urn:snils&gt;</w:t>
            </w:r>
          </w:p>
          <w:p w14:paraId="13ED3342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&lt;urn:inn&gt;string&lt;/urn:inn&gt;</w:t>
            </w:r>
          </w:p>
          <w:p w14:paraId="0DD439F4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&lt;!--You have a CHOICE of the next 2 items at this level--&gt;</w:t>
            </w:r>
          </w:p>
          <w:p w14:paraId="21C00A5A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5F59E7D3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&lt;urn:insurer&gt;</w:t>
            </w:r>
          </w:p>
          <w:p w14:paraId="171F6E49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&lt;urn:regNum&gt;string&lt;/urn:regNum&gt;</w:t>
            </w:r>
          </w:p>
          <w:p w14:paraId="2BD697D3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&lt;/urn:insurer&gt;</w:t>
            </w:r>
          </w:p>
          <w:p w14:paraId="628B410F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134BBA43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&lt;urn:volunteer&gt;</w:t>
            </w:r>
          </w:p>
          <w:p w14:paraId="5B355FB3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&lt;urn:regNum&gt;string&lt;/urn:regNum&gt;</w:t>
            </w:r>
          </w:p>
          <w:p w14:paraId="29A53B2F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&lt;urn:kpsNum&gt;strin&lt;/urn:kpsNum&gt;</w:t>
            </w:r>
          </w:p>
          <w:p w14:paraId="42DC35CB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&lt;/urn:volunteer&gt;</w:t>
            </w:r>
          </w:p>
          <w:p w14:paraId="15087DAC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&lt;/urn:person&gt;</w:t>
            </w:r>
          </w:p>
          <w:p w14:paraId="01C9E98F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&lt;/urn:owner&gt;</w:t>
            </w:r>
          </w:p>
          <w:p w14:paraId="3A11BDA9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&lt;!--Optional:--&gt;</w:t>
            </w:r>
          </w:p>
          <w:p w14:paraId="55A5C467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&lt;urn:principal&gt;</w:t>
            </w:r>
          </w:p>
          <w:p w14:paraId="536C8340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&lt;urn:person&gt;</w:t>
            </w:r>
          </w:p>
          <w:p w14:paraId="04F4144E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&lt;urn:firstName&gt;string&lt;/urn:firstName&gt;</w:t>
            </w:r>
          </w:p>
          <w:p w14:paraId="22BBB6F3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&lt;urn:lastName&gt;string&lt;/urn:lastName&gt;</w:t>
            </w:r>
          </w:p>
          <w:p w14:paraId="16664E1D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6DCF6D19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&lt;urn:middleName&gt;string&lt;/urn:middleName&gt;</w:t>
            </w:r>
          </w:p>
          <w:p w14:paraId="49994B9F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&lt;urn:birthDate&gt;2018-11-01+03:00&lt;/urn:birthDate&gt;</w:t>
            </w:r>
          </w:p>
          <w:p w14:paraId="18F6F00D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&lt;urn:snils&gt;stringstrin&lt;/urn:snils&gt;</w:t>
            </w:r>
          </w:p>
          <w:p w14:paraId="5463DBAB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&lt;urn:inn&gt;string&lt;/urn:inn&gt;</w:t>
            </w:r>
          </w:p>
          <w:p w14:paraId="15EF0AC3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&lt;/urn:person&gt;</w:t>
            </w:r>
          </w:p>
          <w:p w14:paraId="0E7C93F0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&lt;!--Optional:--&gt;</w:t>
            </w:r>
          </w:p>
          <w:p w14:paraId="5C442166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&lt;urn:signedByNotary&gt;true&lt;/urn:signedByNotary&gt;</w:t>
            </w:r>
          </w:p>
          <w:p w14:paraId="3CC21D46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&lt;!--Optional:--&gt;</w:t>
            </w:r>
          </w:p>
          <w:p w14:paraId="7DE9CA63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lastRenderedPageBreak/>
              <w:t xml:space="preserve">    &lt;urn:notaryBasedOn&gt;string&lt;/urn:notaryBasedOn&gt;</w:t>
            </w:r>
          </w:p>
          <w:p w14:paraId="0D062E81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&lt;/urn:principal&gt;</w:t>
            </w:r>
          </w:p>
          <w:p w14:paraId="4132CBFA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&lt;!--Optional:--&gt;</w:t>
            </w:r>
          </w:p>
          <w:p w14:paraId="54C809BD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&lt;urn:representative&gt;</w:t>
            </w:r>
          </w:p>
          <w:p w14:paraId="192A8249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&lt;!--You have a CHOICE of the next 4 items at this level--&gt;</w:t>
            </w:r>
          </w:p>
          <w:p w14:paraId="0ED4F035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&lt;urn:legalOrganization&gt;</w:t>
            </w:r>
          </w:p>
          <w:p w14:paraId="1A0FD1E3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&lt;urn:fullName&gt;string&lt;/urn:fullName&gt;</w:t>
            </w:r>
          </w:p>
          <w:p w14:paraId="6BF3A084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7C61EAD9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&lt;urn:jurAddress&gt;string&lt;/urn:jurAddress&gt;</w:t>
            </w:r>
          </w:p>
          <w:p w14:paraId="537B939F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&lt;urn:inn&gt;string&lt;/urn:inn&gt;</w:t>
            </w:r>
          </w:p>
          <w:p w14:paraId="46DB204A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5F729571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&lt;urn:kpp&gt;string&lt;/urn:kpp&gt;</w:t>
            </w:r>
          </w:p>
          <w:p w14:paraId="49DBF2BB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&lt;!--You have a CHOICE of the next 2 items at this level--&gt;</w:t>
            </w:r>
          </w:p>
          <w:p w14:paraId="15FBD23E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&lt;urn:ogrn&gt;stringstrings&lt;/urn:ogrn&gt;</w:t>
            </w:r>
          </w:p>
          <w:p w14:paraId="78BD53FC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&lt;urn:foreign&gt;true&lt;/urn:foreign&gt;</w:t>
            </w:r>
          </w:p>
          <w:p w14:paraId="124BE4FC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&lt;/urn:legalOrganization&gt;</w:t>
            </w:r>
          </w:p>
          <w:p w14:paraId="049C4362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&lt;urn:legalPerson&gt;</w:t>
            </w:r>
          </w:p>
          <w:p w14:paraId="79D1C40A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&lt;urn:firstName&gt;string&lt;/urn:firstName&gt;</w:t>
            </w:r>
          </w:p>
          <w:p w14:paraId="7F5AB1BC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&lt;urn:lastName&gt;string&lt;/urn:lastName&gt;</w:t>
            </w:r>
          </w:p>
          <w:p w14:paraId="55616E1C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15CA08E8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&lt;urn:middleName&gt;string&lt;/urn:middleName&gt;</w:t>
            </w:r>
          </w:p>
          <w:p w14:paraId="02C472DE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&lt;urn:birthDate&gt;2003-08-09+04:00&lt;/urn:birthDate&gt;</w:t>
            </w:r>
          </w:p>
          <w:p w14:paraId="4577662C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&lt;urn:snils&gt;stringstrin&lt;/urn:snils&gt;</w:t>
            </w:r>
          </w:p>
          <w:p w14:paraId="10977052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&lt;urn:inn&gt;string&lt;/urn:inn&gt;</w:t>
            </w:r>
          </w:p>
          <w:p w14:paraId="1CBCA51A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&lt;urn:ogrnip&gt;stringstringstr&lt;/urn:ogrnip&gt;</w:t>
            </w:r>
          </w:p>
          <w:p w14:paraId="0C16897A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57A4B52E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&lt;urn:personDocument&gt;</w:t>
            </w:r>
          </w:p>
          <w:p w14:paraId="64C797D3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&lt;urn:identityDocument&gt;14&lt;/urn:identityDocument&gt;</w:t>
            </w:r>
          </w:p>
          <w:p w14:paraId="58186BFE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&lt;urn:series&gt;string&lt;/urn:series&gt;</w:t>
            </w:r>
          </w:p>
          <w:p w14:paraId="3BF3D028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&lt;urn:number&gt;string&lt;/urn:number&gt;</w:t>
            </w:r>
          </w:p>
          <w:p w14:paraId="1385630E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&lt;urn:issuedDate&gt;2002-06-24+04:00&lt;/urn:issuedDate&gt;</w:t>
            </w:r>
          </w:p>
          <w:p w14:paraId="7F35BF5D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&lt;urn:issuedBy&gt;string&lt;/urn:issuedBy&gt;</w:t>
            </w:r>
          </w:p>
          <w:p w14:paraId="4BFB443A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&lt;/urn:personDocument&gt;</w:t>
            </w:r>
          </w:p>
          <w:p w14:paraId="01753F10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&lt;/urn:legalPerson&gt;</w:t>
            </w:r>
          </w:p>
          <w:p w14:paraId="0A010210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&lt;urn:person&gt;</w:t>
            </w:r>
          </w:p>
          <w:p w14:paraId="63B8CA99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&lt;urn:firstName&gt;string&lt;/urn:firstName&gt;</w:t>
            </w:r>
          </w:p>
          <w:p w14:paraId="43412A0F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&lt;urn:lastName&gt;string&lt;/urn:lastName&gt;</w:t>
            </w:r>
          </w:p>
          <w:p w14:paraId="35F754D8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6C7EC2AD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&lt;urn:middleName&gt;string&lt;/urn:middleName&gt;</w:t>
            </w:r>
          </w:p>
          <w:p w14:paraId="55FF4961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&lt;urn:birthDate&gt;2016-02-20+03:00&lt;/urn:birthDate&gt;</w:t>
            </w:r>
          </w:p>
          <w:p w14:paraId="3DAEE2AF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&lt;urn:snils&gt;stringstrin&lt;/urn:snils&gt;</w:t>
            </w:r>
          </w:p>
          <w:p w14:paraId="793B223F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&lt;urn:inn&gt;string&lt;/urn:inn&gt;</w:t>
            </w:r>
          </w:p>
          <w:p w14:paraId="6C9DC072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7AECD577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&lt;urn:personDocument&gt;</w:t>
            </w:r>
          </w:p>
          <w:p w14:paraId="6AC62067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&lt;urn:identityDocument&gt;15&lt;/urn:identityDocument&gt;</w:t>
            </w:r>
          </w:p>
          <w:p w14:paraId="4DD5F818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&lt;urn:series&gt;string&lt;/urn:series&gt;</w:t>
            </w:r>
          </w:p>
          <w:p w14:paraId="249B811E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&lt;urn:number&gt;string&lt;/urn:number&gt;</w:t>
            </w:r>
          </w:p>
          <w:p w14:paraId="7CB531EA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&lt;urn:issuedDate&gt;2014-10-27&lt;/urn:issuedDate&gt;</w:t>
            </w:r>
          </w:p>
          <w:p w14:paraId="4E48CBED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&lt;urn:issuedBy&gt;string&lt;/urn:issuedBy&gt;</w:t>
            </w:r>
          </w:p>
          <w:p w14:paraId="59C42EEB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&lt;/urn:personDocument&gt;</w:t>
            </w:r>
          </w:p>
          <w:p w14:paraId="5648D5D2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&lt;/urn:person&gt;</w:t>
            </w:r>
          </w:p>
          <w:p w14:paraId="433FBB12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&lt;urn:certificate&gt;string&lt;/urn:certificate&gt;</w:t>
            </w:r>
          </w:p>
          <w:p w14:paraId="7EF87CF3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&lt;/urn:representative&gt;</w:t>
            </w:r>
          </w:p>
          <w:p w14:paraId="1DDE6732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&lt;!--Optional:--&gt;</w:t>
            </w:r>
          </w:p>
          <w:p w14:paraId="7829B8CF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&lt;urn:startDate&gt;2013-06-17T21:14:58&lt;/urn:startDate&gt;</w:t>
            </w:r>
          </w:p>
          <w:p w14:paraId="73A3E09F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&lt;!--Optional:--&gt;</w:t>
            </w:r>
          </w:p>
          <w:p w14:paraId="70ED2487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&lt;urn:endDate&gt;2005-09-12T12:55:02+04:00&lt;/urn:endDate&gt;</w:t>
            </w:r>
          </w:p>
          <w:p w14:paraId="549F371E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&lt;!--Optional:--&gt;</w:t>
            </w:r>
          </w:p>
          <w:p w14:paraId="7B125F46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&lt;urn:anyState&gt;false&lt;/urn:anyState&gt;</w:t>
            </w:r>
          </w:p>
          <w:p w14:paraId="0ADDF76B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lastRenderedPageBreak/>
              <w:t xml:space="preserve">  &lt;!--Optional:--&gt;</w:t>
            </w:r>
          </w:p>
          <w:p w14:paraId="0069886F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&lt;urn:authority&gt;</w:t>
            </w:r>
          </w:p>
          <w:p w14:paraId="6BA3C584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&lt;urn:mnemonic entrustment="true"&gt;string&lt;/urn:mnemonic&gt;</w:t>
            </w:r>
          </w:p>
          <w:p w14:paraId="04DD45D4" w14:textId="77777777" w:rsidR="00FC083F" w:rsidRPr="00FC083F" w:rsidRDefault="00FC083F" w:rsidP="00FC083F">
            <w:pPr>
              <w:widowControl/>
              <w:spacing w:after="0"/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&lt;/urn:authority&gt;</w:t>
            </w:r>
          </w:p>
          <w:p w14:paraId="08068F07" w14:textId="37CC94E2" w:rsidR="00937832" w:rsidRPr="00BF2143" w:rsidRDefault="00FC083F" w:rsidP="00FC083F">
            <w:pPr>
              <w:widowControl/>
              <w:spacing w:after="0"/>
              <w:ind w:left="0"/>
            </w:pPr>
            <w:r w:rsidRPr="00FC083F">
              <w:rPr>
                <w:lang w:val="en-US"/>
              </w:rPr>
              <w:t>&lt;/urn:powerOfAttorneyListRequest&gt;</w:t>
            </w:r>
          </w:p>
        </w:tc>
      </w:tr>
    </w:tbl>
    <w:p w14:paraId="254B8953" w14:textId="77777777" w:rsidR="00937832" w:rsidRDefault="00937832" w:rsidP="00AD040D">
      <w:pPr>
        <w:rPr>
          <w:rStyle w:val="pt-a1-000032"/>
        </w:rPr>
      </w:pPr>
    </w:p>
    <w:p w14:paraId="6BE3547B" w14:textId="77777777" w:rsidR="00B837DB" w:rsidRDefault="00B837DB" w:rsidP="00AD040D">
      <w:pPr>
        <w:rPr>
          <w:rStyle w:val="pt-a1-000032"/>
        </w:rPr>
      </w:pPr>
    </w:p>
    <w:p w14:paraId="3F0764DE" w14:textId="04FC5A28" w:rsidR="00B837DB" w:rsidRPr="00B837DB" w:rsidRDefault="00B837DB" w:rsidP="00B837DB">
      <w:pPr>
        <w:pStyle w:val="4"/>
        <w:rPr>
          <w:rFonts w:ascii="Times New Roman" w:hAnsi="Times New Roman"/>
        </w:rPr>
      </w:pPr>
      <w:r w:rsidRPr="00B837DB">
        <w:rPr>
          <w:rFonts w:ascii="Times New Roman" w:hAnsi="Times New Roman"/>
        </w:rPr>
        <w:t xml:space="preserve">Схема сведений </w:t>
      </w:r>
      <w:r>
        <w:rPr>
          <w:rFonts w:ascii="Times New Roman" w:hAnsi="Times New Roman"/>
        </w:rPr>
        <w:t>запроса списка Доверенностей</w:t>
      </w:r>
    </w:p>
    <w:p w14:paraId="26448636" w14:textId="65018909" w:rsidR="00B837DB" w:rsidRDefault="00B837DB" w:rsidP="00B837DB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38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423B44">
        <w:rPr>
          <w:lang w:val="ru-RU"/>
        </w:rPr>
        <w:t>powerOfAttorneyListRequest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2DBBDAB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506F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720B" w14:textId="710CB018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5D1FC9E" wp14:editId="5BD76363">
                  <wp:extent cx="4485005" cy="4774565"/>
                  <wp:effectExtent l="0" t="0" r="0" b="6985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5005" cy="4774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344507" w14:paraId="32B2B3D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1E28A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C95FC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36F91EF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95FE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CD05" w14:textId="77777777" w:rsidR="005E558B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1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PowerOfAttorneyListRequestType</w:t>
              </w:r>
            </w:hyperlink>
          </w:p>
        </w:tc>
      </w:tr>
      <w:tr w:rsidR="005E558B" w:rsidRPr="00BB04FE" w14:paraId="53E173F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4F37F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60381A5E" w14:textId="77777777" w:rsidTr="002337D0">
              <w:tc>
                <w:tcPr>
                  <w:tcW w:w="0" w:type="auto"/>
                </w:tcPr>
                <w:p w14:paraId="3A9E10D9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CF93A22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358773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344507" w14:paraId="14D72EAD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B549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876ED" w14:textId="77777777" w:rsidR="005E558B" w:rsidRPr="005E558B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41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owner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2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principal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3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representative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4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startDate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5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endDate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6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anyState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7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authority</w:t>
              </w:r>
            </w:hyperlink>
          </w:p>
        </w:tc>
      </w:tr>
      <w:tr w:rsidR="005E558B" w:rsidRPr="00BB04FE" w14:paraId="7D4098B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66EC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629"/>
            </w:tblGrid>
            <w:tr w:rsidR="005E558B" w:rsidRPr="00BB04FE" w14:paraId="44417366" w14:textId="77777777" w:rsidTr="002337D0">
              <w:tc>
                <w:tcPr>
                  <w:tcW w:w="0" w:type="auto"/>
                </w:tcPr>
                <w:p w14:paraId="437395AA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570E6FC0" w14:textId="77777777" w:rsidTr="002337D0">
              <w:tc>
                <w:tcPr>
                  <w:tcW w:w="0" w:type="auto"/>
                </w:tcPr>
                <w:p w14:paraId="1DF4E553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запроса списка доверенностей</w:t>
                  </w:r>
                </w:p>
              </w:tc>
            </w:tr>
          </w:tbl>
          <w:p w14:paraId="5FE2075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344507" w14:paraId="42CF263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F142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B8B7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"powerOfAttorneyListRequest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"PowerOfAttorneyListRequestType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списка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доверенностей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lastRenderedPageBreak/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683AA0B2" w14:textId="77777777" w:rsidR="00B837DB" w:rsidRPr="00A311DF" w:rsidRDefault="00B837DB" w:rsidP="00B837DB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0B2CD6CB" w14:textId="77777777" w:rsidR="00B837DB" w:rsidRPr="00B837DB" w:rsidRDefault="00B837DB" w:rsidP="00AD040D">
      <w:pPr>
        <w:rPr>
          <w:rStyle w:val="pt-a1-000032"/>
          <w:lang w:val="en-US"/>
        </w:rPr>
      </w:pPr>
    </w:p>
    <w:p w14:paraId="0A2F30BB" w14:textId="65DD72FA" w:rsidR="00977986" w:rsidRDefault="00977986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57" w:name="_Toc81991520"/>
      <w:r w:rsidRPr="00BF2143">
        <w:rPr>
          <w:rStyle w:val="pt-a1-000032"/>
          <w:rFonts w:ascii="Times New Roman" w:hAnsi="Times New Roman"/>
        </w:rPr>
        <w:t>Атрибутивный состав «Ответ на запрос списка Доверенностей»</w:t>
      </w:r>
      <w:r w:rsidR="00106D77" w:rsidRPr="00BF2143">
        <w:rPr>
          <w:rStyle w:val="pt-a1-000032"/>
          <w:rFonts w:ascii="Times New Roman" w:hAnsi="Times New Roman"/>
        </w:rPr>
        <w:t xml:space="preserve"> (</w:t>
      </w:r>
      <w:r w:rsidR="00851F28" w:rsidRPr="00BF2143">
        <w:rPr>
          <w:rFonts w:ascii="Times New Roman" w:hAnsi="Times New Roman"/>
        </w:rPr>
        <w:t>powerOfAttorneyList</w:t>
      </w:r>
      <w:r w:rsidR="00106D77" w:rsidRPr="00BF2143">
        <w:rPr>
          <w:rStyle w:val="pt-a1-000032"/>
          <w:rFonts w:ascii="Times New Roman" w:hAnsi="Times New Roman"/>
        </w:rPr>
        <w:t>)</w:t>
      </w:r>
      <w:bookmarkEnd w:id="57"/>
    </w:p>
    <w:p w14:paraId="6403FB35" w14:textId="56BD8EC8" w:rsidR="00443A30" w:rsidRP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8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Список Доверенностей</w:t>
      </w:r>
      <w:r w:rsidRPr="00443A30">
        <w:rPr>
          <w:b/>
          <w:i/>
          <w:lang w:eastAsia="ru-RU"/>
        </w:rPr>
        <w:t>)</w:t>
      </w:r>
    </w:p>
    <w:p w14:paraId="597B233F" w14:textId="77777777" w:rsidR="00443A30" w:rsidRPr="00443A30" w:rsidRDefault="00443A30" w:rsidP="00443A30"/>
    <w:p w14:paraId="4F6D3DF0" w14:textId="1A33E146" w:rsidR="00977986" w:rsidRPr="00BF2143" w:rsidRDefault="00977986" w:rsidP="00AD040D">
      <w:pPr>
        <w:pStyle w:val="affe"/>
        <w:keepNext/>
        <w:spacing w:line="240" w:lineRule="auto"/>
        <w:jc w:val="right"/>
        <w:rPr>
          <w:lang w:val="ru-RU"/>
        </w:rPr>
      </w:pPr>
      <w:bookmarkStart w:id="58" w:name="_Ref77348591"/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39</w:t>
      </w:r>
      <w:r w:rsidR="00CF4641">
        <w:rPr>
          <w:noProof/>
        </w:rPr>
        <w:fldChar w:fldCharType="end"/>
      </w:r>
      <w:bookmarkEnd w:id="58"/>
      <w:r w:rsidRPr="00BF2143">
        <w:rPr>
          <w:lang w:val="ru-RU"/>
        </w:rPr>
        <w:t xml:space="preserve"> </w:t>
      </w:r>
      <w:r w:rsidRPr="00BF2143">
        <w:rPr>
          <w:rStyle w:val="pt-a1-000032"/>
          <w:lang w:val="ru-RU"/>
        </w:rPr>
        <w:t>Ответ на запрос списка Доверенностей</w:t>
      </w:r>
    </w:p>
    <w:tbl>
      <w:tblPr>
        <w:tblStyle w:val="affb"/>
        <w:tblW w:w="1007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456"/>
        <w:gridCol w:w="1004"/>
        <w:gridCol w:w="2657"/>
        <w:gridCol w:w="1159"/>
        <w:gridCol w:w="1417"/>
        <w:gridCol w:w="1673"/>
      </w:tblGrid>
      <w:tr w:rsidR="00172A89" w:rsidRPr="00BF2143" w14:paraId="0AE40DD3" w14:textId="77777777" w:rsidTr="002A1EF7">
        <w:tc>
          <w:tcPr>
            <w:tcW w:w="709" w:type="dxa"/>
            <w:tcBorders>
              <w:bottom w:val="single" w:sz="4" w:space="0" w:color="auto"/>
            </w:tcBorders>
          </w:tcPr>
          <w:p w14:paraId="2CEE0F62" w14:textId="77777777" w:rsidR="00172A89" w:rsidRPr="00BF2143" w:rsidRDefault="00172A89" w:rsidP="00B83AE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456" w:type="dxa"/>
            <w:tcBorders>
              <w:bottom w:val="single" w:sz="4" w:space="0" w:color="auto"/>
            </w:tcBorders>
          </w:tcPr>
          <w:p w14:paraId="43D0EB5B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1466FC8D" w14:textId="0B3BD7BF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14:paraId="40E1EA36" w14:textId="13934912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159" w:type="dxa"/>
            <w:tcBorders>
              <w:bottom w:val="single" w:sz="4" w:space="0" w:color="auto"/>
            </w:tcBorders>
          </w:tcPr>
          <w:p w14:paraId="35E2DF87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0E6334D" w14:textId="78420C2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673" w:type="dxa"/>
            <w:tcBorders>
              <w:bottom w:val="single" w:sz="4" w:space="0" w:color="auto"/>
            </w:tcBorders>
          </w:tcPr>
          <w:p w14:paraId="5BA60393" w14:textId="6841D71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E0A40" w:rsidRPr="00BF2143" w14:paraId="1FAD4F52" w14:textId="77777777" w:rsidTr="002A1EF7"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3A32C5A" w14:textId="77777777" w:rsidR="005E0A40" w:rsidRPr="00BF2143" w:rsidRDefault="005E0A40" w:rsidP="00B83AEC">
            <w:pPr>
              <w:pStyle w:val="afa"/>
              <w:widowControl/>
              <w:numPr>
                <w:ilvl w:val="0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E965CB" w14:textId="714EF6A0" w:rsidR="005E0A40" w:rsidRPr="00BF2143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Владелец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5F2E234" w14:textId="5B2FB22C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E0A40">
              <w:rPr>
                <w:sz w:val="21"/>
                <w:szCs w:val="21"/>
                <w:lang w:eastAsia="ru-RU"/>
              </w:rPr>
              <w:t>owner</w:t>
            </w: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18E40A9" w14:textId="77777777" w:rsidR="005E0A40" w:rsidRPr="00BF2143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делегируются полномочия с указа</w:t>
            </w:r>
            <w:r>
              <w:rPr>
                <w:sz w:val="21"/>
                <w:szCs w:val="21"/>
                <w:lang w:eastAsia="ru-RU"/>
              </w:rPr>
              <w:t>нием: Наименования, Реквизитов</w:t>
            </w:r>
          </w:p>
          <w:p w14:paraId="59537FD1" w14:textId="77777777" w:rsidR="005E0A40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4019B4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  <w:p w14:paraId="735B4865" w14:textId="77777777" w:rsidR="005E0A40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0FF531DF" w14:textId="77777777" w:rsidR="005E0A40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4C86F022" w14:textId="77777777" w:rsidR="005E0A40" w:rsidRPr="00BF2143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61DCCD57" w14:textId="6FB72410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4019B4" w:rsidRPr="00BF2143">
              <w:t xml:space="preserve">Таблица </w:t>
            </w:r>
            <w:r w:rsidR="004019B4">
              <w:rPr>
                <w:noProof/>
              </w:rPr>
              <w:t>6</w:t>
            </w:r>
            <w:r w:rsidR="004019B4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EBE6462" w14:textId="5FEF603D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1E0561" w14:textId="7D4BE9AF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C124CB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4BA18E0C" w14:textId="77777777" w:rsidTr="002A1EF7"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CF988EE" w14:textId="77777777" w:rsidR="005E0A40" w:rsidRPr="00BF2143" w:rsidRDefault="005E0A40" w:rsidP="00B83AEC">
            <w:pPr>
              <w:pStyle w:val="afa"/>
              <w:widowControl/>
              <w:numPr>
                <w:ilvl w:val="0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06EE07" w14:textId="0FD34724" w:rsidR="005E0A40" w:rsidRPr="00BF2143" w:rsidRDefault="005E0A4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Результат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7DD16F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89BCD35" w14:textId="4DF36BDD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1 из 2:</w:t>
            </w:r>
          </w:p>
          <w:p w14:paraId="5F4DBB7B" w14:textId="35E7A1EB" w:rsidR="005E0A40" w:rsidRPr="00BF2143" w:rsidRDefault="00B83AEC" w:rsidP="009930DB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</w:t>
            </w:r>
            <w:r w:rsidR="005E0A40">
              <w:rPr>
                <w:sz w:val="21"/>
                <w:szCs w:val="21"/>
                <w:lang w:eastAsia="ru-RU"/>
              </w:rPr>
              <w:t>.1.</w:t>
            </w:r>
            <w:r w:rsidR="005E0A40" w:rsidRPr="00BF2143">
              <w:rPr>
                <w:sz w:val="21"/>
                <w:szCs w:val="21"/>
                <w:lang w:eastAsia="ru-RU"/>
              </w:rPr>
              <w:t>Список доверенностей</w:t>
            </w:r>
          </w:p>
          <w:p w14:paraId="50E634AB" w14:textId="107B2E6C" w:rsidR="005E0A40" w:rsidRPr="00BF2143" w:rsidRDefault="00B83AEC" w:rsidP="009930DB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</w:t>
            </w:r>
            <w:r w:rsidR="005E0A40">
              <w:rPr>
                <w:sz w:val="21"/>
                <w:szCs w:val="21"/>
                <w:lang w:eastAsia="ru-RU"/>
              </w:rPr>
              <w:t>.2.</w:t>
            </w:r>
            <w:r w:rsidR="005E0A40" w:rsidRPr="00BF2143">
              <w:rPr>
                <w:sz w:val="21"/>
                <w:szCs w:val="21"/>
                <w:lang w:eastAsia="ru-RU"/>
              </w:rPr>
              <w:t xml:space="preserve">Результат </w:t>
            </w:r>
            <w:proofErr w:type="gramStart"/>
            <w:r w:rsidR="005E0A40" w:rsidRPr="00BF2143">
              <w:rPr>
                <w:sz w:val="21"/>
                <w:szCs w:val="21"/>
                <w:lang w:eastAsia="ru-RU"/>
              </w:rPr>
              <w:t>ошибки возврата информации списка доверенностей</w:t>
            </w:r>
            <w:proofErr w:type="gramEnd"/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A7F71D1" w14:textId="295338EF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4AF3B4D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3E35C4" w14:textId="5A4ADA8D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4B1557DB" w14:textId="77777777" w:rsidTr="002A1EF7">
        <w:tc>
          <w:tcPr>
            <w:tcW w:w="709" w:type="dxa"/>
            <w:shd w:val="clear" w:color="auto" w:fill="FFFFFF" w:themeFill="background1"/>
          </w:tcPr>
          <w:p w14:paraId="44D20885" w14:textId="77777777" w:rsidR="005E0A40" w:rsidRPr="00BF2143" w:rsidRDefault="005E0A40" w:rsidP="00B83AEC">
            <w:pPr>
              <w:pStyle w:val="afa"/>
              <w:widowControl/>
              <w:numPr>
                <w:ilvl w:val="1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366" w:type="dxa"/>
            <w:gridSpan w:val="6"/>
            <w:shd w:val="clear" w:color="auto" w:fill="FFFFFF" w:themeFill="background1"/>
          </w:tcPr>
          <w:p w14:paraId="5205FF06" w14:textId="4D63A348" w:rsidR="005E0A40" w:rsidRPr="00BF2143" w:rsidRDefault="005E0A40" w:rsidP="002A1EF7">
            <w:pPr>
              <w:widowControl/>
              <w:spacing w:after="0"/>
              <w:ind w:left="459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</w:rPr>
              <w:t>Список Эл</w:t>
            </w:r>
            <w:proofErr w:type="gramStart"/>
            <w:r w:rsidRPr="00BF2143">
              <w:rPr>
                <w:b/>
              </w:rPr>
              <w:t>.Д</w:t>
            </w:r>
            <w:proofErr w:type="gramEnd"/>
            <w:r w:rsidRPr="00BF2143">
              <w:rPr>
                <w:b/>
              </w:rPr>
              <w:t>оверенностей</w:t>
            </w:r>
          </w:p>
        </w:tc>
      </w:tr>
      <w:tr w:rsidR="005E0A40" w:rsidRPr="00BF2143" w14:paraId="0ECB4007" w14:textId="77777777" w:rsidTr="002A1EF7">
        <w:tc>
          <w:tcPr>
            <w:tcW w:w="709" w:type="dxa"/>
            <w:shd w:val="clear" w:color="auto" w:fill="FFFFFF" w:themeFill="background1"/>
          </w:tcPr>
          <w:p w14:paraId="1D353D17" w14:textId="77777777" w:rsidR="005E0A40" w:rsidRPr="00BF2143" w:rsidRDefault="005E0A40" w:rsidP="00B83AEC">
            <w:pPr>
              <w:pStyle w:val="afa"/>
              <w:widowControl/>
              <w:numPr>
                <w:ilvl w:val="1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1E756889" w14:textId="0F85A262" w:rsidR="005E0A40" w:rsidRDefault="005E0A40" w:rsidP="008C76DE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регистрации</w:t>
            </w:r>
          </w:p>
        </w:tc>
        <w:tc>
          <w:tcPr>
            <w:tcW w:w="1004" w:type="dxa"/>
            <w:shd w:val="clear" w:color="auto" w:fill="FFFFFF" w:themeFill="background1"/>
          </w:tcPr>
          <w:p w14:paraId="193806B2" w14:textId="4BD9104E" w:rsidR="005E0A40" w:rsidRPr="00172A89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createDate</w:t>
            </w:r>
          </w:p>
        </w:tc>
        <w:tc>
          <w:tcPr>
            <w:tcW w:w="2657" w:type="dxa"/>
            <w:shd w:val="clear" w:color="auto" w:fill="FFFFFF" w:themeFill="background1"/>
          </w:tcPr>
          <w:p w14:paraId="1565939D" w14:textId="71F76404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Дата регистрации </w:t>
            </w:r>
            <w:proofErr w:type="gramStart"/>
            <w:r>
              <w:rPr>
                <w:sz w:val="21"/>
                <w:szCs w:val="21"/>
                <w:lang w:eastAsia="ru-RU"/>
              </w:rPr>
              <w:t>с</w:t>
            </w:r>
            <w:proofErr w:type="gramEnd"/>
            <w:r>
              <w:rPr>
                <w:sz w:val="21"/>
                <w:szCs w:val="21"/>
                <w:lang w:eastAsia="ru-RU"/>
              </w:rPr>
              <w:t xml:space="preserve"> </w:t>
            </w:r>
            <w:proofErr w:type="gramStart"/>
            <w:r>
              <w:rPr>
                <w:sz w:val="21"/>
                <w:szCs w:val="21"/>
                <w:lang w:eastAsia="ru-RU"/>
              </w:rPr>
              <w:t>Системе</w:t>
            </w:r>
            <w:proofErr w:type="gramEnd"/>
            <w:r>
              <w:rPr>
                <w:sz w:val="21"/>
                <w:szCs w:val="21"/>
                <w:lang w:eastAsia="ru-RU"/>
              </w:rPr>
              <w:t xml:space="preserve"> Фонда</w:t>
            </w:r>
          </w:p>
        </w:tc>
        <w:tc>
          <w:tcPr>
            <w:tcW w:w="1159" w:type="dxa"/>
            <w:shd w:val="clear" w:color="auto" w:fill="FFFFFF" w:themeFill="background1"/>
          </w:tcPr>
          <w:p w14:paraId="74DCA34E" w14:textId="7ABE770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FFFFFF" w:themeFill="background1"/>
          </w:tcPr>
          <w:p w14:paraId="4F71ED28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60A4011B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4D56D2C9" w14:textId="77777777" w:rsidTr="002A1EF7">
        <w:tc>
          <w:tcPr>
            <w:tcW w:w="709" w:type="dxa"/>
            <w:shd w:val="clear" w:color="auto" w:fill="FFFFFF" w:themeFill="background1"/>
          </w:tcPr>
          <w:p w14:paraId="69F30EF2" w14:textId="441E4E13" w:rsidR="005E0A40" w:rsidRPr="00BF2143" w:rsidRDefault="005E0A40" w:rsidP="00B83AEC">
            <w:pPr>
              <w:pStyle w:val="afa"/>
              <w:widowControl/>
              <w:numPr>
                <w:ilvl w:val="2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2C915C11" w14:textId="266B9B0A" w:rsidR="005E0A40" w:rsidRPr="00BF2143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Идентификатор Электронной Доверенности</w:t>
            </w:r>
          </w:p>
        </w:tc>
        <w:tc>
          <w:tcPr>
            <w:tcW w:w="1004" w:type="dxa"/>
            <w:shd w:val="clear" w:color="auto" w:fill="FFFFFF" w:themeFill="background1"/>
          </w:tcPr>
          <w:p w14:paraId="026DA550" w14:textId="2D1E53E6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2657" w:type="dxa"/>
            <w:shd w:val="clear" w:color="auto" w:fill="FFFFFF" w:themeFill="background1"/>
          </w:tcPr>
          <w:p w14:paraId="20E778F3" w14:textId="0BD84221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Список идентификаторов эл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.д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оверенностей. </w:t>
            </w:r>
          </w:p>
          <w:p w14:paraId="1E74884C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5F85BF35" w14:textId="779D85AD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159" w:type="dxa"/>
            <w:shd w:val="clear" w:color="auto" w:fill="FFFFFF" w:themeFill="background1"/>
          </w:tcPr>
          <w:p w14:paraId="29053596" w14:textId="77E93B4E" w:rsidR="005E0A40" w:rsidRPr="00BF2143" w:rsidRDefault="005E0A40" w:rsidP="002A1EF7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FFFFFF" w:themeFill="background1"/>
          </w:tcPr>
          <w:p w14:paraId="1ED655AA" w14:textId="09C4F284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673" w:type="dxa"/>
            <w:shd w:val="clear" w:color="auto" w:fill="FFFFFF" w:themeFill="background1"/>
          </w:tcPr>
          <w:p w14:paraId="47E59375" w14:textId="5182B7E9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5E0A40" w:rsidRPr="00BF2143" w14:paraId="061E7631" w14:textId="77777777" w:rsidTr="002A1EF7">
        <w:tc>
          <w:tcPr>
            <w:tcW w:w="709" w:type="dxa"/>
            <w:shd w:val="clear" w:color="auto" w:fill="FFFFFF" w:themeFill="background1"/>
          </w:tcPr>
          <w:p w14:paraId="6DBE89EC" w14:textId="77777777" w:rsidR="005E0A40" w:rsidRPr="00BF2143" w:rsidRDefault="005E0A40" w:rsidP="00B83AEC">
            <w:pPr>
              <w:pStyle w:val="afa"/>
              <w:widowControl/>
              <w:numPr>
                <w:ilvl w:val="2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41BE04AA" w14:textId="76D11AEE" w:rsidR="005E0A40" w:rsidRPr="002A1EF7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Идентификатор родительской Доверенности</w:t>
            </w:r>
          </w:p>
        </w:tc>
        <w:tc>
          <w:tcPr>
            <w:tcW w:w="1004" w:type="dxa"/>
            <w:shd w:val="clear" w:color="auto" w:fill="FFFFFF" w:themeFill="background1"/>
          </w:tcPr>
          <w:p w14:paraId="31C5D72F" w14:textId="0B7369EF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parentUuid</w:t>
            </w:r>
          </w:p>
        </w:tc>
        <w:tc>
          <w:tcPr>
            <w:tcW w:w="2657" w:type="dxa"/>
            <w:shd w:val="clear" w:color="auto" w:fill="FFFFFF" w:themeFill="background1"/>
          </w:tcPr>
          <w:p w14:paraId="0DDCEF5C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6FD74242" w14:textId="4995119A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417" w:type="dxa"/>
            <w:shd w:val="clear" w:color="auto" w:fill="FFFFFF" w:themeFill="background1"/>
          </w:tcPr>
          <w:p w14:paraId="3015D3C4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5069CE5C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01E38BEE" w14:textId="77777777" w:rsidTr="002A1EF7">
        <w:tc>
          <w:tcPr>
            <w:tcW w:w="709" w:type="dxa"/>
            <w:shd w:val="clear" w:color="auto" w:fill="FFFFFF" w:themeFill="background1"/>
          </w:tcPr>
          <w:p w14:paraId="5BEFC1D9" w14:textId="77777777" w:rsidR="005E0A40" w:rsidRPr="00BF2143" w:rsidRDefault="005E0A40" w:rsidP="00B83AEC">
            <w:pPr>
              <w:pStyle w:val="afa"/>
              <w:widowControl/>
              <w:numPr>
                <w:ilvl w:val="2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17EC92E7" w14:textId="4BFAC0BD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Статус Доверенности</w:t>
            </w:r>
          </w:p>
        </w:tc>
        <w:tc>
          <w:tcPr>
            <w:tcW w:w="1004" w:type="dxa"/>
            <w:shd w:val="clear" w:color="auto" w:fill="FFFFFF" w:themeFill="background1"/>
          </w:tcPr>
          <w:p w14:paraId="69CC5F10" w14:textId="3898762F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paStatus</w:t>
            </w:r>
          </w:p>
        </w:tc>
        <w:tc>
          <w:tcPr>
            <w:tcW w:w="2657" w:type="dxa"/>
            <w:shd w:val="clear" w:color="auto" w:fill="FFFFFF" w:themeFill="background1"/>
          </w:tcPr>
          <w:p w14:paraId="6067DD06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0B9724D2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06C4682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14D9C83D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20E60400" w14:textId="77777777" w:rsidTr="002A1EF7">
        <w:tc>
          <w:tcPr>
            <w:tcW w:w="709" w:type="dxa"/>
            <w:shd w:val="clear" w:color="auto" w:fill="FFFFFF" w:themeFill="background1"/>
          </w:tcPr>
          <w:p w14:paraId="2208C174" w14:textId="77777777" w:rsidR="005E0A40" w:rsidRPr="00BF2143" w:rsidRDefault="005E0A40" w:rsidP="00B83AEC">
            <w:pPr>
              <w:pStyle w:val="afa"/>
              <w:widowControl/>
              <w:numPr>
                <w:ilvl w:val="2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44F24726" w14:textId="7D124FD6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начала действия</w:t>
            </w:r>
          </w:p>
        </w:tc>
        <w:tc>
          <w:tcPr>
            <w:tcW w:w="1004" w:type="dxa"/>
            <w:shd w:val="clear" w:color="auto" w:fill="FFFFFF" w:themeFill="background1"/>
          </w:tcPr>
          <w:p w14:paraId="1DA045A3" w14:textId="6EAE351C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657" w:type="dxa"/>
            <w:shd w:val="clear" w:color="auto" w:fill="FFFFFF" w:themeFill="background1"/>
          </w:tcPr>
          <w:p w14:paraId="289C46F9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0E5B803F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753B6CB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119875A5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6085837E" w14:textId="77777777" w:rsidTr="002A1EF7">
        <w:tc>
          <w:tcPr>
            <w:tcW w:w="709" w:type="dxa"/>
            <w:shd w:val="clear" w:color="auto" w:fill="FFFFFF" w:themeFill="background1"/>
          </w:tcPr>
          <w:p w14:paraId="33342B4C" w14:textId="77777777" w:rsidR="005E0A40" w:rsidRPr="00BF2143" w:rsidRDefault="005E0A40" w:rsidP="00B83AEC">
            <w:pPr>
              <w:pStyle w:val="afa"/>
              <w:widowControl/>
              <w:numPr>
                <w:ilvl w:val="2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736DDE65" w14:textId="428DC77E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окончания действия</w:t>
            </w:r>
          </w:p>
        </w:tc>
        <w:tc>
          <w:tcPr>
            <w:tcW w:w="1004" w:type="dxa"/>
            <w:shd w:val="clear" w:color="auto" w:fill="FFFFFF" w:themeFill="background1"/>
          </w:tcPr>
          <w:p w14:paraId="58F9B616" w14:textId="2691AC0A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657" w:type="dxa"/>
            <w:shd w:val="clear" w:color="auto" w:fill="FFFFFF" w:themeFill="background1"/>
          </w:tcPr>
          <w:p w14:paraId="7ECB4B52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5815871E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CED6D2E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4B824B09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63C42A31" w14:textId="77777777" w:rsidTr="002A1EF7">
        <w:tc>
          <w:tcPr>
            <w:tcW w:w="709" w:type="dxa"/>
            <w:shd w:val="clear" w:color="auto" w:fill="FFFFFF" w:themeFill="background1"/>
          </w:tcPr>
          <w:p w14:paraId="33E3CAE5" w14:textId="77777777" w:rsidR="005E0A40" w:rsidRPr="00BF2143" w:rsidRDefault="005E0A40" w:rsidP="00B83AEC">
            <w:pPr>
              <w:pStyle w:val="afa"/>
              <w:widowControl/>
              <w:numPr>
                <w:ilvl w:val="2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FFFFFF" w:themeFill="background1"/>
          </w:tcPr>
          <w:p w14:paraId="44EB7BA6" w14:textId="3CC3F8DE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Доверитель</w:t>
            </w:r>
          </w:p>
        </w:tc>
        <w:tc>
          <w:tcPr>
            <w:tcW w:w="1004" w:type="dxa"/>
            <w:shd w:val="clear" w:color="auto" w:fill="FFFFFF" w:themeFill="background1"/>
          </w:tcPr>
          <w:p w14:paraId="18F35B96" w14:textId="54758D8B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principal</w:t>
            </w:r>
          </w:p>
        </w:tc>
        <w:tc>
          <w:tcPr>
            <w:tcW w:w="2657" w:type="dxa"/>
            <w:shd w:val="clear" w:color="auto" w:fill="FFFFFF" w:themeFill="background1"/>
          </w:tcPr>
          <w:p w14:paraId="4B0D3985" w14:textId="3C896FBB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ФИО доверителя</w:t>
            </w:r>
          </w:p>
        </w:tc>
        <w:tc>
          <w:tcPr>
            <w:tcW w:w="1159" w:type="dxa"/>
            <w:shd w:val="clear" w:color="auto" w:fill="FFFFFF" w:themeFill="background1"/>
          </w:tcPr>
          <w:p w14:paraId="55648DB7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D9D7CA0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6DC2C31D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773F598A" w14:textId="77777777" w:rsidTr="00B83AEC"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9380F9" w14:textId="77777777" w:rsidR="005E0A40" w:rsidRPr="00BF2143" w:rsidRDefault="005E0A40" w:rsidP="00B83AEC">
            <w:pPr>
              <w:pStyle w:val="afa"/>
              <w:widowControl/>
              <w:numPr>
                <w:ilvl w:val="2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0C7D53A" w14:textId="452F41A7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Уполномоченный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D4C0D2E" w14:textId="431CA241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representative</w:t>
            </w: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9A261F9" w14:textId="7F9023C9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Наименование или ФИО Уполномоченного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5955324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CA36312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31C7EF6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B83AEC" w:rsidRPr="00BF2143" w14:paraId="0B4C7406" w14:textId="77777777" w:rsidTr="00B83AEC">
        <w:tc>
          <w:tcPr>
            <w:tcW w:w="709" w:type="dxa"/>
            <w:shd w:val="clear" w:color="auto" w:fill="D9D9D9" w:themeFill="background1" w:themeFillShade="D9"/>
          </w:tcPr>
          <w:p w14:paraId="57CCD880" w14:textId="77777777" w:rsidR="00B83AEC" w:rsidRPr="00BF2143" w:rsidRDefault="00B83AEC" w:rsidP="00B83AEC">
            <w:pPr>
              <w:pStyle w:val="afa"/>
              <w:widowControl/>
              <w:numPr>
                <w:ilvl w:val="1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D9D9D9" w:themeFill="background1" w:themeFillShade="D9"/>
          </w:tcPr>
          <w:p w14:paraId="689A9937" w14:textId="43213746" w:rsidR="00B83AEC" w:rsidRDefault="00B83AEC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004" w:type="dxa"/>
            <w:shd w:val="clear" w:color="auto" w:fill="D9D9D9" w:themeFill="background1" w:themeFillShade="D9"/>
          </w:tcPr>
          <w:p w14:paraId="0DF4B058" w14:textId="448FF19D" w:rsidR="00B83AEC" w:rsidRPr="002A1EF7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657" w:type="dxa"/>
            <w:shd w:val="clear" w:color="auto" w:fill="D9D9D9" w:themeFill="background1" w:themeFillShade="D9"/>
          </w:tcPr>
          <w:p w14:paraId="7F1DDFE1" w14:textId="6134F37E" w:rsidR="00B83AEC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4019B4" w:rsidRPr="00C95899">
              <w:rPr>
                <w:i/>
              </w:rPr>
              <w:t>Атрибутивный состав «</w:t>
            </w:r>
            <w:r w:rsidR="004019B4">
              <w:rPr>
                <w:i/>
              </w:rPr>
              <w:t>Протокол ошибки</w:t>
            </w:r>
            <w:r w:rsidR="004019B4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159" w:type="dxa"/>
            <w:shd w:val="clear" w:color="auto" w:fill="D9D9D9" w:themeFill="background1" w:themeFillShade="D9"/>
          </w:tcPr>
          <w:p w14:paraId="3822B89E" w14:textId="476E1259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711653C" w14:textId="64C2B78C" w:rsidR="00B83AEC" w:rsidRPr="00172A89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673" w:type="dxa"/>
            <w:shd w:val="clear" w:color="auto" w:fill="D9D9D9" w:themeFill="background1" w:themeFillShade="D9"/>
          </w:tcPr>
          <w:p w14:paraId="61656E7C" w14:textId="77777777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0993EFAB" w14:textId="77777777" w:rsidR="002A1EF7" w:rsidRDefault="002A1EF7" w:rsidP="002A1EF7">
      <w:bookmarkStart w:id="59" w:name="_Toc81991521"/>
    </w:p>
    <w:p w14:paraId="6BDD3E56" w14:textId="2DF39C39" w:rsidR="00937832" w:rsidRPr="00BF2143" w:rsidRDefault="00937832" w:rsidP="00AD040D">
      <w:pPr>
        <w:pStyle w:val="4"/>
        <w:rPr>
          <w:rFonts w:ascii="Times New Roman" w:hAnsi="Times New Roman"/>
        </w:rPr>
      </w:pPr>
      <w:r w:rsidRPr="00BF2143">
        <w:rPr>
          <w:rFonts w:ascii="Times New Roman" w:hAnsi="Times New Roman"/>
        </w:rPr>
        <w:t xml:space="preserve">Пример </w:t>
      </w:r>
      <w:r w:rsidRPr="00BF2143">
        <w:rPr>
          <w:rFonts w:ascii="Times New Roman" w:hAnsi="Times New Roman"/>
          <w:lang w:val="en-US"/>
        </w:rPr>
        <w:t>XML</w:t>
      </w:r>
      <w:r w:rsidRPr="00BF2143">
        <w:rPr>
          <w:rFonts w:ascii="Times New Roman" w:hAnsi="Times New Roman"/>
        </w:rPr>
        <w:t xml:space="preserve"> файла ответа на запрос списка Доверенностей</w:t>
      </w:r>
      <w:bookmarkEnd w:id="59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937832" w:rsidRPr="00344507" w14:paraId="1FB6D60E" w14:textId="77777777" w:rsidTr="00DD5781">
        <w:tc>
          <w:tcPr>
            <w:tcW w:w="9854" w:type="dxa"/>
          </w:tcPr>
          <w:p w14:paraId="2BEFF19F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>&lt;urn:powerOfAttorneyList xmlns:urn="urn:ru:fss:integration:types:mchd:v01"&gt;</w:t>
            </w:r>
          </w:p>
          <w:p w14:paraId="2F152014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&lt;urn:owner&gt;</w:t>
            </w:r>
          </w:p>
          <w:p w14:paraId="587C6566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&lt;!--You have a CHOICE of the next 3 items at this level--&gt;</w:t>
            </w:r>
          </w:p>
          <w:p w14:paraId="374AD47E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&lt;urn:legalOrganization&gt;</w:t>
            </w:r>
          </w:p>
          <w:p w14:paraId="4CC6C8D4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&lt;urn:fullName&gt;string&lt;/urn:fullName&gt;</w:t>
            </w:r>
          </w:p>
          <w:p w14:paraId="01134BCE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5C4FC8B2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&lt;urn:jurAddress&gt;string&lt;/urn:jurAddress&gt;</w:t>
            </w:r>
          </w:p>
          <w:p w14:paraId="7BD32A9B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&lt;urn:inn&gt;string&lt;/urn:inn&gt;</w:t>
            </w:r>
          </w:p>
          <w:p w14:paraId="6F166EB9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4AA29722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&lt;urn:kpp&gt;string&lt;/urn:kpp&gt;</w:t>
            </w:r>
          </w:p>
          <w:p w14:paraId="5A8CCACB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&lt;!--You have a CHOICE of the next 2 items at this level--&gt;</w:t>
            </w:r>
          </w:p>
          <w:p w14:paraId="664CA69C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&lt;urn:ogrn&gt;stringstrings&lt;/urn:ogrn&gt;</w:t>
            </w:r>
          </w:p>
          <w:p w14:paraId="25A098D9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&lt;urn:foreign&gt;false&lt;/urn:foreign&gt;</w:t>
            </w:r>
          </w:p>
          <w:p w14:paraId="1D147F12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&lt;/urn:legalOrganization&gt;</w:t>
            </w:r>
          </w:p>
          <w:p w14:paraId="365B9EE5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&lt;urn:legalPerson&gt;</w:t>
            </w:r>
          </w:p>
          <w:p w14:paraId="73EB8A5C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&lt;urn:firstName&gt;string&lt;/urn:firstName&gt;</w:t>
            </w:r>
          </w:p>
          <w:p w14:paraId="2E27DD17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&lt;urn:lastName&gt;string&lt;/urn:lastName&gt;</w:t>
            </w:r>
          </w:p>
          <w:p w14:paraId="4A5983F6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67284E94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&lt;urn:middleName&gt;string&lt;/urn:middleName&gt;</w:t>
            </w:r>
          </w:p>
          <w:p w14:paraId="105B7848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&lt;urn:birthDate&gt;2007-10-26&lt;/urn:birthDate&gt;</w:t>
            </w:r>
          </w:p>
          <w:p w14:paraId="202226F1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&lt;urn:snils&gt;stringstrin&lt;/urn:snils&gt;</w:t>
            </w:r>
          </w:p>
          <w:p w14:paraId="593CBBA6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&lt;urn:inn&gt;string&lt;/urn:inn&gt;</w:t>
            </w:r>
          </w:p>
          <w:p w14:paraId="09F7AFD1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&lt;urn:ogrnip&gt;stringstringstr&lt;/urn:ogrnip&gt;</w:t>
            </w:r>
          </w:p>
          <w:p w14:paraId="7E20969A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&lt;/urn:legalPerson&gt;</w:t>
            </w:r>
          </w:p>
          <w:p w14:paraId="433E7C32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&lt;urn:person&gt;</w:t>
            </w:r>
          </w:p>
          <w:p w14:paraId="4F2F535E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&lt;urn:firstName&gt;string&lt;/urn:firstName&gt;</w:t>
            </w:r>
          </w:p>
          <w:p w14:paraId="659E28BE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&lt;urn:lastName&gt;string&lt;/urn:lastName&gt;</w:t>
            </w:r>
          </w:p>
          <w:p w14:paraId="7F8DFAEE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04E06A9C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&lt;urn:middleName&gt;string&lt;/urn:middleName&gt;</w:t>
            </w:r>
          </w:p>
          <w:p w14:paraId="30669699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&lt;urn:birthDate&gt;2004-02-14&lt;/urn:birthDate&gt;</w:t>
            </w:r>
          </w:p>
          <w:p w14:paraId="6AAC40B3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&lt;urn:snils&gt;stringstrin&lt;/urn:snils&gt;</w:t>
            </w:r>
          </w:p>
          <w:p w14:paraId="6D3AFA0D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&lt;urn:inn&gt;string&lt;/urn:inn&gt;</w:t>
            </w:r>
          </w:p>
          <w:p w14:paraId="0A97BB90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&lt;!--You have a CHOICE of the next 2 items at this level--&gt;</w:t>
            </w:r>
          </w:p>
          <w:p w14:paraId="7A0339EF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68D26F9F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&lt;urn:insurer&gt;</w:t>
            </w:r>
          </w:p>
          <w:p w14:paraId="6C1112E2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lastRenderedPageBreak/>
              <w:t xml:space="preserve">        &lt;urn:regNum&gt;string&lt;/urn:regNum&gt;</w:t>
            </w:r>
          </w:p>
          <w:p w14:paraId="660E460F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&lt;/urn:insurer&gt;</w:t>
            </w:r>
          </w:p>
          <w:p w14:paraId="4CA2A51C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16A50016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&lt;urn:volunteer&gt;</w:t>
            </w:r>
          </w:p>
          <w:p w14:paraId="53010875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&lt;urn:regNum&gt;string&lt;/urn:regNum&gt;</w:t>
            </w:r>
          </w:p>
          <w:p w14:paraId="69AE60BF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  &lt;urn:kpsNum&gt;strin&lt;/urn:kpsNum&gt;</w:t>
            </w:r>
          </w:p>
          <w:p w14:paraId="61C25CF8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&lt;/urn:volunteer&gt;</w:t>
            </w:r>
          </w:p>
          <w:p w14:paraId="78759146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&lt;/urn:person&gt;</w:t>
            </w:r>
          </w:p>
          <w:p w14:paraId="51531BF2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&lt;/urn:owner&gt;</w:t>
            </w:r>
          </w:p>
          <w:p w14:paraId="7C63F3F1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&lt;urn:list&gt;</w:t>
            </w:r>
          </w:p>
          <w:p w14:paraId="21926D5F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&lt;!--Zero or more repetitions:--&gt;</w:t>
            </w:r>
          </w:p>
          <w:p w14:paraId="097AA2EB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&lt;urn:powerOfAttorney&gt;</w:t>
            </w:r>
          </w:p>
          <w:p w14:paraId="40C8B6D6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&lt;urn:createDate&gt;2018-11-01T08:36:46+03:00&lt;/urn:createDate&gt;</w:t>
            </w:r>
          </w:p>
          <w:p w14:paraId="6F1B02AF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&lt;urn:uuid&gt;string&lt;/urn:uuid&gt;</w:t>
            </w:r>
          </w:p>
          <w:p w14:paraId="7A42F6B2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75FF05EB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&lt;urn:parentUuid&gt;string&lt;/urn:parentUuid&gt;</w:t>
            </w:r>
          </w:p>
          <w:p w14:paraId="539300EE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&lt;urn:paStatus&gt;REVOKED&lt;/urn:paStatus&gt;</w:t>
            </w:r>
          </w:p>
          <w:p w14:paraId="49978E57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&lt;urn:startDate&gt;2017-05-15T09:41:13&lt;/urn:startDate&gt;</w:t>
            </w:r>
          </w:p>
          <w:p w14:paraId="563C7E50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&lt;urn:endDate&gt;2013-12-21T15:32:42+04:00&lt;/urn:endDate&gt;</w:t>
            </w:r>
          </w:p>
          <w:p w14:paraId="69C6B3AD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&lt;urn:principal&gt;string&lt;/urn:principal&gt;</w:t>
            </w:r>
          </w:p>
          <w:p w14:paraId="06E7F447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&lt;urn:representative&gt;string&lt;/urn:representative&gt;</w:t>
            </w:r>
          </w:p>
          <w:p w14:paraId="0B930803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&lt;/urn:powerOfAttorney&gt;</w:t>
            </w:r>
          </w:p>
          <w:p w14:paraId="22A701C1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&lt;/urn:list&gt;</w:t>
            </w:r>
          </w:p>
          <w:p w14:paraId="7BFB1876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&lt;!--Optional:--&gt;</w:t>
            </w:r>
          </w:p>
          <w:p w14:paraId="6AE64E6A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&lt;urn:protocol&gt;</w:t>
            </w:r>
          </w:p>
          <w:p w14:paraId="205B39C3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&lt;!--Zero or more repetitions:--&gt;</w:t>
            </w:r>
          </w:p>
          <w:p w14:paraId="66C3AE0D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&lt;urn:message&gt;</w:t>
            </w:r>
          </w:p>
          <w:p w14:paraId="7BF91C1C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&lt;urn:mnemonic&gt;string&lt;/urn:mnemonic&gt;</w:t>
            </w:r>
          </w:p>
          <w:p w14:paraId="1EB853E3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&lt;urn:level&gt;INFO&lt;/urn:level&gt;</w:t>
            </w:r>
          </w:p>
          <w:p w14:paraId="2076ECBB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0D647D6E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&lt;urn:comment&gt;string&lt;/urn:comment&gt;</w:t>
            </w:r>
          </w:p>
          <w:p w14:paraId="632CA0FA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&lt;!--Optional:--&gt;</w:t>
            </w:r>
          </w:p>
          <w:p w14:paraId="4228839E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  &lt;urn:recommendation&gt;string&lt;/urn:recommendation&gt;</w:t>
            </w:r>
          </w:p>
          <w:p w14:paraId="274E1459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  &lt;/urn:message&gt;</w:t>
            </w:r>
          </w:p>
          <w:p w14:paraId="796F6CE6" w14:textId="77777777" w:rsidR="00FC083F" w:rsidRPr="00FC083F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 xml:space="preserve">  &lt;/urn:protocol&gt;</w:t>
            </w:r>
          </w:p>
          <w:p w14:paraId="49320A02" w14:textId="42B1BA33" w:rsidR="00937832" w:rsidRPr="00BF2143" w:rsidRDefault="00FC083F" w:rsidP="00FC083F">
            <w:pPr>
              <w:ind w:left="0"/>
              <w:rPr>
                <w:lang w:val="en-US"/>
              </w:rPr>
            </w:pPr>
            <w:r w:rsidRPr="00FC083F">
              <w:rPr>
                <w:lang w:val="en-US"/>
              </w:rPr>
              <w:t>&lt;/urn:powerOfAttorneyList&gt;</w:t>
            </w:r>
          </w:p>
        </w:tc>
      </w:tr>
    </w:tbl>
    <w:p w14:paraId="443E9D12" w14:textId="77777777" w:rsidR="00937832" w:rsidRPr="00BF2143" w:rsidRDefault="00937832" w:rsidP="00937832">
      <w:pPr>
        <w:ind w:left="0"/>
        <w:rPr>
          <w:lang w:val="en-US"/>
        </w:rPr>
      </w:pPr>
    </w:p>
    <w:p w14:paraId="7E9F2C87" w14:textId="77777777" w:rsidR="00825D48" w:rsidRPr="00BF2143" w:rsidRDefault="00825D48" w:rsidP="00825D48">
      <w:pPr>
        <w:rPr>
          <w:lang w:val="en-US"/>
        </w:rPr>
      </w:pPr>
    </w:p>
    <w:p w14:paraId="047C201A" w14:textId="77777777" w:rsidR="00B837DB" w:rsidRDefault="00B837DB" w:rsidP="00B837DB">
      <w:pPr>
        <w:pStyle w:val="4"/>
        <w:rPr>
          <w:rStyle w:val="pt-a1-000032"/>
        </w:rPr>
      </w:pPr>
      <w:r>
        <w:rPr>
          <w:rStyle w:val="pt-a1-000032"/>
        </w:rPr>
        <w:lastRenderedPageBreak/>
        <w:t>Схема сведений ответа на запрос списка Доверенностей</w:t>
      </w:r>
    </w:p>
    <w:p w14:paraId="6FC77AB8" w14:textId="1014EAE1" w:rsidR="00C55B19" w:rsidRDefault="00C55B19" w:rsidP="00C55B19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40</w:t>
      </w:r>
      <w:r w:rsidR="00CF4641">
        <w:rPr>
          <w:noProof/>
        </w:rPr>
        <w:fldChar w:fldCharType="end"/>
      </w:r>
      <w:r w:rsidRPr="00C55B19">
        <w:rPr>
          <w:lang w:val="ru-RU"/>
        </w:rPr>
        <w:t xml:space="preserve"> </w:t>
      </w:r>
      <w:r>
        <w:rPr>
          <w:lang w:val="ru-RU"/>
        </w:rPr>
        <w:t xml:space="preserve">Схема сведений элемента </w:t>
      </w:r>
      <w:r w:rsidRPr="00D34D8F">
        <w:rPr>
          <w:lang w:val="ru-RU"/>
        </w:rPr>
        <w:t>powerOfAttorneyList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95899" w:rsidRPr="00BB04FE" w14:paraId="33554926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4F44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7E626" w14:textId="3A738DC9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B333918" wp14:editId="4C1AC7E6">
                  <wp:extent cx="3477895" cy="5260975"/>
                  <wp:effectExtent l="0" t="0" r="8255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7895" cy="526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899" w:rsidRPr="00344507" w14:paraId="4B23AE44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40EB1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49EF9" w14:textId="77777777" w:rsidR="00C95899" w:rsidRPr="00C95899" w:rsidRDefault="00C95899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95899" w:rsidRPr="00BB04FE" w14:paraId="70DDD4CD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51A0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748"/>
            </w:tblGrid>
            <w:tr w:rsidR="00C95899" w:rsidRPr="00BB04FE" w14:paraId="7588848B" w14:textId="77777777" w:rsidTr="00A65DCA">
              <w:tc>
                <w:tcPr>
                  <w:tcW w:w="0" w:type="auto"/>
                </w:tcPr>
                <w:p w14:paraId="090548AF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2AC22815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C95899" w:rsidRPr="00BB04FE" w14:paraId="12F848E9" w14:textId="77777777" w:rsidTr="00A65DCA">
              <w:tc>
                <w:tcPr>
                  <w:tcW w:w="0" w:type="auto"/>
                </w:tcPr>
                <w:p w14:paraId="1151BD50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07D8606F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unbounded</w:t>
                  </w:r>
                </w:p>
              </w:tc>
            </w:tr>
            <w:tr w:rsidR="00C95899" w:rsidRPr="00BB04FE" w14:paraId="5C09544F" w14:textId="77777777" w:rsidTr="00A65DCA">
              <w:tc>
                <w:tcPr>
                  <w:tcW w:w="0" w:type="auto"/>
                </w:tcPr>
                <w:p w14:paraId="5A11CA2A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77859DF2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CF43D3A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344507" w14:paraId="1BFB300A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9AA8C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069E5" w14:textId="77777777" w:rsidR="00C95899" w:rsidRPr="00C95899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93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createDate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4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uuid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5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parentUuid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6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paStatus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7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startDate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8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endDate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9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principal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A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representative</w:t>
              </w:r>
            </w:hyperlink>
          </w:p>
        </w:tc>
      </w:tr>
      <w:tr w:rsidR="00C95899" w:rsidRPr="00BB04FE" w14:paraId="0EEA452E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EABCE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1ABD8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"powerOfAttorney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maxOccurs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"unbounded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"createDate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создания электронной доверенности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"uuid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"c:UuidV1Type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00"/>
              </w:rPr>
              <w:lastRenderedPageBreak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Идентификатор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"parentUuid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"c:UuidV1Type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 xml:space="preserve">Идентификатор </w:t>
            </w:r>
            <w:proofErr w:type="gramStart"/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 xml:space="preserve"> на основании которой выдана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    данная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"paStatus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"PAStatusType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Статус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"startDate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начала действия электронной доверенности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proofErr w:type="gramStart"/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"endDate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окончания действия электронной доверенности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"principal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Доверитель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"representative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Уполномоченный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proofErr w:type="gramEnd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4420B88A" w14:textId="28E82AFC" w:rsidR="00937832" w:rsidRPr="00B837DB" w:rsidRDefault="00937832" w:rsidP="00B837DB">
      <w:pPr>
        <w:pStyle w:val="4"/>
        <w:rPr>
          <w:rStyle w:val="pt-a1-000032"/>
          <w:b/>
        </w:rPr>
      </w:pPr>
      <w:r w:rsidRPr="00B837DB">
        <w:rPr>
          <w:rStyle w:val="pt-a1-000032"/>
        </w:rPr>
        <w:lastRenderedPageBreak/>
        <w:br w:type="page"/>
      </w:r>
    </w:p>
    <w:p w14:paraId="27CB0CEB" w14:textId="506169B2" w:rsidR="00CC1530" w:rsidRPr="00BF2143" w:rsidRDefault="00CC1530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60" w:name="_Toc81991522"/>
      <w:bookmarkStart w:id="61" w:name="_Toc85629413"/>
      <w:r w:rsidRPr="00BF2143">
        <w:rPr>
          <w:rStyle w:val="pt-a1-000032"/>
          <w:rFonts w:ascii="Times New Roman" w:hAnsi="Times New Roman"/>
        </w:rPr>
        <w:lastRenderedPageBreak/>
        <w:t>Описание процесса обмена «</w:t>
      </w:r>
      <w:r w:rsidR="00F11D08" w:rsidRPr="00BF2143">
        <w:rPr>
          <w:rStyle w:val="pt-a1-000032"/>
          <w:rFonts w:ascii="Times New Roman" w:hAnsi="Times New Roman"/>
        </w:rPr>
        <w:t>Запрос</w:t>
      </w:r>
      <w:r w:rsidR="00CE5FB1"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bookmarkEnd w:id="60"/>
      <w:bookmarkEnd w:id="61"/>
    </w:p>
    <w:p w14:paraId="6EB24F1E" w14:textId="2C1EC839" w:rsidR="00DA6CF4" w:rsidRDefault="00885A24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62" w:name="_Toc81991523"/>
      <w:r w:rsidRPr="00BF2143">
        <w:rPr>
          <w:rFonts w:ascii="Times New Roman" w:hAnsi="Times New Roman"/>
        </w:rPr>
        <w:t>Атрибутивный</w:t>
      </w:r>
      <w:r w:rsidR="00CC1530" w:rsidRPr="00BF2143">
        <w:rPr>
          <w:rFonts w:ascii="Times New Roman" w:hAnsi="Times New Roman"/>
        </w:rPr>
        <w:t xml:space="preserve"> состав «Запрос Доверенности» (</w:t>
      </w:r>
      <w:r w:rsidR="00106D77" w:rsidRPr="00BF2143">
        <w:rPr>
          <w:rFonts w:ascii="Times New Roman" w:hAnsi="Times New Roman"/>
        </w:rPr>
        <w:t>powerOfAttorneyRequest</w:t>
      </w:r>
      <w:r w:rsidR="00CC1530" w:rsidRPr="00BF2143">
        <w:rPr>
          <w:rFonts w:ascii="Times New Roman" w:hAnsi="Times New Roman"/>
        </w:rPr>
        <w:t>)</w:t>
      </w:r>
      <w:bookmarkEnd w:id="62"/>
    </w:p>
    <w:p w14:paraId="3A23E53B" w14:textId="5758D5B5" w:rsidR="00443A30" w:rsidRP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 xml:space="preserve">Тип документа СЭДО – </w:t>
      </w:r>
      <w:r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3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Запрос Доверенности</w:t>
      </w:r>
      <w:r w:rsidRPr="00443A30">
        <w:rPr>
          <w:b/>
          <w:i/>
          <w:lang w:eastAsia="ru-RU"/>
        </w:rPr>
        <w:t>)</w:t>
      </w:r>
    </w:p>
    <w:p w14:paraId="63547546" w14:textId="77777777" w:rsidR="00443A30" w:rsidRPr="00443A30" w:rsidRDefault="00443A30" w:rsidP="00443A30"/>
    <w:p w14:paraId="554A0B22" w14:textId="18851E04" w:rsidR="003408B8" w:rsidRPr="00BF2143" w:rsidRDefault="003408B8" w:rsidP="00AD040D">
      <w:pPr>
        <w:pStyle w:val="affe"/>
        <w:keepNext/>
        <w:spacing w:line="240" w:lineRule="auto"/>
        <w:jc w:val="right"/>
      </w:pPr>
      <w:bookmarkStart w:id="63" w:name="_Ref77338815"/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41</w:t>
      </w:r>
      <w:r w:rsidR="00CF4641">
        <w:rPr>
          <w:noProof/>
        </w:rPr>
        <w:fldChar w:fldCharType="end"/>
      </w:r>
      <w:bookmarkEnd w:id="63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Запрос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Доверенности</w:t>
      </w:r>
    </w:p>
    <w:tbl>
      <w:tblPr>
        <w:tblStyle w:val="affb"/>
        <w:tblW w:w="959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992"/>
        <w:gridCol w:w="3122"/>
        <w:gridCol w:w="989"/>
        <w:gridCol w:w="992"/>
        <w:gridCol w:w="1656"/>
      </w:tblGrid>
      <w:tr w:rsidR="00D9698C" w:rsidRPr="00BF2143" w14:paraId="68BA3796" w14:textId="77777777" w:rsidTr="00D9698C">
        <w:tc>
          <w:tcPr>
            <w:tcW w:w="567" w:type="dxa"/>
            <w:tcBorders>
              <w:bottom w:val="single" w:sz="4" w:space="0" w:color="auto"/>
            </w:tcBorders>
          </w:tcPr>
          <w:p w14:paraId="149A09D8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4786BEC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3EC0323" w14:textId="534A76C5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3122" w:type="dxa"/>
            <w:tcBorders>
              <w:bottom w:val="single" w:sz="4" w:space="0" w:color="auto"/>
            </w:tcBorders>
          </w:tcPr>
          <w:p w14:paraId="4AD12F60" w14:textId="244B9DA8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56134C44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0825A8B" w14:textId="38CC9258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3D61B71A" w14:textId="5F6C8049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D9698C" w:rsidRPr="00BF2143" w14:paraId="2CFF942B" w14:textId="77777777" w:rsidTr="00D9698C">
        <w:tc>
          <w:tcPr>
            <w:tcW w:w="567" w:type="dxa"/>
            <w:shd w:val="clear" w:color="auto" w:fill="D9D9D9" w:themeFill="background1" w:themeFillShade="D9"/>
          </w:tcPr>
          <w:p w14:paraId="03B15CB6" w14:textId="77777777" w:rsidR="00D9698C" w:rsidRPr="00BF2143" w:rsidRDefault="00D9698C" w:rsidP="009930DB">
            <w:pPr>
              <w:pStyle w:val="afa"/>
              <w:widowControl/>
              <w:numPr>
                <w:ilvl w:val="0"/>
                <w:numId w:val="1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463E5F60" w14:textId="473B8E04" w:rsidR="00D9698C" w:rsidRPr="00BF2143" w:rsidRDefault="00D9698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</w:t>
            </w:r>
            <w:r w:rsidR="00945CD5">
              <w:rPr>
                <w:b/>
              </w:rPr>
              <w:t xml:space="preserve"> МЧД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1D92AC5" w14:textId="4165B504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D9698C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3122" w:type="dxa"/>
            <w:shd w:val="clear" w:color="auto" w:fill="D9D9D9" w:themeFill="background1" w:themeFillShade="D9"/>
          </w:tcPr>
          <w:p w14:paraId="648E5E2E" w14:textId="2F37FC5C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Идентификатор доверенности</w:t>
            </w:r>
          </w:p>
          <w:p w14:paraId="44BFFB7A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41F5F53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61DDB49F" w14:textId="1298AB20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989" w:type="dxa"/>
            <w:shd w:val="clear" w:color="auto" w:fill="D9D9D9" w:themeFill="background1" w:themeFillShade="D9"/>
          </w:tcPr>
          <w:p w14:paraId="1167344C" w14:textId="77777777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0452C98" w14:textId="1BE39EE3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9698C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656" w:type="dxa"/>
            <w:shd w:val="clear" w:color="auto" w:fill="D9D9D9" w:themeFill="background1" w:themeFillShade="D9"/>
          </w:tcPr>
          <w:p w14:paraId="3F4DF6BD" w14:textId="6166CFF7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</w:tbl>
    <w:p w14:paraId="63E3F17D" w14:textId="77777777" w:rsidR="003408B8" w:rsidRPr="00BF2143" w:rsidRDefault="003408B8" w:rsidP="00AD040D">
      <w:pPr>
        <w:spacing w:after="0"/>
        <w:rPr>
          <w:lang w:eastAsia="ru-RU"/>
        </w:rPr>
      </w:pPr>
    </w:p>
    <w:p w14:paraId="3AB42745" w14:textId="5B22DC77" w:rsidR="003408B8" w:rsidRPr="00BF2143" w:rsidRDefault="00CC1530" w:rsidP="00AD040D">
      <w:pPr>
        <w:pStyle w:val="4"/>
        <w:rPr>
          <w:rFonts w:ascii="Times New Roman" w:hAnsi="Times New Roman"/>
          <w:lang w:eastAsia="ru-RU"/>
        </w:rPr>
      </w:pPr>
      <w:bookmarkStart w:id="64" w:name="_Toc81991524"/>
      <w:r w:rsidRPr="00BF2143">
        <w:rPr>
          <w:rFonts w:ascii="Times New Roman" w:hAnsi="Times New Roman"/>
          <w:lang w:eastAsia="ru-RU"/>
        </w:rPr>
        <w:t>Пример</w:t>
      </w:r>
      <w:r w:rsidR="007E4B69" w:rsidRPr="00BF2143">
        <w:rPr>
          <w:rFonts w:ascii="Times New Roman" w:hAnsi="Times New Roman"/>
          <w:lang w:eastAsia="ru-RU"/>
        </w:rPr>
        <w:t xml:space="preserve"> </w:t>
      </w:r>
      <w:r w:rsidR="007E4B69" w:rsidRPr="00BF2143">
        <w:rPr>
          <w:rFonts w:ascii="Times New Roman" w:hAnsi="Times New Roman"/>
          <w:lang w:val="en-US" w:eastAsia="ru-RU"/>
        </w:rPr>
        <w:t>XML</w:t>
      </w:r>
      <w:r w:rsidR="007E4B69" w:rsidRPr="00BF2143">
        <w:rPr>
          <w:rFonts w:ascii="Times New Roman" w:hAnsi="Times New Roman"/>
          <w:lang w:eastAsia="ru-RU"/>
        </w:rPr>
        <w:t xml:space="preserve"> файла запроса Электронной Доверенности</w:t>
      </w:r>
      <w:bookmarkEnd w:id="64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106D77" w:rsidRPr="00BF2143" w14:paraId="722C8CA6" w14:textId="77777777" w:rsidTr="00106D77">
        <w:tc>
          <w:tcPr>
            <w:tcW w:w="9854" w:type="dxa"/>
          </w:tcPr>
          <w:p w14:paraId="53BF641F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>&lt;urn:powerOfAttorneyRequest xmlns:urn="urn:ru:fss:integration:types:mchd:v01"&gt;</w:t>
            </w:r>
          </w:p>
          <w:p w14:paraId="7070D053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&lt;urn:uuid&gt;string&lt;/urn:uuid&gt;</w:t>
            </w:r>
          </w:p>
          <w:p w14:paraId="7216DD16" w14:textId="32F502E7" w:rsidR="00106D77" w:rsidRPr="00BF2143" w:rsidRDefault="00052271" w:rsidP="00052271">
            <w:pPr>
              <w:spacing w:after="0"/>
              <w:ind w:left="0"/>
              <w:rPr>
                <w:lang w:eastAsia="ru-RU"/>
              </w:rPr>
            </w:pPr>
            <w:r w:rsidRPr="00052271">
              <w:rPr>
                <w:lang w:val="en-US" w:eastAsia="ru-RU"/>
              </w:rPr>
              <w:t>&lt;/urn:powerOfAttorneyRequest&gt;</w:t>
            </w:r>
          </w:p>
        </w:tc>
      </w:tr>
    </w:tbl>
    <w:p w14:paraId="766CB9A5" w14:textId="77777777" w:rsidR="00CC1530" w:rsidRPr="00F809C2" w:rsidRDefault="00CC1530" w:rsidP="00AD040D">
      <w:pPr>
        <w:spacing w:after="0"/>
        <w:ind w:left="0"/>
        <w:rPr>
          <w:lang w:eastAsia="ru-RU"/>
        </w:rPr>
      </w:pPr>
    </w:p>
    <w:p w14:paraId="00CE4314" w14:textId="60092A7E" w:rsidR="00F809C2" w:rsidRPr="00F809C2" w:rsidRDefault="00F809C2" w:rsidP="00F809C2">
      <w:pPr>
        <w:pStyle w:val="4"/>
        <w:rPr>
          <w:rFonts w:ascii="Times New Roman" w:hAnsi="Times New Roman"/>
        </w:rPr>
      </w:pPr>
      <w:r w:rsidRPr="00F809C2">
        <w:rPr>
          <w:rFonts w:ascii="Times New Roman" w:hAnsi="Times New Roman"/>
        </w:rPr>
        <w:t>Схема сведений запроса Электронной Доверенности</w:t>
      </w:r>
    </w:p>
    <w:p w14:paraId="6020E98F" w14:textId="6FDB2BAD" w:rsidR="00F809C2" w:rsidRDefault="00F809C2" w:rsidP="00F809C2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42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FA1561">
        <w:rPr>
          <w:lang w:val="ru-RU"/>
        </w:rPr>
        <w:t>powerOfAttorneyRequest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735B2CA6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D41A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BEE8B" w14:textId="0D053DA0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82BD9BE" wp14:editId="343915C7">
                  <wp:extent cx="3750310" cy="1284605"/>
                  <wp:effectExtent l="0" t="0" r="254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50310" cy="128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344507" w14:paraId="3453C7A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CDA9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7C56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4A8D9D28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F5EC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1371" w14:textId="77777777" w:rsidR="005E558B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4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PowerOfAttorneyRequestType</w:t>
              </w:r>
            </w:hyperlink>
          </w:p>
        </w:tc>
      </w:tr>
      <w:tr w:rsidR="005E558B" w:rsidRPr="00BB04FE" w14:paraId="71C5AEC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2EFD5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55335197" w14:textId="77777777" w:rsidTr="002337D0">
              <w:tc>
                <w:tcPr>
                  <w:tcW w:w="0" w:type="auto"/>
                </w:tcPr>
                <w:p w14:paraId="78479238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CC1785C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2CCDE48D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75869F6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E8239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6A9A2" w14:textId="77777777" w:rsidR="005E558B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48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</w:p>
        </w:tc>
      </w:tr>
      <w:tr w:rsidR="005E558B" w:rsidRPr="00BB04FE" w14:paraId="0D21B776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D9C9D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008"/>
            </w:tblGrid>
            <w:tr w:rsidR="005E558B" w:rsidRPr="00BB04FE" w14:paraId="2265757B" w14:textId="77777777" w:rsidTr="002337D0">
              <w:tc>
                <w:tcPr>
                  <w:tcW w:w="0" w:type="auto"/>
                </w:tcPr>
                <w:p w14:paraId="618E126B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48B1AAFB" w14:textId="77777777" w:rsidTr="002337D0">
              <w:tc>
                <w:tcPr>
                  <w:tcW w:w="0" w:type="auto"/>
                </w:tcPr>
                <w:p w14:paraId="2958A4A9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запроса доверенности</w:t>
                  </w:r>
                </w:p>
              </w:tc>
            </w:tr>
          </w:tbl>
          <w:p w14:paraId="62F932E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344507" w14:paraId="47F84A5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7D58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85817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"powerOfAttorneyRequest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"PowerOfAttorneyRequestType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064A63AA" w14:textId="77777777" w:rsidR="00F809C2" w:rsidRPr="00A311DF" w:rsidRDefault="00F809C2" w:rsidP="00F809C2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3463498B" w14:textId="77777777" w:rsidR="00F809C2" w:rsidRPr="00A249B8" w:rsidRDefault="00F809C2" w:rsidP="00F809C2">
      <w:pPr>
        <w:rPr>
          <w:lang w:val="en-US"/>
        </w:rPr>
      </w:pPr>
    </w:p>
    <w:p w14:paraId="1D957F37" w14:textId="77777777" w:rsidR="00A249B8" w:rsidRPr="00A249B8" w:rsidRDefault="00A249B8" w:rsidP="00F809C2">
      <w:pPr>
        <w:rPr>
          <w:lang w:val="en-US"/>
        </w:rPr>
      </w:pPr>
    </w:p>
    <w:p w14:paraId="0B3E2BB0" w14:textId="77777777" w:rsidR="00A249B8" w:rsidRPr="00A249B8" w:rsidRDefault="00A249B8" w:rsidP="00F809C2">
      <w:pPr>
        <w:rPr>
          <w:lang w:val="en-US"/>
        </w:rPr>
      </w:pPr>
    </w:p>
    <w:p w14:paraId="03F002DA" w14:textId="77777777" w:rsidR="00F809C2" w:rsidRPr="00F809C2" w:rsidRDefault="00F809C2" w:rsidP="00AD040D">
      <w:pPr>
        <w:spacing w:after="0"/>
        <w:ind w:left="0"/>
        <w:rPr>
          <w:lang w:val="en-US" w:eastAsia="ru-RU"/>
        </w:rPr>
      </w:pPr>
    </w:p>
    <w:p w14:paraId="57416656" w14:textId="482BFF8A" w:rsidR="00CE5FB1" w:rsidRDefault="00CC1530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65" w:name="_Toc81991525"/>
      <w:r w:rsidRPr="00BF2143">
        <w:rPr>
          <w:rStyle w:val="pt-a1-000032"/>
          <w:rFonts w:ascii="Times New Roman" w:hAnsi="Times New Roman"/>
        </w:rPr>
        <w:t>Атрибутивный состав «</w:t>
      </w:r>
      <w:r w:rsidR="00F11D08" w:rsidRPr="00BF2143">
        <w:rPr>
          <w:rStyle w:val="pt-a1-000032"/>
          <w:rFonts w:ascii="Times New Roman" w:hAnsi="Times New Roman"/>
        </w:rPr>
        <w:t>Ответ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на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запрос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r w:rsidR="00106D77" w:rsidRPr="00BF2143">
        <w:rPr>
          <w:rStyle w:val="pt-a1-000032"/>
          <w:rFonts w:ascii="Times New Roman" w:hAnsi="Times New Roman"/>
        </w:rPr>
        <w:t xml:space="preserve"> (powerOfAttorneyResponse)</w:t>
      </w:r>
      <w:bookmarkEnd w:id="65"/>
    </w:p>
    <w:p w14:paraId="7DE7FF14" w14:textId="7EAD5338" w:rsidR="00443A30" w:rsidRP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 xml:space="preserve">Тип документа СЭДО – </w:t>
      </w:r>
      <w:r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9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Доверенность</w:t>
      </w:r>
      <w:r w:rsidRPr="00443A30">
        <w:rPr>
          <w:b/>
          <w:i/>
          <w:lang w:eastAsia="ru-RU"/>
        </w:rPr>
        <w:t>)</w:t>
      </w:r>
    </w:p>
    <w:p w14:paraId="0E1CB211" w14:textId="77777777" w:rsidR="00443A30" w:rsidRPr="00443A30" w:rsidRDefault="00443A30" w:rsidP="00443A30"/>
    <w:p w14:paraId="1A290A84" w14:textId="40A1C0C0" w:rsidR="00A249B8" w:rsidRDefault="00A249B8" w:rsidP="00A249B8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43</w:t>
      </w:r>
      <w:r w:rsidR="00CF4641">
        <w:rPr>
          <w:noProof/>
        </w:rPr>
        <w:fldChar w:fldCharType="end"/>
      </w:r>
      <w:r>
        <w:rPr>
          <w:lang w:val="ru-RU"/>
        </w:rPr>
        <w:t xml:space="preserve"> Ответ на запрос Электронной Доверенности</w:t>
      </w:r>
    </w:p>
    <w:tbl>
      <w:tblPr>
        <w:tblStyle w:val="affb"/>
        <w:tblW w:w="981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1276"/>
        <w:gridCol w:w="2268"/>
        <w:gridCol w:w="885"/>
        <w:gridCol w:w="1134"/>
        <w:gridCol w:w="1701"/>
      </w:tblGrid>
      <w:tr w:rsidR="00046AA2" w:rsidRPr="002A0A5F" w14:paraId="2B1D6E25" w14:textId="77777777" w:rsidTr="000E0DD6">
        <w:tc>
          <w:tcPr>
            <w:tcW w:w="851" w:type="dxa"/>
            <w:tcBorders>
              <w:bottom w:val="single" w:sz="4" w:space="0" w:color="auto"/>
            </w:tcBorders>
          </w:tcPr>
          <w:p w14:paraId="43ABE6E9" w14:textId="77777777" w:rsidR="00046AA2" w:rsidRPr="00A249B8" w:rsidRDefault="00046AA2" w:rsidP="000E0DD6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A249B8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A249B8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4C65E06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911DCCE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D508F64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1699F740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BAF18C2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755A164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0E0DD6" w:rsidRPr="002A0A5F" w14:paraId="51A2CB85" w14:textId="77777777" w:rsidTr="000E0DD6">
        <w:tc>
          <w:tcPr>
            <w:tcW w:w="851" w:type="dxa"/>
            <w:shd w:val="clear" w:color="auto" w:fill="D9D9D9" w:themeFill="background1" w:themeFillShade="D9"/>
          </w:tcPr>
          <w:p w14:paraId="10B62933" w14:textId="77777777" w:rsidR="000E0DD6" w:rsidRPr="00A249B8" w:rsidRDefault="000E0DD6" w:rsidP="000E0DD6">
            <w:pPr>
              <w:pStyle w:val="afa"/>
              <w:widowControl/>
              <w:numPr>
                <w:ilvl w:val="0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37573762" w14:textId="6378F11B" w:rsidR="000E0DD6" w:rsidRPr="00A249B8" w:rsidRDefault="000E0DD6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Результат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7F48ABD" w14:textId="77777777" w:rsidR="000E0DD6" w:rsidRPr="00A249B8" w:rsidRDefault="000E0DD6" w:rsidP="00AD040D">
            <w:pPr>
              <w:widowControl/>
              <w:spacing w:after="0"/>
              <w:ind w:left="0"/>
            </w:pPr>
          </w:p>
        </w:tc>
        <w:tc>
          <w:tcPr>
            <w:tcW w:w="2268" w:type="dxa"/>
            <w:shd w:val="clear" w:color="auto" w:fill="D9D9D9" w:themeFill="background1" w:themeFillShade="D9"/>
          </w:tcPr>
          <w:p w14:paraId="31C68EF9" w14:textId="77777777" w:rsidR="000E0DD6" w:rsidRPr="00BF2143" w:rsidRDefault="000E0DD6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1 из 2:</w:t>
            </w:r>
          </w:p>
          <w:p w14:paraId="2967C219" w14:textId="113AE1F4" w:rsidR="000E0DD6" w:rsidRDefault="000E0DD6" w:rsidP="002337D0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1.1.Электронная доверенность с 1.2.Дополнительная информация</w:t>
            </w:r>
          </w:p>
          <w:p w14:paraId="6B7B29DB" w14:textId="45057461" w:rsidR="000E0DD6" w:rsidRPr="000E0DD6" w:rsidRDefault="000E0DD6" w:rsidP="000E0DD6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1.3.Результат ошибки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6F01B569" w14:textId="3C9091EC" w:rsid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F996AEA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2BA770E5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</w:p>
        </w:tc>
      </w:tr>
      <w:tr w:rsidR="000E0DD6" w:rsidRPr="002A0A5F" w14:paraId="7C9364AC" w14:textId="77777777" w:rsidTr="000E0DD6">
        <w:tc>
          <w:tcPr>
            <w:tcW w:w="851" w:type="dxa"/>
            <w:shd w:val="clear" w:color="auto" w:fill="D9D9D9" w:themeFill="background1" w:themeFillShade="D9"/>
          </w:tcPr>
          <w:p w14:paraId="1E34FC8E" w14:textId="2CDF111F" w:rsidR="000E0DD6" w:rsidRPr="00A249B8" w:rsidRDefault="000E0DD6" w:rsidP="000E0DD6">
            <w:pPr>
              <w:pStyle w:val="afa"/>
              <w:widowControl/>
              <w:numPr>
                <w:ilvl w:val="1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71C99C57" w14:textId="2F99DB29" w:rsidR="000E0DD6" w:rsidRPr="00A249B8" w:rsidRDefault="000E0DD6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 xml:space="preserve">Электронная </w:t>
            </w:r>
            <w:r>
              <w:rPr>
                <w:b/>
              </w:rPr>
              <w:t>доверенность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E7F9DC1" w14:textId="4441273A" w:rsidR="000E0DD6" w:rsidRPr="00C95899" w:rsidRDefault="00C9589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lang w:val="en-US"/>
              </w:rPr>
              <w:t>content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60D3E162" w14:textId="1B035C38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t>Доверенность в base64</w:t>
            </w:r>
            <w:r>
              <w:t xml:space="preserve">. </w:t>
            </w:r>
            <w:r w:rsidRPr="00A249B8">
              <w:t xml:space="preserve">В том </w:t>
            </w:r>
            <w:proofErr w:type="gramStart"/>
            <w:r w:rsidRPr="00A249B8">
              <w:t>виде</w:t>
            </w:r>
            <w:proofErr w:type="gramEnd"/>
            <w:r w:rsidRPr="00A249B8">
              <w:t xml:space="preserve"> в котором она пришла на регистрацию</w:t>
            </w:r>
            <w:r>
              <w:t xml:space="preserve">. </w:t>
            </w:r>
            <w:r w:rsidRPr="00A249B8">
              <w:t>С подписью и вложенными доверенностями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3B7A5880" w14:textId="6AF580F8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FA1EF8E" w14:textId="6761A5E0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PowerOfAttorneyResponseType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26FF83F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</w:p>
        </w:tc>
      </w:tr>
      <w:tr w:rsidR="000E0DD6" w:rsidRPr="002A0A5F" w14:paraId="74222224" w14:textId="77777777" w:rsidTr="000E0DD6">
        <w:tc>
          <w:tcPr>
            <w:tcW w:w="851" w:type="dxa"/>
            <w:shd w:val="clear" w:color="auto" w:fill="D9D9D9" w:themeFill="background1" w:themeFillShade="D9"/>
          </w:tcPr>
          <w:p w14:paraId="3D8A07E1" w14:textId="77777777" w:rsidR="000E0DD6" w:rsidRPr="00A249B8" w:rsidRDefault="000E0DD6" w:rsidP="000E0DD6">
            <w:pPr>
              <w:pStyle w:val="afa"/>
              <w:widowControl/>
              <w:numPr>
                <w:ilvl w:val="1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735D2411" w14:textId="28255EEA" w:rsidR="000E0DD6" w:rsidRPr="00A249B8" w:rsidRDefault="000E0DD6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Информация об Электронной Доверенности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73D9E81" w14:textId="7DE3BF2C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0E0DD6">
              <w:rPr>
                <w:sz w:val="21"/>
                <w:szCs w:val="21"/>
                <w:lang w:val="en-US" w:eastAsia="ru-RU"/>
              </w:rPr>
              <w:t>powerOfAttorneyInfo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1F69E24" w14:textId="60A2C4A5" w:rsidR="000E0DD6" w:rsidRPr="000E0DD6" w:rsidRDefault="000E0DD6" w:rsidP="000E0DD6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В случае наличия Доверенности с документом отправляется дополнительная информация 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1D1DBEC5" w14:textId="5F5ED69D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92C506E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54163CAA" w14:textId="77777777" w:rsidR="000E0DD6" w:rsidRP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  <w:tr w:rsidR="000E0DD6" w:rsidRPr="002A0A5F" w14:paraId="49AC7D71" w14:textId="77777777" w:rsidTr="00A249B8">
        <w:tc>
          <w:tcPr>
            <w:tcW w:w="851" w:type="dxa"/>
            <w:shd w:val="clear" w:color="auto" w:fill="FFFFFF" w:themeFill="background1"/>
          </w:tcPr>
          <w:p w14:paraId="26F2AC68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6CCE879" w14:textId="2DA1B2DC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Статус МЧД</w:t>
            </w:r>
          </w:p>
        </w:tc>
        <w:tc>
          <w:tcPr>
            <w:tcW w:w="1276" w:type="dxa"/>
            <w:shd w:val="clear" w:color="auto" w:fill="FFFFFF" w:themeFill="background1"/>
          </w:tcPr>
          <w:p w14:paraId="3DFF49DE" w14:textId="2F576582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rPr>
                <w:sz w:val="21"/>
                <w:szCs w:val="21"/>
                <w:lang w:val="en-US" w:eastAsia="ru-RU"/>
              </w:rPr>
              <w:t>status</w:t>
            </w:r>
          </w:p>
        </w:tc>
        <w:tc>
          <w:tcPr>
            <w:tcW w:w="2268" w:type="dxa"/>
            <w:shd w:val="clear" w:color="auto" w:fill="FFFFFF" w:themeFill="background1"/>
          </w:tcPr>
          <w:p w14:paraId="6DC9E530" w14:textId="46DDFFEC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rPr>
                <w:sz w:val="21"/>
                <w:szCs w:val="21"/>
                <w:lang w:val="en-US" w:eastAsia="ru-RU"/>
              </w:rPr>
              <w:t>Текущий статус</w:t>
            </w:r>
            <w:r w:rsidRPr="00A249B8">
              <w:rPr>
                <w:sz w:val="21"/>
                <w:szCs w:val="21"/>
                <w:lang w:eastAsia="ru-RU"/>
              </w:rPr>
              <w:t xml:space="preserve"> Доверенности</w:t>
            </w:r>
          </w:p>
        </w:tc>
        <w:tc>
          <w:tcPr>
            <w:tcW w:w="885" w:type="dxa"/>
            <w:shd w:val="clear" w:color="auto" w:fill="FFFFFF" w:themeFill="background1"/>
          </w:tcPr>
          <w:p w14:paraId="756A4F01" w14:textId="4DAFD674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0A65E136" w14:textId="6DC2F22F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PAStatusType</w:t>
            </w:r>
          </w:p>
        </w:tc>
        <w:tc>
          <w:tcPr>
            <w:tcW w:w="1701" w:type="dxa"/>
            <w:shd w:val="clear" w:color="auto" w:fill="FFFFFF" w:themeFill="background1"/>
          </w:tcPr>
          <w:p w14:paraId="017D943C" w14:textId="522E731F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052271">
              <w:rPr>
                <w:lang w:val="en-US" w:eastAsia="ru-RU"/>
              </w:rPr>
              <w:t>REGISTERED</w:t>
            </w:r>
          </w:p>
        </w:tc>
      </w:tr>
      <w:tr w:rsidR="000E0DD6" w:rsidRPr="002A0A5F" w14:paraId="3D2487F3" w14:textId="77777777" w:rsidTr="00A249B8">
        <w:tc>
          <w:tcPr>
            <w:tcW w:w="851" w:type="dxa"/>
            <w:shd w:val="clear" w:color="auto" w:fill="FFFFFF" w:themeFill="background1"/>
          </w:tcPr>
          <w:p w14:paraId="79552201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2067061" w14:textId="6AD1F14E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Дата регистрации</w:t>
            </w:r>
          </w:p>
        </w:tc>
        <w:tc>
          <w:tcPr>
            <w:tcW w:w="1276" w:type="dxa"/>
            <w:shd w:val="clear" w:color="auto" w:fill="FFFFFF" w:themeFill="background1"/>
          </w:tcPr>
          <w:p w14:paraId="5C12285B" w14:textId="13231D52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issued</w:t>
            </w:r>
          </w:p>
        </w:tc>
        <w:tc>
          <w:tcPr>
            <w:tcW w:w="2268" w:type="dxa"/>
            <w:shd w:val="clear" w:color="auto" w:fill="FFFFFF" w:themeFill="background1"/>
          </w:tcPr>
          <w:p w14:paraId="3FA31336" w14:textId="4528A07D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Дата регистрации доверенности в модуле МЧД</w:t>
            </w:r>
          </w:p>
        </w:tc>
        <w:tc>
          <w:tcPr>
            <w:tcW w:w="885" w:type="dxa"/>
            <w:shd w:val="clear" w:color="auto" w:fill="FFFFFF" w:themeFill="background1"/>
          </w:tcPr>
          <w:p w14:paraId="6E24C486" w14:textId="42A1C31C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13943494" w14:textId="1B00A935" w:rsidR="000E0DD6" w:rsidRP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7B1DAD2" w14:textId="5B0347F9" w:rsidR="000E0DD6" w:rsidRP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0E0DD6">
              <w:rPr>
                <w:i/>
                <w:sz w:val="21"/>
                <w:szCs w:val="21"/>
                <w:lang w:eastAsia="ru-RU"/>
              </w:rPr>
              <w:t>26.10.2021 15:00:01</w:t>
            </w:r>
          </w:p>
        </w:tc>
      </w:tr>
      <w:tr w:rsidR="000E0DD6" w:rsidRPr="002A0A5F" w14:paraId="0119543E" w14:textId="77777777" w:rsidTr="00A249B8">
        <w:tc>
          <w:tcPr>
            <w:tcW w:w="851" w:type="dxa"/>
            <w:shd w:val="clear" w:color="auto" w:fill="FFFFFF" w:themeFill="background1"/>
          </w:tcPr>
          <w:p w14:paraId="3D805111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EB2C034" w14:textId="52C6F1FF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Дата отзыва</w:t>
            </w:r>
          </w:p>
        </w:tc>
        <w:tc>
          <w:tcPr>
            <w:tcW w:w="1276" w:type="dxa"/>
            <w:shd w:val="clear" w:color="auto" w:fill="FFFFFF" w:themeFill="background1"/>
          </w:tcPr>
          <w:p w14:paraId="2A849296" w14:textId="353EA1E6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revocationDate</w:t>
            </w:r>
          </w:p>
        </w:tc>
        <w:tc>
          <w:tcPr>
            <w:tcW w:w="2268" w:type="dxa"/>
            <w:shd w:val="clear" w:color="auto" w:fill="FFFFFF" w:themeFill="background1"/>
          </w:tcPr>
          <w:p w14:paraId="3AF85C89" w14:textId="3ED5BB5D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Дата и время отзыва доверенности</w:t>
            </w:r>
          </w:p>
        </w:tc>
        <w:tc>
          <w:tcPr>
            <w:tcW w:w="885" w:type="dxa"/>
            <w:shd w:val="clear" w:color="auto" w:fill="FFFFFF" w:themeFill="background1"/>
          </w:tcPr>
          <w:p w14:paraId="6502B7A7" w14:textId="2881AB3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shd w:val="clear" w:color="auto" w:fill="FFFFFF" w:themeFill="background1"/>
          </w:tcPr>
          <w:p w14:paraId="344C713D" w14:textId="11921AF3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701" w:type="dxa"/>
            <w:shd w:val="clear" w:color="auto" w:fill="FFFFFF" w:themeFill="background1"/>
          </w:tcPr>
          <w:p w14:paraId="73A0F664" w14:textId="0B784DFE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  <w:tr w:rsidR="000E0DD6" w:rsidRPr="002A0A5F" w14:paraId="44CAB2FB" w14:textId="77777777" w:rsidTr="00A249B8">
        <w:tc>
          <w:tcPr>
            <w:tcW w:w="851" w:type="dxa"/>
            <w:shd w:val="clear" w:color="auto" w:fill="FFFFFF" w:themeFill="background1"/>
          </w:tcPr>
          <w:p w14:paraId="43C17004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EF32AB5" w14:textId="2D209812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Причина</w:t>
            </w:r>
          </w:p>
        </w:tc>
        <w:tc>
          <w:tcPr>
            <w:tcW w:w="1276" w:type="dxa"/>
            <w:shd w:val="clear" w:color="auto" w:fill="FFFFFF" w:themeFill="background1"/>
          </w:tcPr>
          <w:p w14:paraId="01BA6495" w14:textId="5676C26E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revocationReason</w:t>
            </w:r>
          </w:p>
        </w:tc>
        <w:tc>
          <w:tcPr>
            <w:tcW w:w="2268" w:type="dxa"/>
            <w:shd w:val="clear" w:color="auto" w:fill="FFFFFF" w:themeFill="background1"/>
          </w:tcPr>
          <w:p w14:paraId="66B16126" w14:textId="250DD246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Основание для отзыва доверенности</w:t>
            </w:r>
          </w:p>
        </w:tc>
        <w:tc>
          <w:tcPr>
            <w:tcW w:w="885" w:type="dxa"/>
            <w:shd w:val="clear" w:color="auto" w:fill="FFFFFF" w:themeFill="background1"/>
          </w:tcPr>
          <w:p w14:paraId="3DE8D16A" w14:textId="1E4898E1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shd w:val="clear" w:color="auto" w:fill="FFFFFF" w:themeFill="background1"/>
          </w:tcPr>
          <w:p w14:paraId="27B69B7D" w14:textId="621DB439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2377C4EE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  <w:tr w:rsidR="00B83AEC" w:rsidRPr="002A0A5F" w14:paraId="15D10FAC" w14:textId="77777777" w:rsidTr="00A249B8"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A2469EE" w14:textId="77777777" w:rsidR="00B83AEC" w:rsidRPr="00A249B8" w:rsidRDefault="00B83AEC" w:rsidP="000E0DD6">
            <w:pPr>
              <w:pStyle w:val="afa"/>
              <w:widowControl/>
              <w:numPr>
                <w:ilvl w:val="1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200C95E" w14:textId="52116DBF" w:rsidR="00B83AEC" w:rsidRPr="00A249B8" w:rsidRDefault="00B83AEC" w:rsidP="00AD040D">
            <w:pPr>
              <w:widowControl/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33A095E" w14:textId="29543FAC" w:rsidR="00B83AEC" w:rsidRPr="00A249B8" w:rsidRDefault="00B83AEC" w:rsidP="00AD040D">
            <w:pPr>
              <w:widowControl/>
              <w:spacing w:after="0"/>
              <w:ind w:left="0"/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4863C67" w14:textId="201B619C" w:rsidR="00B83AEC" w:rsidRPr="00A249B8" w:rsidRDefault="00B83AEC" w:rsidP="00AD040D">
            <w:pPr>
              <w:widowControl/>
              <w:spacing w:after="0"/>
              <w:ind w:left="0"/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4019B4" w:rsidRPr="00C95899">
              <w:rPr>
                <w:i/>
              </w:rPr>
              <w:t>Атрибутивный состав «</w:t>
            </w:r>
            <w:r w:rsidR="004019B4">
              <w:rPr>
                <w:i/>
              </w:rPr>
              <w:t>Протокол ошибки</w:t>
            </w:r>
            <w:r w:rsidR="004019B4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CC832C7" w14:textId="557C5305" w:rsidR="00B83AEC" w:rsidRPr="00A249B8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750E3C6" w14:textId="1D89CD3F" w:rsidR="00B83AEC" w:rsidRPr="00A249B8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3ED07C" w14:textId="77777777" w:rsidR="00B83AEC" w:rsidRPr="00A249B8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723B064C" w14:textId="56999470" w:rsidR="003408B8" w:rsidRPr="00817772" w:rsidRDefault="00CC1530" w:rsidP="00AD040D">
      <w:pPr>
        <w:pStyle w:val="4"/>
        <w:rPr>
          <w:rFonts w:ascii="Times New Roman" w:hAnsi="Times New Roman"/>
        </w:rPr>
      </w:pPr>
      <w:bookmarkStart w:id="66" w:name="_Toc81991526"/>
      <w:r w:rsidRPr="00817772">
        <w:rPr>
          <w:rFonts w:ascii="Times New Roman" w:hAnsi="Times New Roman"/>
        </w:rPr>
        <w:t>Пример</w:t>
      </w:r>
      <w:r w:rsidR="007E4B69" w:rsidRPr="00817772">
        <w:rPr>
          <w:rFonts w:ascii="Times New Roman" w:hAnsi="Times New Roman"/>
        </w:rPr>
        <w:t xml:space="preserve"> </w:t>
      </w:r>
      <w:r w:rsidR="007E4B69" w:rsidRPr="00817772">
        <w:rPr>
          <w:rFonts w:ascii="Times New Roman" w:hAnsi="Times New Roman"/>
          <w:lang w:val="en-US"/>
        </w:rPr>
        <w:t>XML</w:t>
      </w:r>
      <w:r w:rsidR="007E4B69" w:rsidRPr="00817772">
        <w:rPr>
          <w:rFonts w:ascii="Times New Roman" w:hAnsi="Times New Roman"/>
        </w:rPr>
        <w:t xml:space="preserve"> файла ответа на запрос Эл.Доверенности</w:t>
      </w:r>
      <w:bookmarkEnd w:id="66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106D77" w:rsidRPr="00344507" w14:paraId="7241A869" w14:textId="77777777" w:rsidTr="00106D77">
        <w:tc>
          <w:tcPr>
            <w:tcW w:w="9854" w:type="dxa"/>
          </w:tcPr>
          <w:p w14:paraId="6761770E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>&lt;urn:powerOfAttorneyResponse xmlns:urn="urn:ru:fss:integration:types:mchd:v01"&gt;</w:t>
            </w:r>
          </w:p>
          <w:p w14:paraId="2121503F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&lt;!--Optional:--&gt;</w:t>
            </w:r>
          </w:p>
          <w:p w14:paraId="1610338B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&lt;urn:powerOfAttorneyInfo&gt;</w:t>
            </w:r>
          </w:p>
          <w:p w14:paraId="069606E2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&lt;urn:content&gt;string&lt;/urn:content&gt;</w:t>
            </w:r>
          </w:p>
          <w:p w14:paraId="4492C619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&lt;urn:status&gt;REGISTERED&lt;/urn:status&gt;</w:t>
            </w:r>
          </w:p>
          <w:p w14:paraId="4DC67730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&lt;urn:issued&gt;2007-10-26T10:36:28&lt;/urn:issued&gt;</w:t>
            </w:r>
          </w:p>
          <w:p w14:paraId="51D73890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&lt;!--Optional:--&gt;</w:t>
            </w:r>
          </w:p>
          <w:p w14:paraId="48A1DB22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&lt;urn:revocationReason&gt;string&lt;/urn:revocationReason&gt;</w:t>
            </w:r>
          </w:p>
          <w:p w14:paraId="046073A2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&lt;!--Optional:--&gt;</w:t>
            </w:r>
          </w:p>
          <w:p w14:paraId="0340BDE2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lastRenderedPageBreak/>
              <w:t xml:space="preserve">    &lt;urn:revocationDate&gt;2004-02-14T21:44:14&lt;/urn:revocationDate&gt;</w:t>
            </w:r>
          </w:p>
          <w:p w14:paraId="65C14B22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&lt;/urn:powerOfAttorneyInfo&gt;</w:t>
            </w:r>
          </w:p>
          <w:p w14:paraId="436C54DC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&lt;!--Optional:--&gt;</w:t>
            </w:r>
          </w:p>
          <w:p w14:paraId="2E004FEB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&lt;urn:protocol&gt;</w:t>
            </w:r>
          </w:p>
          <w:p w14:paraId="5D06B599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&lt;!--Zero or more repetitions:--&gt;</w:t>
            </w:r>
          </w:p>
          <w:p w14:paraId="65719681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&lt;urn:message&gt;</w:t>
            </w:r>
          </w:p>
          <w:p w14:paraId="51A7D098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  &lt;urn:mnemonic&gt;string&lt;/urn:mnemonic&gt;</w:t>
            </w:r>
          </w:p>
          <w:p w14:paraId="2DFA291E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  &lt;urn:level&gt;WARN&lt;/urn:level&gt;</w:t>
            </w:r>
          </w:p>
          <w:p w14:paraId="71082BD4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  &lt;!--Optional:--&gt;</w:t>
            </w:r>
          </w:p>
          <w:p w14:paraId="61864C3D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  &lt;urn:comment&gt;string&lt;/urn:comment&gt;</w:t>
            </w:r>
          </w:p>
          <w:p w14:paraId="7827B379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  &lt;!--Optional:--&gt;</w:t>
            </w:r>
          </w:p>
          <w:p w14:paraId="261D17B4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  &lt;urn:recommendation&gt;string&lt;/urn:recommendation&gt;</w:t>
            </w:r>
          </w:p>
          <w:p w14:paraId="452319B3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  &lt;/urn:message&gt;</w:t>
            </w:r>
          </w:p>
          <w:p w14:paraId="6E9DC28A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&lt;/urn:protocol&gt;</w:t>
            </w:r>
          </w:p>
          <w:p w14:paraId="5938C746" w14:textId="353D1228" w:rsidR="00106D77" w:rsidRPr="00BF2143" w:rsidRDefault="00052271" w:rsidP="00052271">
            <w:pPr>
              <w:widowControl/>
              <w:spacing w:after="0"/>
              <w:ind w:left="0"/>
              <w:rPr>
                <w:lang w:val="en-US"/>
              </w:rPr>
            </w:pPr>
            <w:r w:rsidRPr="00052271">
              <w:rPr>
                <w:lang w:val="en-US" w:eastAsia="ru-RU"/>
              </w:rPr>
              <w:t>&lt;/urn:powerOfAttorneyResponse&gt;</w:t>
            </w:r>
          </w:p>
        </w:tc>
      </w:tr>
    </w:tbl>
    <w:p w14:paraId="46277892" w14:textId="77777777" w:rsidR="00F809C2" w:rsidRPr="006E1293" w:rsidRDefault="00F809C2">
      <w:pPr>
        <w:widowControl/>
        <w:spacing w:after="0"/>
        <w:ind w:left="0"/>
        <w:rPr>
          <w:lang w:val="en-US"/>
        </w:rPr>
      </w:pPr>
    </w:p>
    <w:p w14:paraId="73494217" w14:textId="77777777" w:rsidR="00F809C2" w:rsidRPr="006E1293" w:rsidRDefault="00F809C2">
      <w:pPr>
        <w:widowControl/>
        <w:spacing w:after="0"/>
        <w:ind w:left="0"/>
        <w:rPr>
          <w:lang w:val="en-US"/>
        </w:rPr>
      </w:pPr>
    </w:p>
    <w:p w14:paraId="01257E26" w14:textId="3BDE0C51" w:rsidR="00F809C2" w:rsidRPr="00F809C2" w:rsidRDefault="00F809C2" w:rsidP="00F809C2">
      <w:pPr>
        <w:pStyle w:val="4"/>
        <w:rPr>
          <w:rFonts w:ascii="Times New Roman" w:hAnsi="Times New Roman"/>
        </w:rPr>
      </w:pPr>
      <w:r w:rsidRPr="00F809C2">
        <w:rPr>
          <w:rFonts w:ascii="Times New Roman" w:hAnsi="Times New Roman"/>
        </w:rPr>
        <w:t>Схема сведений ответа на запрос Электронной Доверенности</w:t>
      </w:r>
    </w:p>
    <w:p w14:paraId="1A54931E" w14:textId="6F38F924" w:rsidR="00F809C2" w:rsidRDefault="00F809C2" w:rsidP="00F809C2">
      <w:pPr>
        <w:pStyle w:val="affe"/>
        <w:keepNext/>
        <w:jc w:val="right"/>
        <w:rPr>
          <w:lang w:val="en-US"/>
        </w:rPr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44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F83FA6">
        <w:rPr>
          <w:lang w:val="ru-RU"/>
        </w:rPr>
        <w:t>powerOfAttorneyResponse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95899" w:rsidRPr="00BB04FE" w14:paraId="0B1DBE5F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FD8D4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3D98" w14:textId="0F8D5031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93A9981" wp14:editId="1D48DE85">
                  <wp:extent cx="4074160" cy="1655445"/>
                  <wp:effectExtent l="0" t="0" r="2540" b="1905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4160" cy="1655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899" w:rsidRPr="00344507" w14:paraId="0F7A0644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D074D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DBEB5" w14:textId="77777777" w:rsidR="00C95899" w:rsidRPr="00C95899" w:rsidRDefault="00C95899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95899" w:rsidRPr="00BB04FE" w14:paraId="630DDB9D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F1061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4437D" w14:textId="77777777" w:rsidR="00C95899" w:rsidRPr="00BB04FE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5" w:history="1">
              <w:r w:rsidR="00C95899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PowerOfAttorneyResponseType</w:t>
              </w:r>
            </w:hyperlink>
          </w:p>
        </w:tc>
      </w:tr>
      <w:tr w:rsidR="00C95899" w:rsidRPr="00BB04FE" w14:paraId="29648F34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F01A2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C95899" w:rsidRPr="00BB04FE" w14:paraId="01452B09" w14:textId="77777777" w:rsidTr="00A65DCA">
              <w:tc>
                <w:tcPr>
                  <w:tcW w:w="0" w:type="auto"/>
                </w:tcPr>
                <w:p w14:paraId="45DE7766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2974BD7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590A707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BB04FE" w14:paraId="5DE24A7E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6988F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512E" w14:textId="77777777" w:rsidR="00C95899" w:rsidRPr="00BB04FE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49" w:history="1">
              <w:r w:rsidR="00C95899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powerOfAttorneyInfo</w:t>
              </w:r>
            </w:hyperlink>
            <w:r w:rsidR="00C95899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4A" w:history="1">
              <w:r w:rsidR="00C95899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C95899" w:rsidRPr="00BB04FE" w14:paraId="4CB83C37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0BC7C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662"/>
            </w:tblGrid>
            <w:tr w:rsidR="00C95899" w:rsidRPr="00BB04FE" w14:paraId="30F2A119" w14:textId="77777777" w:rsidTr="00A65DCA">
              <w:tc>
                <w:tcPr>
                  <w:tcW w:w="0" w:type="auto"/>
                </w:tcPr>
                <w:p w14:paraId="2D5BAC6D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C95899" w:rsidRPr="00BB04FE" w14:paraId="1389C2E7" w14:textId="77777777" w:rsidTr="00A65DCA">
              <w:tc>
                <w:tcPr>
                  <w:tcW w:w="0" w:type="auto"/>
                </w:tcPr>
                <w:p w14:paraId="671B0B34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ответа на запрос доверенности</w:t>
                  </w:r>
                </w:p>
              </w:tc>
            </w:tr>
          </w:tbl>
          <w:p w14:paraId="2706D8CF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344507" w14:paraId="724C9634" w14:textId="77777777" w:rsidTr="00A65DC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ADA9A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130DF" w14:textId="77777777" w:rsidR="00C95899" w:rsidRPr="00C95899" w:rsidRDefault="00C95899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95899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>"powerOfAttorneyResponse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C95899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>"PowerOfAttorneyResponseType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ответа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на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27CAC041" w14:textId="77777777" w:rsidR="00C95899" w:rsidRDefault="00C95899" w:rsidP="00C95899">
      <w:pPr>
        <w:rPr>
          <w:lang w:val="en-US" w:eastAsia="x-none"/>
        </w:rPr>
      </w:pPr>
    </w:p>
    <w:p w14:paraId="61E9C50D" w14:textId="77777777" w:rsidR="00C95899" w:rsidRDefault="00C95899" w:rsidP="00C95899">
      <w:pPr>
        <w:rPr>
          <w:lang w:val="en-US" w:eastAsia="x-none"/>
        </w:rPr>
      </w:pPr>
    </w:p>
    <w:p w14:paraId="642B4DB5" w14:textId="3AD46648" w:rsidR="00C95899" w:rsidRDefault="00C95899" w:rsidP="00C95899">
      <w:pPr>
        <w:pStyle w:val="affe"/>
        <w:keepNext/>
        <w:jc w:val="right"/>
      </w:pPr>
      <w:r>
        <w:lastRenderedPageBreak/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45</w:t>
      </w:r>
      <w:r w:rsidR="00CF4641">
        <w:rPr>
          <w:noProof/>
        </w:rPr>
        <w:fldChar w:fldCharType="end"/>
      </w:r>
      <w:r>
        <w:rPr>
          <w:lang w:val="en-US"/>
        </w:rPr>
        <w:t xml:space="preserve"> </w:t>
      </w:r>
      <w:r>
        <w:rPr>
          <w:lang w:val="ru-RU"/>
        </w:rPr>
        <w:t xml:space="preserve">Схема сведений элемента </w:t>
      </w:r>
      <w:r w:rsidRPr="00C95899">
        <w:rPr>
          <w:bCs w:val="0"/>
          <w:color w:val="000000"/>
        </w:rPr>
        <w:t>systemInfo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95899" w:rsidRPr="00BB04FE" w14:paraId="1151A16B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25A60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1D47D" w14:textId="4E3A6219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1D77723" wp14:editId="4DAF0407">
                  <wp:extent cx="3373755" cy="278384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755" cy="278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899" w:rsidRPr="00344507" w14:paraId="23BD5FF4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A4FD4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53635" w14:textId="77777777" w:rsidR="00C95899" w:rsidRPr="00C95899" w:rsidRDefault="00C95899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95899" w:rsidRPr="00BB04FE" w14:paraId="7ECA2B87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DF2B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C95899" w:rsidRPr="00BB04FE" w14:paraId="49992046" w14:textId="77777777" w:rsidTr="00A65DCA">
              <w:tc>
                <w:tcPr>
                  <w:tcW w:w="0" w:type="auto"/>
                </w:tcPr>
                <w:p w14:paraId="0F7C520F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2F64D055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C95899" w:rsidRPr="00BB04FE" w14:paraId="5A6FCBC1" w14:textId="77777777" w:rsidTr="00A65DCA">
              <w:tc>
                <w:tcPr>
                  <w:tcW w:w="0" w:type="auto"/>
                </w:tcPr>
                <w:p w14:paraId="1277FDA4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204A38BF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C95899" w:rsidRPr="00BB04FE" w14:paraId="2FDCC2EF" w14:textId="77777777" w:rsidTr="00A65DCA">
              <w:tc>
                <w:tcPr>
                  <w:tcW w:w="0" w:type="auto"/>
                </w:tcPr>
                <w:p w14:paraId="0DE89930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F497365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32F0B1D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344507" w14:paraId="7792C2A8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4CBA3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4EDC7" w14:textId="77777777" w:rsidR="00C95899" w:rsidRPr="00C95899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9B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content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C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status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D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issued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E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revocationReason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F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revocationDate</w:t>
              </w:r>
            </w:hyperlink>
          </w:p>
        </w:tc>
      </w:tr>
      <w:tr w:rsidR="00C95899" w:rsidRPr="00BB04FE" w14:paraId="00773989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29F4A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568"/>
            </w:tblGrid>
            <w:tr w:rsidR="00C95899" w:rsidRPr="00BB04FE" w14:paraId="7C402E71" w14:textId="77777777" w:rsidTr="00A65DCA">
              <w:tc>
                <w:tcPr>
                  <w:tcW w:w="0" w:type="auto"/>
                </w:tcPr>
                <w:p w14:paraId="1AE5C841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C95899" w:rsidRPr="00BB04FE" w14:paraId="263B1DD9" w14:textId="77777777" w:rsidTr="00A65DCA">
              <w:tc>
                <w:tcPr>
                  <w:tcW w:w="0" w:type="auto"/>
                </w:tcPr>
                <w:p w14:paraId="4542942B" w14:textId="77777777" w:rsidR="00C95899" w:rsidRPr="00BB04FE" w:rsidRDefault="00C95899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proofErr w:type="gramStart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Тип</w:t>
                  </w:r>
                  <w:proofErr w:type="gramEnd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описывающий информацию о электронной доверенности</w:t>
                  </w:r>
                </w:p>
              </w:tc>
            </w:tr>
          </w:tbl>
          <w:p w14:paraId="44F4DAB5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BB04FE" w14:paraId="664A26BF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6DFD5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5EEE2" w14:textId="77777777" w:rsidR="00C95899" w:rsidRPr="00BB04FE" w:rsidRDefault="00C95899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"powerOfAttorneyInfo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Тип описывающий информацию о электронной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"content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Доверенность в base64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В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 xml:space="preserve"> том виде в котором она пришла на регистрацию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С подписью и вложенными доверенностями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proofErr w:type="gramStart"/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"status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"PAStatusType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Текущий статус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"issued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регистрации доверенности в модуле МЧД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"revocationReason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</w:t>
            </w:r>
            <w:r w:rsidRPr="00BB04FE">
              <w:rPr>
                <w:rFonts w:ascii="Consolas" w:hAnsi="Consolas" w:cs="Consolas"/>
                <w:color w:val="FF0000"/>
              </w:rPr>
              <w:lastRenderedPageBreak/>
              <w:t>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End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Основание для отзыва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отзыва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7B03C4F3" w14:textId="16652EF4" w:rsidR="00CC1530" w:rsidRPr="00C95899" w:rsidRDefault="00CC1530" w:rsidP="00F809C2">
      <w:pPr>
        <w:pStyle w:val="4"/>
      </w:pPr>
      <w:r w:rsidRPr="00C95899">
        <w:lastRenderedPageBreak/>
        <w:br w:type="page"/>
      </w:r>
    </w:p>
    <w:p w14:paraId="3BB1E079" w14:textId="77777777" w:rsidR="00CC1530" w:rsidRPr="00C95899" w:rsidRDefault="00CC1530" w:rsidP="00756B32">
      <w:pPr>
        <w:spacing w:after="0"/>
      </w:pPr>
    </w:p>
    <w:p w14:paraId="45516B54" w14:textId="6CBBCE73" w:rsidR="00CE5FB1" w:rsidRPr="00BF2143" w:rsidRDefault="00390001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67" w:name="_Toc81991532"/>
      <w:bookmarkStart w:id="68" w:name="_Toc85629414"/>
      <w:r w:rsidRPr="00BF2143">
        <w:rPr>
          <w:rStyle w:val="pt-a1-000032"/>
          <w:rFonts w:ascii="Times New Roman" w:hAnsi="Times New Roman"/>
        </w:rPr>
        <w:t xml:space="preserve">Описание процесса обмена «Запрос справочника </w:t>
      </w:r>
      <w:r w:rsidR="00F11D08" w:rsidRPr="00BF2143">
        <w:rPr>
          <w:rStyle w:val="pt-a1-000032"/>
          <w:rFonts w:ascii="Times New Roman" w:hAnsi="Times New Roman"/>
        </w:rPr>
        <w:t>Полномочий</w:t>
      </w:r>
      <w:r w:rsidRPr="00BF2143">
        <w:rPr>
          <w:rStyle w:val="pt-a1-000032"/>
          <w:rFonts w:ascii="Times New Roman" w:hAnsi="Times New Roman"/>
        </w:rPr>
        <w:t>»</w:t>
      </w:r>
      <w:r w:rsidR="009D2CE4" w:rsidRPr="00BF2143">
        <w:rPr>
          <w:rStyle w:val="af1"/>
          <w:rFonts w:ascii="Times New Roman" w:hAnsi="Times New Roman"/>
        </w:rPr>
        <w:footnoteReference w:id="1"/>
      </w:r>
      <w:bookmarkEnd w:id="67"/>
      <w:bookmarkEnd w:id="68"/>
      <w:r w:rsidR="0041499C" w:rsidRPr="00BF2143">
        <w:rPr>
          <w:rStyle w:val="pt-a1-000032"/>
          <w:rFonts w:ascii="Times New Roman" w:hAnsi="Times New Roman"/>
        </w:rPr>
        <w:t xml:space="preserve"> </w:t>
      </w:r>
    </w:p>
    <w:p w14:paraId="130AA49C" w14:textId="7104F4B9" w:rsidR="00DA6CF4" w:rsidRDefault="007A1B1E" w:rsidP="00E001C5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69" w:name="_Toc81991533"/>
      <w:r w:rsidRPr="00BF2143">
        <w:rPr>
          <w:rFonts w:ascii="Times New Roman" w:hAnsi="Times New Roman"/>
        </w:rPr>
        <w:t>Атрибутивный</w:t>
      </w:r>
      <w:r w:rsidR="00390001" w:rsidRPr="00BF2143">
        <w:rPr>
          <w:rFonts w:ascii="Times New Roman" w:hAnsi="Times New Roman"/>
        </w:rPr>
        <w:t xml:space="preserve"> состав «Запрос справочника Полномочий» (</w:t>
      </w:r>
      <w:r w:rsidR="00E001C5" w:rsidRPr="00E001C5">
        <w:rPr>
          <w:rStyle w:val="pt-a1-000032"/>
          <w:rFonts w:ascii="Times New Roman" w:hAnsi="Times New Roman"/>
          <w:lang w:val="en-US"/>
        </w:rPr>
        <w:t>dicAuthorityListRequest</w:t>
      </w:r>
      <w:r w:rsidR="00390001" w:rsidRPr="00BF2143">
        <w:rPr>
          <w:rFonts w:ascii="Times New Roman" w:hAnsi="Times New Roman"/>
        </w:rPr>
        <w:t>)</w:t>
      </w:r>
      <w:bookmarkEnd w:id="69"/>
    </w:p>
    <w:p w14:paraId="1C694C1B" w14:textId="7A0215AC" w:rsidR="00443A30" w:rsidRPr="00443A30" w:rsidRDefault="00443A30" w:rsidP="00443A30">
      <w:r>
        <w:rPr>
          <w:b/>
          <w:i/>
          <w:lang w:eastAsia="ru-RU"/>
        </w:rPr>
        <w:t xml:space="preserve">Тип документа СЭДО – </w:t>
      </w:r>
      <w:r w:rsidRPr="00443A30"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5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Запрос справочника полномочий</w:t>
      </w:r>
      <w:r w:rsidRPr="00443A30">
        <w:rPr>
          <w:b/>
          <w:i/>
          <w:lang w:eastAsia="ru-RU"/>
        </w:rPr>
        <w:t>)</w:t>
      </w:r>
    </w:p>
    <w:p w14:paraId="6FC8779E" w14:textId="2A045A21" w:rsidR="003408B8" w:rsidRPr="00BF2143" w:rsidRDefault="003408B8" w:rsidP="00AD040D">
      <w:pPr>
        <w:pStyle w:val="affe"/>
        <w:keepNext/>
        <w:spacing w:line="240" w:lineRule="auto"/>
        <w:jc w:val="right"/>
      </w:pPr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46</w:t>
      </w:r>
      <w:r w:rsidR="00CF4641">
        <w:rPr>
          <w:noProof/>
        </w:rPr>
        <w:fldChar w:fldCharType="end"/>
      </w:r>
      <w:r w:rsidRPr="00BF2143">
        <w:rPr>
          <w:lang w:val="ru-RU"/>
        </w:rPr>
        <w:t xml:space="preserve"> Запрос справочника полномочий</w:t>
      </w:r>
    </w:p>
    <w:tbl>
      <w:tblPr>
        <w:tblStyle w:val="affb"/>
        <w:tblW w:w="9888" w:type="dxa"/>
        <w:tblInd w:w="-34" w:type="dxa"/>
        <w:tblLook w:val="04A0" w:firstRow="1" w:lastRow="0" w:firstColumn="1" w:lastColumn="0" w:noHBand="0" w:noVBand="1"/>
      </w:tblPr>
      <w:tblGrid>
        <w:gridCol w:w="590"/>
        <w:gridCol w:w="1683"/>
        <w:gridCol w:w="868"/>
        <w:gridCol w:w="2256"/>
        <w:gridCol w:w="1656"/>
        <w:gridCol w:w="1338"/>
        <w:gridCol w:w="1497"/>
      </w:tblGrid>
      <w:tr w:rsidR="00CF44BC" w:rsidRPr="00BF2143" w14:paraId="7A9C06D3" w14:textId="77777777" w:rsidTr="00CF44BC">
        <w:tc>
          <w:tcPr>
            <w:tcW w:w="590" w:type="dxa"/>
            <w:tcBorders>
              <w:bottom w:val="single" w:sz="4" w:space="0" w:color="auto"/>
            </w:tcBorders>
          </w:tcPr>
          <w:p w14:paraId="78A1DF28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683" w:type="dxa"/>
            <w:tcBorders>
              <w:bottom w:val="single" w:sz="4" w:space="0" w:color="auto"/>
            </w:tcBorders>
          </w:tcPr>
          <w:p w14:paraId="74FAFDFC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14:paraId="7F86A345" w14:textId="032AF21D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14:paraId="5BEEA182" w14:textId="59DFF35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6CB6E6E5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7D6BC31A" w14:textId="30C9868A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497" w:type="dxa"/>
            <w:tcBorders>
              <w:bottom w:val="single" w:sz="4" w:space="0" w:color="auto"/>
            </w:tcBorders>
          </w:tcPr>
          <w:p w14:paraId="3FC4C3E5" w14:textId="15B28A2E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CF44BC" w:rsidRPr="00BF2143" w14:paraId="2E7EBA8F" w14:textId="77777777" w:rsidTr="00CF44BC">
        <w:tc>
          <w:tcPr>
            <w:tcW w:w="590" w:type="dxa"/>
            <w:shd w:val="clear" w:color="auto" w:fill="D9D9D9" w:themeFill="background1" w:themeFillShade="D9"/>
          </w:tcPr>
          <w:p w14:paraId="3D41A946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19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683" w:type="dxa"/>
            <w:shd w:val="clear" w:color="auto" w:fill="D9D9D9" w:themeFill="background1" w:themeFillShade="D9"/>
          </w:tcPr>
          <w:p w14:paraId="1B07C9FC" w14:textId="1147E27C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868" w:type="dxa"/>
            <w:shd w:val="clear" w:color="auto" w:fill="D9D9D9" w:themeFill="background1" w:themeFillShade="D9"/>
          </w:tcPr>
          <w:p w14:paraId="0E26D7A1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2256" w:type="dxa"/>
            <w:shd w:val="clear" w:color="auto" w:fill="D9D9D9" w:themeFill="background1" w:themeFillShade="D9"/>
          </w:tcPr>
          <w:p w14:paraId="0DC86F7D" w14:textId="6B32926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D69C9FA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4DC7D13" w14:textId="7C745E65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656" w:type="dxa"/>
            <w:shd w:val="clear" w:color="auto" w:fill="D9D9D9" w:themeFill="background1" w:themeFillShade="D9"/>
          </w:tcPr>
          <w:p w14:paraId="69B7020A" w14:textId="3E76652B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38" w:type="dxa"/>
            <w:shd w:val="clear" w:color="auto" w:fill="D9D9D9" w:themeFill="background1" w:themeFillShade="D9"/>
          </w:tcPr>
          <w:p w14:paraId="746A659F" w14:textId="77777777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97" w:type="dxa"/>
            <w:shd w:val="clear" w:color="auto" w:fill="D9D9D9" w:themeFill="background1" w:themeFillShade="D9"/>
          </w:tcPr>
          <w:p w14:paraId="2CD6260E" w14:textId="2A28A5B9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3A204853" w14:textId="11B02872" w:rsidR="00390001" w:rsidRPr="004C4E69" w:rsidRDefault="00390001" w:rsidP="00AD040D">
      <w:pPr>
        <w:pStyle w:val="4"/>
        <w:rPr>
          <w:rStyle w:val="pt-a1-000032"/>
          <w:rFonts w:ascii="Times New Roman" w:hAnsi="Times New Roman"/>
        </w:rPr>
      </w:pPr>
      <w:bookmarkStart w:id="70" w:name="_Toc81991534"/>
      <w:r w:rsidRPr="00BF2143">
        <w:rPr>
          <w:rStyle w:val="pt-a1-000032"/>
          <w:rFonts w:ascii="Times New Roman" w:hAnsi="Times New Roman"/>
        </w:rPr>
        <w:t>Пример</w:t>
      </w:r>
      <w:bookmarkEnd w:id="70"/>
      <w:r w:rsidR="004C4E69">
        <w:rPr>
          <w:rStyle w:val="pt-a1-000032"/>
          <w:rFonts w:ascii="Times New Roman" w:hAnsi="Times New Roman"/>
        </w:rPr>
        <w:t xml:space="preserve"> </w:t>
      </w:r>
      <w:r w:rsidR="004C4E69">
        <w:rPr>
          <w:rStyle w:val="pt-a1-000032"/>
          <w:rFonts w:ascii="Times New Roman" w:hAnsi="Times New Roman"/>
          <w:lang w:val="en-US"/>
        </w:rPr>
        <w:t>XML</w:t>
      </w:r>
      <w:r w:rsidR="004C4E69">
        <w:rPr>
          <w:rStyle w:val="pt-a1-000032"/>
          <w:rFonts w:ascii="Times New Roman" w:hAnsi="Times New Roman"/>
        </w:rPr>
        <w:t xml:space="preserve"> запроса справочника Полномочий.</w: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032EB" w:rsidRPr="00344507" w14:paraId="02E1B2C8" w14:textId="77777777" w:rsidTr="00C032EB">
        <w:tc>
          <w:tcPr>
            <w:tcW w:w="9854" w:type="dxa"/>
          </w:tcPr>
          <w:p w14:paraId="3D58632E" w14:textId="519038E4" w:rsidR="00C032EB" w:rsidRPr="00BF2143" w:rsidRDefault="00052271" w:rsidP="00AD04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/>
              <w:rPr>
                <w:rFonts w:eastAsia="Times New Roman"/>
                <w:bdr w:val="none" w:sz="0" w:space="0" w:color="auto"/>
                <w:lang w:val="en-US"/>
              </w:rPr>
            </w:pPr>
            <w:r w:rsidRPr="00052271">
              <w:rPr>
                <w:lang w:val="en-US"/>
              </w:rPr>
              <w:t>&lt;urn:dicAuthorityListRequest xmlns:urn="urn:ru:fss:integration:types:mchd:v01"/&gt;</w:t>
            </w:r>
          </w:p>
        </w:tc>
      </w:tr>
    </w:tbl>
    <w:p w14:paraId="0E180E22" w14:textId="77777777" w:rsidR="00C032EB" w:rsidRPr="002C240A" w:rsidRDefault="00C032EB" w:rsidP="00AD040D">
      <w:pPr>
        <w:ind w:left="0"/>
        <w:rPr>
          <w:lang w:val="en-US"/>
        </w:rPr>
      </w:pPr>
    </w:p>
    <w:p w14:paraId="0F2B277D" w14:textId="2FB93D13" w:rsidR="004C4E69" w:rsidRPr="004C4E69" w:rsidRDefault="007763CA" w:rsidP="004C4E69">
      <w:pPr>
        <w:pStyle w:val="4"/>
        <w:rPr>
          <w:rFonts w:ascii="Times New Roman" w:hAnsi="Times New Roman"/>
        </w:rPr>
      </w:pPr>
      <w:r>
        <w:rPr>
          <w:rFonts w:ascii="Times New Roman" w:hAnsi="Times New Roman"/>
          <w:lang w:eastAsia="ru-RU"/>
        </w:rPr>
        <w:t>Схема</w:t>
      </w:r>
      <w:r w:rsidR="004C4E69" w:rsidRPr="004C4E69">
        <w:rPr>
          <w:rFonts w:ascii="Times New Roman" w:hAnsi="Times New Roman"/>
          <w:lang w:eastAsia="ru-RU"/>
        </w:rPr>
        <w:t xml:space="preserve"> сведений запроса справочника </w:t>
      </w:r>
      <w:r w:rsidR="004C4E69">
        <w:rPr>
          <w:rFonts w:ascii="Times New Roman" w:hAnsi="Times New Roman"/>
          <w:lang w:eastAsia="ru-RU"/>
        </w:rPr>
        <w:t>п</w:t>
      </w:r>
      <w:r w:rsidR="004C4E69" w:rsidRPr="004C4E69">
        <w:rPr>
          <w:rFonts w:ascii="Times New Roman" w:hAnsi="Times New Roman"/>
          <w:lang w:eastAsia="ru-RU"/>
        </w:rPr>
        <w:t>олномочий.</w:t>
      </w:r>
    </w:p>
    <w:p w14:paraId="2485380E" w14:textId="12C6F57A" w:rsidR="004C4E69" w:rsidRDefault="004C4E69" w:rsidP="004C4E69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47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dicA</w:t>
      </w:r>
      <w:r w:rsidRPr="006C1F17">
        <w:rPr>
          <w:lang w:val="ru-RU"/>
        </w:rPr>
        <w:t>uthorityListRequest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4C4E69" w:rsidRPr="0046112B" w14:paraId="495CBDF2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D752C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5034F" w14:textId="145BA0E3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B88141F" wp14:editId="2C85640A">
                  <wp:extent cx="1130300" cy="448310"/>
                  <wp:effectExtent l="0" t="0" r="0" b="889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0" cy="448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4E69" w:rsidRPr="00344507" w14:paraId="0976D758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FDB5D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2838" w14:textId="77777777" w:rsidR="004C4E69" w:rsidRPr="00A311DF" w:rsidRDefault="004C4E69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4C4E69" w:rsidRPr="0046112B" w14:paraId="1D6D7635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0D22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4C4E69" w:rsidRPr="0046112B" w14:paraId="5749AB91" w14:textId="77777777" w:rsidTr="002C240A">
              <w:tc>
                <w:tcPr>
                  <w:tcW w:w="0" w:type="auto"/>
                </w:tcPr>
                <w:p w14:paraId="617493BC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05490F3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047CC17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4C4E69" w:rsidRPr="0046112B" w14:paraId="79D0C854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C9FA8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431"/>
            </w:tblGrid>
            <w:tr w:rsidR="004C4E69" w:rsidRPr="0046112B" w14:paraId="04ABEA7F" w14:textId="77777777" w:rsidTr="002C240A">
              <w:tc>
                <w:tcPr>
                  <w:tcW w:w="0" w:type="auto"/>
                </w:tcPr>
                <w:p w14:paraId="7B659FAF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4C4E69" w:rsidRPr="0046112B" w14:paraId="5ADBE2AB" w14:textId="77777777" w:rsidTr="002C240A">
              <w:tc>
                <w:tcPr>
                  <w:tcW w:w="0" w:type="auto"/>
                </w:tcPr>
                <w:p w14:paraId="524FCF98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Запрос справочника полномочий</w:t>
                  </w:r>
                </w:p>
              </w:tc>
            </w:tr>
          </w:tbl>
          <w:p w14:paraId="40939BE7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4C4E69" w:rsidRPr="00344507" w14:paraId="01B42186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2F6E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284F9" w14:textId="77777777" w:rsidR="004C4E69" w:rsidRPr="00A311DF" w:rsidRDefault="004C4E69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"authorityListRequest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Запрос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справочника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полномочий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/&gt;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6C4C5E3" w14:textId="77777777" w:rsidR="004C4E69" w:rsidRPr="004C4E69" w:rsidRDefault="004C4E69" w:rsidP="00AD040D">
      <w:pPr>
        <w:ind w:left="0"/>
        <w:rPr>
          <w:lang w:val="en-US"/>
        </w:rPr>
      </w:pPr>
    </w:p>
    <w:p w14:paraId="15E84ABE" w14:textId="77777777" w:rsidR="004C4E69" w:rsidRPr="004C4E69" w:rsidRDefault="004C4E69" w:rsidP="00AD040D">
      <w:pPr>
        <w:ind w:left="0"/>
        <w:rPr>
          <w:lang w:val="en-US"/>
        </w:rPr>
      </w:pPr>
    </w:p>
    <w:p w14:paraId="1470335B" w14:textId="56EC7319" w:rsidR="00F11D08" w:rsidRDefault="00390001" w:rsidP="00E001C5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71" w:name="_Toc81991535"/>
      <w:r w:rsidRPr="00BF2143">
        <w:rPr>
          <w:rStyle w:val="pt-a1-000032"/>
          <w:rFonts w:ascii="Times New Roman" w:hAnsi="Times New Roman"/>
        </w:rPr>
        <w:t xml:space="preserve">Атрибутивный состав «Справочник </w:t>
      </w:r>
      <w:r w:rsidR="00F11D08" w:rsidRPr="00BF2143">
        <w:rPr>
          <w:rStyle w:val="pt-a1-000032"/>
          <w:rFonts w:ascii="Times New Roman" w:hAnsi="Times New Roman"/>
        </w:rPr>
        <w:t>Полномочий</w:t>
      </w:r>
      <w:r w:rsidRPr="00BF2143">
        <w:rPr>
          <w:rStyle w:val="pt-a1-000032"/>
          <w:rFonts w:ascii="Times New Roman" w:hAnsi="Times New Roman"/>
        </w:rPr>
        <w:t>»</w:t>
      </w:r>
      <w:r w:rsidR="00BD18FC" w:rsidRPr="00BF2143">
        <w:rPr>
          <w:rStyle w:val="pt-a1-000032"/>
          <w:rFonts w:ascii="Times New Roman" w:hAnsi="Times New Roman"/>
        </w:rPr>
        <w:t xml:space="preserve"> (</w:t>
      </w:r>
      <w:r w:rsidR="00E001C5" w:rsidRPr="00E001C5">
        <w:rPr>
          <w:rFonts w:ascii="Times New Roman" w:hAnsi="Times New Roman"/>
          <w:lang w:val="en-US"/>
        </w:rPr>
        <w:t>dicAuthorityListResponse</w:t>
      </w:r>
      <w:r w:rsidR="00BD18FC" w:rsidRPr="00BF2143">
        <w:rPr>
          <w:rStyle w:val="pt-a1-000032"/>
          <w:rFonts w:ascii="Times New Roman" w:hAnsi="Times New Roman"/>
        </w:rPr>
        <w:t>)</w:t>
      </w:r>
      <w:bookmarkEnd w:id="71"/>
    </w:p>
    <w:p w14:paraId="6112032F" w14:textId="260820CE" w:rsidR="00443A30" w:rsidRPr="00443A30" w:rsidRDefault="00344507" w:rsidP="00443A30">
      <w:pPr>
        <w:pStyle w:val="afa"/>
        <w:ind w:left="360"/>
      </w:pPr>
      <w:r>
        <w:rPr>
          <w:b/>
          <w:i/>
          <w:lang w:eastAsia="ru-RU"/>
        </w:rPr>
        <w:t>Тип документа СЭДО – 2</w:t>
      </w:r>
      <w:bookmarkStart w:id="72" w:name="_GoBack"/>
      <w:bookmarkEnd w:id="72"/>
      <w:r>
        <w:rPr>
          <w:b/>
          <w:i/>
          <w:lang w:eastAsia="ru-RU"/>
        </w:rPr>
        <w:t>11</w:t>
      </w:r>
      <w:r w:rsidR="00443A30" w:rsidRPr="00443A30">
        <w:rPr>
          <w:b/>
          <w:i/>
          <w:lang w:eastAsia="ru-RU"/>
        </w:rPr>
        <w:t xml:space="preserve"> (</w:t>
      </w:r>
      <w:r w:rsidR="00443A30">
        <w:rPr>
          <w:b/>
          <w:i/>
          <w:lang w:eastAsia="ru-RU"/>
        </w:rPr>
        <w:t>Справочник полномочий</w:t>
      </w:r>
      <w:r w:rsidR="00443A30" w:rsidRPr="00443A30">
        <w:rPr>
          <w:b/>
          <w:i/>
          <w:lang w:eastAsia="ru-RU"/>
        </w:rPr>
        <w:t>)</w:t>
      </w:r>
    </w:p>
    <w:p w14:paraId="75E158A1" w14:textId="77777777" w:rsidR="00443A30" w:rsidRPr="00443A30" w:rsidRDefault="00443A30" w:rsidP="00443A30"/>
    <w:p w14:paraId="4003DD4B" w14:textId="10699557" w:rsidR="003408B8" w:rsidRPr="00BF2143" w:rsidRDefault="003408B8" w:rsidP="00AD040D">
      <w:pPr>
        <w:pStyle w:val="affe"/>
        <w:keepNext/>
        <w:spacing w:line="240" w:lineRule="auto"/>
        <w:jc w:val="right"/>
      </w:pPr>
      <w:bookmarkStart w:id="73" w:name="_Ref77339249"/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48</w:t>
      </w:r>
      <w:r w:rsidR="00CF4641">
        <w:rPr>
          <w:noProof/>
        </w:rPr>
        <w:fldChar w:fldCharType="end"/>
      </w:r>
      <w:bookmarkEnd w:id="73"/>
      <w:r w:rsidRPr="00BF2143">
        <w:rPr>
          <w:lang w:val="ru-RU"/>
        </w:rPr>
        <w:t xml:space="preserve"> Ответ на запрос справочника полномочий</w:t>
      </w:r>
    </w:p>
    <w:tbl>
      <w:tblPr>
        <w:tblStyle w:val="affb"/>
        <w:tblW w:w="100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300"/>
        <w:gridCol w:w="1948"/>
        <w:gridCol w:w="1542"/>
        <w:gridCol w:w="1358"/>
        <w:gridCol w:w="1624"/>
        <w:gridCol w:w="1559"/>
      </w:tblGrid>
      <w:tr w:rsidR="00CF44BC" w:rsidRPr="00BF2143" w14:paraId="139E409A" w14:textId="77777777" w:rsidTr="00E9696F">
        <w:tc>
          <w:tcPr>
            <w:tcW w:w="709" w:type="dxa"/>
            <w:tcBorders>
              <w:bottom w:val="single" w:sz="4" w:space="0" w:color="auto"/>
            </w:tcBorders>
          </w:tcPr>
          <w:p w14:paraId="0A0A796B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4EE0AE59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14:paraId="1AD6E181" w14:textId="4FC4B30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542" w:type="dxa"/>
            <w:tcBorders>
              <w:bottom w:val="single" w:sz="4" w:space="0" w:color="auto"/>
            </w:tcBorders>
          </w:tcPr>
          <w:p w14:paraId="1C8D7A2E" w14:textId="0CD9CE95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7A94F51F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624" w:type="dxa"/>
            <w:tcBorders>
              <w:bottom w:val="single" w:sz="4" w:space="0" w:color="auto"/>
            </w:tcBorders>
          </w:tcPr>
          <w:p w14:paraId="6E9121D5" w14:textId="7198E600" w:rsidR="00CF44BC" w:rsidRPr="00BF2143" w:rsidRDefault="00CF44BC" w:rsidP="00AD040D">
            <w:pPr>
              <w:widowControl/>
              <w:spacing w:after="0"/>
              <w:ind w:left="0" w:right="622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F8CB23A" w14:textId="5A61A20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CF44BC" w:rsidRPr="00BF2143" w14:paraId="35CE8B4B" w14:textId="77777777" w:rsidTr="00E9696F"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210C24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30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3DBA3C2" w14:textId="621BA8BC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Результат запроса справочника полномочий</w:t>
            </w:r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E167CE3" w14:textId="51D1217A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F44BC">
              <w:rPr>
                <w:sz w:val="21"/>
                <w:szCs w:val="21"/>
                <w:lang w:eastAsia="ru-RU"/>
              </w:rPr>
              <w:t>authorities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C262BC8" w14:textId="4095CE4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1 из 2х:</w:t>
            </w:r>
          </w:p>
          <w:p w14:paraId="3F6A7D7C" w14:textId="5A252896" w:rsidR="00CF44BC" w:rsidRPr="00BF2143" w:rsidRDefault="00CF44BC" w:rsidP="009930DB">
            <w:pPr>
              <w:pStyle w:val="afa"/>
              <w:widowControl/>
              <w:numPr>
                <w:ilvl w:val="0"/>
                <w:numId w:val="29"/>
              </w:numPr>
              <w:spacing w:after="0"/>
              <w:ind w:left="447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Ответ со списком полномочий</w:t>
            </w:r>
          </w:p>
          <w:p w14:paraId="735CD21D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29"/>
              </w:numPr>
              <w:spacing w:after="0"/>
              <w:ind w:left="447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lastRenderedPageBreak/>
              <w:t>Ответ об ошибке запроса</w:t>
            </w:r>
          </w:p>
        </w:tc>
        <w:tc>
          <w:tcPr>
            <w:tcW w:w="135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AF59B18" w14:textId="3DD0E5E4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67B32D" w14:textId="4319B9B0" w:rsidR="00CF44BC" w:rsidRPr="00BF2143" w:rsidRDefault="005E558B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val="en-US" w:eastAsia="ru-RU"/>
              </w:rPr>
              <w:t>dic</w:t>
            </w:r>
            <w:r w:rsidR="0094340C" w:rsidRPr="0094340C">
              <w:rPr>
                <w:i/>
                <w:sz w:val="21"/>
                <w:szCs w:val="21"/>
                <w:lang w:eastAsia="ru-RU"/>
              </w:rPr>
              <w:t>AuthorityListResponseType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B4BCB99" w14:textId="50CBD2ED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F44BC" w:rsidRPr="00BF2143" w14:paraId="4EDFFCAB" w14:textId="77777777" w:rsidTr="00E9696F">
        <w:tc>
          <w:tcPr>
            <w:tcW w:w="709" w:type="dxa"/>
            <w:shd w:val="clear" w:color="auto" w:fill="FFFFFF" w:themeFill="background1"/>
          </w:tcPr>
          <w:p w14:paraId="4FC28680" w14:textId="77777777" w:rsidR="00CF44BC" w:rsidRPr="00BF2143" w:rsidRDefault="00CF44BC" w:rsidP="009930DB">
            <w:pPr>
              <w:pStyle w:val="afa"/>
              <w:widowControl/>
              <w:numPr>
                <w:ilvl w:val="1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74AEB690" w14:textId="77777777" w:rsidR="00CF44BC" w:rsidRPr="00BF2143" w:rsidRDefault="00CF44BC" w:rsidP="00AD040D">
            <w:pPr>
              <w:spacing w:after="0"/>
              <w:ind w:left="318"/>
              <w:rPr>
                <w:b/>
              </w:rPr>
            </w:pPr>
            <w:r w:rsidRPr="00BF2143">
              <w:rPr>
                <w:b/>
              </w:rPr>
              <w:t>Успешный результат</w:t>
            </w:r>
          </w:p>
        </w:tc>
        <w:tc>
          <w:tcPr>
            <w:tcW w:w="1948" w:type="dxa"/>
            <w:shd w:val="clear" w:color="auto" w:fill="FFFFFF" w:themeFill="background1"/>
          </w:tcPr>
          <w:p w14:paraId="5E74566D" w14:textId="3B7EC27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F44BC">
              <w:rPr>
                <w:sz w:val="21"/>
                <w:szCs w:val="21"/>
                <w:lang w:eastAsia="ru-RU"/>
              </w:rPr>
              <w:t>authority</w:t>
            </w:r>
          </w:p>
        </w:tc>
        <w:tc>
          <w:tcPr>
            <w:tcW w:w="1542" w:type="dxa"/>
            <w:shd w:val="clear" w:color="auto" w:fill="FFFFFF" w:themeFill="background1"/>
          </w:tcPr>
          <w:p w14:paraId="6D9E98E3" w14:textId="4FC1F22C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785C2FED" w14:textId="1A941FBF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2D85A3EA" w14:textId="4CF56E54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F44BC">
              <w:rPr>
                <w:i/>
                <w:sz w:val="21"/>
                <w:szCs w:val="21"/>
                <w:lang w:eastAsia="ru-RU"/>
              </w:rPr>
              <w:t>Authority</w:t>
            </w:r>
            <w:r w:rsidR="005E558B">
              <w:rPr>
                <w:i/>
                <w:sz w:val="21"/>
                <w:szCs w:val="21"/>
                <w:lang w:val="en-US" w:eastAsia="ru-RU"/>
              </w:rPr>
              <w:t>Dic</w:t>
            </w:r>
            <w:r w:rsidRPr="00CF44BC">
              <w:rPr>
                <w:i/>
                <w:sz w:val="21"/>
                <w:szCs w:val="21"/>
                <w:lang w:eastAsia="ru-RU"/>
              </w:rPr>
              <w:t>Type</w:t>
            </w:r>
          </w:p>
        </w:tc>
        <w:tc>
          <w:tcPr>
            <w:tcW w:w="1559" w:type="dxa"/>
            <w:shd w:val="clear" w:color="auto" w:fill="FFFFFF" w:themeFill="background1"/>
          </w:tcPr>
          <w:p w14:paraId="03A793DB" w14:textId="4351A076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F44BC" w:rsidRPr="00BF2143" w14:paraId="66B76402" w14:textId="77777777" w:rsidTr="00E9696F">
        <w:tc>
          <w:tcPr>
            <w:tcW w:w="709" w:type="dxa"/>
            <w:shd w:val="clear" w:color="auto" w:fill="FFFFFF" w:themeFill="background1"/>
          </w:tcPr>
          <w:p w14:paraId="13D933B7" w14:textId="77777777" w:rsidR="00CF44BC" w:rsidRPr="00BF2143" w:rsidRDefault="00CF44BC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0EA1A2FD" w14:textId="5F786203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Полномочие</w:t>
            </w:r>
          </w:p>
        </w:tc>
        <w:tc>
          <w:tcPr>
            <w:tcW w:w="1948" w:type="dxa"/>
            <w:shd w:val="clear" w:color="auto" w:fill="FFFFFF" w:themeFill="background1"/>
          </w:tcPr>
          <w:p w14:paraId="049AA46B" w14:textId="0693187F" w:rsidR="00CF44BC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rPr>
                <w:sz w:val="21"/>
                <w:szCs w:val="21"/>
                <w:lang w:eastAsia="ru-RU"/>
              </w:rPr>
              <w:t>AuthorityMnenonicType</w:t>
            </w:r>
          </w:p>
        </w:tc>
        <w:tc>
          <w:tcPr>
            <w:tcW w:w="1542" w:type="dxa"/>
            <w:shd w:val="clear" w:color="auto" w:fill="FFFFFF" w:themeFill="background1"/>
          </w:tcPr>
          <w:p w14:paraId="69F68BE5" w14:textId="302488A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3261C73C" w14:textId="77777777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17C42AFD" w14:textId="7DB7D114" w:rsidR="00CF44BC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6C251C31" w14:textId="7AEE01B3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0C6CD487" w14:textId="77777777" w:rsidTr="00E9696F">
        <w:tc>
          <w:tcPr>
            <w:tcW w:w="709" w:type="dxa"/>
            <w:shd w:val="clear" w:color="auto" w:fill="FFFFFF" w:themeFill="background1"/>
          </w:tcPr>
          <w:p w14:paraId="19D90645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35D2438F" w14:textId="21A09020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Наимеование полномочия</w:t>
            </w:r>
          </w:p>
        </w:tc>
        <w:tc>
          <w:tcPr>
            <w:tcW w:w="1948" w:type="dxa"/>
            <w:shd w:val="clear" w:color="auto" w:fill="FFFFFF" w:themeFill="background1"/>
          </w:tcPr>
          <w:p w14:paraId="5E768B28" w14:textId="0395D692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E0A40">
              <w:rPr>
                <w:sz w:val="21"/>
                <w:szCs w:val="21"/>
                <w:lang w:eastAsia="ru-RU"/>
              </w:rPr>
              <w:t>name</w:t>
            </w:r>
          </w:p>
        </w:tc>
        <w:tc>
          <w:tcPr>
            <w:tcW w:w="1542" w:type="dxa"/>
            <w:shd w:val="clear" w:color="auto" w:fill="FFFFFF" w:themeFill="background1"/>
          </w:tcPr>
          <w:p w14:paraId="04C55EF1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22D7FC20" w14:textId="7D89BB89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52F0106B" w14:textId="27EC7015" w:rsidR="005E0A40" w:rsidRPr="008B4125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5EB2CCEF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7C1C4C52" w14:textId="77777777" w:rsidTr="00E9696F">
        <w:tc>
          <w:tcPr>
            <w:tcW w:w="709" w:type="dxa"/>
            <w:shd w:val="clear" w:color="auto" w:fill="FFFFFF" w:themeFill="background1"/>
          </w:tcPr>
          <w:p w14:paraId="69BE2A4E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3F69E846" w14:textId="4CF9FC27" w:rsidR="005E0A40" w:rsidRPr="00945CD5" w:rsidRDefault="005E0A40" w:rsidP="00AD040D">
            <w:pPr>
              <w:spacing w:after="0"/>
              <w:ind w:left="0"/>
              <w:rPr>
                <w:b/>
              </w:rPr>
            </w:pPr>
            <w:r w:rsidRPr="00945CD5">
              <w:rPr>
                <w:b/>
              </w:rPr>
              <w:t>Родительское полномочие</w:t>
            </w:r>
          </w:p>
        </w:tc>
        <w:tc>
          <w:tcPr>
            <w:tcW w:w="1948" w:type="dxa"/>
            <w:shd w:val="clear" w:color="auto" w:fill="FFFFFF" w:themeFill="background1"/>
          </w:tcPr>
          <w:p w14:paraId="5D009B85" w14:textId="5D1D6D61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45CD5">
              <w:rPr>
                <w:lang w:val="en-US" w:eastAsia="x-none"/>
              </w:rPr>
              <w:t>parentMnemonic</w:t>
            </w:r>
          </w:p>
        </w:tc>
        <w:tc>
          <w:tcPr>
            <w:tcW w:w="1542" w:type="dxa"/>
            <w:shd w:val="clear" w:color="auto" w:fill="FFFFFF" w:themeFill="background1"/>
          </w:tcPr>
          <w:p w14:paraId="7B5B3234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74A1DC83" w14:textId="5AF5E20A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624" w:type="dxa"/>
            <w:shd w:val="clear" w:color="auto" w:fill="FFFFFF" w:themeFill="background1"/>
          </w:tcPr>
          <w:p w14:paraId="009595E3" w14:textId="5BC71831" w:rsidR="005E0A40" w:rsidRPr="008B4125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05A3E888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0EFB4CDC" w14:textId="77777777" w:rsidTr="00E9696F">
        <w:tc>
          <w:tcPr>
            <w:tcW w:w="709" w:type="dxa"/>
            <w:shd w:val="clear" w:color="auto" w:fill="FFFFFF" w:themeFill="background1"/>
          </w:tcPr>
          <w:p w14:paraId="64A8E3DB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3E3A2698" w14:textId="756D5D1C" w:rsidR="005E0A40" w:rsidRPr="00945CD5" w:rsidRDefault="005E0A40" w:rsidP="00F86BD2">
            <w:pPr>
              <w:spacing w:after="0"/>
              <w:ind w:left="0"/>
              <w:rPr>
                <w:b/>
              </w:rPr>
            </w:pPr>
            <w:r w:rsidRPr="00945CD5">
              <w:rPr>
                <w:b/>
              </w:rPr>
              <w:t xml:space="preserve">Дата </w:t>
            </w:r>
            <w:proofErr w:type="gramStart"/>
            <w:r w:rsidRPr="00945CD5">
              <w:rPr>
                <w:b/>
              </w:rPr>
              <w:t>с</w:t>
            </w:r>
            <w:proofErr w:type="gramEnd"/>
          </w:p>
        </w:tc>
        <w:tc>
          <w:tcPr>
            <w:tcW w:w="1948" w:type="dxa"/>
            <w:shd w:val="clear" w:color="auto" w:fill="FFFFFF" w:themeFill="background1"/>
          </w:tcPr>
          <w:p w14:paraId="57E76D7C" w14:textId="2D9B6E80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45CD5">
              <w:rPr>
                <w:lang w:val="en-US" w:eastAsia="x-none"/>
              </w:rPr>
              <w:t>dateStart</w:t>
            </w:r>
          </w:p>
        </w:tc>
        <w:tc>
          <w:tcPr>
            <w:tcW w:w="1542" w:type="dxa"/>
            <w:shd w:val="clear" w:color="auto" w:fill="FFFFFF" w:themeFill="background1"/>
          </w:tcPr>
          <w:p w14:paraId="646006D6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52F322F2" w14:textId="2142DCD4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54908AA2" w14:textId="2E85A66E" w:rsidR="005E0A40" w:rsidRPr="008B4125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559" w:type="dxa"/>
            <w:shd w:val="clear" w:color="auto" w:fill="FFFFFF" w:themeFill="background1"/>
          </w:tcPr>
          <w:p w14:paraId="48235832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10055641" w14:textId="77777777" w:rsidTr="00B83AEC"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76EA1FE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A497C8B" w14:textId="7915AFB6" w:rsidR="005E0A40" w:rsidRPr="00945CD5" w:rsidRDefault="005E0A40" w:rsidP="00AD040D">
            <w:pPr>
              <w:spacing w:after="0"/>
              <w:ind w:left="0"/>
              <w:rPr>
                <w:b/>
              </w:rPr>
            </w:pPr>
            <w:r w:rsidRPr="00945CD5">
              <w:rPr>
                <w:b/>
              </w:rPr>
              <w:t xml:space="preserve">Дата </w:t>
            </w:r>
            <w:proofErr w:type="gramStart"/>
            <w:r w:rsidRPr="00945CD5">
              <w:rPr>
                <w:b/>
              </w:rPr>
              <w:t>по</w:t>
            </w:r>
            <w:proofErr w:type="gramEnd"/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03BB039" w14:textId="249C21CD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45CD5">
              <w:rPr>
                <w:lang w:val="en-US" w:eastAsia="x-none"/>
              </w:rPr>
              <w:t>dateEnd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CE4385F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A538129" w14:textId="36B0B184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8EC3E8" w14:textId="584E93D7" w:rsidR="005E0A40" w:rsidRPr="000E3671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FFE7617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B83AEC" w:rsidRPr="00BF2143" w14:paraId="6748161C" w14:textId="77777777" w:rsidTr="00B83AEC">
        <w:tc>
          <w:tcPr>
            <w:tcW w:w="709" w:type="dxa"/>
            <w:shd w:val="clear" w:color="auto" w:fill="D9D9D9" w:themeFill="background1" w:themeFillShade="D9"/>
          </w:tcPr>
          <w:p w14:paraId="5F14E252" w14:textId="77777777" w:rsidR="00B83AEC" w:rsidRPr="00BF2143" w:rsidRDefault="00B83AEC" w:rsidP="009930DB">
            <w:pPr>
              <w:pStyle w:val="afa"/>
              <w:widowControl/>
              <w:numPr>
                <w:ilvl w:val="1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D9D9D9" w:themeFill="background1" w:themeFillShade="D9"/>
          </w:tcPr>
          <w:p w14:paraId="3F3B5561" w14:textId="1C8E3EA9" w:rsidR="00B83AEC" w:rsidRPr="00BF2143" w:rsidRDefault="00B83AEC" w:rsidP="00B83AEC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948" w:type="dxa"/>
            <w:shd w:val="clear" w:color="auto" w:fill="D9D9D9" w:themeFill="background1" w:themeFillShade="D9"/>
          </w:tcPr>
          <w:p w14:paraId="2A9464BB" w14:textId="74C180F9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1542" w:type="dxa"/>
            <w:shd w:val="clear" w:color="auto" w:fill="D9D9D9" w:themeFill="background1" w:themeFillShade="D9"/>
          </w:tcPr>
          <w:p w14:paraId="62475229" w14:textId="3E7DD84D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4019B4" w:rsidRPr="00C95899">
              <w:rPr>
                <w:i/>
              </w:rPr>
              <w:t>Атрибутивный состав «</w:t>
            </w:r>
            <w:r w:rsidR="004019B4">
              <w:rPr>
                <w:i/>
              </w:rPr>
              <w:t>Протокол ошибки</w:t>
            </w:r>
            <w:r w:rsidR="004019B4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358" w:type="dxa"/>
            <w:shd w:val="clear" w:color="auto" w:fill="D9D9D9" w:themeFill="background1" w:themeFillShade="D9"/>
          </w:tcPr>
          <w:p w14:paraId="6527EC9F" w14:textId="7CDFE7F2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D9D9D9" w:themeFill="background1" w:themeFillShade="D9"/>
          </w:tcPr>
          <w:p w14:paraId="5718D83D" w14:textId="34D23749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7AD8805" w14:textId="1EB9C074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6BD29E29" w14:textId="77777777" w:rsidR="00732664" w:rsidRPr="00BF2143" w:rsidRDefault="00732664" w:rsidP="00AD040D">
      <w:pPr>
        <w:spacing w:after="0"/>
        <w:rPr>
          <w:lang w:eastAsia="ru-RU"/>
        </w:rPr>
      </w:pPr>
    </w:p>
    <w:p w14:paraId="6AE15C4C" w14:textId="08B9D031" w:rsidR="00B14066" w:rsidRPr="00BF2143" w:rsidRDefault="00390001" w:rsidP="00AD040D">
      <w:pPr>
        <w:pStyle w:val="4"/>
        <w:rPr>
          <w:rFonts w:ascii="Times New Roman" w:hAnsi="Times New Roman"/>
        </w:rPr>
      </w:pPr>
      <w:bookmarkStart w:id="74" w:name="_Toc81991536"/>
      <w:r w:rsidRPr="00BF2143">
        <w:rPr>
          <w:rFonts w:ascii="Times New Roman" w:hAnsi="Times New Roman"/>
        </w:rPr>
        <w:t>Пример</w:t>
      </w:r>
      <w:r w:rsidR="00732664" w:rsidRPr="00BF2143">
        <w:rPr>
          <w:rFonts w:ascii="Times New Roman" w:hAnsi="Times New Roman"/>
        </w:rPr>
        <w:t xml:space="preserve"> </w:t>
      </w:r>
      <w:r w:rsidR="00732664" w:rsidRPr="00BF2143">
        <w:rPr>
          <w:rFonts w:ascii="Times New Roman" w:hAnsi="Times New Roman"/>
          <w:lang w:val="en-US"/>
        </w:rPr>
        <w:t>XML</w:t>
      </w:r>
      <w:r w:rsidR="00732664" w:rsidRPr="00BF2143">
        <w:rPr>
          <w:rFonts w:ascii="Times New Roman" w:hAnsi="Times New Roman"/>
        </w:rPr>
        <w:t xml:space="preserve"> файла ответа на запрос справочника полномочий</w:t>
      </w:r>
      <w:bookmarkEnd w:id="74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BD18FC" w:rsidRPr="00344507" w14:paraId="2682885B" w14:textId="77777777" w:rsidTr="00BD18FC">
        <w:tc>
          <w:tcPr>
            <w:tcW w:w="9854" w:type="dxa"/>
          </w:tcPr>
          <w:p w14:paraId="37AE504E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>&lt;urn:dicAuthorityListResponse xmlns:urn="urn:ru:fss:integration:types:mchd:v01"&gt;</w:t>
            </w:r>
          </w:p>
          <w:p w14:paraId="354B7F34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&lt;urn:authorities&gt;</w:t>
            </w:r>
          </w:p>
          <w:p w14:paraId="2C5BC795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&lt;!--Zero or more repetitions:--&gt;</w:t>
            </w:r>
          </w:p>
          <w:p w14:paraId="580462DD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&lt;urn:authority&gt;</w:t>
            </w:r>
          </w:p>
          <w:p w14:paraId="3B5199EB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  &lt;urn:mnemonic&gt;string&lt;/urn:mnemonic&gt;</w:t>
            </w:r>
          </w:p>
          <w:p w14:paraId="448A99D9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  &lt;urn:name&gt;string&lt;/urn:name&gt;</w:t>
            </w:r>
          </w:p>
          <w:p w14:paraId="143CECA1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  &lt;urn:parentMnemonic&gt;string&lt;/urn:parentMnemonic&gt;</w:t>
            </w:r>
          </w:p>
          <w:p w14:paraId="004EAB51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  &lt;urn:dateStart&gt;2008-09-29&lt;/urn:dateStart&gt;</w:t>
            </w:r>
          </w:p>
          <w:p w14:paraId="650EF932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  &lt;urn:dateEnd&gt;2014-09-19&lt;/urn:dateEnd&gt;</w:t>
            </w:r>
          </w:p>
          <w:p w14:paraId="0A7AEAE8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&lt;/urn:authority&gt;</w:t>
            </w:r>
          </w:p>
          <w:p w14:paraId="28926BD2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&lt;/urn:authorities&gt;</w:t>
            </w:r>
          </w:p>
          <w:p w14:paraId="143F3135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&lt;!--Optional:--&gt;</w:t>
            </w:r>
          </w:p>
          <w:p w14:paraId="574F7088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&lt;urn:protocol&gt;</w:t>
            </w:r>
          </w:p>
          <w:p w14:paraId="1D9CE6AD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&lt;!--Zero or more repetitions:--&gt;</w:t>
            </w:r>
          </w:p>
          <w:p w14:paraId="274A4973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&lt;urn:message&gt;</w:t>
            </w:r>
          </w:p>
          <w:p w14:paraId="67F08902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  &lt;urn:mnemonic&gt;string&lt;/urn:mnemonic&gt;</w:t>
            </w:r>
          </w:p>
          <w:p w14:paraId="11C4EF77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  &lt;urn:level&gt;ERROR&lt;/urn:level&gt;</w:t>
            </w:r>
          </w:p>
          <w:p w14:paraId="4B23649F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  &lt;!--Optional:--&gt;</w:t>
            </w:r>
          </w:p>
          <w:p w14:paraId="27D8110A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  &lt;urn:comment&gt;string&lt;/urn:comment&gt;</w:t>
            </w:r>
          </w:p>
          <w:p w14:paraId="271267FA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  &lt;!--Optional:--&gt;</w:t>
            </w:r>
          </w:p>
          <w:p w14:paraId="082BB645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  &lt;urn:recommendation&gt;string&lt;/urn:recommendation&gt;</w:t>
            </w:r>
          </w:p>
          <w:p w14:paraId="0FFC1D62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  &lt;/urn:message&gt;</w:t>
            </w:r>
          </w:p>
          <w:p w14:paraId="55FFE170" w14:textId="77777777" w:rsidR="00FC083F" w:rsidRPr="00FC083F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 xml:space="preserve">  &lt;/urn:protocol&gt;</w:t>
            </w:r>
          </w:p>
          <w:p w14:paraId="49F3BC10" w14:textId="54785F4D" w:rsidR="00BD18FC" w:rsidRPr="00BF2143" w:rsidRDefault="00FC083F" w:rsidP="00FC083F">
            <w:pPr>
              <w:spacing w:after="0"/>
              <w:ind w:left="0"/>
              <w:rPr>
                <w:lang w:val="en-US" w:eastAsia="x-none"/>
              </w:rPr>
            </w:pPr>
            <w:r w:rsidRPr="00FC083F">
              <w:rPr>
                <w:lang w:val="en-US" w:eastAsia="x-none"/>
              </w:rPr>
              <w:t>&lt;/urn:dicAuthorityListResponse&gt;</w:t>
            </w:r>
          </w:p>
        </w:tc>
      </w:tr>
    </w:tbl>
    <w:p w14:paraId="21DD1A56" w14:textId="77777777" w:rsidR="00B14066" w:rsidRPr="00BF2143" w:rsidRDefault="00B14066" w:rsidP="00BD18FC">
      <w:pPr>
        <w:spacing w:after="0"/>
        <w:ind w:left="0"/>
        <w:rPr>
          <w:lang w:val="en-US" w:eastAsia="x-none"/>
        </w:rPr>
      </w:pPr>
    </w:p>
    <w:p w14:paraId="69A2610D" w14:textId="77777777" w:rsidR="009063D8" w:rsidRPr="00BF2143" w:rsidRDefault="009063D8" w:rsidP="00756B32">
      <w:pPr>
        <w:spacing w:after="0"/>
        <w:rPr>
          <w:lang w:val="en-US" w:eastAsia="ru-RU"/>
        </w:rPr>
      </w:pPr>
    </w:p>
    <w:p w14:paraId="2882BD61" w14:textId="77777777" w:rsidR="009063D8" w:rsidRPr="00BF2143" w:rsidRDefault="009063D8" w:rsidP="00756B32">
      <w:pPr>
        <w:pStyle w:val="afa"/>
        <w:spacing w:after="0"/>
        <w:ind w:left="1224"/>
        <w:rPr>
          <w:lang w:val="en-US"/>
        </w:rPr>
      </w:pPr>
    </w:p>
    <w:p w14:paraId="7DEFDA12" w14:textId="3475D397" w:rsidR="004C4E69" w:rsidRPr="004C4E69" w:rsidRDefault="0041499C" w:rsidP="004C4E69">
      <w:pPr>
        <w:pStyle w:val="4"/>
        <w:rPr>
          <w:rFonts w:ascii="Times New Roman" w:hAnsi="Times New Roman"/>
          <w:sz w:val="24"/>
          <w:szCs w:val="24"/>
        </w:rPr>
      </w:pPr>
      <w:r w:rsidRPr="00344507">
        <w:br w:type="page"/>
      </w:r>
      <w:bookmarkStart w:id="75" w:name="_Toc22539667"/>
      <w:r w:rsidR="007763CA">
        <w:rPr>
          <w:rFonts w:ascii="Times New Roman" w:hAnsi="Times New Roman"/>
          <w:lang w:eastAsia="ru-RU"/>
        </w:rPr>
        <w:lastRenderedPageBreak/>
        <w:t>Схема</w:t>
      </w:r>
      <w:r w:rsidR="004C4E69" w:rsidRPr="004C4E69">
        <w:rPr>
          <w:rFonts w:ascii="Times New Roman" w:hAnsi="Times New Roman"/>
          <w:lang w:eastAsia="ru-RU"/>
        </w:rPr>
        <w:t xml:space="preserve"> сведений </w:t>
      </w:r>
      <w:r w:rsidR="004C4E69">
        <w:rPr>
          <w:rFonts w:ascii="Times New Roman" w:hAnsi="Times New Roman"/>
          <w:lang w:eastAsia="ru-RU"/>
        </w:rPr>
        <w:t xml:space="preserve">ответа на запрос </w:t>
      </w:r>
      <w:r w:rsidR="004C4E69" w:rsidRPr="004C4E69">
        <w:rPr>
          <w:rFonts w:ascii="Times New Roman" w:hAnsi="Times New Roman"/>
          <w:lang w:eastAsia="ru-RU"/>
        </w:rPr>
        <w:t xml:space="preserve">справочника </w:t>
      </w:r>
      <w:r w:rsidR="004C4E69">
        <w:rPr>
          <w:rFonts w:ascii="Times New Roman" w:hAnsi="Times New Roman"/>
          <w:lang w:eastAsia="ru-RU"/>
        </w:rPr>
        <w:t>п</w:t>
      </w:r>
      <w:r w:rsidR="004C4E69" w:rsidRPr="004C4E69">
        <w:rPr>
          <w:rFonts w:ascii="Times New Roman" w:hAnsi="Times New Roman"/>
          <w:lang w:eastAsia="ru-RU"/>
        </w:rPr>
        <w:t>олномочий</w:t>
      </w:r>
      <w:r w:rsidR="004C4E69">
        <w:rPr>
          <w:rFonts w:ascii="Times New Roman" w:hAnsi="Times New Roman"/>
          <w:lang w:eastAsia="ru-RU"/>
        </w:rPr>
        <w:t>.</w:t>
      </w:r>
    </w:p>
    <w:p w14:paraId="0177A858" w14:textId="48EBE3D0" w:rsidR="004C4E69" w:rsidRDefault="004C4E69" w:rsidP="004C4E69">
      <w:pPr>
        <w:pStyle w:val="affe"/>
        <w:keepNext/>
        <w:jc w:val="right"/>
      </w:pPr>
      <w:r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49</w:t>
      </w:r>
      <w:r w:rsidR="00CF4641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dicA</w:t>
      </w:r>
      <w:r w:rsidRPr="00B450B7">
        <w:rPr>
          <w:lang w:val="ru-RU"/>
        </w:rPr>
        <w:t>uthorityListResponse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15BDE39F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1226A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20531" w14:textId="5617D80A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C5A6BA9" wp14:editId="42C9E30A">
                  <wp:extent cx="3628390" cy="1446530"/>
                  <wp:effectExtent l="0" t="0" r="0" b="127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8390" cy="1446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344507" w14:paraId="3CB5B4D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214C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474E9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312BCA5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827D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CA391" w14:textId="77777777" w:rsidR="005E558B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B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DicAuthorityListResponseType</w:t>
              </w:r>
            </w:hyperlink>
          </w:p>
        </w:tc>
      </w:tr>
      <w:tr w:rsidR="005E558B" w:rsidRPr="00BB04FE" w14:paraId="4C0975D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D5AB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0C6CFB6F" w14:textId="77777777" w:rsidTr="002337D0">
              <w:tc>
                <w:tcPr>
                  <w:tcW w:w="0" w:type="auto"/>
                </w:tcPr>
                <w:p w14:paraId="4D8D2D43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C0E5202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BF6899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345B0CA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BA3D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90895" w14:textId="77777777" w:rsidR="005E558B" w:rsidRPr="00BB04FE" w:rsidRDefault="00E54864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30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authorities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31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5E558B" w:rsidRPr="00BB04FE" w14:paraId="5809BCB8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22CC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097"/>
            </w:tblGrid>
            <w:tr w:rsidR="005E558B" w:rsidRPr="00BB04FE" w14:paraId="278F904D" w14:textId="77777777" w:rsidTr="002337D0">
              <w:tc>
                <w:tcPr>
                  <w:tcW w:w="0" w:type="auto"/>
                </w:tcPr>
                <w:p w14:paraId="027D9A28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0ED91A35" w14:textId="77777777" w:rsidTr="002337D0">
              <w:tc>
                <w:tcPr>
                  <w:tcW w:w="0" w:type="auto"/>
                </w:tcPr>
                <w:p w14:paraId="499FB46A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Ответ на запрос справочника полномочий</w:t>
                  </w:r>
                </w:p>
              </w:tc>
            </w:tr>
          </w:tbl>
          <w:p w14:paraId="39CF129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344507" w14:paraId="74DCD51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9B4B7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8A1B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"dicAuthorityListResponse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"DicAuthorityListResponseType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Ответ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на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справочника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полномочий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2A244E7" w14:textId="4D002356" w:rsidR="00D859C8" w:rsidRPr="00D0406D" w:rsidRDefault="00D859C8" w:rsidP="00991A1A">
      <w:pPr>
        <w:widowControl/>
        <w:spacing w:after="0"/>
        <w:ind w:left="0"/>
        <w:rPr>
          <w:lang w:val="en-US"/>
        </w:rPr>
      </w:pPr>
    </w:p>
    <w:p w14:paraId="105C7012" w14:textId="77777777" w:rsidR="004019B4" w:rsidRDefault="004019B4" w:rsidP="004019B4">
      <w:pPr>
        <w:pStyle w:val="affe"/>
        <w:keepNext/>
        <w:jc w:val="right"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>
        <w:rPr>
          <w:noProof/>
        </w:rPr>
        <w:t>50</w:t>
      </w:r>
      <w:r>
        <w:fldChar w:fldCharType="end"/>
      </w:r>
      <w:r>
        <w:rPr>
          <w:lang w:val="ru-RU"/>
        </w:rPr>
        <w:t xml:space="preserve"> Схема сведений полномочий (</w:t>
      </w:r>
      <w:r>
        <w:rPr>
          <w:lang w:val="en-US"/>
        </w:rPr>
        <w:t>authority</w:t>
      </w:r>
      <w:r>
        <w:rPr>
          <w:lang w:val="ru-RU"/>
        </w:rPr>
        <w:t>)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4019B4" w:rsidRPr="00BB04FE" w14:paraId="4228E711" w14:textId="77777777" w:rsidTr="00A65DCA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421A1" w14:textId="77777777" w:rsidR="004019B4" w:rsidRPr="00BB04FE" w:rsidRDefault="004019B4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F514" w14:textId="77777777" w:rsidR="004019B4" w:rsidRPr="00BB04FE" w:rsidRDefault="004019B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49E094F" wp14:editId="7DD80100">
                  <wp:extent cx="2997835" cy="3084830"/>
                  <wp:effectExtent l="0" t="0" r="0" b="127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7835" cy="3084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9B4" w:rsidRPr="00344507" w14:paraId="4E31C935" w14:textId="77777777" w:rsidTr="00A65DCA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591C" w14:textId="77777777" w:rsidR="004019B4" w:rsidRPr="00BB04FE" w:rsidRDefault="004019B4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84A29" w14:textId="77777777" w:rsidR="004019B4" w:rsidRPr="004019B4" w:rsidRDefault="004019B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4019B4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4019B4" w:rsidRPr="00BB04FE" w14:paraId="54131F9A" w14:textId="77777777" w:rsidTr="00A65DCA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0C693" w14:textId="77777777" w:rsidR="004019B4" w:rsidRPr="00BB04FE" w:rsidRDefault="004019B4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EEAD1" w14:textId="77777777" w:rsidR="004019B4" w:rsidRPr="00BB04FE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" w:history="1">
              <w:r w:rsidR="004019B4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AuthorityDicType</w:t>
              </w:r>
            </w:hyperlink>
          </w:p>
        </w:tc>
      </w:tr>
      <w:tr w:rsidR="004019B4" w:rsidRPr="00BB04FE" w14:paraId="79CD0FA4" w14:textId="77777777" w:rsidTr="00A65DCA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04250" w14:textId="77777777" w:rsidR="004019B4" w:rsidRPr="00BB04FE" w:rsidRDefault="004019B4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748"/>
            </w:tblGrid>
            <w:tr w:rsidR="004019B4" w:rsidRPr="00BB04FE" w14:paraId="112786FA" w14:textId="77777777" w:rsidTr="00A65DCA">
              <w:tc>
                <w:tcPr>
                  <w:tcW w:w="0" w:type="auto"/>
                </w:tcPr>
                <w:p w14:paraId="10ED026F" w14:textId="77777777" w:rsidR="004019B4" w:rsidRPr="00BB04FE" w:rsidRDefault="004019B4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6F830A1A" w14:textId="77777777" w:rsidR="004019B4" w:rsidRPr="00BB04FE" w:rsidRDefault="004019B4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4019B4" w:rsidRPr="00BB04FE" w14:paraId="060FC005" w14:textId="77777777" w:rsidTr="00A65DCA">
              <w:tc>
                <w:tcPr>
                  <w:tcW w:w="0" w:type="auto"/>
                </w:tcPr>
                <w:p w14:paraId="3471DE24" w14:textId="77777777" w:rsidR="004019B4" w:rsidRPr="00BB04FE" w:rsidRDefault="004019B4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0F63E332" w14:textId="77777777" w:rsidR="004019B4" w:rsidRPr="00BB04FE" w:rsidRDefault="004019B4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unbounded</w:t>
                  </w:r>
                </w:p>
              </w:tc>
            </w:tr>
            <w:tr w:rsidR="004019B4" w:rsidRPr="00BB04FE" w14:paraId="64696611" w14:textId="77777777" w:rsidTr="00A65DCA">
              <w:tc>
                <w:tcPr>
                  <w:tcW w:w="0" w:type="auto"/>
                </w:tcPr>
                <w:p w14:paraId="254644E7" w14:textId="77777777" w:rsidR="004019B4" w:rsidRPr="00BB04FE" w:rsidRDefault="004019B4" w:rsidP="00A65DC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lastRenderedPageBreak/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13CE1788" w14:textId="77777777" w:rsidR="004019B4" w:rsidRPr="00BB04FE" w:rsidRDefault="004019B4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3A7D73B7" w14:textId="77777777" w:rsidR="004019B4" w:rsidRPr="00BB04FE" w:rsidRDefault="004019B4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4019B4" w:rsidRPr="00344507" w14:paraId="226D245C" w14:textId="77777777" w:rsidTr="00A65DCA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DF074" w14:textId="77777777" w:rsidR="004019B4" w:rsidRPr="00BB04FE" w:rsidRDefault="004019B4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E5EF1" w14:textId="77777777" w:rsidR="004019B4" w:rsidRPr="004019B4" w:rsidRDefault="00E5486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59" w:history="1">
              <w:r w:rsidR="004019B4" w:rsidRPr="004019B4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mnemonic</w:t>
              </w:r>
            </w:hyperlink>
            <w:r w:rsidR="004019B4" w:rsidRPr="004019B4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5A" w:history="1">
              <w:r w:rsidR="004019B4" w:rsidRPr="004019B4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name</w:t>
              </w:r>
            </w:hyperlink>
            <w:r w:rsidR="004019B4" w:rsidRPr="004019B4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5B" w:history="1">
              <w:r w:rsidR="004019B4" w:rsidRPr="004019B4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parentMnemonic</w:t>
              </w:r>
            </w:hyperlink>
            <w:r w:rsidR="004019B4" w:rsidRPr="004019B4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5C" w:history="1">
              <w:r w:rsidR="004019B4" w:rsidRPr="004019B4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dateStart</w:t>
              </w:r>
            </w:hyperlink>
            <w:r w:rsidR="004019B4" w:rsidRPr="004019B4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5D" w:history="1">
              <w:r w:rsidR="004019B4" w:rsidRPr="004019B4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dateEnd</w:t>
              </w:r>
            </w:hyperlink>
          </w:p>
        </w:tc>
      </w:tr>
      <w:tr w:rsidR="004019B4" w:rsidRPr="00BB04FE" w14:paraId="53A74475" w14:textId="77777777" w:rsidTr="00A65DCA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8AAF9" w14:textId="77777777" w:rsidR="004019B4" w:rsidRPr="00BB04FE" w:rsidRDefault="004019B4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4019B4" w:rsidRPr="00BB04FE" w14:paraId="5D6A1169" w14:textId="77777777" w:rsidTr="00A65DCA">
              <w:tc>
                <w:tcPr>
                  <w:tcW w:w="0" w:type="auto"/>
                </w:tcPr>
                <w:p w14:paraId="5D63EC38" w14:textId="77777777" w:rsidR="004019B4" w:rsidRPr="00BB04FE" w:rsidRDefault="004019B4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4019B4" w:rsidRPr="00BB04FE" w14:paraId="0913E8E3" w14:textId="77777777" w:rsidTr="00A65DCA">
              <w:tc>
                <w:tcPr>
                  <w:tcW w:w="0" w:type="auto"/>
                </w:tcPr>
                <w:p w14:paraId="492AC6A8" w14:textId="77777777" w:rsidR="004019B4" w:rsidRPr="00BB04FE" w:rsidRDefault="004019B4" w:rsidP="00A65DC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Полномочие</w:t>
                  </w:r>
                </w:p>
              </w:tc>
            </w:tr>
          </w:tbl>
          <w:p w14:paraId="5BD9F560" w14:textId="77777777" w:rsidR="004019B4" w:rsidRPr="00BB04FE" w:rsidRDefault="004019B4" w:rsidP="00A65DC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4019B4" w:rsidRPr="00344507" w14:paraId="3B519A6D" w14:textId="77777777" w:rsidTr="00A65DCA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A1B83" w14:textId="77777777" w:rsidR="004019B4" w:rsidRPr="00BB04FE" w:rsidRDefault="004019B4" w:rsidP="00A65DC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56B7" w14:textId="77777777" w:rsidR="004019B4" w:rsidRPr="004019B4" w:rsidRDefault="004019B4" w:rsidP="00A65DC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4019B4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4019B4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4019B4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4019B4">
              <w:rPr>
                <w:rFonts w:ascii="Consolas" w:hAnsi="Consolas" w:cs="Consolas"/>
                <w:color w:val="000000"/>
                <w:lang w:val="en-US"/>
              </w:rPr>
              <w:t>"authority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4019B4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4019B4">
              <w:rPr>
                <w:rFonts w:ascii="Consolas" w:hAnsi="Consolas" w:cs="Consolas"/>
                <w:color w:val="000000"/>
                <w:lang w:val="en-US"/>
              </w:rPr>
              <w:t>"AuthorityDicType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4019B4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4019B4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4019B4">
              <w:rPr>
                <w:rFonts w:ascii="Consolas" w:hAnsi="Consolas" w:cs="Consolas"/>
                <w:color w:val="FF0000"/>
                <w:lang w:val="en-US"/>
              </w:rPr>
              <w:t xml:space="preserve"> maxOccurs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4019B4">
              <w:rPr>
                <w:rFonts w:ascii="Consolas" w:hAnsi="Consolas" w:cs="Consolas"/>
                <w:color w:val="000000"/>
                <w:lang w:val="en-US"/>
              </w:rPr>
              <w:t>"unbounded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4019B4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4019B4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019B4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4019B4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Полномочие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4019B4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019B4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4019B4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019B4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4019B4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4019B4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3F60E742" w14:textId="77777777" w:rsidR="00D0406D" w:rsidRPr="00D0406D" w:rsidRDefault="00D0406D" w:rsidP="00991A1A">
      <w:pPr>
        <w:widowControl/>
        <w:spacing w:after="0"/>
        <w:ind w:left="0"/>
        <w:rPr>
          <w:lang w:val="en-US"/>
        </w:rPr>
      </w:pPr>
    </w:p>
    <w:bookmarkEnd w:id="75"/>
    <w:p w14:paraId="10AED0E6" w14:textId="014DA619" w:rsidR="00D859C8" w:rsidRPr="009A134C" w:rsidRDefault="00D859C8" w:rsidP="00657D64">
      <w:pPr>
        <w:pStyle w:val="1"/>
        <w:numPr>
          <w:ilvl w:val="0"/>
          <w:numId w:val="0"/>
        </w:numPr>
        <w:rPr>
          <w:sz w:val="2"/>
          <w:szCs w:val="2"/>
          <w:lang w:val="en-US"/>
        </w:rPr>
      </w:pPr>
    </w:p>
    <w:p w14:paraId="5BB22273" w14:textId="4BC9B1D2" w:rsidR="00657D64" w:rsidRPr="00C3099D" w:rsidRDefault="00657D64" w:rsidP="00AD040D">
      <w:pPr>
        <w:pStyle w:val="10"/>
        <w:rPr>
          <w:rFonts w:ascii="Times New Roman" w:hAnsi="Times New Roman"/>
          <w:szCs w:val="24"/>
          <w:u w:val="single"/>
        </w:rPr>
      </w:pPr>
      <w:bookmarkStart w:id="76" w:name="_Toc85629415"/>
      <w:r w:rsidRPr="00D5227B">
        <w:rPr>
          <w:rFonts w:ascii="Times New Roman" w:hAnsi="Times New Roman"/>
          <w:szCs w:val="24"/>
        </w:rPr>
        <w:t>3.Обеспечение юридической значимости электронной доверенности</w:t>
      </w:r>
      <w:r w:rsidR="00C3099D">
        <w:rPr>
          <w:rFonts w:ascii="Times New Roman" w:hAnsi="Times New Roman"/>
          <w:szCs w:val="24"/>
        </w:rPr>
        <w:t xml:space="preserve"> </w:t>
      </w:r>
      <w:r w:rsidR="00C3099D" w:rsidRPr="00F316FD">
        <w:rPr>
          <w:rFonts w:ascii="Times New Roman" w:hAnsi="Times New Roman"/>
          <w:szCs w:val="24"/>
        </w:rPr>
        <w:t>и отзыва электронной доверенности</w:t>
      </w:r>
      <w:bookmarkEnd w:id="76"/>
    </w:p>
    <w:p w14:paraId="1D90CDC4" w14:textId="655FC577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77" w:name="_Toc81991538"/>
      <w:bookmarkStart w:id="78" w:name="_Toc85629416"/>
      <w:r w:rsidRPr="00E12051">
        <w:rPr>
          <w:rFonts w:ascii="Times New Roman" w:hAnsi="Times New Roman"/>
          <w:sz w:val="24"/>
          <w:szCs w:val="24"/>
        </w:rPr>
        <w:t>Используемые стандарты, форматы и алгоритмы</w:t>
      </w:r>
      <w:bookmarkEnd w:id="77"/>
      <w:bookmarkEnd w:id="78"/>
    </w:p>
    <w:p w14:paraId="13B79A30" w14:textId="7279E55B" w:rsidR="00C3099D" w:rsidRPr="00C3099D" w:rsidRDefault="00C3099D" w:rsidP="00C3099D">
      <w:pPr>
        <w:pStyle w:val="afff6"/>
        <w:ind w:left="993" w:firstLine="0"/>
        <w:rPr>
          <w:szCs w:val="24"/>
        </w:rPr>
      </w:pPr>
      <w:r w:rsidRPr="00C3099D">
        <w:rPr>
          <w:szCs w:val="24"/>
        </w:rPr>
        <w:t xml:space="preserve">Используемые стандарты указаны в пункте </w:t>
      </w:r>
      <w:r w:rsidR="005E0A40">
        <w:rPr>
          <w:szCs w:val="24"/>
        </w:rPr>
        <w:t>2.1.</w:t>
      </w:r>
      <w:r w:rsidRPr="00C3099D">
        <w:rPr>
          <w:szCs w:val="24"/>
        </w:rPr>
        <w:t xml:space="preserve"> документа «</w:t>
      </w:r>
      <w:r w:rsidR="005E0A40" w:rsidRPr="008A21FC">
        <w:rPr>
          <w:i/>
          <w:szCs w:val="24"/>
        </w:rPr>
        <w:t>Обеспечение юридической значимости электронных документов при информационном взаимодействии с</w:t>
      </w:r>
      <w:r w:rsidR="00052271" w:rsidRPr="008A21FC">
        <w:rPr>
          <w:i/>
          <w:szCs w:val="24"/>
        </w:rPr>
        <w:t xml:space="preserve"> Фондом Социального Страхования</w:t>
      </w:r>
      <w:r w:rsidR="005E0A40" w:rsidRPr="008A21FC">
        <w:rPr>
          <w:i/>
          <w:szCs w:val="24"/>
        </w:rPr>
        <w:t>.docx</w:t>
      </w:r>
      <w:r w:rsidRPr="00C3099D">
        <w:rPr>
          <w:szCs w:val="24"/>
        </w:rPr>
        <w:t>»</w:t>
      </w:r>
    </w:p>
    <w:p w14:paraId="257CC529" w14:textId="3C251F84" w:rsidR="00C3099D" w:rsidRPr="00C3099D" w:rsidRDefault="00C3099D" w:rsidP="00C3099D">
      <w:pPr>
        <w:pStyle w:val="afff6"/>
        <w:ind w:left="993" w:firstLine="0"/>
        <w:rPr>
          <w:b/>
          <w:szCs w:val="24"/>
        </w:rPr>
      </w:pPr>
      <w:r>
        <w:rPr>
          <w:b/>
          <w:szCs w:val="24"/>
        </w:rPr>
        <w:t xml:space="preserve">Профиль подписи - </w:t>
      </w:r>
      <w:r>
        <w:rPr>
          <w:b/>
          <w:szCs w:val="24"/>
          <w:lang w:val="en-US"/>
        </w:rPr>
        <w:t>XAdES</w:t>
      </w:r>
      <w:r w:rsidRPr="00C3099D">
        <w:rPr>
          <w:b/>
          <w:szCs w:val="24"/>
        </w:rPr>
        <w:t>–</w:t>
      </w:r>
      <w:r>
        <w:rPr>
          <w:b/>
          <w:szCs w:val="24"/>
          <w:lang w:val="en-US"/>
        </w:rPr>
        <w:t>B</w:t>
      </w:r>
      <w:r w:rsidRPr="00C3099D">
        <w:rPr>
          <w:b/>
          <w:szCs w:val="24"/>
        </w:rPr>
        <w:t>-</w:t>
      </w:r>
      <w:r>
        <w:rPr>
          <w:b/>
          <w:szCs w:val="24"/>
          <w:lang w:val="en-US"/>
        </w:rPr>
        <w:t>T</w:t>
      </w:r>
      <w:r w:rsidRPr="00C3099D">
        <w:rPr>
          <w:b/>
          <w:szCs w:val="24"/>
        </w:rPr>
        <w:t xml:space="preserve"> </w:t>
      </w:r>
    </w:p>
    <w:p w14:paraId="645772A4" w14:textId="55C29C52" w:rsidR="00D859C8" w:rsidRPr="00D84E9C" w:rsidRDefault="00C3099D" w:rsidP="00C3099D">
      <w:pPr>
        <w:pStyle w:val="afff6"/>
        <w:ind w:left="993" w:firstLine="0"/>
        <w:rPr>
          <w:b/>
          <w:szCs w:val="24"/>
        </w:rPr>
      </w:pPr>
      <w:r>
        <w:rPr>
          <w:b/>
          <w:szCs w:val="24"/>
        </w:rPr>
        <w:t>Формат</w:t>
      </w:r>
      <w:r w:rsidR="00D859C8" w:rsidRPr="00D84E9C">
        <w:rPr>
          <w:b/>
          <w:szCs w:val="24"/>
        </w:rPr>
        <w:t xml:space="preserve"> </w:t>
      </w:r>
      <w:r w:rsidR="00D859C8" w:rsidRPr="00C3099D">
        <w:rPr>
          <w:b/>
          <w:szCs w:val="24"/>
        </w:rPr>
        <w:t>подписи</w:t>
      </w:r>
      <w:r w:rsidR="00D859C8" w:rsidRPr="00D84E9C">
        <w:rPr>
          <w:b/>
          <w:szCs w:val="24"/>
        </w:rPr>
        <w:t xml:space="preserve"> </w:t>
      </w:r>
      <w:r>
        <w:rPr>
          <w:b/>
          <w:szCs w:val="24"/>
        </w:rPr>
        <w:t xml:space="preserve"> - </w:t>
      </w:r>
      <w:r w:rsidR="00D859C8" w:rsidRPr="00C3099D">
        <w:rPr>
          <w:b/>
          <w:szCs w:val="24"/>
          <w:lang w:val="en-US"/>
        </w:rPr>
        <w:t>Enveloped</w:t>
      </w:r>
      <w:r w:rsidR="00D859C8" w:rsidRPr="00D84E9C">
        <w:rPr>
          <w:b/>
          <w:szCs w:val="24"/>
        </w:rPr>
        <w:t xml:space="preserve"> </w:t>
      </w:r>
      <w:r w:rsidR="00D859C8" w:rsidRPr="00C3099D">
        <w:rPr>
          <w:b/>
          <w:szCs w:val="24"/>
          <w:lang w:val="en-US"/>
        </w:rPr>
        <w:t>Signature</w:t>
      </w:r>
      <w:r w:rsidRPr="00D84E9C">
        <w:rPr>
          <w:b/>
          <w:szCs w:val="24"/>
        </w:rPr>
        <w:t xml:space="preserve"> </w:t>
      </w:r>
    </w:p>
    <w:p w14:paraId="09D5DBD7" w14:textId="0E8783FC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79" w:name="_Toc81991539"/>
      <w:bookmarkStart w:id="80" w:name="_Toc85629417"/>
      <w:r w:rsidRPr="00E12051">
        <w:rPr>
          <w:rFonts w:ascii="Times New Roman" w:hAnsi="Times New Roman"/>
          <w:sz w:val="24"/>
          <w:szCs w:val="24"/>
        </w:rPr>
        <w:t>Структура подписанной электронной доверенности</w:t>
      </w:r>
      <w:bookmarkEnd w:id="79"/>
      <w:bookmarkEnd w:id="80"/>
    </w:p>
    <w:p w14:paraId="6C5F8DE9" w14:textId="77777777" w:rsidR="00D859C8" w:rsidRPr="00AD040D" w:rsidRDefault="00D859C8" w:rsidP="00AD040D">
      <w:pPr>
        <w:pStyle w:val="afff6"/>
        <w:rPr>
          <w:szCs w:val="24"/>
        </w:rPr>
      </w:pP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859C8" w:rsidRPr="00344507" w14:paraId="6250FD35" w14:textId="77777777" w:rsidTr="00E12051">
        <w:tc>
          <w:tcPr>
            <w:tcW w:w="10676" w:type="dxa"/>
          </w:tcPr>
          <w:p w14:paraId="28D41670" w14:textId="77777777" w:rsidR="00D859C8" w:rsidRPr="00E33296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2A0A5F">
              <w:rPr>
                <w:szCs w:val="24"/>
                <w:lang w:val="en-US"/>
              </w:rPr>
              <w:t>&lt;</w:t>
            </w:r>
            <w:r w:rsidRPr="00E12051">
              <w:rPr>
                <w:szCs w:val="24"/>
                <w:lang w:val="en-US"/>
              </w:rPr>
              <w:t>urn</w:t>
            </w:r>
            <w:r w:rsidRPr="002A0A5F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powerOfAttorney</w:t>
            </w:r>
            <w:r w:rsidRPr="00E33296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  <w:lang w:val="en-US"/>
              </w:rPr>
              <w:t>xmlns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urn</w:t>
            </w:r>
            <w:r w:rsidRPr="00E33296">
              <w:rPr>
                <w:szCs w:val="24"/>
                <w:lang w:val="en-US"/>
              </w:rPr>
              <w:t>="</w:t>
            </w:r>
            <w:r w:rsidRPr="00E12051">
              <w:rPr>
                <w:szCs w:val="24"/>
                <w:lang w:val="en-US"/>
              </w:rPr>
              <w:t>urn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ru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fss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integration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types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mchd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v</w:t>
            </w:r>
            <w:r w:rsidRPr="00E33296">
              <w:rPr>
                <w:szCs w:val="24"/>
                <w:lang w:val="en-US"/>
              </w:rPr>
              <w:t>01"  ...&gt;</w:t>
            </w:r>
          </w:p>
          <w:p w14:paraId="6B6D84A7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 xml:space="preserve">&lt;!-- Данные электронной доверенности в соответствии </w:t>
            </w:r>
            <w:proofErr w:type="gramStart"/>
            <w:r w:rsidRPr="00E12051">
              <w:rPr>
                <w:szCs w:val="24"/>
              </w:rPr>
              <w:t>с</w:t>
            </w:r>
            <w:proofErr w:type="gramEnd"/>
            <w:r w:rsidRPr="00E12051">
              <w:rPr>
                <w:szCs w:val="24"/>
              </w:rPr>
              <w:t xml:space="preserve"> спецификацией --&gt;</w:t>
            </w:r>
          </w:p>
          <w:p w14:paraId="6386DCD2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47D2628B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6D1B4AC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4B11B8A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&lt;ds:Signature xmlns:ds="http://www.w3.org/2000/09/xmldsig#" &gt;</w:t>
            </w:r>
          </w:p>
          <w:p w14:paraId="01E57CD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 xml:space="preserve">&lt;!-- </w:t>
            </w:r>
            <w:r w:rsidRPr="00E12051">
              <w:rPr>
                <w:szCs w:val="24"/>
                <w:lang w:val="en-US"/>
              </w:rPr>
              <w:t>Enveloped</w:t>
            </w:r>
            <w:r w:rsidRPr="00E12051">
              <w:rPr>
                <w:szCs w:val="24"/>
              </w:rPr>
              <w:t xml:space="preserve"> </w:t>
            </w:r>
            <w:r w:rsidRPr="00E12051">
              <w:rPr>
                <w:szCs w:val="24"/>
                <w:lang w:val="en-US"/>
              </w:rPr>
              <w:t>Signature</w:t>
            </w:r>
            <w:r w:rsidRPr="00E12051">
              <w:rPr>
                <w:szCs w:val="24"/>
              </w:rPr>
              <w:t>. Электронная подпись доверенности от лица доверителя --&gt;</w:t>
            </w:r>
          </w:p>
          <w:p w14:paraId="5BF40BD7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ab/>
              <w:t>&lt;</w:t>
            </w:r>
            <w:r w:rsidRPr="00E12051">
              <w:rPr>
                <w:szCs w:val="24"/>
                <w:lang w:val="en-US"/>
              </w:rPr>
              <w:t>ds</w:t>
            </w:r>
            <w:r w:rsidRPr="00E12051">
              <w:rPr>
                <w:szCs w:val="24"/>
              </w:rPr>
              <w:t>:</w:t>
            </w:r>
            <w:r w:rsidRPr="00E12051">
              <w:rPr>
                <w:szCs w:val="24"/>
                <w:lang w:val="en-US"/>
              </w:rPr>
              <w:t>SignedInfo</w:t>
            </w:r>
            <w:r w:rsidRPr="00E12051">
              <w:rPr>
                <w:szCs w:val="24"/>
              </w:rPr>
              <w:t>&gt;</w:t>
            </w:r>
          </w:p>
          <w:p w14:paraId="3C7723FB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ab/>
              <w:t>&lt;!—Данные о подписанной информации, методах какноникализации, алгоритмах</w:t>
            </w:r>
            <w:proofErr w:type="gramStart"/>
            <w:r w:rsidRPr="00E12051">
              <w:rPr>
                <w:szCs w:val="24"/>
              </w:rPr>
              <w:t xml:space="preserve"> --&gt;</w:t>
            </w:r>
            <w:proofErr w:type="gramEnd"/>
          </w:p>
          <w:p w14:paraId="41AC1BB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02B10D69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5D5C3043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34B4603F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&lt;/ds:SignedInfo&gt;</w:t>
            </w:r>
          </w:p>
          <w:p w14:paraId="06DD1C91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&lt;ds:SignatureValue&gt;</w:t>
            </w:r>
          </w:p>
          <w:p w14:paraId="6B9DABAF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&lt;!—</w:t>
            </w:r>
            <w:r w:rsidRPr="00E12051">
              <w:rPr>
                <w:szCs w:val="24"/>
              </w:rPr>
              <w:t>Значение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подписи</w:t>
            </w:r>
            <w:r w:rsidRPr="00E12051">
              <w:rPr>
                <w:szCs w:val="24"/>
                <w:lang w:val="en-US"/>
              </w:rPr>
              <w:t xml:space="preserve"> --&gt;</w:t>
            </w:r>
          </w:p>
          <w:p w14:paraId="1AD03D9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&lt;/ds:SignatureValue&gt;</w:t>
            </w:r>
          </w:p>
          <w:p w14:paraId="41D72AE9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&lt;ds:KeyInfo&gt;</w:t>
            </w:r>
          </w:p>
          <w:p w14:paraId="769605C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&lt;ds:X509Data&gt;</w:t>
            </w:r>
          </w:p>
          <w:p w14:paraId="7469B5E1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>&lt;</w:t>
            </w:r>
            <w:r w:rsidRPr="00E12051">
              <w:rPr>
                <w:szCs w:val="24"/>
                <w:lang w:val="en-US"/>
              </w:rPr>
              <w:t>ds</w:t>
            </w:r>
            <w:r w:rsidRPr="00E12051">
              <w:rPr>
                <w:szCs w:val="24"/>
              </w:rPr>
              <w:t>:</w:t>
            </w:r>
            <w:r w:rsidRPr="00E12051">
              <w:rPr>
                <w:szCs w:val="24"/>
                <w:lang w:val="en-US"/>
              </w:rPr>
              <w:t>X</w:t>
            </w:r>
            <w:r w:rsidRPr="00E12051">
              <w:rPr>
                <w:szCs w:val="24"/>
              </w:rPr>
              <w:t>509</w:t>
            </w:r>
            <w:r w:rsidRPr="00E12051">
              <w:rPr>
                <w:szCs w:val="24"/>
                <w:lang w:val="en-US"/>
              </w:rPr>
              <w:t>Certificate</w:t>
            </w:r>
            <w:r w:rsidRPr="00E12051">
              <w:rPr>
                <w:szCs w:val="24"/>
              </w:rPr>
              <w:t>&gt;</w:t>
            </w:r>
          </w:p>
          <w:p w14:paraId="1673774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>&lt;!—Содержимое публичного сертификата подписанта (доверителя</w:t>
            </w:r>
            <w:proofErr w:type="gramStart"/>
            <w:r w:rsidRPr="00E12051">
              <w:rPr>
                <w:szCs w:val="24"/>
              </w:rPr>
              <w:t>) --&gt;</w:t>
            </w:r>
            <w:proofErr w:type="gramEnd"/>
          </w:p>
          <w:p w14:paraId="66B44A24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</w:rPr>
              <w:t xml:space="preserve">                     </w:t>
            </w:r>
            <w:r w:rsidRPr="00E12051">
              <w:rPr>
                <w:szCs w:val="24"/>
                <w:lang w:val="en-US"/>
              </w:rPr>
              <w:t>&lt;/ds:X509Certificate&gt;</w:t>
            </w:r>
          </w:p>
          <w:p w14:paraId="2D8D3560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 xml:space="preserve">           &lt;/ds:X509Data&gt;</w:t>
            </w:r>
          </w:p>
          <w:p w14:paraId="1D4565BD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&lt;/ds:KeyInfo&gt;</w:t>
            </w:r>
          </w:p>
          <w:p w14:paraId="0A5CD08A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&lt;ds:Object&gt;</w:t>
            </w:r>
          </w:p>
          <w:p w14:paraId="25B8FF8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&lt;QualifyingProperties xmlns="http://uri.etsi.org/01903/v1.3.2#" Target="#Signature1-5638004da-93e3-3241-17c5-5725377618f"&gt;</w:t>
            </w:r>
          </w:p>
          <w:p w14:paraId="4530674A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 xml:space="preserve">&lt;!—Данные о времени подписи (метка </w:t>
            </w:r>
            <w:proofErr w:type="gramStart"/>
            <w:r w:rsidRPr="00E12051">
              <w:rPr>
                <w:szCs w:val="24"/>
              </w:rPr>
              <w:t>времени</w:t>
            </w:r>
            <w:proofErr w:type="gramEnd"/>
            <w:r w:rsidRPr="00E12051">
              <w:rPr>
                <w:szCs w:val="24"/>
              </w:rPr>
              <w:t xml:space="preserve"> сформированная с помощью Службы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Штампов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времени</w:t>
            </w:r>
            <w:r w:rsidRPr="00E12051">
              <w:rPr>
                <w:szCs w:val="24"/>
                <w:lang w:val="en-US"/>
              </w:rPr>
              <w:t xml:space="preserve"> (</w:t>
            </w:r>
            <w:r w:rsidRPr="00E12051">
              <w:rPr>
                <w:rStyle w:val="afff8"/>
                <w:szCs w:val="24"/>
                <w:lang w:val="en-US"/>
              </w:rPr>
              <w:t>TSA</w:t>
            </w:r>
            <w:r w:rsidRPr="00E12051">
              <w:rPr>
                <w:szCs w:val="24"/>
                <w:lang w:val="en-US"/>
              </w:rPr>
              <w:t>)) --&gt;</w:t>
            </w:r>
          </w:p>
          <w:p w14:paraId="6CF75C0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&lt;/QualifyingProperties&gt;</w:t>
            </w:r>
          </w:p>
          <w:p w14:paraId="6892195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&lt;/ds:Object&gt;</w:t>
            </w:r>
          </w:p>
          <w:p w14:paraId="47E3CDB1" w14:textId="77777777" w:rsidR="00D859C8" w:rsidRPr="00E12051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&lt;/ds:Signature&gt;</w:t>
            </w:r>
          </w:p>
          <w:p w14:paraId="0956CF07" w14:textId="77777777" w:rsidR="00D859C8" w:rsidRPr="00E12051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&lt;/urn:powerOfAttorney&gt;</w:t>
            </w:r>
          </w:p>
        </w:tc>
      </w:tr>
    </w:tbl>
    <w:p w14:paraId="580EC6E6" w14:textId="77777777" w:rsidR="00D859C8" w:rsidRPr="00E12051" w:rsidRDefault="00D859C8" w:rsidP="00AD040D">
      <w:pPr>
        <w:rPr>
          <w:sz w:val="24"/>
          <w:szCs w:val="24"/>
          <w:lang w:val="en-US"/>
        </w:rPr>
      </w:pPr>
    </w:p>
    <w:p w14:paraId="49F14DEE" w14:textId="0307574D" w:rsidR="00D859C8" w:rsidRPr="00E12051" w:rsidRDefault="00C269AB" w:rsidP="00AD040D">
      <w:pPr>
        <w:pStyle w:val="afff6"/>
        <w:rPr>
          <w:szCs w:val="24"/>
        </w:rPr>
      </w:pPr>
      <w:r>
        <w:rPr>
          <w:szCs w:val="24"/>
        </w:rPr>
        <w:t>Корневым элементом является</w:t>
      </w:r>
      <w:r w:rsidR="00D859C8" w:rsidRPr="00E12051">
        <w:rPr>
          <w:szCs w:val="24"/>
        </w:rPr>
        <w:t xml:space="preserve"> тег  {</w:t>
      </w:r>
      <w:r w:rsidR="00D859C8" w:rsidRPr="00E12051">
        <w:rPr>
          <w:szCs w:val="24"/>
          <w:lang w:val="en-US"/>
        </w:rPr>
        <w:t>urn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ru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fss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integration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types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mchd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v</w:t>
      </w:r>
      <w:r w:rsidR="00D859C8" w:rsidRPr="00E12051">
        <w:rPr>
          <w:szCs w:val="24"/>
        </w:rPr>
        <w:t>01}</w:t>
      </w:r>
      <w:r w:rsidR="00D859C8" w:rsidRPr="00E12051">
        <w:rPr>
          <w:szCs w:val="24"/>
          <w:lang w:val="en-US"/>
        </w:rPr>
        <w:t>powerOfAttorney</w:t>
      </w:r>
      <w:r w:rsidR="00D859C8" w:rsidRPr="00E12051">
        <w:rPr>
          <w:szCs w:val="24"/>
        </w:rPr>
        <w:t>, содержащий данные электронной доверенности, данные доверителя, данные уполномоченного и полномочия.</w:t>
      </w:r>
    </w:p>
    <w:p w14:paraId="49477E46" w14:textId="1C07DE89" w:rsidR="00D859C8" w:rsidRPr="00E12051" w:rsidRDefault="00D859C8" w:rsidP="00AD040D">
      <w:pPr>
        <w:pStyle w:val="afff6"/>
        <w:rPr>
          <w:szCs w:val="24"/>
        </w:rPr>
      </w:pPr>
      <w:r w:rsidRPr="00E12051">
        <w:rPr>
          <w:szCs w:val="24"/>
        </w:rPr>
        <w:t>Электронная доверенность</w:t>
      </w:r>
      <w:r w:rsidR="00F316FD">
        <w:rPr>
          <w:szCs w:val="24"/>
        </w:rPr>
        <w:t xml:space="preserve"> и Отзыв Электронной доверенности</w:t>
      </w:r>
      <w:r w:rsidRPr="00E12051">
        <w:rPr>
          <w:szCs w:val="24"/>
        </w:rPr>
        <w:t xml:space="preserve"> должн</w:t>
      </w:r>
      <w:r w:rsidR="00F316FD">
        <w:rPr>
          <w:szCs w:val="24"/>
        </w:rPr>
        <w:t>ы</w:t>
      </w:r>
      <w:r w:rsidRPr="00E12051">
        <w:rPr>
          <w:szCs w:val="24"/>
        </w:rPr>
        <w:t xml:space="preserve"> содержать </w:t>
      </w:r>
      <w:r w:rsidRPr="00E12051">
        <w:rPr>
          <w:szCs w:val="24"/>
          <w:lang w:val="en-US"/>
        </w:rPr>
        <w:t>enveloped</w:t>
      </w:r>
      <w:r w:rsidRPr="00E12051">
        <w:rPr>
          <w:szCs w:val="24"/>
        </w:rPr>
        <w:t xml:space="preserve"> </w:t>
      </w:r>
      <w:r w:rsidRPr="00E12051">
        <w:rPr>
          <w:szCs w:val="24"/>
          <w:lang w:val="en-US"/>
        </w:rPr>
        <w:t>signature</w:t>
      </w:r>
      <w:r w:rsidRPr="00E12051">
        <w:rPr>
          <w:szCs w:val="24"/>
        </w:rPr>
        <w:t xml:space="preserve"> в формате </w:t>
      </w:r>
      <w:r w:rsidRPr="00E12051">
        <w:rPr>
          <w:szCs w:val="24"/>
          <w:lang w:val="en-US"/>
        </w:rPr>
        <w:t>XAdES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>T</w:t>
      </w:r>
      <w:r w:rsidRPr="00E12051">
        <w:rPr>
          <w:szCs w:val="24"/>
        </w:rPr>
        <w:t xml:space="preserve"> соответствии с</w:t>
      </w:r>
      <w:r w:rsidR="00AF2763" w:rsidRPr="00E12051">
        <w:rPr>
          <w:szCs w:val="24"/>
        </w:rPr>
        <w:t>о</w:t>
      </w:r>
      <w:r w:rsidRPr="00E12051">
        <w:rPr>
          <w:szCs w:val="24"/>
        </w:rPr>
        <w:t xml:space="preserve"> спецификацией</w:t>
      </w:r>
      <w:r w:rsidR="00AF2763" w:rsidRPr="00E12051">
        <w:rPr>
          <w:szCs w:val="24"/>
        </w:rPr>
        <w:t xml:space="preserve"> (</w:t>
      </w:r>
      <w:r w:rsidR="00AF2763" w:rsidRPr="00E12051">
        <w:rPr>
          <w:szCs w:val="24"/>
        </w:rPr>
        <w:fldChar w:fldCharType="begin"/>
      </w:r>
      <w:r w:rsidR="00AF2763" w:rsidRPr="00E12051">
        <w:rPr>
          <w:szCs w:val="24"/>
        </w:rPr>
        <w:instrText xml:space="preserve"> REF _Ref81918980 \h </w:instrText>
      </w:r>
      <w:r w:rsidR="00E12051" w:rsidRPr="00E12051">
        <w:rPr>
          <w:szCs w:val="24"/>
        </w:rPr>
        <w:instrText xml:space="preserve"> \* MERGEFORMAT </w:instrText>
      </w:r>
      <w:r w:rsidR="00AF2763" w:rsidRPr="00E12051">
        <w:rPr>
          <w:szCs w:val="24"/>
        </w:rPr>
      </w:r>
      <w:r w:rsidR="00AF2763" w:rsidRPr="00E12051">
        <w:rPr>
          <w:szCs w:val="24"/>
        </w:rPr>
        <w:fldChar w:fldCharType="separate"/>
      </w:r>
      <w:r w:rsidR="004019B4" w:rsidRPr="004019B4">
        <w:rPr>
          <w:szCs w:val="24"/>
        </w:rPr>
        <w:t>Атрибутивный состав запроса «Электронная Доверенность» (powerOfAttorney)</w:t>
      </w:r>
      <w:r w:rsidR="00AF2763" w:rsidRPr="00E12051">
        <w:rPr>
          <w:szCs w:val="24"/>
        </w:rPr>
        <w:fldChar w:fldCharType="end"/>
      </w:r>
      <w:r w:rsidR="00C269AB">
        <w:rPr>
          <w:szCs w:val="24"/>
        </w:rPr>
        <w:t xml:space="preserve"> или состав запроса «Отзыв Электронной Доверенности» (</w:t>
      </w:r>
      <w:r w:rsidR="00C269AB" w:rsidRPr="00BF2143">
        <w:t>revocationPowerOfAttorney</w:t>
      </w:r>
      <w:r w:rsidR="00C269AB">
        <w:t>)</w:t>
      </w:r>
      <w:r w:rsidR="00AF2763" w:rsidRPr="00E12051">
        <w:rPr>
          <w:szCs w:val="24"/>
        </w:rPr>
        <w:t>)</w:t>
      </w:r>
      <w:r w:rsidRPr="00E12051">
        <w:rPr>
          <w:szCs w:val="24"/>
        </w:rPr>
        <w:t>.</w:t>
      </w:r>
    </w:p>
    <w:p w14:paraId="56C422F6" w14:textId="77777777" w:rsidR="00D859C8" w:rsidRPr="00E12051" w:rsidRDefault="00D859C8" w:rsidP="00AD040D">
      <w:pPr>
        <w:pStyle w:val="afff6"/>
        <w:rPr>
          <w:szCs w:val="24"/>
        </w:rPr>
      </w:pPr>
      <w:r w:rsidRPr="00E12051">
        <w:rPr>
          <w:szCs w:val="24"/>
        </w:rPr>
        <w:t>Рекомендуемый формат идентификаторов блоков</w:t>
      </w:r>
    </w:p>
    <w:p w14:paraId="3D7E27E9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r w:rsidRPr="00E12051">
        <w:rPr>
          <w:szCs w:val="24"/>
        </w:rPr>
        <w:t>Корневой блок (</w:t>
      </w:r>
      <w:r w:rsidRPr="00E12051">
        <w:rPr>
          <w:szCs w:val="24"/>
          <w:lang w:val="en-US"/>
        </w:rPr>
        <w:t>urn</w:t>
      </w:r>
      <w:r w:rsidRPr="00E12051">
        <w:rPr>
          <w:szCs w:val="24"/>
        </w:rPr>
        <w:t>:powerOfAttorney) «</w:t>
      </w:r>
      <w:r w:rsidRPr="00E12051">
        <w:rPr>
          <w:szCs w:val="24"/>
          <w:lang w:val="en-US"/>
        </w:rPr>
        <w:t>poa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доверенности&gt;». Пример </w:t>
      </w:r>
      <w:r w:rsidRPr="00E12051">
        <w:rPr>
          <w:szCs w:val="24"/>
          <w:lang w:val="en-US"/>
        </w:rPr>
        <w:t>poa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543</w:t>
      </w:r>
      <w:r w:rsidRPr="00E12051">
        <w:rPr>
          <w:szCs w:val="24"/>
          <w:lang w:val="en-US"/>
        </w:rPr>
        <w:t>dd</w:t>
      </w:r>
      <w:r w:rsidRPr="00E12051">
        <w:rPr>
          <w:szCs w:val="24"/>
        </w:rPr>
        <w:t>42-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1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3-4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6</w:t>
      </w:r>
      <w:r w:rsidRPr="00E12051">
        <w:rPr>
          <w:szCs w:val="24"/>
          <w:lang w:val="en-US"/>
        </w:rPr>
        <w:t>b</w:t>
      </w:r>
      <w:r w:rsidRPr="00E12051">
        <w:rPr>
          <w:szCs w:val="24"/>
        </w:rPr>
        <w:t>-93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2-7</w:t>
      </w:r>
      <w:r w:rsidRPr="00E12051">
        <w:rPr>
          <w:szCs w:val="24"/>
          <w:lang w:val="en-US"/>
        </w:rPr>
        <w:t>be</w:t>
      </w:r>
      <w:r w:rsidRPr="00E12051">
        <w:rPr>
          <w:szCs w:val="24"/>
        </w:rPr>
        <w:t>28</w:t>
      </w:r>
      <w:r w:rsidRPr="00E12051">
        <w:rPr>
          <w:szCs w:val="24"/>
          <w:lang w:val="en-US"/>
        </w:rPr>
        <w:t>ddb</w:t>
      </w:r>
      <w:r w:rsidRPr="00E12051">
        <w:rPr>
          <w:szCs w:val="24"/>
        </w:rPr>
        <w:t>16</w:t>
      </w:r>
      <w:r w:rsidRPr="00E12051">
        <w:rPr>
          <w:szCs w:val="24"/>
          <w:lang w:val="en-US"/>
        </w:rPr>
        <w:t>c</w:t>
      </w:r>
      <w:r w:rsidRPr="00E12051">
        <w:rPr>
          <w:szCs w:val="24"/>
        </w:rPr>
        <w:t>9;</w:t>
      </w:r>
    </w:p>
    <w:p w14:paraId="2BCDE8BE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 подписи (ds:Signature) «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доверенности&gt;».</w:t>
      </w:r>
      <w:proofErr w:type="gramEnd"/>
      <w:r w:rsidRPr="00E12051">
        <w:rPr>
          <w:szCs w:val="24"/>
        </w:rPr>
        <w:t xml:space="preserve"> Пример 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 xml:space="preserve"> d</w:t>
      </w:r>
      <w:r w:rsidRPr="00E12051">
        <w:rPr>
          <w:szCs w:val="24"/>
        </w:rPr>
        <w:t>543</w:t>
      </w:r>
      <w:r w:rsidRPr="00E12051">
        <w:rPr>
          <w:szCs w:val="24"/>
          <w:lang w:val="en-US"/>
        </w:rPr>
        <w:t>dd</w:t>
      </w:r>
      <w:r w:rsidRPr="00E12051">
        <w:rPr>
          <w:szCs w:val="24"/>
        </w:rPr>
        <w:t>42-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1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3-4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6</w:t>
      </w:r>
      <w:r w:rsidRPr="00E12051">
        <w:rPr>
          <w:szCs w:val="24"/>
          <w:lang w:val="en-US"/>
        </w:rPr>
        <w:t>b</w:t>
      </w:r>
      <w:r w:rsidRPr="00E12051">
        <w:rPr>
          <w:szCs w:val="24"/>
        </w:rPr>
        <w:t>-93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2-7</w:t>
      </w:r>
      <w:r w:rsidRPr="00E12051">
        <w:rPr>
          <w:szCs w:val="24"/>
          <w:lang w:val="en-US"/>
        </w:rPr>
        <w:t>be</w:t>
      </w:r>
      <w:r w:rsidRPr="00E12051">
        <w:rPr>
          <w:szCs w:val="24"/>
        </w:rPr>
        <w:t>28</w:t>
      </w:r>
      <w:r w:rsidRPr="00E12051">
        <w:rPr>
          <w:szCs w:val="24"/>
          <w:lang w:val="en-US"/>
        </w:rPr>
        <w:t>ddb</w:t>
      </w:r>
      <w:r w:rsidRPr="00E12051">
        <w:rPr>
          <w:szCs w:val="24"/>
        </w:rPr>
        <w:t>16</w:t>
      </w:r>
      <w:r w:rsidRPr="00E12051">
        <w:rPr>
          <w:szCs w:val="24"/>
          <w:lang w:val="en-US"/>
        </w:rPr>
        <w:t>c</w:t>
      </w:r>
      <w:r w:rsidRPr="00E12051">
        <w:rPr>
          <w:szCs w:val="24"/>
        </w:rPr>
        <w:t>9</w:t>
      </w:r>
    </w:p>
    <w:p w14:paraId="1566855C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Блоки ссылок в подписи (ds:Reference) «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</w:t>
      </w:r>
      <w:r w:rsidRPr="00E12051">
        <w:rPr>
          <w:szCs w:val="24"/>
          <w:lang w:val="en-US"/>
        </w:rPr>
        <w:t>ref</w:t>
      </w:r>
      <w:r w:rsidRPr="00E12051">
        <w:rPr>
          <w:szCs w:val="24"/>
        </w:rPr>
        <w:t>&lt;индекс ссылки&gt;».</w:t>
      </w:r>
      <w:proofErr w:type="gramEnd"/>
      <w:r w:rsidRPr="00E12051">
        <w:rPr>
          <w:szCs w:val="24"/>
        </w:rPr>
        <w:t xml:space="preserve"> Пример principal- d543dd42-e1e3-4d6b-93d2-7be28ddb16c9-ref0</w:t>
      </w:r>
    </w:p>
    <w:p w14:paraId="1916E714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 значения подписи (ds:SignatureValue) «principal-&lt;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доверенности&gt;-sigvalue».</w:t>
      </w:r>
      <w:proofErr w:type="gramEnd"/>
      <w:r w:rsidRPr="00E12051">
        <w:rPr>
          <w:szCs w:val="24"/>
        </w:rPr>
        <w:t xml:space="preserve"> Пример principal-d543dd42-e1e3-4d6b-93d2-7be28ddb16c9-sigvalue</w:t>
      </w:r>
    </w:p>
    <w:p w14:paraId="1EAB96C7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 подписываемых свойств (xades:SignedProperties) «principal-&lt;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доверенности&gt;-signedprops».</w:t>
      </w:r>
      <w:proofErr w:type="gramEnd"/>
      <w:r w:rsidRPr="00E12051">
        <w:rPr>
          <w:szCs w:val="24"/>
        </w:rPr>
        <w:t xml:space="preserve"> Пример: principal-d543dd42-e1e3-4d6b-93d2-7be28ddb16c9-signedprops</w:t>
      </w:r>
    </w:p>
    <w:p w14:paraId="37C3FFB9" w14:textId="77777777" w:rsidR="00D859C8" w:rsidRPr="00E12051" w:rsidRDefault="00D859C8" w:rsidP="00AD040D">
      <w:pPr>
        <w:pStyle w:val="afff6"/>
        <w:rPr>
          <w:szCs w:val="24"/>
        </w:rPr>
      </w:pPr>
    </w:p>
    <w:p w14:paraId="75363538" w14:textId="77777777" w:rsidR="00D859C8" w:rsidRPr="00E12051" w:rsidRDefault="00D859C8" w:rsidP="00AD040D">
      <w:pPr>
        <w:pStyle w:val="afff6"/>
        <w:rPr>
          <w:szCs w:val="24"/>
        </w:rPr>
      </w:pPr>
    </w:p>
    <w:p w14:paraId="3BA49D74" w14:textId="4A914257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81" w:name="_Toc81991540"/>
      <w:bookmarkStart w:id="82" w:name="_Toc85629418"/>
      <w:r w:rsidRPr="00E12051">
        <w:rPr>
          <w:rFonts w:ascii="Times New Roman" w:hAnsi="Times New Roman"/>
          <w:sz w:val="24"/>
          <w:szCs w:val="24"/>
        </w:rPr>
        <w:t>Пример подписанной электронной доверенности</w:t>
      </w:r>
      <w:bookmarkEnd w:id="81"/>
      <w:bookmarkEnd w:id="82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859C8" w:rsidRPr="00A0267A" w14:paraId="65ED5F4B" w14:textId="77777777" w:rsidTr="00E12051">
        <w:tc>
          <w:tcPr>
            <w:tcW w:w="10676" w:type="dxa"/>
          </w:tcPr>
          <w:p w14:paraId="682F365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&lt;?xml version="1.0" encoding="UTF-8"?&gt;&lt;ns2:powerOfAttorney xmlns:ns2="urn:ru:fss:integration:types:mchd:v01" xmlns="http://www.fss.ru/integration/types/common/v01" Id="PA_0c97b089-a2f0-4687-bb02-82ea2b74f0b6"&gt;&lt;ns2:systemInfo&gt;&lt;specVersion&gt;1&lt;/specVersion&gt;&lt;software&gt;1&lt;/software&gt;&lt;softwareVersion&gt;1&lt;/softwareVersion&gt;&lt;/ns2:systemInfo&gt;&lt;ns2:generalInfo&gt;&lt;ns2:uuid&gt;0c97b089-a2f0-4687-bb02-82ea2b74f0b6&lt;/ns2:uuid&gt;&lt;ns2:startDate&gt;2021-08-23T00:00:00.000Z&lt;/ns2:startDate&gt;&lt;ns2:endDate&gt;2022-08-23T00:00:00.000Z&lt;/ns2:endDate&gt;&lt;ns2:comment&gt;комментарий&lt;/ns2:comment&gt;&lt;/ns2:generalInfo</w:t>
            </w:r>
            <w:r w:rsidRPr="00A0267A">
              <w:rPr>
                <w:szCs w:val="24"/>
                <w:lang w:val="en-US"/>
              </w:rPr>
              <w:lastRenderedPageBreak/>
              <w:t>&gt;&lt;ns2:principal&gt;&lt;ns2:person&gt;&lt;ns2:firstName&gt;Доверитель&lt;/ns2:firstName&gt;&lt;ns2:lastName&gt;Доверителев1&lt;/ns2:lastName&gt;&lt;ns2:middleName&gt;Доверителевич&lt;/ns2:middleName&gt;&lt;ns2:birthDate&gt;1960-01-11Z&lt;/ns2:birthDate&gt;&lt;ns2:snils&gt;123456789&lt;/ns2:snils&gt;&lt;ns2:inn&gt;1234568789&lt;/ns2:inn&gt;&lt;/ns2:person&gt;&lt;/ns2:principal&gt;&lt;ns2:representative&gt;&lt;ns2:person&gt;&lt;ns2:firstName&gt;Уполномоченный&lt;/ns2:firstName&gt;&lt;ns2:lastName&gt;Уполномоченов&lt;/ns2:lastName&gt;&lt;ns2:middleName&gt;Уполномоченович&lt;/ns2:middleName&gt;&lt;ns2:birthDate&gt;1986-05-12Z&lt;/ns2:birthDate&gt;&lt;ns2:snils&gt;12312123123&lt;/ns2:snils&gt;&lt;ns2:inn&gt;1234567&lt;/ns2:inn&gt;&lt;/ns2:person&gt;&lt;ns2:authorities&gt;&lt;ns2:authority&gt;&lt;ns2:mnemonic entrustment="true"&gt;authority1&lt;/ns2:mnemonic&gt;&lt;/ns2:authority&gt;&lt;ns2:authority&gt;&lt;ns2:mnemonic entrustment="true"&gt;authority2&lt;/ns2:mnemonic&gt;&lt;/ns2:authority&gt;&lt;ns2:authority&gt;&lt;ns2:mnemonic entrustment="false"&gt;authority3&lt;/ns2:mnemonic&gt;&lt;/ns2:authority&gt;&lt;ns2:authority&gt;&lt;ns2:mnemonic entrustment="false"&gt;authority4&lt;/ns2:mnemonic&gt;&lt;/ns2:authority&gt;&lt;/ns2:authorities&gt;&lt;/ns2:representative&gt;&lt;ds:Signature xmlns:ds="http://www.w3.org/2000/09/xmldsig#" Id="xmldsig-edf40b7f-50b8-4e66-924c-c7fbd62b1e57"&gt;</w:t>
            </w:r>
          </w:p>
          <w:p w14:paraId="76454C3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&lt;ds:SignedInfo&gt;</w:t>
            </w:r>
          </w:p>
          <w:p w14:paraId="5B89262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&lt;ds:CanonicalizationMethod Algorithm="http://www.w3.org/2001/10/xml-exc-c14n#"/&gt;</w:t>
            </w:r>
          </w:p>
          <w:p w14:paraId="3788A58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&lt;ds:SignatureMethod Algorithm="urn:ietf:params:xml:ns:cpxmlsec:algorithms:gostr34102012-gostr34112012-256"/&gt;</w:t>
            </w:r>
          </w:p>
          <w:p w14:paraId="1042978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&lt;ds:Reference Id="xmldsig-edf40b7f-50b8-4e66-924c-c7fbd62b1e57-ref0" URI="#PA_0c97b089-a2f0-4687-bb02-82ea2b74f0b6"&gt;</w:t>
            </w:r>
          </w:p>
          <w:p w14:paraId="65BB5F4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&lt;ds:Transforms&gt;</w:t>
            </w:r>
          </w:p>
          <w:p w14:paraId="6042BC5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&lt;ds:Transform Algorithm="http://www.w3.org/2000/09/xmldsig#enveloped-signature"/&gt;</w:t>
            </w:r>
          </w:p>
          <w:p w14:paraId="7B416E5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&lt;/ds:Transforms&gt;</w:t>
            </w:r>
          </w:p>
          <w:p w14:paraId="1832D3A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&lt;ds:DigestMethod Algorithm="urn:ietf:params:xml:ns:cpxmlsec:algorithms:gostr34112012-256"/&gt;</w:t>
            </w:r>
          </w:p>
          <w:p w14:paraId="70EF660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&lt;ds:DigestValue&gt;nyhZn2ablc10AFAmv9TKihv+dEPY+imh/In+zEGp9bQ=&lt;/ds:DigestValue&gt;</w:t>
            </w:r>
          </w:p>
          <w:p w14:paraId="2B2A97C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&lt;/ds:Reference&gt;</w:t>
            </w:r>
          </w:p>
          <w:p w14:paraId="1C0E6B3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&lt;ds:Reference Type="http://uri.etsi.org/01903#SignedProperties" URI="#xmldsig-edf40b7f-50b8-4e66-924c-c7fbd62b1e57-signedprops"&gt;</w:t>
            </w:r>
          </w:p>
          <w:p w14:paraId="7033EB5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&lt;ds:DigestMethod Algorithm="urn:ietf:params:xml:ns:cpxmlsec:algorithms:gostr34112012-256"/&gt;</w:t>
            </w:r>
          </w:p>
          <w:p w14:paraId="12D8DBC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&lt;ds:DigestValue&gt;G7QjOQzONweM9AF1f6v0vDKm2RLIvgx2c+DS5R3uCII=&lt;/ds:DigestValue&gt;</w:t>
            </w:r>
          </w:p>
          <w:p w14:paraId="2473189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&lt;/ds:Reference&gt;</w:t>
            </w:r>
          </w:p>
          <w:p w14:paraId="6E820E8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&lt;/ds:SignedInfo&gt;</w:t>
            </w:r>
          </w:p>
          <w:p w14:paraId="0E75009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lastRenderedPageBreak/>
              <w:t>&lt;ds:SignatureValue Id="xmldsig-edf40b7f-50b8-4e66-924c-c7fbd62b1e57-sigvalue"&gt;</w:t>
            </w:r>
          </w:p>
          <w:p w14:paraId="39A4010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H+LgoNXV1/ZDIb9pVq4rbCUqHOk086Ku7zM+QYmDIcZq1EzJEl1xqhEy3Ij06bAA+Kk8nLLNRgBD</w:t>
            </w:r>
          </w:p>
          <w:p w14:paraId="63C7A25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/zJ/ohCY8Q==</w:t>
            </w:r>
          </w:p>
          <w:p w14:paraId="7CAC8E3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&lt;/ds:SignatureValue&gt;</w:t>
            </w:r>
          </w:p>
          <w:p w14:paraId="02D7E7C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&lt;ds:KeyInfo&gt;</w:t>
            </w:r>
          </w:p>
          <w:p w14:paraId="2FE3D8C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&lt;ds:X509Data&gt;</w:t>
            </w:r>
          </w:p>
          <w:p w14:paraId="52FFD3B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&lt;ds:X509Certificate&gt;</w:t>
            </w:r>
          </w:p>
          <w:p w14:paraId="3B6ABFC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MIIEkDCCBD2gAwIBAgIEB+nCvDAKBggqhQMHAQEDAjCCAbcxFjAUBgUqhQNkAxILMDAwNjY2NjY2</w:t>
            </w:r>
          </w:p>
          <w:p w14:paraId="094CA93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MjIxGjAYBggqhQMDgQMBARIMMDAwMTIzNDU2Nzg5MRgwFgYFKoUDZAESDTAxMjM0NTY3ODkxMjMx</w:t>
            </w:r>
          </w:p>
          <w:p w14:paraId="5D03532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HTAbBgNVBAwMFNCj0YfRgNC10LTQuNGC0LXQu9GMMR0wGwYDVQQLDBTQo9C/0YDQsNCy0LvQtdC9</w:t>
            </w:r>
          </w:p>
          <w:p w14:paraId="6398F7C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0LjQtTE8MDoGA1UECgwz0J7QntCeINCi0LXRgdGC0L7QstCw0Y8g0L7RgNCz0LDQvdC40LfQsNGG</w:t>
            </w:r>
          </w:p>
          <w:p w14:paraId="7E66382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0LjRjyDihJYxMRUwEwYDVQQHDAzQnNC+0YHQutCy0LAxGzAZBgNVBAgMEjc3INCzLtCc0L7RgdC6</w:t>
            </w:r>
          </w:p>
          <w:p w14:paraId="3285061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0LLQsDELMAkGA1UEBhMCUlUxODA2BgNVBCoML9Cj0YfRgNC10LTQuNGC0LXQu9GMINCj0YfRgNC1</w:t>
            </w:r>
          </w:p>
          <w:p w14:paraId="3448473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0LTQuNGC0LXQu9C10LLQuNGHMR8wHQYDVQQEDBbQo9GH0YDQtdC00LjRgtC10LvQtdCyMU8wTQYD</w:t>
            </w:r>
          </w:p>
          <w:p w14:paraId="53E0400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VQQDDEbQo9GH0YDQtdC00LjRgtC10LvQtdCyINCj0YfRgNC10LTQuNGC0LXQu9GMINCj0YfRgNC1</w:t>
            </w:r>
          </w:p>
          <w:p w14:paraId="5D041CF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0LTQuNGC0LXQu9C10LLQuNGHMB4XDTIxMDkwOTExMTMzMFoXDTIyMDkwOTExMTMzMFowggG3MRYw</w:t>
            </w:r>
          </w:p>
          <w:p w14:paraId="01D8D95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FAYFKoUDZAMSCzAwMDY2NjY2NjIyMRowGAYIKoUDA4EDAQESDDAwMDEyMzQ1Njc4OTEYMBYGBSqF</w:t>
            </w:r>
          </w:p>
          <w:p w14:paraId="7716F11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A2QBEg0wMTIzNDU2Nzg5MTIzMR0wGwYDVQQMDBTQo9GH0YDQtdC00LjRgtC10LvRjDEdMBsGA1UE</w:t>
            </w:r>
          </w:p>
          <w:p w14:paraId="462BDD5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CwwU0KPQv9GA0LDQstC70LXQvdC40LUxPDA6BgNVBAoMM9Ce0J7QniDQotC10YHRgtC+0LLQsNGP</w:t>
            </w:r>
          </w:p>
          <w:p w14:paraId="1BD654A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INC+0YDQs9Cw0L3QuNC30LDRhtC40Y8g4oSWMTEVMBMGA1UEBwwM0JzQvtGB0LrQst</w:t>
            </w:r>
            <w:r w:rsidRPr="00A0267A">
              <w:rPr>
                <w:szCs w:val="24"/>
                <w:lang w:val="en-US"/>
              </w:rPr>
              <w:lastRenderedPageBreak/>
              <w:t>CwMRswGQYD</w:t>
            </w:r>
          </w:p>
          <w:p w14:paraId="087A578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VQQIDBI3NyDQsy7QnNC+0YHQutCy0LAxCzAJBgNVBAYTAlJVMTgwNgYDVQQqDC/Qo9GH0YDQtdC0</w:t>
            </w:r>
          </w:p>
          <w:p w14:paraId="587D574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0LjRgtC10LvRjCDQo9GH0YDQtdC00LjRgtC10LvQtdCy0LjRhzEfMB0GA1UEBAwW0KPRh9GA0LXQ</w:t>
            </w:r>
          </w:p>
          <w:p w14:paraId="5B89E1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tNC40YLQtdC70LXQsjFPME0GA1UEAwxG0KPRh9GA0LXQtNC40YLQtdC70LXQsiDQo9GH0YDQtdC0</w:t>
            </w:r>
          </w:p>
          <w:p w14:paraId="53AA8F0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0LjRgtC10LvRjCDQo9GH0YDQtdC00LjRgtC10LvQtdCy0LjRhzBmMB8GCCqFAwcBAQEBMBMGByqF</w:t>
            </w:r>
          </w:p>
          <w:p w14:paraId="513F1FF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AwICIwEGCCqFAwcBAQICA0MABEDtg5WaXk6tGL/La0iJXZXS5oi+pPQM4HVQJ1fSZiHFIf8PvmGl</w:t>
            </w:r>
          </w:p>
          <w:p w14:paraId="7DBB428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XTTFa8EvuQjPAOsmBBhDP55L0l77bgdEp08qoyYwJDAOBgNVHQ8BAf8EBAMCBsAwEgYDVR0TAQH/</w:t>
            </w:r>
          </w:p>
          <w:p w14:paraId="13F49E3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BAgwBgEB/wIBBTAKBggqhQMHAQEDAgNBAGWyJaI/4H9hrPeakgWTME1fuWq/GRNiYzukqnYWB2us</w:t>
            </w:r>
          </w:p>
          <w:p w14:paraId="2A66AE6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+JutcdzjTtNPlLXbkrogGh4Z3YgGKtAytn6VUCkHW18=</w:t>
            </w:r>
          </w:p>
          <w:p w14:paraId="403C5F2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&lt;/ds:X509Certificate&gt;</w:t>
            </w:r>
          </w:p>
          <w:p w14:paraId="671B69E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&lt;/ds:X509Data&gt;</w:t>
            </w:r>
          </w:p>
          <w:p w14:paraId="21BAC41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&lt;/ds:KeyInfo&gt;</w:t>
            </w:r>
          </w:p>
          <w:p w14:paraId="1501AC4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&lt;ds:Object&gt;&lt;xades:QualifyingProperties xmlns:xades="http://uri.etsi.org/01903/v1.3.2#" xmlns:xades141="http://uri.etsi.org/01903/v1.4.1#" Target="#xmldsig-edf40b7f-50b8-4e66-924c-c7fbd62b1e57"&gt;&lt;xades:SignedProperties Id="xmldsig-edf40b7f-50b8-4e66-924c-c7fbd62b1e57-signedprops"&gt;&lt;xades:SignedSignatureProperties&gt;&lt;xades:SigningTime&gt;2021-09-17T12:24:31.714+03:00&lt;/xades:SigningTime&gt;&lt;xades:SigningCertificate&gt;&lt;xades:Cert&gt;&lt;xades:CertDigest&gt;&lt;ds:DigestMethod Algorithm="urn:ietf:params:xml:ns:cpxmlsec:algorithms:gostr34112012-256"/&gt;&lt;ds:DigestValue&gt;T2YlK7wTvTG8yt16s67McLUAIjyLP0l49mZampXiuZU=&lt;/ds:DigestValue&gt;&lt;/xades:CertDigest&gt;&lt;xades:IssuerSerial&gt;&lt;ds:X509IssuerName&gt;CN=Учредителев Учредитель Учредителевич,2.5.4.4=#0c16d0a3d187d180d0b5d0b4d0b8d182d0b5d0bbd0b5d0b2,2.5.4.42=#0c2fd0a3d187d180d0b5d0b4d0b8d182d0b5d0bbd18c20d0a3d187d180d0b5d0b4d0b8d182d0b5d0bbd0b5d0b2d0b8d187,C=RU,ST=77 г.Москва,L=Москва,O=ООО Тестовая организация №1,OU=Управление,2.5.4.12=#0c14d0a3d187d180d0b5d0b4d0b8d182d0b5d0bbd18c,1.2.643.100</w:t>
            </w:r>
            <w:r w:rsidRPr="00A0267A">
              <w:rPr>
                <w:szCs w:val="24"/>
                <w:lang w:val="en-US"/>
              </w:rPr>
              <w:lastRenderedPageBreak/>
              <w:t>.1=#120d30313233343536373839313233,1.2.643.3.131.1.1=#120c303030313233343536373839,1.2.643.100.3=#120b3030303636363636363232&lt;/ds:X509IssuerName&gt;&lt;ds:X509SerialNumber&gt;132760252&lt;/ds:X509SerialNumber&gt;&lt;/xades:IssuerSerial&gt;&lt;/xades:Cert&gt;&lt;/xades:SigningCertificate&gt;&lt;/xades:SignedSignatureProperties&gt;&lt;/xades:SignedProperties&gt;&lt;xades:UnsignedProperties&gt;&lt;xades:UnsignedSignatureProperties&gt;&lt;xades:SignatureTimeStamp&gt;&lt;ds:CanonicalizationMethod Algorithm="http://www.w3.org/2001/10/xml-exc-c14n#"/&gt;&lt;xades:EncapsulatedTimeStamp&gt;MIAGCSqGSIb3DQEHAqCAMIIOhwIBAzEMMAoGBiqFAwICCQUAMH4GCyqGSIb3DQEJEAEEoG8EbTBr</w:t>
            </w:r>
          </w:p>
          <w:p w14:paraId="7C3A03C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AgEBBgcqhQMCAiYEMDAwDAYIKoUDBwEBAgIFAAQgw9sdTrtCuxrTb9OBnjRyO0CBINYbSZsfaXFi</w:t>
            </w:r>
          </w:p>
          <w:p w14:paraId="58B055D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oP70XiICDTMwXZjNAAAAAAlgu90YDzIwMjEwOTE3MDkyNDM4WjADAgFkAgYBe/MSW4CgggiUMIII</w:t>
            </w:r>
          </w:p>
          <w:p w14:paraId="7FDA03E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kDCCCD+gAwIBAgIKTfQFXQAEAAOJOzAIBgYqhQMCAgMwggFIMRgwFgYFKoUDZAESDTEwMzc3MDAw</w:t>
            </w:r>
          </w:p>
          <w:p w14:paraId="69D3A25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ODU0NDQxGjAYBggqhQMDgQMBARIMMDA3NzE3MTA3OTkxMTkwNwYDVQQJHjAEQwQ7AC4AIAQhBEME</w:t>
            </w:r>
          </w:p>
          <w:p w14:paraId="7708722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SQRRBDIEQQQ6BDgEOQAgBDIEMAQ7ACwAIAQ0AC4AIAAxADgxITAfBgNVBAgeGAA3ADcAIAQzAC4A</w:t>
            </w:r>
          </w:p>
          <w:p w14:paraId="1A10D82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IAQcBD4EQQQ6BDIEMDEVMBMGA1UEBx4MBBwEPgRBBDoEMgQwMSAwHgYJKoZIhvcNAQkBFhFpbmZv</w:t>
            </w:r>
          </w:p>
          <w:p w14:paraId="134125A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QGNyeXB0b3Byby5ydTELMAkGA1UEBhMCUlUxKTAnBgNVBAoeIAQeBB4EHgAgACIEGgQgBBgEHwQi</w:t>
            </w:r>
          </w:p>
          <w:p w14:paraId="454EA7E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BB4ALQQfBCAEHgAiMUEwPwYDVQQDHjgEIgQ1BEEEQgQ+BDIESwQ5ACAEIwQmACAEHgQeBB4AIAAi</w:t>
            </w:r>
          </w:p>
          <w:p w14:paraId="758C04C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BBoEIAQYBB8EIgQeAC0EHwQgBB4AIjAeFw0yMTA1MzExNDU0MDBaFw0yMjA4MzExNTA0MDBaMIIB</w:t>
            </w:r>
          </w:p>
          <w:p w14:paraId="17A071E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lDEYMBYGBSqFA2QBEg0xMDA3NzEyMzQ1Njc4MRowGAYIKoUDA4EDAQESDDAwNzcxMjM0NTY3ODEj</w:t>
            </w:r>
          </w:p>
          <w:p w14:paraId="013D9CE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MCEGCSqGSIb3DQEJARYUc3VwcG9ydEBjcnlwdG9wcm8ucnUxCzAJBgNVBAYTAlJVMSEwHwYDVQQI</w:t>
            </w:r>
          </w:p>
          <w:p w14:paraId="33BA284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HhgANwA3ACAEMwAuACAEHAQ+BEEEOgQyBDAxFTATBgNVBAceDAQcBD4EQQQ6BDIEMDEpMCcGA1UE</w:t>
            </w:r>
          </w:p>
          <w:p w14:paraId="07A8397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Ch4gBB4EHgQeACAAIgQaBCAEGAQfBCIEHgAtBB8EIAQeACIxHzAdBgNVBAseFgQiBDU</w:t>
            </w:r>
            <w:r w:rsidRPr="00A0267A">
              <w:rPr>
                <w:szCs w:val="24"/>
                <w:lang w:val="en-US"/>
              </w:rPr>
              <w:lastRenderedPageBreak/>
              <w:t>EQQRCBD4E</w:t>
            </w:r>
          </w:p>
          <w:p w14:paraId="5BB21B8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MgRLBDkAIAQjBCYxaTBnBgNVBAMeYAQiBDUEQQRCBD4EMgQwBE8AIARBBDsEQwQ2BDEEMAAgBEgE</w:t>
            </w:r>
          </w:p>
          <w:p w14:paraId="5AD70B8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QgQwBDwEPwQ+BDIAIAQyBEAENQQ8BDUEPQQ4ACAEHgQeBB4AIAAiBBoEIAQYBB8EIgQeAC0EHwQg</w:t>
            </w:r>
          </w:p>
          <w:p w14:paraId="06E3325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BB4AIjE5MDcGA1UECR4wBEMEOwAuACAEIQRDBEkEUQQyBEEEOgQ4BDkAIAQyBDAEOwAsACAENAAu</w:t>
            </w:r>
          </w:p>
          <w:p w14:paraId="550EC85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ACAAMQA4MGMwHAYGKoUDAgITMBIGByqFAwICIwEGByqFAwICHgEDQwAEQCHg7IYVOR7eBtGf5TGl</w:t>
            </w:r>
          </w:p>
          <w:p w14:paraId="3329575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mb4EbYpb1tAH5xWxVwd5uo8mcOAnT2hgZgBzNip300ZTsOv3pgIZpsOpYrFYRruwAzqjggS3MIIE</w:t>
            </w:r>
          </w:p>
          <w:p w14:paraId="5407E63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szAOBgNVHQ8BAf8EBAMCBsAwFgYDVR0lAQH/BAwwCgYIKwYBBQUHAwgwHQYDVR0OBBYEFDd92KFh</w:t>
            </w:r>
          </w:p>
          <w:p w14:paraId="4E16B3E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lnPgkATuWgnelHdqTIhhMIIBiQYDVR0jBIIBgDCCAXyAFHplou1Prm4wEO7EA8tb2lbE2uSxoYIB</w:t>
            </w:r>
          </w:p>
          <w:p w14:paraId="57FF7C8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UKSCAUwwggFIMRgwFgYFKoUDZAESDTEwMzc3MDAwODU0NDQxGjAYBggqhQMDgQMBARIMMDA3NzE3</w:t>
            </w:r>
          </w:p>
          <w:p w14:paraId="7F5A27C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MTA3OTkxMTkwNwYDVQQJHjAEQwQ7AC4AIAQhBEMESQRRBDIEQQQ6BDgEOQAgBDIEMAQ7ACwAIAQ0</w:t>
            </w:r>
          </w:p>
          <w:p w14:paraId="40B5E9F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AC4AIAAxADgxITAfBgNVBAgeGAA3ADcAIAQzAC4AIAQcBD4EQQQ6BDIEMDEVMBMGA1UEBx4MBBwE</w:t>
            </w:r>
          </w:p>
          <w:p w14:paraId="1DDDAAB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PgRBBDoEMgQwMSAwHgYJKoZIhvcNAQkBFhFpbmZvQGNyeXB0b3Byby5ydTELMAkGA1UEBhMCUlUx</w:t>
            </w:r>
          </w:p>
          <w:p w14:paraId="5BEBA76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KTAnBgNVBAoeIAQeBB4EHgAgACIEGgQgBBgEHwQiBB4ALQQfBCAEHgAiMUEwPwYDVQQDHjgEIgQ1</w:t>
            </w:r>
          </w:p>
          <w:p w14:paraId="7A8190E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BEEEQgQ+BDIESwQ5ACAEIwQmACAEHgQeBB4AIAAiBBoEIAQYBB8EIgQeAC0EHwQgBB4AIoIQTpjz</w:t>
            </w:r>
          </w:p>
          <w:p w14:paraId="57A0C52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80+VRJ1NixxSrES8JzBhBgNVHR8EWjBYMFagVKBShlBodHRwOi8vdGVzdGNhMTUuY3J5cHRvcHJv</w:t>
            </w:r>
          </w:p>
          <w:p w14:paraId="4DB793A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LnJ1L3JhL2NkcC83YTY1YTJlZDRmYWU2ZTMwMTBlZWM0MDNjYjViZGE1NmM0ZGFlNGIxLmNybDCB</w:t>
            </w:r>
          </w:p>
          <w:p w14:paraId="16A9240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wAYIKwYBBQUHAQEEgbMwgbAwOQYIKwYBBQUHMAGGLWh0dHA6Ly90ZXN0Y2ExNS5jcnlwdG9wcm8u</w:t>
            </w:r>
          </w:p>
          <w:p w14:paraId="71D7BB4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lastRenderedPageBreak/>
              <w:t>cnUvb2NzcG5jMi9vY3NwLnNyZjA3BggrBgEFBQcwAYYraHR0cDovL3Rlc3RjYTE1LmNyeXB0b3By</w:t>
            </w:r>
          </w:p>
          <w:p w14:paraId="7C39002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by5ydS9vY3NwMi9vY3NwLnNyZjA6BggrBgEFBQcwAoYuaHR0cDovL3Rlc3RjYTE1LmNyeXB0b3By</w:t>
            </w:r>
          </w:p>
          <w:p w14:paraId="31C835E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by5ydS9yYS9jZHAvY2FjZXI0LmNydDArBgNVHRAEJDAigA8yMDIxMDUzMTE0NTQwMFqBDzIwMjIw</w:t>
            </w:r>
          </w:p>
          <w:p w14:paraId="68C7E4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ODMxMTQ1NDAwWjAdBgNVHSAEFjAUMAgGBiqFA2RxATAIBgYqhQNkcQIwNAYFKoUDZG8EKwwp0JrR</w:t>
            </w:r>
          </w:p>
          <w:p w14:paraId="57A3A9E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gNC40L/RgtC+0J/RgNC+IENTUCAo0LLQtdGA0YHQuNGPIDMuNikwggEzBgUqhQNkcASCASgwggEk</w:t>
            </w:r>
          </w:p>
          <w:p w14:paraId="3CB9146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DCsi0JrRgNC40L/RgtC+0J/RgNC+IENTUCIgKNCy0LXRgNGB0LjRjyAzLjYpDFMi0KPQtNC+0YHR</w:t>
            </w:r>
          </w:p>
          <w:p w14:paraId="235069F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gtC+0LLQtdGA0Y/RjtGJ0LjQuSDRhtC10L3RgtGAICLQmtGA0LjQv9GC0L7Qn9GA0L4g0KPQpiIg</w:t>
            </w:r>
          </w:p>
          <w:p w14:paraId="5EFE0B8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0LLQtdGA0YHQuNC4IDEuNQxP0KHQtdGA0YLQuNGE0LjQutCw0YIg0YHQvtC+0YLQstC10YLRgdGC</w:t>
            </w:r>
          </w:p>
          <w:p w14:paraId="530E5D3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0LLQuNGPIOKEliDQodCkLzEyNC0yNzM4INC+0YIgMDEuMDcuMjAxNQxP0KHQtdGA0YLQuNGE0LjQ</w:t>
            </w:r>
          </w:p>
          <w:p w14:paraId="6919FE6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utCw0YIg0YHQvtC+0YLQstC10YLRgdGC0LLQuNGPIOKEliDQodCkLzEyOC0yNzY4INC+0YIgMzEu</w:t>
            </w:r>
          </w:p>
          <w:p w14:paraId="2540F0C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MTIuMjAxNTAIBgYqhQMCAgMDQQBai2AuSFZnPT0ipjkhWGyekETrIInW7RpoBRvPfcXD4vBPjfIz</w:t>
            </w:r>
          </w:p>
          <w:p w14:paraId="47621A2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cGht7IgOz721FNkbyWwpJ7ZPuB66aCUAGbHGMYIFWjCCBVYCAQEwggFYMIIBSDEYMBYGBSqFA2QB</w:t>
            </w:r>
          </w:p>
          <w:p w14:paraId="1992EAF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Eg0xMDM3NzAwMDg1NDQ0MRowGAYIKoUDA4EDAQESDDAwNzcxNzEwNzk5MTE5MDcGA1UECR4wBEME</w:t>
            </w:r>
          </w:p>
          <w:p w14:paraId="344BFB0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OwAuACAEIQRDBEkEUQQyBEEEOgQ4BDkAIAQyBDAEOwAsACAENAAuACAAMQA4MSEwHwYDVQQIHhgA</w:t>
            </w:r>
          </w:p>
          <w:p w14:paraId="61EA802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NwA3ACAEMwAuACAEHAQ+BEEEOgQyBDAxFTATBgNVBAceDAQcBD4EQQQ6BDIEMDEgMB4GCSqGSIb3</w:t>
            </w:r>
          </w:p>
          <w:p w14:paraId="7C4349F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DQEJARYRaW5mb0BjcnlwdG9wcm8ucnUxCzAJBgNVBAYTAlJVMSkwJwYDVQQKHiAEHgQeBB4AIAAi</w:t>
            </w:r>
          </w:p>
          <w:p w14:paraId="3C7A1F0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BBoEIAQYBB8EIgQeAC0EHwQgBB4AIjFBMD8GA1UEAx44BCIENQRBBEIEPgQyBEsEOQ</w:t>
            </w:r>
            <w:r w:rsidRPr="00A0267A">
              <w:rPr>
                <w:szCs w:val="24"/>
                <w:lang w:val="en-US"/>
              </w:rPr>
              <w:lastRenderedPageBreak/>
              <w:t>AgBCMEJgAg</w:t>
            </w:r>
          </w:p>
          <w:p w14:paraId="3404A77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BB4EHgQeACAAIgQaBCAEGAQfBCIEHgAtBB8EIAQeACICCk30BV0ABAADiTswCgYGKoUDAgIJBQCg</w:t>
            </w:r>
          </w:p>
          <w:p w14:paraId="3199068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ggOZMBoGCSqGSIb3DQEJAzENBgsqhkiG9w0BCRABBDAvBgkqhkiG9w0BCQQxIgQgAnKbSzf6ibfC</w:t>
            </w:r>
          </w:p>
          <w:p w14:paraId="569C266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ww4eYqKpx9dQqV/aK6xw5hlhqlMthw8wggGXBgsqhkiG9w0BCRACDDGCAYYwggGCMIIBfjCCAXoE</w:t>
            </w:r>
          </w:p>
          <w:p w14:paraId="3F7A5AE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FB0M9hrqeaUXn8NScewlkT0pc2u1MIIBYDCCAVCkggFMMIIBSDEYMBYGBSqFA2QBEg0xMDM3NzAw</w:t>
            </w:r>
          </w:p>
          <w:p w14:paraId="53FEBBD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MDg1NDQ0MRowGAYIKoUDA4EDAQESDDAwNzcxNzEwNzk5MTE5MDcGA1UECR4wBEMEOwAuACAEIQRD</w:t>
            </w:r>
          </w:p>
          <w:p w14:paraId="6E7A0CF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BEkEUQQyBEEEOgQ4BDkAIAQyBDAEOwAsACAENAAuACAAMQA4MSEwHwYDVQQIHhgANwA3ACAEMwAu</w:t>
            </w:r>
          </w:p>
          <w:p w14:paraId="5B5026F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ACAEHAQ+BEEEOgQyBDAxFTATBgNVBAceDAQcBD4EQQQ6BDIEMDEgMB4GCSqGSIb3DQEJARYRaW5m</w:t>
            </w:r>
          </w:p>
          <w:p w14:paraId="2CF487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b0BjcnlwdG9wcm8ucnUxCzAJBgNVBAYTAlJVMSkwJwYDVQQKHiAEHgQeBB4AIAAiBBoEIAQYBB8E</w:t>
            </w:r>
          </w:p>
          <w:p w14:paraId="3C0CD57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IgQeAC0EHwQgBB4AIjFBMD8GA1UEAx44BCIENQRBBEIEPgQyBEsEOQAgBCMEJgAgBB4EHgQeACAA</w:t>
            </w:r>
          </w:p>
          <w:p w14:paraId="5367230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IgQaBCAEGAQfBCIEHgAtBB8EIAQeACICCk30BV0ABAADiTswggGtBgsqhkiG9w0BCRACLzGCAZww</w:t>
            </w:r>
          </w:p>
          <w:p w14:paraId="36B8B99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ggGYMIIBlDCCAZAwCAYGKoUDAgIJBCAP5nM/dkBrWLh8LQsmardVKf3hBXcQFPi2rMldmDkR+zCC</w:t>
            </w:r>
          </w:p>
          <w:p w14:paraId="67B47FB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AWAwggFQpIIBTDCCAUgxGDAWBgUqhQNkARINMTAzNzcwMDA4NTQ0NDEaMBgGCCqFAwOBAwEBEgww</w:t>
            </w:r>
          </w:p>
          <w:p w14:paraId="1295641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MDc3MTcxMDc5OTExOTA3BgNVBAkeMARDBDsALgAgBCEEQwRJBFEEMgRBBDoEOAQ5ACAEMgQwBDsA</w:t>
            </w:r>
          </w:p>
          <w:p w14:paraId="082E2F9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LAAgBDQALgAgADEAODEhMB8GA1UECB4YADcANwAgBDMALgAgBBwEPgRBBDoEMgQwMRUwEwYDVQQH</w:t>
            </w:r>
          </w:p>
          <w:p w14:paraId="6EE5384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HgwEHAQ+BEEEOgQyBDAxIDAeBgkqhkiG9w0BCQEWEWluZm9AY3J5cHRvcHJvLnJ1MQswCQYDVQQG</w:t>
            </w:r>
          </w:p>
          <w:p w14:paraId="6AADF0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EwJSVTEpMCcGA1UECh4gBB4EHgQeACAAIgQaBCAEGAQfBCIEHgAtBB8EIAQeACIxQTA/BgNVBAMe</w:t>
            </w:r>
          </w:p>
          <w:p w14:paraId="2DFE10B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lastRenderedPageBreak/>
              <w:t>OAQiBDUEQQRCBD4EMgRLBDkAIAQjBCYAIAQeBB4EHgAgACIEGgQgBBgEHwQiBB4ALQQfBCAEHgAi</w:t>
            </w:r>
          </w:p>
          <w:p w14:paraId="06D54DA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AgpN9AVdAAQAA4k7MAoGBiqFAwICEwUABEDoC09kAtYIKda65wNNqMXGWfPZhxsO5pw8zf5BcJSP</w:t>
            </w:r>
          </w:p>
          <w:p w14:paraId="4010A01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YLVFph/63tctLVWsRLknm+QrVuYJewgoejis4yLC5UjWAAAAAA==&lt;/xades:EncapsulatedTimeStamp&gt;&lt;/xades:SignatureTimeStamp&gt;&lt;/xades:UnsignedSignatureProperties&gt;&lt;/xades:UnsignedProperties&gt;&lt;/xades:QualifyingProperties&gt;&lt;/ds:Object&gt;</w:t>
            </w:r>
          </w:p>
          <w:p w14:paraId="36EAB9F9" w14:textId="58DB44F6" w:rsidR="00D859C8" w:rsidRPr="00E12051" w:rsidRDefault="00A0267A" w:rsidP="00A0267A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&lt;/ds:Signature&gt;&lt;/ns2:powerOfAttorney&gt;</w:t>
            </w:r>
          </w:p>
        </w:tc>
      </w:tr>
    </w:tbl>
    <w:p w14:paraId="5E6DB848" w14:textId="77777777" w:rsidR="00D859C8" w:rsidRPr="00991A1A" w:rsidRDefault="00D859C8" w:rsidP="00D859C8">
      <w:pPr>
        <w:pStyle w:val="afff0"/>
        <w:rPr>
          <w:lang w:val="en-US"/>
        </w:rPr>
      </w:pPr>
    </w:p>
    <w:p w14:paraId="4889C370" w14:textId="35814922" w:rsidR="00A0267A" w:rsidRDefault="00A0267A" w:rsidP="00E147BE">
      <w:pPr>
        <w:pStyle w:val="2"/>
        <w:numPr>
          <w:ilvl w:val="1"/>
          <w:numId w:val="39"/>
        </w:numPr>
      </w:pPr>
      <w:bookmarkStart w:id="83" w:name="_Toc85629419"/>
      <w:r>
        <w:t xml:space="preserve">Пример подписанной электронной доверенности </w:t>
      </w:r>
      <w:proofErr w:type="gramStart"/>
      <w:r>
        <w:t>с</w:t>
      </w:r>
      <w:proofErr w:type="gramEnd"/>
      <w:r>
        <w:t xml:space="preserve"> ссылкой на родительскую</w:t>
      </w:r>
      <w:bookmarkEnd w:id="83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A0267A" w14:paraId="21F1CD3C" w14:textId="77777777" w:rsidTr="00A0267A">
        <w:tc>
          <w:tcPr>
            <w:tcW w:w="9854" w:type="dxa"/>
          </w:tcPr>
          <w:p w14:paraId="56F591BA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&lt;?xml version="1.0" encoding="UTF-8"?&gt;&lt;ns2:powerOfAttorney xmlns:ns2="urn:ru:fss:integration:types:mchd:v01" xmlns="http://www.fss.ru/integration/types/common/v01" Id="PA_7f76468a-bed0-4733-861e-26f83039f6bc"&gt;&lt;ns2:systemInfo&gt;&lt;specVersion&gt;1&lt;/specVersion&gt;&lt;software&gt;1&lt;/software&gt;&lt;softwareVersion&gt;1&lt;/softwareVersion&gt;&lt;/ns2:systemInfo&gt;&lt;ns2:generalInfo&gt;&lt;ns2:uuid&gt;7f76468a-bed0-4733-861e-26f83039f6bc&lt;/ns2:uuid&gt;&lt;ns2:startDate&gt;2021-08-23T00:00:00.000Z&lt;/ns2:startDate&gt;&lt;ns2:endDate&gt;2022-08-23T00:00:00.000Z&lt;/ns2:endDate&gt;&lt;ns2:comment&gt;</w:t>
            </w:r>
            <w:r w:rsidRPr="00A0267A">
              <w:rPr>
                <w:lang w:val="ru-RU"/>
              </w:rPr>
              <w:t>комментарий</w:t>
            </w:r>
            <w:r w:rsidRPr="00A0267A">
              <w:rPr>
                <w:lang w:val="en-US"/>
              </w:rPr>
              <w:t>&lt;/ns2:comment&gt;&lt;/ns2:generalInfo&gt;&lt;ns2:owner&gt;&lt;ns2:legalOrganization&gt;&lt;ns2:fullName&gt;fullName&lt;/ns2:fullName&gt;&lt;ns2:inn&gt;123123123&lt;/ns2:inn&gt;&lt;ns2:kpp&gt;1235567&lt;/ns2:kpp&gt;&lt;ns2:ogrn&gt;12345678990&lt;/ns2:ogrn&gt;&lt;/ns2:legalOrganization&gt;&lt;/ns2:owner&gt;&lt;ns2:principal&gt;&lt;ns2:person&gt;&lt;ns2:firstName&gt;</w:t>
            </w:r>
            <w:r w:rsidRPr="00A0267A">
              <w:rPr>
                <w:lang w:val="ru-RU"/>
              </w:rPr>
              <w:t>Доверитель</w:t>
            </w:r>
            <w:r w:rsidRPr="00A0267A">
              <w:rPr>
                <w:lang w:val="en-US"/>
              </w:rPr>
              <w:t>&lt;/ns2:firstName&gt;&lt;ns2:lastName&gt;</w:t>
            </w:r>
            <w:r w:rsidRPr="00A0267A">
              <w:rPr>
                <w:lang w:val="ru-RU"/>
              </w:rPr>
              <w:t>Доверителев</w:t>
            </w:r>
            <w:r w:rsidRPr="00A0267A">
              <w:rPr>
                <w:lang w:val="en-US"/>
              </w:rPr>
              <w:t>&lt;/ns2:lastName&gt;&lt;ns2:middleName&gt;</w:t>
            </w:r>
            <w:r w:rsidRPr="00A0267A">
              <w:rPr>
                <w:lang w:val="ru-RU"/>
              </w:rPr>
              <w:t>Доверителевич</w:t>
            </w:r>
            <w:r w:rsidRPr="00A0267A">
              <w:rPr>
                <w:lang w:val="en-US"/>
              </w:rPr>
              <w:t>&lt;/ns2:middleName&gt;&lt;ns2:birthDate&gt;1960-01-11Z&lt;/ns2:birthDate&gt;&lt;ns2:snils&gt;123456789&lt;/ns2:snils&gt;&lt;ns2:inn&gt;1234568789&lt;/ns2:inn&gt;&lt;/ns2:person&gt;&lt;/ns2:principal&gt;&lt;ns2:representative&gt;&lt;ns2:person&gt;&lt;ns2:firstName&gt;</w:t>
            </w:r>
            <w:r w:rsidRPr="00A0267A">
              <w:rPr>
                <w:lang w:val="ru-RU"/>
              </w:rPr>
              <w:t>Уполномоченный</w:t>
            </w:r>
            <w:r w:rsidRPr="00A0267A">
              <w:rPr>
                <w:lang w:val="en-US"/>
              </w:rPr>
              <w:t>&lt;/ns2:firstName&gt;&lt;ns2:lastName&gt;</w:t>
            </w:r>
            <w:r w:rsidRPr="00A0267A">
              <w:rPr>
                <w:lang w:val="ru-RU"/>
              </w:rPr>
              <w:t>Уполномоченов</w:t>
            </w:r>
            <w:r w:rsidRPr="00A0267A">
              <w:rPr>
                <w:lang w:val="en-US"/>
              </w:rPr>
              <w:t>&lt;/ns2:lastName&gt;&lt;ns2:middleName&gt;</w:t>
            </w:r>
            <w:r w:rsidRPr="00A0267A">
              <w:rPr>
                <w:lang w:val="ru-RU"/>
              </w:rPr>
              <w:t>Уполномоченович</w:t>
            </w:r>
            <w:r w:rsidRPr="00A0267A">
              <w:rPr>
                <w:lang w:val="en-US"/>
              </w:rPr>
              <w:t>&lt;/ns2:middleName&gt;&lt;ns2:birthDate&gt;1986-05-12Z&lt;/ns2:birthDate&gt;&lt;ns2:snils&gt;12312123123&lt;/ns2:snils&gt;&lt;ns2:inn&gt;1234567&lt;/ns2:inn&gt;&lt;/ns2:person&gt;&lt;ns2:authorities&gt;&lt;ns2:authority&gt;&lt;ns2:mnemonic entrustment="true"&gt;authority1&lt;/ns2:mnemonic&gt;&lt;/ns2:authority&gt;&lt;ns2:authority&gt;&lt;ns2:mnemonic entrustment="true"&gt;authority2&lt;/ns2:mnemonic&gt;&lt;/ns2:authority&gt;&lt;ns2:authority&gt;&lt;ns2:mnemonic entrustment="false"&gt;authority3&lt;/ns2:mnemonic&gt;&lt;/ns2:authority&gt;&lt;ns2:authority&gt;&lt;ns2:mnemonic entrustment="false"&gt;authority4&lt;/ns2:mnemonic&gt;&lt;/ns2:authority&gt;&lt;/ns2:authorities&gt;&lt;/ns2:representative&gt;&lt;ds:Signature xmlns:ds="http://www.w3.org/2000/09/xmldsig#" Id="xmldsig-ca98bb34-7ce0-40ea-80cf-d49aa2a8043a"&gt;</w:t>
            </w:r>
          </w:p>
          <w:p w14:paraId="25E467E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&lt;ds:SignedInfo&gt;</w:t>
            </w:r>
          </w:p>
          <w:p w14:paraId="4673193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&lt;ds:CanonicalizationMethod Algorithm="http://www.w3.org/2001/10/xml-exc-c14n#"/&gt;</w:t>
            </w:r>
          </w:p>
          <w:p w14:paraId="489BC021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&lt;ds:SignatureMethod Algorithm="urn:ietf:params:xml:ns:cpxmlsec:algorithms:gostr34102012-gostr34112012-256"/&gt;</w:t>
            </w:r>
          </w:p>
          <w:p w14:paraId="1A2687B5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&lt;ds:Reference Id="xmldsig-ca98bb34-7ce0-40ea-80cf-d49aa2a8043a-ref0" URI="#PA_7f76468a-bed0-4733-861e-26f83039f6bc"&gt;</w:t>
            </w:r>
          </w:p>
          <w:p w14:paraId="5330FCCD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&lt;ds:Transforms&gt;</w:t>
            </w:r>
          </w:p>
          <w:p w14:paraId="195F1A58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&lt;ds:Transform Algorithm="http://www.w3.org/2000/09/xmldsig#enveloped-signature"/&gt;</w:t>
            </w:r>
          </w:p>
          <w:p w14:paraId="70825B96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&lt;/ds:Transforms&gt;</w:t>
            </w:r>
          </w:p>
          <w:p w14:paraId="54007D7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lastRenderedPageBreak/>
              <w:t>&lt;ds:DigestMethod Algorithm="urn:ietf:params:xml:ns:cpxmlsec:algorithms:gostr34112012-256"/&gt;</w:t>
            </w:r>
          </w:p>
          <w:p w14:paraId="31DAB86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&lt;ds:DigestValue&gt;gQF1hSWKg7fONe5k0cj2ewQrab9+4a2sKmP7tmXai5A=&lt;/ds:DigestValue&gt;</w:t>
            </w:r>
          </w:p>
          <w:p w14:paraId="2EE1A774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&lt;/ds:Reference&gt;</w:t>
            </w:r>
          </w:p>
          <w:p w14:paraId="21E1EB07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&lt;ds:Reference Type="http://uri.etsi.org/01903#SignedProperties" URI="#xmldsig-ca98bb34-7ce0-40ea-80cf-d49aa2a8043a-signedprops"&gt;</w:t>
            </w:r>
          </w:p>
          <w:p w14:paraId="730235DE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&lt;ds:DigestMethod Algorithm="urn:ietf:params:xml:ns:cpxmlsec:algorithms:gostr34112012-256"/&gt;</w:t>
            </w:r>
          </w:p>
          <w:p w14:paraId="36D98D0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&lt;ds:DigestValue&gt;sWe/qSbFHUWv5K1imCd7BGtVvgZlnO/es2JDU3OW6s0=&lt;/ds:DigestValue&gt;</w:t>
            </w:r>
          </w:p>
          <w:p w14:paraId="5304C187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&lt;/ds:Reference&gt;</w:t>
            </w:r>
          </w:p>
          <w:p w14:paraId="78812C6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&lt;/ds:SignedInfo&gt;</w:t>
            </w:r>
          </w:p>
          <w:p w14:paraId="0E91A638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&lt;ds:SignatureValue Id="xmldsig-ca98bb34-7ce0-40ea-80cf-d49aa2a8043a-sigvalue"&gt;</w:t>
            </w:r>
          </w:p>
          <w:p w14:paraId="04A25F61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MON4CKgjHaSBFqGz5eSP2iWPQ1f5H+iXkVoNm6TlwqzYQAEU8E36hc8cmbgdZnraIx4POYpZ+5Z1</w:t>
            </w:r>
          </w:p>
          <w:p w14:paraId="6431C615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8YgEsdpgRg==</w:t>
            </w:r>
          </w:p>
          <w:p w14:paraId="6488F628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&lt;/ds:SignatureValue&gt;</w:t>
            </w:r>
          </w:p>
          <w:p w14:paraId="75585743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&lt;ds:KeyInfo&gt;</w:t>
            </w:r>
          </w:p>
          <w:p w14:paraId="5918936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&lt;ds:X509Data&gt;</w:t>
            </w:r>
          </w:p>
          <w:p w14:paraId="1EDBF68B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&lt;ds:X509Certificate&gt;</w:t>
            </w:r>
          </w:p>
          <w:p w14:paraId="778DEC56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MIIEkDCCBD2gAwIBAgIEB+nCvDAKBggqhQMHAQEDAjCCAbcxFjAUBgUqhQNkAxILMDAwNjY2NjY2</w:t>
            </w:r>
          </w:p>
          <w:p w14:paraId="1AB0A824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MjIxGjAYBggqhQMDgQMBARIMMDAwMTIzNDU2Nzg5MRgwFgYFKoUDZAESDTAxMjM0NTY3ODkxMjMx</w:t>
            </w:r>
          </w:p>
          <w:p w14:paraId="062F1B2A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HTAbBgNVBAwMFNCj0YfRgNC10LTQuNGC0LXQu9GMMR0wGwYDVQQLDBTQo9C/0YDQsNCy0LvQtdC9</w:t>
            </w:r>
          </w:p>
          <w:p w14:paraId="5831C291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0LjQtTE8MDoGA1UECgwz0J7QntCeINCi0LXRgdGC0L7QstCw0Y8g0L7RgNCz0LDQvdC40LfQsNGG</w:t>
            </w:r>
          </w:p>
          <w:p w14:paraId="08022A3E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0LjRjyDihJYxMRUwEwYDVQQHDAzQnNC+0YHQutCy0LAxGzAZBgNVBAgMEjc3INCzLtCc0L7RgdC6</w:t>
            </w:r>
          </w:p>
          <w:p w14:paraId="561B3FC6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0LLQsDELMAkGA1UEBhMCUlUxODA2BgNVBCoML9Cj0YfRgNC10LTQuNGC0LXQu9GMINCj0YfRgNC1</w:t>
            </w:r>
          </w:p>
          <w:p w14:paraId="6E6A720F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0LTQuNGC0LXQu9C10LLQuNGHMR8wHQYDVQQEDBbQo9GH0YDQtdC00LjRgtC10LvQtdCyMU8wTQYD</w:t>
            </w:r>
          </w:p>
          <w:p w14:paraId="04A68F35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VQQDDEbQo9GH0YDQtdC00LjRgtC10LvQtdCyINCj0YfRgNC10LTQuNGC0LXQu9GMINCj0YfRgNC1</w:t>
            </w:r>
          </w:p>
          <w:p w14:paraId="04D08AFF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0LTQuNGC0LXQu9C10LLQuNGHMB4XDTIxMDkwOTExMTMzMFoXDTIyMDkwOTExMT</w:t>
            </w:r>
            <w:r w:rsidRPr="00CC576E">
              <w:rPr>
                <w:lang w:val="en-US"/>
              </w:rPr>
              <w:lastRenderedPageBreak/>
              <w:t>MzMFowggG3MRYw</w:t>
            </w:r>
          </w:p>
          <w:p w14:paraId="4F710897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FAYFKoUDZAMSCzAwMDY2NjY2NjIyMRowGAYIKoUDA4EDAQESDDAwMDEyMzQ1Njc4OTEYMBYGBSqF</w:t>
            </w:r>
          </w:p>
          <w:p w14:paraId="3E636C4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A2QBEg0wMTIzNDU2Nzg5MTIzMR0wGwYDVQQMDBTQo9GH0YDQtdC00LjRgtC10LvRjDEdMBsGA1UE</w:t>
            </w:r>
          </w:p>
          <w:p w14:paraId="073E07C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CwwU0KPQv9GA0LDQstC70LXQvdC40LUxPDA6BgNVBAoMM9Ce0J7QniDQotC10YHRgtC+0LLQsNGP</w:t>
            </w:r>
          </w:p>
          <w:p w14:paraId="71BD66A2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INC+0YDQs9Cw0L3QuNC30LDRhtC40Y8g4oSWMTEVMBMGA1UEBwwM0JzQvtGB0LrQstCwMRswGQYD</w:t>
            </w:r>
          </w:p>
          <w:p w14:paraId="0A17530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VQQIDBI3NyDQsy7QnNC+0YHQutCy0LAxCzAJBgNVBAYTAlJVMTgwNgYDVQQqDC/Qo9GH0YDQtdC0</w:t>
            </w:r>
          </w:p>
          <w:p w14:paraId="3BD92F40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0LjRgtC10LvRjCDQo9GH0YDQtdC00LjRgtC10LvQtdCy0LjRhzEfMB0GA1UEBAwW0KPRh9GA0LXQ</w:t>
            </w:r>
          </w:p>
          <w:p w14:paraId="15F67FD2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tNC40YLQtdC70LXQsjFPME0GA1UEAwxG0KPRh9GA0LXQtNC40YLQtdC70LXQsiDQo9GH0YDQtdC0</w:t>
            </w:r>
          </w:p>
          <w:p w14:paraId="2C925F67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0LjRgtC10LvRjCDQo9GH0YDQtdC00LjRgtC10LvQtdCy0LjRhzBmMB8GCCqFAwcBAQEBMBMGByqF</w:t>
            </w:r>
          </w:p>
          <w:p w14:paraId="0662AA2B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AwICIwEGCCqFAwcBAQICA0MABEDtg5WaXk6tGL/La0iJXZXS5oi+pPQM4HVQJ1fSZiHFIf8PvmGl</w:t>
            </w:r>
          </w:p>
          <w:p w14:paraId="1226EC7F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XTTFa8EvuQjPAOsmBBhDP55L0l77bgdEp08qoyYwJDAOBgNVHQ8BAf8EBAMCBsAwEgYDVR0TAQH/</w:t>
            </w:r>
          </w:p>
          <w:p w14:paraId="7A4B7270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BAgwBgEB/wIBBTAKBggqhQMHAQEDAgNBAGWyJaI/4H9hrPeakgWTME1fuWq/GRNiYzukqnYWB2us</w:t>
            </w:r>
          </w:p>
          <w:p w14:paraId="3B723CA2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+JutcdzjTtNPlLXbkrogGh4Z3YgGKtAytn6VUCkHW18=</w:t>
            </w:r>
          </w:p>
          <w:p w14:paraId="288CD5C4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&lt;/ds:X509Certificate&gt;</w:t>
            </w:r>
          </w:p>
          <w:p w14:paraId="3DF17B8C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&lt;/ds:X509Data&gt;</w:t>
            </w:r>
          </w:p>
          <w:p w14:paraId="741D7E4D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&lt;/ds:KeyInfo&gt;</w:t>
            </w:r>
          </w:p>
          <w:p w14:paraId="2A834503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&lt;ds:Object&gt;&lt;xades:QualifyingProperties xmlns:xades="http://uri.etsi.org/01903/v1.3.2#" xmlns:xades141="http://uri.etsi.org/01903/v1.4.1#" Target="#xmldsig-ca98bb34-7ce0-40ea-80cf-d49aa2a8043a"&gt;&lt;xades:SignedProperties Id="xmldsig-ca98bb34-7ce0-40ea-80cf-d49aa2a8043a-signedprops"&gt;&lt;xades:SignedSignatureProperties&gt;&lt;xades:SigningTime&gt;2021-09-16T12:00:38.645+03:00&lt;/xades:SigningTime&gt;&lt;xades:SigningCertificate&gt;&lt;xades:Cert&gt;&lt;xades:CertDigest&gt;&lt;ds:DigestMethod Algorithm="urn:ietf:params:xml:ns:cpxmlsec:algorithms:gostr34112012-256"/&gt;&lt;ds:DigestValue&gt;T2YlK7wTvTG8yt16s67McLUAIjyLP0l49mZampXiuZU=&lt;/ds:DigestVa</w:t>
            </w:r>
            <w:r w:rsidRPr="002C240A">
              <w:rPr>
                <w:lang w:val="en-US"/>
              </w:rPr>
              <w:lastRenderedPageBreak/>
              <w:t>lue&gt;&lt;/xades:CertDigest&gt;&lt;xades:IssuerSerial&gt;&lt;ds:X509IssuerName&gt;CN=</w:t>
            </w:r>
            <w:r w:rsidRPr="00A0267A">
              <w:rPr>
                <w:lang w:val="ru-RU"/>
              </w:rPr>
              <w:t>Учредителев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Учредитель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Учредителевич</w:t>
            </w:r>
            <w:r w:rsidRPr="002C240A">
              <w:rPr>
                <w:lang w:val="en-US"/>
              </w:rPr>
              <w:t xml:space="preserve">,2.5.4.4=#0c16d0a3d187d180d0b5d0b4d0b8d182d0b5d0bbd0b5d0b2,2.5.4.42=#0c2fd0a3d187d180d0b5d0b4d0b8d182d0b5d0bbd18c20d0a3d187d180d0b5d0b4d0b8d182d0b5d0bbd0b5d0b2d0b8d187,C=RU,ST=77 </w:t>
            </w:r>
            <w:r w:rsidRPr="00A0267A">
              <w:rPr>
                <w:lang w:val="ru-RU"/>
              </w:rPr>
              <w:t>г</w:t>
            </w:r>
            <w:r w:rsidRPr="002C240A">
              <w:rPr>
                <w:lang w:val="en-US"/>
              </w:rPr>
              <w:t>.</w:t>
            </w:r>
            <w:r w:rsidRPr="00A0267A">
              <w:rPr>
                <w:lang w:val="ru-RU"/>
              </w:rPr>
              <w:t>Москва</w:t>
            </w:r>
            <w:r w:rsidRPr="002C240A">
              <w:rPr>
                <w:lang w:val="en-US"/>
              </w:rPr>
              <w:t>,L=</w:t>
            </w:r>
            <w:r w:rsidRPr="00A0267A">
              <w:rPr>
                <w:lang w:val="ru-RU"/>
              </w:rPr>
              <w:t>Москва</w:t>
            </w:r>
            <w:r w:rsidRPr="002C240A">
              <w:rPr>
                <w:lang w:val="en-US"/>
              </w:rPr>
              <w:t>,O=</w:t>
            </w:r>
            <w:r w:rsidRPr="00A0267A">
              <w:rPr>
                <w:lang w:val="ru-RU"/>
              </w:rPr>
              <w:t>ООО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Тестовая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организация</w:t>
            </w:r>
            <w:r w:rsidRPr="002C240A">
              <w:rPr>
                <w:lang w:val="en-US"/>
              </w:rPr>
              <w:t xml:space="preserve"> №1,OU=</w:t>
            </w:r>
            <w:r w:rsidRPr="00A0267A">
              <w:rPr>
                <w:lang w:val="ru-RU"/>
              </w:rPr>
              <w:t>Управление</w:t>
            </w:r>
            <w:r w:rsidRPr="002C240A">
              <w:rPr>
                <w:lang w:val="en-US"/>
              </w:rPr>
              <w:t>,2.5.4.12=#0c14d0a3d187d180d0b5d0b4d0b8d182d0b5d0bbd18c,1.2.643.100.1=#120d30313233343536373839313233,1.2.643.3.131.1.1=#120c303030313233343536373839,1.2.643.100.3=#120b3030303636363636363232&lt;/ds:X509IssuerName&gt;&lt;ds:X509SerialNumber&gt;132760252&lt;/ds:X509SerialNumber&gt;&lt;/xades:IssuerSerial&gt;&lt;/xades:Cert&gt;&lt;/xades:SigningCertificate&gt;&lt;/xades:SignedSignatureProperties&gt;&lt;/xades:SignedProperties&gt;&lt;xades:UnsignedProperties&gt;&lt;xades:UnsignedSignatureProperties&gt;&lt;xades:SignatureTimeStamp&gt;&lt;ds:CanonicalizationMethod Algorithm="http://www.w3.org/2001/10/xml-exc-c14n#"/&gt;&lt;xades:EncapsulatedTimeStamp&gt;MIAGCSqGSIb3DQEHAqCAMIIOhwIBAzEMMAoGBiqFAwICCQUAMH4GCyqGSIb3DQEJEAEEoG8EbTBr</w:t>
            </w:r>
          </w:p>
          <w:p w14:paraId="08FB534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AgEBBgcqhQMCAiYEMDAwDAYIKoUDBwEBAgIFAAQgobuscVrmmhnQ9iKUxNK2AoizbMEOHwmIEe6X</w:t>
            </w:r>
          </w:p>
          <w:p w14:paraId="2CB7178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GvlVTfACDTMwXZjNAAAAAAlebJYYDzIwMjEwOTE2MDkwMDQzWjADAgFkAgYBe+3WIYmgggiUMIII</w:t>
            </w:r>
          </w:p>
          <w:p w14:paraId="070D464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kDCCCD+gAwIBAgIKTfQFXQAEAAOJOzAIBgYqhQMCAgMwggFIMRgwFgYFKoUDZAESDTEwMzc3MDAw</w:t>
            </w:r>
          </w:p>
          <w:p w14:paraId="234D847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ODU0NDQxGjAYBggqhQMDgQMBARIMMDA3NzE3MTA3OTkxMTkwNwYDVQQJHjAEQwQ7AC4AIAQhBEME</w:t>
            </w:r>
          </w:p>
          <w:p w14:paraId="6FDF499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SQRRBDIEQQQ6BDgEOQAgBDIEMAQ7ACwAIAQ0AC4AIAAxADgxITAfBgNVBAgeGAA3ADcAIAQzAC4A</w:t>
            </w:r>
          </w:p>
          <w:p w14:paraId="641795A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IAQcBD4EQQQ6BDIEMDEVMBMGA1UEBx4MBBwEPgRBBDoEMgQwMSAwHgYJKoZIhvcNAQkBFhFpbmZv</w:t>
            </w:r>
          </w:p>
          <w:p w14:paraId="77D3FE8D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QGNyeXB0b3Byby5ydTELMAkGA1UEBhMCUlUxKTAnBgNVBAoeIAQeBB4EHgAgACIEGgQgBBgEHwQi</w:t>
            </w:r>
          </w:p>
          <w:p w14:paraId="1AD968D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BB4ALQQfBCAEHgAiMUEwPwYDVQQDHjgEIgQ1BEEEQgQ+BDIESwQ5ACAEIwQmACAEHgQeBB4AIAAi</w:t>
            </w:r>
          </w:p>
          <w:p w14:paraId="21982FD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BBoEIAQYBB8EIgQeAC0EHwQgBB4AIjAeFw0yMTA1MzExNDU0MDBaFw0yMjA4MzExNTA0MDBaMIIB</w:t>
            </w:r>
          </w:p>
          <w:p w14:paraId="666F166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lDEYMBYGBSqFA2QBEg0xMDA3NzEyMzQ1Njc4MRowGAYIKoUDA4EDAQESDDAwNzcxMjM0NTY3ODEj</w:t>
            </w:r>
          </w:p>
          <w:p w14:paraId="4EBA5C9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MCEGCSqGSIb3DQEJARYUc3VwcG9ydEBjcnlwdG9wcm8ucnUxCzAJBgNVBAYTAlJVMSEwHwYDVQQI</w:t>
            </w:r>
          </w:p>
          <w:p w14:paraId="5E7E95B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lastRenderedPageBreak/>
              <w:t>HhgANwA3ACAEMwAuACAEHAQ+BEEEOgQyBDAxFTATBgNVBAceDAQcBD4EQQQ6BDIEMDEpMCcGA1UE</w:t>
            </w:r>
          </w:p>
          <w:p w14:paraId="3941B823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Ch4gBB4EHgQeACAAIgQaBCAEGAQfBCIEHgAtBB8EIAQeACIxHzAdBgNVBAseFgQiBDUEQQRCBD4E</w:t>
            </w:r>
          </w:p>
          <w:p w14:paraId="2941F4D4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MgRLBDkAIAQjBCYxaTBnBgNVBAMeYAQiBDUEQQRCBD4EMgQwBE8AIARBBDsEQwQ2BDEEMAAgBEgE</w:t>
            </w:r>
          </w:p>
          <w:p w14:paraId="625A21E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QgQwBDwEPwQ+BDIAIAQyBEAENQQ8BDUEPQQ4ACAEHgQeBB4AIAAiBBoEIAQYBB8EIgQeAC0EHwQg</w:t>
            </w:r>
          </w:p>
          <w:p w14:paraId="36D2D62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BB4AIjE5MDcGA1UECR4wBEMEOwAuACAEIQRDBEkEUQQyBEEEOgQ4BDkAIAQyBDAEOwAsACAENAAu</w:t>
            </w:r>
          </w:p>
          <w:p w14:paraId="516DB9E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ACAAMQA4MGMwHAYGKoUDAgITMBIGByqFAwICIwEGByqFAwICHgEDQwAEQCHg7IYVOR7eBtGf5TGl</w:t>
            </w:r>
          </w:p>
          <w:p w14:paraId="7982C8A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mb4EbYpb1tAH5xWxVwd5uo8mcOAnT2hgZgBzNip300ZTsOv3pgIZpsOpYrFYRruwAzqjggS3MIIE</w:t>
            </w:r>
          </w:p>
          <w:p w14:paraId="2958D62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szAOBgNVHQ8BAf8EBAMCBsAwFgYDVR0lAQH/BAwwCgYIKwYBBQUHAwgwHQYDVR0OBBYEFDd92KFh</w:t>
            </w:r>
          </w:p>
          <w:p w14:paraId="501BAEF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lnPgkATuWgnelHdqTIhhMIIBiQYDVR0jBIIBgDCCAXyAFHplou1Prm4wEO7EA8tb2lbE2uSxoYIB</w:t>
            </w:r>
          </w:p>
          <w:p w14:paraId="51151B8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UKSCAUwwggFIMRgwFgYFKoUDZAESDTEwMzc3MDAwODU0NDQxGjAYBggqhQMDgQMBARIMMDA3NzE3</w:t>
            </w:r>
          </w:p>
          <w:p w14:paraId="31CE721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MTA3OTkxMTkwNwYDVQQJHjAEQwQ7AC4AIAQhBEMESQRRBDIEQQQ6BDgEOQAgBDIEMAQ7ACwAIAQ0</w:t>
            </w:r>
          </w:p>
          <w:p w14:paraId="57FBF15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AC4AIAAxADgxITAfBgNVBAgeGAA3ADcAIAQzAC4AIAQcBD4EQQQ6BDIEMDEVMBMGA1UEBx4MBBwE</w:t>
            </w:r>
          </w:p>
          <w:p w14:paraId="776567C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PgRBBDoEMgQwMSAwHgYJKoZIhvcNAQkBFhFpbmZvQGNyeXB0b3Byby5ydTELMAkGA1UEBhMCUlUx</w:t>
            </w:r>
          </w:p>
          <w:p w14:paraId="084BDFD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KTAnBgNVBAoeIAQeBB4EHgAgACIEGgQgBBgEHwQiBB4ALQQfBCAEHgAiMUEwPwYDVQQDHjgEIgQ1</w:t>
            </w:r>
          </w:p>
          <w:p w14:paraId="61D80A8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BEEEQgQ+BDIESwQ5ACAEIwQmACAEHgQeBB4AIAAiBBoEIAQYBB8EIgQeAC0EHwQgBB4AIoIQTpjz</w:t>
            </w:r>
          </w:p>
          <w:p w14:paraId="3819F1A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80+VRJ1NixxSrES8JzBhBgNVHR8EWjBYMFagVKBShlBodHRwOi8vdGVzdGNhMTUuY3J5cHRvcHJv</w:t>
            </w:r>
          </w:p>
          <w:p w14:paraId="56588E7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LnJ1L3JhL2NkcC83YTY1YTJlZDRmYWU2ZTMwMTBlZWM0MDNjYjViZGE1NmM0ZGFlNGIxLmNybDCB</w:t>
            </w:r>
          </w:p>
          <w:p w14:paraId="1E5EACF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wAYIKwYBBQUHAQEEgbMwgbAwOQYIKwYBBQUHMAGGLWh0dHA6Ly90ZXN0Y2ExN</w:t>
            </w:r>
            <w:r w:rsidRPr="002C240A">
              <w:rPr>
                <w:lang w:val="en-US"/>
              </w:rPr>
              <w:lastRenderedPageBreak/>
              <w:t>S5jcnlwdG9wcm8u</w:t>
            </w:r>
          </w:p>
          <w:p w14:paraId="311F81D6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cnUvb2NzcG5jMi9vY3NwLnNyZjA3BggrBgEFBQcwAYYraHR0cDovL3Rlc3RjYTE1LmNyeXB0b3By</w:t>
            </w:r>
          </w:p>
          <w:p w14:paraId="20C4C85C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by5ydS9vY3NwMi9vY3NwLnNyZjA6BggrBgEFBQcwAoYuaHR0cDovL3Rlc3RjYTE1LmNyeXB0b3By</w:t>
            </w:r>
          </w:p>
          <w:p w14:paraId="38472E3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by5ydS9yYS9jZHAvY2FjZXI0LmNydDArBgNVHRAEJDAigA8yMDIxMDUzMTE0NTQwMFqBDzIwMjIw</w:t>
            </w:r>
          </w:p>
          <w:p w14:paraId="1DC3CD3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ODMxMTQ1NDAwWjAdBgNVHSAEFjAUMAgGBiqFA2RxATAIBgYqhQNkcQIwNAYFKoUDZG8EKwwp0JrR</w:t>
            </w:r>
          </w:p>
          <w:p w14:paraId="7BA39DE6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gNC40L/RgtC+0J/RgNC+IENTUCAo0LLQtdGA0YHQuNGPIDMuNikwggEzBgUqhQNkcASCASgwggEk</w:t>
            </w:r>
          </w:p>
          <w:p w14:paraId="4EED7D3C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DCsi0JrRgNC40L/RgtC+0J/RgNC+IENTUCIgKNCy0LXRgNGB0LjRjyAzLjYpDFMi0KPQtNC+0YHR</w:t>
            </w:r>
          </w:p>
          <w:p w14:paraId="07EA4A3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gtC+0LLQtdGA0Y/RjtGJ0LjQuSDRhtC10L3RgtGAICLQmtGA0LjQv9GC0L7Qn9GA0L4g0KPQpiIg</w:t>
            </w:r>
          </w:p>
          <w:p w14:paraId="422E6E5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0LLQtdGA0YHQuNC4IDEuNQxP0KHQtdGA0YLQuNGE0LjQutCw0YIg0YHQvtC+0YLQstC10YLRgdGC</w:t>
            </w:r>
          </w:p>
          <w:p w14:paraId="0A4B95DD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0LLQuNGPIOKEliDQodCkLzEyNC0yNzM4INC+0YIgMDEuMDcuMjAxNQxP0KHQtdGA0YLQuNGE0LjQ</w:t>
            </w:r>
          </w:p>
          <w:p w14:paraId="10C0F0B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utCw0YIg0YHQvtC+0YLQstC10YLRgdGC0LLQuNGPIOKEliDQodCkLzEyOC0yNzY4INC+0YIgMzEu</w:t>
            </w:r>
          </w:p>
          <w:p w14:paraId="54E0580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MTIuMjAxNTAIBgYqhQMCAgMDQQBai2AuSFZnPT0ipjkhWGyekETrIInW7RpoBRvPfcXD4vBPjfIz</w:t>
            </w:r>
          </w:p>
          <w:p w14:paraId="3D9CF3E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cGht7IgOz721FNkbyWwpJ7ZPuB66aCUAGbHGMYIFWjCCBVYCAQEwggFYMIIBSDEYMBYGBSqFA2QB</w:t>
            </w:r>
          </w:p>
          <w:p w14:paraId="4946DBE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Eg0xMDM3NzAwMDg1NDQ0MRowGAYIKoUDA4EDAQESDDAwNzcxNzEwNzk5MTE5MDcGA1UECR4wBEME</w:t>
            </w:r>
          </w:p>
          <w:p w14:paraId="3E703DE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OwAuACAEIQRDBEkEUQQyBEEEOgQ4BDkAIAQyBDAEOwAsACAENAAuACAAMQA4MSEwHwYDVQQIHhgA</w:t>
            </w:r>
          </w:p>
          <w:p w14:paraId="7304D90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NwA3ACAEMwAuACAEHAQ+BEEEOgQyBDAxFTATBgNVBAceDAQcBD4EQQQ6BDIEMDEgMB4GCSqGSIb3</w:t>
            </w:r>
          </w:p>
          <w:p w14:paraId="1C07E91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DQEJARYRaW5mb0BjcnlwdG9wcm8ucnUxCzAJBgNVBAYTAlJVMSkwJwYDVQQKHiAEHgQeBB4AIAAi</w:t>
            </w:r>
          </w:p>
          <w:p w14:paraId="7687077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BBoEIAQYBB8EIgQeAC0EHwQgBB4AIjFBMD8GA1UEAx44BCIENQRBBEIEPgQyBEsEOQAgBCMEJgAg</w:t>
            </w:r>
          </w:p>
          <w:p w14:paraId="3536BC8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lastRenderedPageBreak/>
              <w:t>BB4EHgQeACAAIgQaBCAEGAQfBCIEHgAtBB8EIAQeACICCk30BV0ABAADiTswCgYGKoUDAgIJBQCg</w:t>
            </w:r>
          </w:p>
          <w:p w14:paraId="0FEB150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ggOZMBoGCSqGSIb3DQEJAzENBgsqhkiG9w0BCRABBDAvBgkqhkiG9w0BCQQxIgQgSFBd7RZjxbUf</w:t>
            </w:r>
          </w:p>
          <w:p w14:paraId="489392A7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r/rjSpulWDG90M6gKpab3WlXkyp8H98wggGXBgsqhkiG9w0BCRACDDGCAYYwggGCMIIBfjCCAXoE</w:t>
            </w:r>
          </w:p>
          <w:p w14:paraId="606DDEF7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FB0M9hrqeaUXn8NScewlkT0pc2u1MIIBYDCCAVCkggFMMIIBSDEYMBYGBSqFA2QBEg0xMDM3NzAw</w:t>
            </w:r>
          </w:p>
          <w:p w14:paraId="720FA2D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MDg1NDQ0MRowGAYIKoUDA4EDAQESDDAwNzcxNzEwNzk5MTE5MDcGA1UECR4wBEMEOwAuACAEIQRD</w:t>
            </w:r>
          </w:p>
          <w:p w14:paraId="5CE5F3C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BEkEUQQyBEEEOgQ4BDkAIAQyBDAEOwAsACAENAAuACAAMQA4MSEwHwYDVQQIHhgANwA3ACAEMwAu</w:t>
            </w:r>
          </w:p>
          <w:p w14:paraId="7CC620FC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ACAEHAQ+BEEEOgQyBDAxFTATBgNVBAceDAQcBD4EQQQ6BDIEMDEgMB4GCSqGSIb3DQEJARYRaW5m</w:t>
            </w:r>
          </w:p>
          <w:p w14:paraId="57EC61E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b0BjcnlwdG9wcm8ucnUxCzAJBgNVBAYTAlJVMSkwJwYDVQQKHiAEHgQeBB4AIAAiBBoEIAQYBB8E</w:t>
            </w:r>
          </w:p>
          <w:p w14:paraId="2273B1A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IgQeAC0EHwQgBB4AIjFBMD8GA1UEAx44BCIENQRBBEIEPgQyBEsEOQAgBCMEJgAgBB4EHgQeACAA</w:t>
            </w:r>
          </w:p>
          <w:p w14:paraId="4B73475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IgQaBCAEGAQfBCIEHgAtBB8EIAQeACICCk30BV0ABAADiTswggGtBgsqhkiG9w0BCRACLzGCAZww</w:t>
            </w:r>
          </w:p>
          <w:p w14:paraId="2085594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ggGYMIIBlDCCAZAwCAYGKoUDAgIJBCAP5nM/dkBrWLh8LQsmardVKf3hBXcQFPi2rMldmDkR+zCC</w:t>
            </w:r>
          </w:p>
          <w:p w14:paraId="36BEF63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AWAwggFQpIIBTDCCAUgxGDAWBgUqhQNkARINMTAzNzcwMDA4NTQ0NDEaMBgGCCqFAwOBAwEBEgww</w:t>
            </w:r>
          </w:p>
          <w:p w14:paraId="56F8C51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MDc3MTcxMDc5OTExOTA3BgNVBAkeMARDBDsALgAgBCEEQwRJBFEEMgRBBDoEOAQ5ACAEMgQwBDsA</w:t>
            </w:r>
          </w:p>
          <w:p w14:paraId="20AE0223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LAAgBDQALgAgADEAODEhMB8GA1UECB4YADcANwAgBDMALgAgBBwEPgRBBDoEMgQwMRUwEwYDVQQH</w:t>
            </w:r>
          </w:p>
          <w:p w14:paraId="4E94B914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HgwEHAQ+BEEEOgQyBDAxIDAeBgkqhkiG9w0BCQEWEWluZm9AY3J5cHRvcHJvLnJ1MQswCQYDVQQG</w:t>
            </w:r>
          </w:p>
          <w:p w14:paraId="3A8D0F3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EwJSVTEpMCcGA1UECh4gBB4EHgQeACAAIgQaBCAEGAQfBCIEHgAtBB8EIAQeACIxQTA/BgNVBAMe</w:t>
            </w:r>
          </w:p>
          <w:p w14:paraId="508E118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OAQiBDUEQQRCBD4EMgRLBDkAIAQjBCYAIAQeBB4EHgAgACIEGgQgBBgEHwQiBB4ALQQfBCAEHgAi</w:t>
            </w:r>
          </w:p>
          <w:p w14:paraId="7543C36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AgpN9AVdAAQAA4k7MAoGBiqFAwICEwUABEBRNV4UAWGPv30CVmJl/xg/feCxNZRlrtC</w:t>
            </w:r>
            <w:r w:rsidRPr="002C240A">
              <w:rPr>
                <w:lang w:val="en-US"/>
              </w:rPr>
              <w:lastRenderedPageBreak/>
              <w:t>XEz08Ltqt</w:t>
            </w:r>
          </w:p>
          <w:p w14:paraId="43AD4D2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t</w:t>
            </w:r>
            <w:r w:rsidRPr="002C240A">
              <w:rPr>
                <w:lang w:val="en-US"/>
              </w:rPr>
              <w:t>9</w:t>
            </w:r>
            <w:r w:rsidRPr="00A0267A">
              <w:rPr>
                <w:lang w:val="en-US"/>
              </w:rPr>
              <w:t>ggqxGCVAUn</w:t>
            </w:r>
            <w:r w:rsidRPr="002C240A">
              <w:rPr>
                <w:lang w:val="en-US"/>
              </w:rPr>
              <w:t>8</w:t>
            </w:r>
            <w:r w:rsidRPr="00A0267A">
              <w:rPr>
                <w:lang w:val="en-US"/>
              </w:rPr>
              <w:t>HlL</w:t>
            </w:r>
            <w:r w:rsidRPr="002C240A">
              <w:rPr>
                <w:lang w:val="en-US"/>
              </w:rPr>
              <w:t>55</w:t>
            </w:r>
            <w:r w:rsidRPr="00A0267A">
              <w:rPr>
                <w:lang w:val="en-US"/>
              </w:rPr>
              <w:t>E</w:t>
            </w:r>
            <w:r w:rsidRPr="002C240A">
              <w:rPr>
                <w:lang w:val="en-US"/>
              </w:rPr>
              <w:t>6</w:t>
            </w:r>
            <w:r w:rsidRPr="00A0267A">
              <w:rPr>
                <w:lang w:val="en-US"/>
              </w:rPr>
              <w:t>ih</w:t>
            </w:r>
            <w:r w:rsidRPr="002C240A">
              <w:rPr>
                <w:lang w:val="en-US"/>
              </w:rPr>
              <w:t>318/</w:t>
            </w:r>
            <w:r w:rsidRPr="00A0267A">
              <w:rPr>
                <w:lang w:val="en-US"/>
              </w:rPr>
              <w:t>Mrgk</w:t>
            </w:r>
            <w:r w:rsidRPr="002C240A">
              <w:rPr>
                <w:lang w:val="en-US"/>
              </w:rPr>
              <w:t>/64+1</w:t>
            </w:r>
            <w:r w:rsidRPr="00A0267A">
              <w:rPr>
                <w:lang w:val="en-US"/>
              </w:rPr>
              <w:t>F</w:t>
            </w:r>
            <w:r w:rsidRPr="002C240A">
              <w:rPr>
                <w:lang w:val="en-US"/>
              </w:rPr>
              <w:t>1</w:t>
            </w:r>
            <w:r w:rsidRPr="00A0267A">
              <w:rPr>
                <w:lang w:val="en-US"/>
              </w:rPr>
              <w:t>wVWzfSzAAAAAA</w:t>
            </w:r>
            <w:r w:rsidRPr="002C240A">
              <w:rPr>
                <w:lang w:val="en-US"/>
              </w:rPr>
              <w:t>==&lt;/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EncapsulatedTimeStamp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SignatureTimeStamp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UnsignedSignatureProperties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UnsignedProperties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QualifyingProperties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authorities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en-US"/>
              </w:rPr>
              <w:t>xmlns</w:t>
            </w:r>
            <w:r w:rsidRPr="002C240A">
              <w:rPr>
                <w:lang w:val="en-US"/>
              </w:rPr>
              <w:t>="</w:t>
            </w:r>
            <w:r w:rsidRPr="00A0267A">
              <w:rPr>
                <w:lang w:val="en-US"/>
              </w:rPr>
              <w:t>urn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ru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fss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integration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types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signature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v</w:t>
            </w:r>
            <w:r w:rsidRPr="002C240A">
              <w:rPr>
                <w:lang w:val="en-US"/>
              </w:rPr>
              <w:t xml:space="preserve">01" </w:t>
            </w:r>
            <w:r w:rsidRPr="00A0267A">
              <w:rPr>
                <w:lang w:val="en-US"/>
              </w:rPr>
              <w:t>xmlns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2="</w:t>
            </w:r>
            <w:r w:rsidRPr="00A0267A">
              <w:rPr>
                <w:lang w:val="en-US"/>
              </w:rPr>
              <w:t>http</w:t>
            </w:r>
            <w:r w:rsidRPr="002C240A">
              <w:rPr>
                <w:lang w:val="en-US"/>
              </w:rPr>
              <w:t>://</w:t>
            </w:r>
            <w:r w:rsidRPr="00A0267A">
              <w:rPr>
                <w:lang w:val="en-US"/>
              </w:rPr>
              <w:t>www</w:t>
            </w:r>
            <w:r w:rsidRPr="002C240A">
              <w:rPr>
                <w:lang w:val="en-US"/>
              </w:rPr>
              <w:t>.</w:t>
            </w:r>
            <w:r w:rsidRPr="00A0267A">
              <w:rPr>
                <w:lang w:val="en-US"/>
              </w:rPr>
              <w:t>fss</w:t>
            </w:r>
            <w:r w:rsidRPr="002C240A">
              <w:rPr>
                <w:lang w:val="en-US"/>
              </w:rPr>
              <w:t>.</w:t>
            </w:r>
            <w:r w:rsidRPr="00A0267A">
              <w:rPr>
                <w:lang w:val="en-US"/>
              </w:rPr>
              <w:t>ru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integration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types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common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v</w:t>
            </w:r>
            <w:r w:rsidRPr="002C240A">
              <w:rPr>
                <w:lang w:val="en-US"/>
              </w:rPr>
              <w:t xml:space="preserve">01" </w:t>
            </w:r>
            <w:r w:rsidRPr="00A0267A">
              <w:rPr>
                <w:lang w:val="en-US"/>
              </w:rPr>
              <w:t>xmlns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3="</w:t>
            </w:r>
            <w:r w:rsidRPr="00A0267A">
              <w:rPr>
                <w:lang w:val="en-US"/>
              </w:rPr>
              <w:t>urn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ru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fss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integration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types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mchd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v</w:t>
            </w:r>
            <w:r w:rsidRPr="002C240A">
              <w:rPr>
                <w:lang w:val="en-US"/>
              </w:rPr>
              <w:t>01"&gt;&lt;</w:t>
            </w:r>
            <w:r w:rsidRPr="00A0267A">
              <w:rPr>
                <w:lang w:val="en-US"/>
              </w:rPr>
              <w:t>authority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referenceId</w:t>
            </w:r>
            <w:r w:rsidRPr="002C240A">
              <w:rPr>
                <w:lang w:val="en-US"/>
              </w:rPr>
              <w:t>&gt;</w:t>
            </w:r>
            <w:r w:rsidRPr="00A0267A">
              <w:rPr>
                <w:lang w:val="en-US"/>
              </w:rPr>
              <w:t>xmldsig</w:t>
            </w:r>
            <w:r w:rsidRPr="002C240A">
              <w:rPr>
                <w:lang w:val="en-US"/>
              </w:rPr>
              <w:t>-</w:t>
            </w:r>
            <w:r w:rsidRPr="00A0267A">
              <w:rPr>
                <w:lang w:val="en-US"/>
              </w:rPr>
              <w:t>ca</w:t>
            </w:r>
            <w:r w:rsidRPr="002C240A">
              <w:rPr>
                <w:lang w:val="en-US"/>
              </w:rPr>
              <w:t>98</w:t>
            </w:r>
            <w:r w:rsidRPr="00A0267A">
              <w:rPr>
                <w:lang w:val="en-US"/>
              </w:rPr>
              <w:t>bb</w:t>
            </w:r>
            <w:r w:rsidRPr="002C240A">
              <w:rPr>
                <w:lang w:val="en-US"/>
              </w:rPr>
              <w:t>34-7</w:t>
            </w:r>
            <w:r w:rsidRPr="00A0267A">
              <w:rPr>
                <w:lang w:val="en-US"/>
              </w:rPr>
              <w:t>ce</w:t>
            </w:r>
            <w:r w:rsidRPr="002C240A">
              <w:rPr>
                <w:lang w:val="en-US"/>
              </w:rPr>
              <w:t>0-40</w:t>
            </w:r>
            <w:r w:rsidRPr="00A0267A">
              <w:rPr>
                <w:lang w:val="en-US"/>
              </w:rPr>
              <w:t>ea</w:t>
            </w:r>
            <w:r w:rsidRPr="002C240A">
              <w:rPr>
                <w:lang w:val="en-US"/>
              </w:rPr>
              <w:t>-80</w:t>
            </w:r>
            <w:r w:rsidRPr="00A0267A">
              <w:rPr>
                <w:lang w:val="en-US"/>
              </w:rPr>
              <w:t>cf</w:t>
            </w:r>
            <w:r w:rsidRPr="002C240A">
              <w:rPr>
                <w:lang w:val="en-US"/>
              </w:rPr>
              <w:t>-</w:t>
            </w:r>
            <w:r w:rsidRPr="00A0267A">
              <w:rPr>
                <w:lang w:val="en-US"/>
              </w:rPr>
              <w:t>d</w:t>
            </w:r>
            <w:r w:rsidRPr="002C240A">
              <w:rPr>
                <w:lang w:val="en-US"/>
              </w:rPr>
              <w:t>49</w:t>
            </w:r>
            <w:r w:rsidRPr="00A0267A">
              <w:rPr>
                <w:lang w:val="en-US"/>
              </w:rPr>
              <w:t>aa</w:t>
            </w:r>
            <w:r w:rsidRPr="002C240A">
              <w:rPr>
                <w:lang w:val="en-US"/>
              </w:rPr>
              <w:t>2</w:t>
            </w:r>
            <w:r w:rsidRPr="00A0267A">
              <w:rPr>
                <w:lang w:val="en-US"/>
              </w:rPr>
              <w:t>a</w:t>
            </w:r>
            <w:r w:rsidRPr="002C240A">
              <w:rPr>
                <w:lang w:val="en-US"/>
              </w:rPr>
              <w:t>8043</w:t>
            </w:r>
            <w:r w:rsidRPr="00A0267A">
              <w:rPr>
                <w:lang w:val="en-US"/>
              </w:rPr>
              <w:t>a</w:t>
            </w:r>
            <w:r w:rsidRPr="002C240A">
              <w:rPr>
                <w:lang w:val="en-US"/>
              </w:rPr>
              <w:t>-</w:t>
            </w:r>
            <w:r w:rsidRPr="00A0267A">
              <w:rPr>
                <w:lang w:val="en-US"/>
              </w:rPr>
              <w:t>ref</w:t>
            </w:r>
            <w:r w:rsidRPr="002C240A">
              <w:rPr>
                <w:lang w:val="en-US"/>
              </w:rPr>
              <w:t>0&lt;/</w:t>
            </w:r>
            <w:r w:rsidRPr="00A0267A">
              <w:rPr>
                <w:lang w:val="en-US"/>
              </w:rPr>
              <w:t>referenceId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powerOfAttorneyLink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uuid</w:t>
            </w:r>
            <w:r w:rsidRPr="002C240A">
              <w:rPr>
                <w:lang w:val="en-US"/>
              </w:rPr>
              <w:t>&gt;</w:t>
            </w:r>
            <w:r w:rsidRPr="00A0267A">
              <w:rPr>
                <w:lang w:val="en-US"/>
              </w:rPr>
              <w:t>f</w:t>
            </w:r>
            <w:r w:rsidRPr="002C240A">
              <w:rPr>
                <w:lang w:val="en-US"/>
              </w:rPr>
              <w:t>6474</w:t>
            </w:r>
            <w:r w:rsidRPr="00A0267A">
              <w:rPr>
                <w:lang w:val="en-US"/>
              </w:rPr>
              <w:t>f</w:t>
            </w:r>
            <w:r w:rsidRPr="002C240A">
              <w:rPr>
                <w:lang w:val="en-US"/>
              </w:rPr>
              <w:t>53-</w:t>
            </w:r>
            <w:r w:rsidRPr="00A0267A">
              <w:rPr>
                <w:lang w:val="en-US"/>
              </w:rPr>
              <w:t>fd</w:t>
            </w:r>
            <w:r w:rsidRPr="002C240A">
              <w:rPr>
                <w:lang w:val="en-US"/>
              </w:rPr>
              <w:t>14-480</w:t>
            </w:r>
            <w:r w:rsidRPr="00A0267A">
              <w:rPr>
                <w:lang w:val="en-US"/>
              </w:rPr>
              <w:t>d</w:t>
            </w:r>
            <w:r w:rsidRPr="002C240A">
              <w:rPr>
                <w:lang w:val="en-US"/>
              </w:rPr>
              <w:t>-8669-3569301</w:t>
            </w:r>
            <w:r w:rsidRPr="00A0267A">
              <w:rPr>
                <w:lang w:val="en-US"/>
              </w:rPr>
              <w:t>e</w:t>
            </w:r>
            <w:r w:rsidRPr="002C240A">
              <w:rPr>
                <w:lang w:val="en-US"/>
              </w:rPr>
              <w:t>2</w:t>
            </w:r>
            <w:r w:rsidRPr="00A0267A">
              <w:rPr>
                <w:lang w:val="en-US"/>
              </w:rPr>
              <w:t>a</w:t>
            </w:r>
            <w:r w:rsidRPr="002C240A">
              <w:rPr>
                <w:lang w:val="en-US"/>
              </w:rPr>
              <w:t>2</w:t>
            </w:r>
            <w:r w:rsidRPr="00A0267A">
              <w:rPr>
                <w:lang w:val="en-US"/>
              </w:rPr>
              <w:t>e</w:t>
            </w:r>
            <w:r w:rsidRPr="002C240A">
              <w:rPr>
                <w:lang w:val="en-US"/>
              </w:rPr>
              <w:t>&lt;/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uuid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powerOfAttorneyLink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authority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authorities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ds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Object</w:t>
            </w:r>
            <w:r w:rsidRPr="002C240A">
              <w:rPr>
                <w:lang w:val="en-US"/>
              </w:rPr>
              <w:t>&gt;</w:t>
            </w:r>
          </w:p>
          <w:p w14:paraId="3BE6D7CE" w14:textId="6A764E59" w:rsidR="00A0267A" w:rsidRDefault="00A0267A" w:rsidP="00A0267A">
            <w:pPr>
              <w:pStyle w:val="afff0"/>
              <w:ind w:firstLine="0"/>
              <w:rPr>
                <w:lang w:val="ru-RU"/>
              </w:rPr>
            </w:pPr>
            <w:r w:rsidRPr="00A0267A">
              <w:rPr>
                <w:lang w:val="ru-RU"/>
              </w:rPr>
              <w:t>&lt;/ds:Signature&gt;&lt;/ns2:powerOfAttorney&gt;</w:t>
            </w:r>
          </w:p>
        </w:tc>
      </w:tr>
    </w:tbl>
    <w:p w14:paraId="1E949C57" w14:textId="560C338C" w:rsidR="00D5227B" w:rsidRPr="00D5227B" w:rsidRDefault="00D859C8" w:rsidP="005E0A40">
      <w:pPr>
        <w:pStyle w:val="afff0"/>
        <w:ind w:firstLine="0"/>
      </w:pPr>
      <w:r w:rsidRPr="00A0267A">
        <w:rPr>
          <w:lang w:val="ru-RU"/>
        </w:rPr>
        <w:lastRenderedPageBreak/>
        <w:br w:type="page"/>
      </w:r>
      <w:bookmarkEnd w:id="15"/>
      <w:r w:rsidR="00D5227B" w:rsidRPr="00D5227B">
        <w:lastRenderedPageBreak/>
        <w:t>Общие требования к заполнению и проверке данных Документа Системой:</w:t>
      </w:r>
    </w:p>
    <w:p w14:paraId="3AAD1F40" w14:textId="77777777" w:rsidR="00D5227B" w:rsidRDefault="00D5227B" w:rsidP="00D5227B">
      <w:pPr>
        <w:pStyle w:val="afa"/>
        <w:suppressAutoHyphens/>
        <w:spacing w:after="0"/>
        <w:ind w:left="1210"/>
        <w:jc w:val="both"/>
      </w:pPr>
    </w:p>
    <w:p w14:paraId="3E986338" w14:textId="700E5F55" w:rsidR="00683B3A" w:rsidRPr="00991A1A" w:rsidRDefault="00647156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 w:rsidRPr="00BF2143">
        <w:t>Завершение</w:t>
      </w:r>
      <w:r w:rsidRPr="00991A1A">
        <w:t xml:space="preserve"> </w:t>
      </w:r>
      <w:r w:rsidRPr="00BF2143">
        <w:t>срока</w:t>
      </w:r>
      <w:r w:rsidRPr="00991A1A">
        <w:t xml:space="preserve"> </w:t>
      </w:r>
      <w:r w:rsidRPr="00BF2143">
        <w:t>действия</w:t>
      </w:r>
      <w:r w:rsidRPr="00991A1A">
        <w:t xml:space="preserve"> </w:t>
      </w:r>
      <w:r w:rsidRPr="00BF2143">
        <w:t>Эл</w:t>
      </w:r>
      <w:proofErr w:type="gramStart"/>
      <w:r w:rsidRPr="00991A1A">
        <w:t>.</w:t>
      </w:r>
      <w:r w:rsidRPr="00BF2143">
        <w:t>п</w:t>
      </w:r>
      <w:proofErr w:type="gramEnd"/>
      <w:r w:rsidRPr="00BF2143">
        <w:t>одписи</w:t>
      </w:r>
      <w:r w:rsidRPr="00991A1A">
        <w:t xml:space="preserve"> </w:t>
      </w:r>
      <w:r w:rsidRPr="00BF2143">
        <w:t>не</w:t>
      </w:r>
      <w:r w:rsidRPr="00991A1A">
        <w:t xml:space="preserve"> </w:t>
      </w:r>
      <w:r w:rsidRPr="00BF2143">
        <w:t>влияет</w:t>
      </w:r>
      <w:r w:rsidRPr="00991A1A">
        <w:t xml:space="preserve"> </w:t>
      </w:r>
      <w:r w:rsidRPr="00BF2143">
        <w:t>на</w:t>
      </w:r>
      <w:r w:rsidRPr="00991A1A">
        <w:t xml:space="preserve"> </w:t>
      </w:r>
      <w:r w:rsidRPr="00BF2143">
        <w:t>ранее</w:t>
      </w:r>
      <w:r w:rsidRPr="00991A1A">
        <w:t xml:space="preserve"> </w:t>
      </w:r>
      <w:r w:rsidRPr="00BF2143">
        <w:t>выданные</w:t>
      </w:r>
      <w:r w:rsidRPr="00991A1A">
        <w:t xml:space="preserve"> </w:t>
      </w:r>
      <w:r w:rsidRPr="00BF2143">
        <w:t>Доверенности</w:t>
      </w:r>
      <w:r w:rsidRPr="00991A1A">
        <w:t xml:space="preserve"> </w:t>
      </w:r>
      <w:r w:rsidRPr="00BF2143">
        <w:t>владельцем</w:t>
      </w:r>
      <w:r w:rsidRPr="00991A1A">
        <w:t xml:space="preserve"> </w:t>
      </w:r>
      <w:r w:rsidRPr="00BF2143">
        <w:t>ЭП</w:t>
      </w:r>
      <w:r w:rsidRPr="00991A1A">
        <w:t>.</w:t>
      </w:r>
    </w:p>
    <w:p w14:paraId="726C3CC8" w14:textId="3D64BD11" w:rsidR="00647156" w:rsidRPr="00991A1A" w:rsidRDefault="00647156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 w:rsidRPr="00BF2143">
        <w:t>Доверенность</w:t>
      </w:r>
      <w:r w:rsidRPr="00991A1A">
        <w:t xml:space="preserve"> </w:t>
      </w:r>
      <w:r w:rsidRPr="00BF2143">
        <w:t>может</w:t>
      </w:r>
      <w:r w:rsidRPr="00991A1A">
        <w:t xml:space="preserve"> </w:t>
      </w:r>
      <w:r w:rsidRPr="00BF2143">
        <w:t>быть</w:t>
      </w:r>
      <w:r w:rsidRPr="00991A1A">
        <w:t xml:space="preserve"> </w:t>
      </w:r>
      <w:r w:rsidRPr="00BF2143">
        <w:t>подписана</w:t>
      </w:r>
      <w:r w:rsidRPr="00991A1A">
        <w:t xml:space="preserve"> </w:t>
      </w:r>
      <w:r w:rsidRPr="00BF2143">
        <w:t>только</w:t>
      </w:r>
      <w:r w:rsidRPr="00991A1A">
        <w:t xml:space="preserve"> </w:t>
      </w:r>
      <w:r w:rsidRPr="00BF2143">
        <w:t>действующей</w:t>
      </w:r>
      <w:r w:rsidRPr="00991A1A">
        <w:t xml:space="preserve"> </w:t>
      </w:r>
      <w:r w:rsidRPr="00BF2143">
        <w:t>Электронной</w:t>
      </w:r>
      <w:r w:rsidRPr="00991A1A">
        <w:t xml:space="preserve"> </w:t>
      </w:r>
      <w:r w:rsidRPr="00BF2143">
        <w:t>подписью</w:t>
      </w:r>
      <w:r w:rsidRPr="00991A1A">
        <w:t xml:space="preserve"> </w:t>
      </w:r>
      <w:r w:rsidRPr="00BF2143">
        <w:t>на</w:t>
      </w:r>
      <w:r w:rsidRPr="00991A1A">
        <w:t xml:space="preserve"> </w:t>
      </w:r>
      <w:r w:rsidRPr="00BF2143">
        <w:t>момент</w:t>
      </w:r>
      <w:r w:rsidRPr="00991A1A">
        <w:t xml:space="preserve"> </w:t>
      </w:r>
      <w:r w:rsidRPr="00BF2143">
        <w:t>подписания</w:t>
      </w:r>
      <w:r w:rsidRPr="00991A1A">
        <w:t>.</w:t>
      </w:r>
    </w:p>
    <w:p w14:paraId="6B8AC8B3" w14:textId="74F0E0CB" w:rsidR="00647156" w:rsidRDefault="00647156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 w:rsidRPr="00BF2143">
        <w:t>При</w:t>
      </w:r>
      <w:r w:rsidRPr="00991A1A">
        <w:t xml:space="preserve"> </w:t>
      </w:r>
      <w:r w:rsidRPr="00BF2143">
        <w:t>отзыве</w:t>
      </w:r>
      <w:r w:rsidRPr="00991A1A">
        <w:t xml:space="preserve"> </w:t>
      </w:r>
      <w:r w:rsidRPr="00BF2143">
        <w:t>Доверенности</w:t>
      </w:r>
      <w:r w:rsidRPr="00991A1A">
        <w:t xml:space="preserve">, </w:t>
      </w:r>
      <w:r w:rsidRPr="00BF2143">
        <w:t>должна</w:t>
      </w:r>
      <w:r w:rsidRPr="00991A1A">
        <w:t xml:space="preserve"> </w:t>
      </w:r>
      <w:r w:rsidRPr="00BF2143">
        <w:t>осуществляться</w:t>
      </w:r>
      <w:r w:rsidRPr="00991A1A">
        <w:t xml:space="preserve"> </w:t>
      </w:r>
      <w:r w:rsidRPr="00BF2143">
        <w:t>проверка</w:t>
      </w:r>
      <w:r w:rsidRPr="00991A1A">
        <w:t xml:space="preserve"> </w:t>
      </w:r>
      <w:r w:rsidRPr="00BF2143">
        <w:t>совпадения</w:t>
      </w:r>
      <w:r w:rsidRPr="00991A1A">
        <w:t xml:space="preserve"> </w:t>
      </w:r>
      <w:r w:rsidRPr="00BF2143">
        <w:t>с</w:t>
      </w:r>
      <w:r w:rsidRPr="00991A1A">
        <w:t xml:space="preserve"> </w:t>
      </w:r>
      <w:r w:rsidRPr="00BF2143">
        <w:t>Доверителем</w:t>
      </w:r>
      <w:r w:rsidRPr="00991A1A">
        <w:t xml:space="preserve"> </w:t>
      </w:r>
      <w:r w:rsidRPr="00BF2143">
        <w:t>текущего</w:t>
      </w:r>
      <w:r w:rsidRPr="00991A1A">
        <w:t xml:space="preserve"> </w:t>
      </w:r>
      <w:r w:rsidRPr="00BF2143">
        <w:t>документа</w:t>
      </w:r>
      <w:r w:rsidRPr="00991A1A">
        <w:t xml:space="preserve"> </w:t>
      </w:r>
      <w:r w:rsidRPr="00BF2143">
        <w:t>или</w:t>
      </w:r>
      <w:r w:rsidRPr="00991A1A">
        <w:t xml:space="preserve"> </w:t>
      </w:r>
      <w:r w:rsidR="00C269AB">
        <w:t xml:space="preserve">с Уполномоченным </w:t>
      </w:r>
      <w:r w:rsidRPr="00BF2143">
        <w:t>документов</w:t>
      </w:r>
      <w:r w:rsidRPr="00991A1A">
        <w:t xml:space="preserve"> </w:t>
      </w:r>
      <w:r w:rsidRPr="00BF2143">
        <w:t>уровнем</w:t>
      </w:r>
      <w:r w:rsidRPr="00991A1A">
        <w:t xml:space="preserve"> </w:t>
      </w:r>
      <w:r w:rsidRPr="00BF2143">
        <w:t>выше</w:t>
      </w:r>
      <w:r w:rsidRPr="00991A1A">
        <w:t>.</w:t>
      </w:r>
    </w:p>
    <w:p w14:paraId="2540CBED" w14:textId="6B332EE3" w:rsidR="00FE4D9C" w:rsidRPr="00991A1A" w:rsidRDefault="00C269AB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>
        <w:t>Номер</w:t>
      </w:r>
      <w:r w:rsidR="00FE4D9C">
        <w:t xml:space="preserve"> доверенно</w:t>
      </w:r>
      <w:r>
        <w:t>сти входит в область подписания.</w:t>
      </w:r>
    </w:p>
    <w:p w14:paraId="5CEDFC7A" w14:textId="5AC660ED" w:rsidR="00A706E3" w:rsidRPr="00991A1A" w:rsidRDefault="004A6B6B" w:rsidP="00C269AB">
      <w:pPr>
        <w:suppressAutoHyphens/>
        <w:spacing w:after="0" w:line="360" w:lineRule="auto"/>
        <w:ind w:firstLine="709"/>
        <w:jc w:val="both"/>
      </w:pPr>
      <w:r w:rsidRPr="00BF2143">
        <w:t>Согласно</w:t>
      </w:r>
      <w:r w:rsidRPr="00991A1A">
        <w:t xml:space="preserve"> </w:t>
      </w:r>
      <w:r w:rsidRPr="00BF2143">
        <w:t>вышеприведенной</w:t>
      </w:r>
      <w:r w:rsidRPr="00991A1A">
        <w:t xml:space="preserve"> </w:t>
      </w:r>
      <w:r w:rsidRPr="00BF2143">
        <w:t>логике</w:t>
      </w:r>
      <w:r w:rsidRPr="00991A1A">
        <w:t xml:space="preserve">, </w:t>
      </w:r>
      <w:r w:rsidRPr="00BF2143">
        <w:t>формируется</w:t>
      </w:r>
      <w:r w:rsidRPr="00991A1A">
        <w:t xml:space="preserve"> </w:t>
      </w:r>
      <w:r w:rsidRPr="00BF2143">
        <w:t>следующий</w:t>
      </w:r>
      <w:r w:rsidRPr="00991A1A">
        <w:t xml:space="preserve"> </w:t>
      </w:r>
      <w:r w:rsidRPr="00BF2143">
        <w:t>список</w:t>
      </w:r>
      <w:r w:rsidRPr="00991A1A">
        <w:t xml:space="preserve"> </w:t>
      </w:r>
      <w:r w:rsidRPr="00BF2143">
        <w:t>ошибок</w:t>
      </w:r>
      <w:r w:rsidR="00C269AB">
        <w:t xml:space="preserve"> (</w:t>
      </w:r>
      <w:r w:rsidR="00C269AB">
        <w:fldChar w:fldCharType="begin"/>
      </w:r>
      <w:r w:rsidR="00C269AB">
        <w:instrText xml:space="preserve"> REF _Ref85615064 \h </w:instrText>
      </w:r>
      <w:r w:rsidR="00C269AB">
        <w:fldChar w:fldCharType="separate"/>
      </w:r>
      <w:r w:rsidR="004019B4" w:rsidRPr="00BF2143">
        <w:t xml:space="preserve">Таблица </w:t>
      </w:r>
      <w:r w:rsidR="004019B4">
        <w:rPr>
          <w:noProof/>
        </w:rPr>
        <w:t>51</w:t>
      </w:r>
      <w:r w:rsidR="00C269AB">
        <w:fldChar w:fldCharType="end"/>
      </w:r>
      <w:r w:rsidR="00C269AB">
        <w:t>)</w:t>
      </w:r>
      <w:r w:rsidRPr="00991A1A">
        <w:t>:</w:t>
      </w:r>
    </w:p>
    <w:p w14:paraId="0EBEA58C" w14:textId="7640E579" w:rsidR="004B4497" w:rsidRPr="00BF2143" w:rsidRDefault="004B4497" w:rsidP="00756B32">
      <w:pPr>
        <w:pStyle w:val="affe"/>
        <w:keepNext/>
        <w:spacing w:line="240" w:lineRule="auto"/>
        <w:jc w:val="right"/>
      </w:pPr>
      <w:bookmarkStart w:id="84" w:name="_Ref85615064"/>
      <w:bookmarkStart w:id="85" w:name="_Ref77679821"/>
      <w:r w:rsidRPr="00BF2143">
        <w:t xml:space="preserve">Таблица </w:t>
      </w:r>
      <w:r w:rsidR="00CF4641">
        <w:fldChar w:fldCharType="begin"/>
      </w:r>
      <w:r w:rsidR="00CF4641">
        <w:instrText xml:space="preserve"> SEQ Таблица \* ARABIC </w:instrText>
      </w:r>
      <w:r w:rsidR="00CF4641">
        <w:fldChar w:fldCharType="separate"/>
      </w:r>
      <w:r w:rsidR="004019B4">
        <w:rPr>
          <w:noProof/>
        </w:rPr>
        <w:t>51</w:t>
      </w:r>
      <w:r w:rsidR="00CF4641">
        <w:rPr>
          <w:noProof/>
        </w:rPr>
        <w:fldChar w:fldCharType="end"/>
      </w:r>
      <w:bookmarkEnd w:id="84"/>
      <w:r w:rsidRPr="00E12051">
        <w:rPr>
          <w:lang w:val="ru-RU"/>
        </w:rPr>
        <w:t xml:space="preserve"> </w:t>
      </w:r>
      <w:r w:rsidR="00E12051">
        <w:rPr>
          <w:lang w:val="ru-RU"/>
        </w:rPr>
        <w:t>Примерный список Кодов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ошибок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проверки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получаемых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данных</w:t>
      </w:r>
      <w:bookmarkEnd w:id="85"/>
      <w:r w:rsidR="00E12051">
        <w:rPr>
          <w:lang w:val="ru-RU"/>
        </w:rPr>
        <w:t xml:space="preserve"> </w:t>
      </w:r>
      <w:r w:rsidR="00E12051" w:rsidRPr="00BF2143">
        <w:rPr>
          <w:lang w:val="ru-RU"/>
        </w:rPr>
        <w:t>Системой</w:t>
      </w:r>
    </w:p>
    <w:tbl>
      <w:tblPr>
        <w:tblStyle w:val="affb"/>
        <w:tblW w:w="9781" w:type="dxa"/>
        <w:tblInd w:w="-34" w:type="dxa"/>
        <w:tblLook w:val="04A0" w:firstRow="1" w:lastRow="0" w:firstColumn="1" w:lastColumn="0" w:noHBand="0" w:noVBand="1"/>
      </w:tblPr>
      <w:tblGrid>
        <w:gridCol w:w="1418"/>
        <w:gridCol w:w="4111"/>
        <w:gridCol w:w="4252"/>
      </w:tblGrid>
      <w:tr w:rsidR="00174F43" w:rsidRPr="00D859C8" w14:paraId="26D3CB0A" w14:textId="77777777" w:rsidTr="000312F8">
        <w:tc>
          <w:tcPr>
            <w:tcW w:w="1418" w:type="dxa"/>
          </w:tcPr>
          <w:p w14:paraId="31FD10BB" w14:textId="05641ADD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Код</w:t>
            </w:r>
          </w:p>
        </w:tc>
        <w:tc>
          <w:tcPr>
            <w:tcW w:w="4111" w:type="dxa"/>
          </w:tcPr>
          <w:p w14:paraId="5477A428" w14:textId="6A3AA905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Текст</w:t>
            </w:r>
            <w:r w:rsidRPr="00D859C8">
              <w:rPr>
                <w:snapToGrid w:val="0"/>
                <w:lang w:val="en-US"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ошибки</w:t>
            </w:r>
          </w:p>
        </w:tc>
        <w:tc>
          <w:tcPr>
            <w:tcW w:w="4252" w:type="dxa"/>
          </w:tcPr>
          <w:p w14:paraId="42AAA048" w14:textId="3F3CAC3A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Примечание</w:t>
            </w:r>
          </w:p>
        </w:tc>
      </w:tr>
      <w:tr w:rsidR="00174F43" w:rsidRPr="00D859C8" w14:paraId="5F363D48" w14:textId="77777777" w:rsidTr="000312F8">
        <w:tc>
          <w:tcPr>
            <w:tcW w:w="1418" w:type="dxa"/>
          </w:tcPr>
          <w:p w14:paraId="26211327" w14:textId="782005FC" w:rsidR="00174F43" w:rsidRPr="00BF2143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>
              <w:rPr>
                <w:snapToGrid w:val="0"/>
                <w:lang w:val="en-US" w:eastAsia="ru-RU"/>
              </w:rPr>
              <w:t>ERR_</w:t>
            </w:r>
            <w:r>
              <w:rPr>
                <w:snapToGrid w:val="0"/>
                <w:lang w:eastAsia="ru-RU"/>
              </w:rPr>
              <w:t>1010</w:t>
            </w:r>
          </w:p>
        </w:tc>
        <w:tc>
          <w:tcPr>
            <w:tcW w:w="4111" w:type="dxa"/>
          </w:tcPr>
          <w:p w14:paraId="5DE894CF" w14:textId="35896143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t>Дата</w:t>
            </w:r>
            <w:r w:rsidRPr="00991A1A">
              <w:t xml:space="preserve"> </w:t>
            </w:r>
            <w:r w:rsidRPr="00BF2143">
              <w:t>начала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не</w:t>
            </w:r>
            <w:r w:rsidRPr="00991A1A">
              <w:t xml:space="preserve"> </w:t>
            </w:r>
            <w:r w:rsidRPr="00BF2143">
              <w:t>может</w:t>
            </w:r>
            <w:r w:rsidRPr="00991A1A">
              <w:t xml:space="preserve"> </w:t>
            </w:r>
            <w:r w:rsidRPr="00BF2143">
              <w:t>быть</w:t>
            </w:r>
            <w:r w:rsidRPr="00991A1A">
              <w:t xml:space="preserve"> </w:t>
            </w:r>
            <w:r w:rsidRPr="00BF2143">
              <w:t>меньше</w:t>
            </w:r>
            <w:r w:rsidRPr="00991A1A">
              <w:t xml:space="preserve"> </w:t>
            </w:r>
            <w:r w:rsidRPr="00BF2143">
              <w:t>даты</w:t>
            </w:r>
            <w:r w:rsidRPr="00991A1A">
              <w:t xml:space="preserve"> </w:t>
            </w:r>
            <w:r w:rsidRPr="00BF2143">
              <w:t>подписания</w:t>
            </w:r>
            <w:r w:rsidRPr="00991A1A">
              <w:t xml:space="preserve"> </w:t>
            </w:r>
            <w:r w:rsidRPr="00BF2143">
              <w:t>документа</w:t>
            </w:r>
          </w:p>
        </w:tc>
        <w:tc>
          <w:tcPr>
            <w:tcW w:w="4252" w:type="dxa"/>
          </w:tcPr>
          <w:p w14:paraId="5D81FF91" w14:textId="77777777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  <w:tr w:rsidR="00174F43" w:rsidRPr="00D859C8" w14:paraId="59CC6A01" w14:textId="77777777" w:rsidTr="000312F8">
        <w:tc>
          <w:tcPr>
            <w:tcW w:w="1418" w:type="dxa"/>
          </w:tcPr>
          <w:p w14:paraId="3ED9EAAB" w14:textId="4BBF0339" w:rsidR="00174F43" w:rsidRPr="00C269AB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>
              <w:rPr>
                <w:snapToGrid w:val="0"/>
                <w:lang w:val="en-US" w:eastAsia="ru-RU"/>
              </w:rPr>
              <w:t>ERR_1020</w:t>
            </w:r>
          </w:p>
        </w:tc>
        <w:tc>
          <w:tcPr>
            <w:tcW w:w="4111" w:type="dxa"/>
          </w:tcPr>
          <w:p w14:paraId="490C7118" w14:textId="337CC0E1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Превышает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установленный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срок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дата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окончания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действия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Доверенности</w:t>
            </w:r>
            <w:r w:rsidRPr="00991A1A">
              <w:rPr>
                <w:snapToGrid w:val="0"/>
                <w:lang w:eastAsia="ru-RU"/>
              </w:rPr>
              <w:t>.</w:t>
            </w:r>
          </w:p>
        </w:tc>
        <w:tc>
          <w:tcPr>
            <w:tcW w:w="4252" w:type="dxa"/>
          </w:tcPr>
          <w:p w14:paraId="3CCE84E0" w14:textId="42E635D9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t>Дата</w:t>
            </w:r>
            <w:r w:rsidRPr="00991A1A">
              <w:t xml:space="preserve"> </w:t>
            </w:r>
            <w:r w:rsidRPr="00BF2143">
              <w:t>окончания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ограничивается</w:t>
            </w:r>
            <w:r w:rsidRPr="00991A1A">
              <w:t xml:space="preserve"> </w:t>
            </w:r>
            <w:r w:rsidRPr="00BF2143">
              <w:t>установленными</w:t>
            </w:r>
            <w:r w:rsidRPr="00991A1A">
              <w:t xml:space="preserve"> </w:t>
            </w:r>
            <w:r w:rsidRPr="00BF2143">
              <w:t>правилами</w:t>
            </w:r>
            <w:r w:rsidRPr="00991A1A">
              <w:t xml:space="preserve"> </w:t>
            </w:r>
            <w:r w:rsidRPr="00BF2143">
              <w:t>ФСС</w:t>
            </w:r>
            <w:r w:rsidRPr="00991A1A">
              <w:t xml:space="preserve"> </w:t>
            </w:r>
            <w:r w:rsidRPr="00BF2143">
              <w:t>РФ</w:t>
            </w:r>
          </w:p>
        </w:tc>
      </w:tr>
      <w:tr w:rsidR="00174F43" w:rsidRPr="00BF2143" w14:paraId="7D642172" w14:textId="77777777" w:rsidTr="000312F8">
        <w:tc>
          <w:tcPr>
            <w:tcW w:w="1418" w:type="dxa"/>
          </w:tcPr>
          <w:p w14:paraId="120B8008" w14:textId="35C386F4" w:rsidR="00174F43" w:rsidRPr="00C269AB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>
              <w:rPr>
                <w:snapToGrid w:val="0"/>
                <w:lang w:val="en-US" w:eastAsia="ru-RU"/>
              </w:rPr>
              <w:t>ERR_1030</w:t>
            </w:r>
          </w:p>
        </w:tc>
        <w:tc>
          <w:tcPr>
            <w:tcW w:w="4111" w:type="dxa"/>
          </w:tcPr>
          <w:p w14:paraId="5E3B7A50" w14:textId="09D90212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Истек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срок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действия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Доверенности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или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документ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отозван</w:t>
            </w:r>
          </w:p>
        </w:tc>
        <w:tc>
          <w:tcPr>
            <w:tcW w:w="4252" w:type="dxa"/>
          </w:tcPr>
          <w:p w14:paraId="1A19BCF0" w14:textId="6DA71F51" w:rsidR="00174F43" w:rsidRPr="00BF2143" w:rsidRDefault="00174F43" w:rsidP="00756B32">
            <w:pPr>
              <w:suppressAutoHyphens/>
              <w:spacing w:after="0"/>
              <w:ind w:left="0"/>
              <w:jc w:val="both"/>
            </w:pPr>
            <w:r w:rsidRPr="00BF2143">
              <w:t>При</w:t>
            </w:r>
            <w:r w:rsidRPr="00991A1A">
              <w:t xml:space="preserve"> </w:t>
            </w:r>
            <w:r w:rsidRPr="00BF2143">
              <w:t>установке</w:t>
            </w:r>
            <w:r w:rsidRPr="00991A1A">
              <w:t xml:space="preserve"> </w:t>
            </w:r>
            <w:r w:rsidRPr="00BF2143">
              <w:t>активности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следует</w:t>
            </w:r>
            <w:r w:rsidRPr="00991A1A">
              <w:t xml:space="preserve"> </w:t>
            </w:r>
            <w:r w:rsidRPr="00BF2143">
              <w:t>сравнивать</w:t>
            </w:r>
            <w:r w:rsidRPr="00991A1A">
              <w:t xml:space="preserve"> </w:t>
            </w:r>
            <w:r w:rsidRPr="00BF2143">
              <w:t>Дату</w:t>
            </w:r>
            <w:r w:rsidRPr="00991A1A">
              <w:t xml:space="preserve"> </w:t>
            </w:r>
            <w:r w:rsidRPr="00BF2143">
              <w:t>выдачи</w:t>
            </w:r>
            <w:r w:rsidRPr="00991A1A">
              <w:t xml:space="preserve"> (</w:t>
            </w:r>
            <w:r w:rsidRPr="00BF2143">
              <w:t>установки</w:t>
            </w:r>
            <w:r w:rsidRPr="00991A1A">
              <w:t xml:space="preserve"> </w:t>
            </w:r>
            <w:r w:rsidRPr="00BF2143">
              <w:t>Эл</w:t>
            </w:r>
            <w:proofErr w:type="gramStart"/>
            <w:r w:rsidRPr="00991A1A">
              <w:t>.</w:t>
            </w:r>
            <w:r w:rsidRPr="00BF2143">
              <w:t>п</w:t>
            </w:r>
            <w:proofErr w:type="gramEnd"/>
            <w:r w:rsidRPr="00BF2143">
              <w:t>одписи</w:t>
            </w:r>
            <w:r w:rsidRPr="00991A1A">
              <w:t xml:space="preserve"> </w:t>
            </w:r>
            <w:r w:rsidRPr="00BF2143">
              <w:t>Доверителем</w:t>
            </w:r>
            <w:r w:rsidRPr="00991A1A">
              <w:t xml:space="preserve">) </w:t>
            </w:r>
            <w:r w:rsidRPr="00BF2143">
              <w:t>со</w:t>
            </w:r>
            <w:r w:rsidRPr="00991A1A">
              <w:t xml:space="preserve"> </w:t>
            </w:r>
            <w:r w:rsidRPr="00BF2143">
              <w:t>сроком</w:t>
            </w:r>
            <w:r w:rsidRPr="00991A1A">
              <w:t xml:space="preserve"> </w:t>
            </w:r>
            <w:r w:rsidRPr="00BF2143">
              <w:t>действия</w:t>
            </w:r>
            <w:r w:rsidRPr="00991A1A">
              <w:t xml:space="preserve"> </w:t>
            </w:r>
            <w:r w:rsidRPr="00BF2143">
              <w:t>документа</w:t>
            </w:r>
            <w:r w:rsidRPr="00991A1A">
              <w:t xml:space="preserve">, </w:t>
            </w:r>
            <w:r w:rsidRPr="00BF2143">
              <w:t>с</w:t>
            </w:r>
            <w:r w:rsidRPr="00991A1A">
              <w:t xml:space="preserve"> </w:t>
            </w:r>
            <w:r w:rsidRPr="00BF2143">
              <w:t>учетом</w:t>
            </w:r>
            <w:r w:rsidRPr="00991A1A">
              <w:t xml:space="preserve"> </w:t>
            </w:r>
            <w:r w:rsidRPr="00BF2143">
              <w:t>наличия даты отзыва документа.</w:t>
            </w:r>
          </w:p>
          <w:p w14:paraId="0F5650BD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  <w:tr w:rsidR="00174F43" w:rsidRPr="00BF2143" w14:paraId="56935819" w14:textId="77777777" w:rsidTr="000312F8">
        <w:tc>
          <w:tcPr>
            <w:tcW w:w="1418" w:type="dxa"/>
          </w:tcPr>
          <w:p w14:paraId="16A602D3" w14:textId="6D86389B" w:rsidR="00174F43" w:rsidRPr="00C269AB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>
              <w:rPr>
                <w:snapToGrid w:val="0"/>
                <w:lang w:val="en-US" w:eastAsia="ru-RU"/>
              </w:rPr>
              <w:t>ERR_1040</w:t>
            </w:r>
          </w:p>
        </w:tc>
        <w:tc>
          <w:tcPr>
            <w:tcW w:w="4111" w:type="dxa"/>
          </w:tcPr>
          <w:p w14:paraId="79C726B9" w14:textId="02F24E85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Электронная подпись недействительна</w:t>
            </w:r>
          </w:p>
        </w:tc>
        <w:tc>
          <w:tcPr>
            <w:tcW w:w="4252" w:type="dxa"/>
          </w:tcPr>
          <w:p w14:paraId="0455470C" w14:textId="0FAA3A8E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proofErr w:type="gramStart"/>
            <w:r w:rsidRPr="00BF2143">
              <w:rPr>
                <w:snapToGrid w:val="0"/>
                <w:lang w:eastAsia="ru-RU"/>
              </w:rPr>
              <w:t>Проверка</w:t>
            </w:r>
            <w:proofErr w:type="gramEnd"/>
            <w:r w:rsidRPr="00BF2143">
              <w:rPr>
                <w:snapToGrid w:val="0"/>
                <w:lang w:eastAsia="ru-RU"/>
              </w:rPr>
              <w:t xml:space="preserve"> как при создании Доверенности, так и при ее отзыве.</w:t>
            </w:r>
          </w:p>
        </w:tc>
      </w:tr>
      <w:tr w:rsidR="00174F43" w:rsidRPr="00BF2143" w14:paraId="70D5A78F" w14:textId="77777777" w:rsidTr="000312F8">
        <w:tc>
          <w:tcPr>
            <w:tcW w:w="1418" w:type="dxa"/>
          </w:tcPr>
          <w:p w14:paraId="6DA78E85" w14:textId="31892C6A" w:rsidR="00174F43" w:rsidRPr="00C269AB" w:rsidRDefault="00174F43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val="en-US" w:eastAsia="ru-RU"/>
              </w:rPr>
              <w:t>ERR_</w:t>
            </w:r>
            <w:r w:rsidR="00C269AB">
              <w:rPr>
                <w:snapToGrid w:val="0"/>
                <w:lang w:eastAsia="ru-RU"/>
              </w:rPr>
              <w:t>1050</w:t>
            </w:r>
          </w:p>
        </w:tc>
        <w:tc>
          <w:tcPr>
            <w:tcW w:w="4111" w:type="dxa"/>
          </w:tcPr>
          <w:p w14:paraId="5013838B" w14:textId="6139219E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Действие невозможно. Превышен лимит передоверия полномочия</w:t>
            </w:r>
          </w:p>
        </w:tc>
        <w:tc>
          <w:tcPr>
            <w:tcW w:w="4252" w:type="dxa"/>
          </w:tcPr>
          <w:p w14:paraId="7CA569B8" w14:textId="6236892B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4 уровня передоверия</w:t>
            </w:r>
          </w:p>
        </w:tc>
      </w:tr>
      <w:tr w:rsidR="00174F43" w:rsidRPr="00BF2143" w14:paraId="3C93D045" w14:textId="77777777" w:rsidTr="000312F8">
        <w:tc>
          <w:tcPr>
            <w:tcW w:w="1418" w:type="dxa"/>
          </w:tcPr>
          <w:p w14:paraId="4F8A128F" w14:textId="3271D03E" w:rsidR="00174F43" w:rsidRPr="00C269AB" w:rsidRDefault="00174F43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val="en-US" w:eastAsia="ru-RU"/>
              </w:rPr>
              <w:t>ERR_</w:t>
            </w:r>
            <w:r w:rsidR="00C269AB">
              <w:rPr>
                <w:snapToGrid w:val="0"/>
                <w:lang w:eastAsia="ru-RU"/>
              </w:rPr>
              <w:t>1060</w:t>
            </w:r>
          </w:p>
        </w:tc>
        <w:tc>
          <w:tcPr>
            <w:tcW w:w="4111" w:type="dxa"/>
          </w:tcPr>
          <w:p w14:paraId="7EF6CA4B" w14:textId="6BCAFCBB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Дата отзыва не принадлежит периоду действия Доверенности</w:t>
            </w:r>
          </w:p>
        </w:tc>
        <w:tc>
          <w:tcPr>
            <w:tcW w:w="4252" w:type="dxa"/>
          </w:tcPr>
          <w:p w14:paraId="5DAC7C56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</w:pPr>
            <w:r w:rsidRPr="00BF2143">
              <w:t>Дата отзыва документа должна входить в период действия Доверенности, но не ранее даты действия по отзыву.</w:t>
            </w:r>
          </w:p>
          <w:p w14:paraId="22B60969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</w:tbl>
    <w:p w14:paraId="6DF60FF1" w14:textId="77777777" w:rsidR="00831271" w:rsidRDefault="00831271" w:rsidP="00756B32">
      <w:pPr>
        <w:suppressAutoHyphens/>
        <w:spacing w:after="0"/>
        <w:ind w:firstLine="709"/>
        <w:jc w:val="both"/>
        <w:rPr>
          <w:snapToGrid w:val="0"/>
          <w:lang w:eastAsia="ru-RU"/>
        </w:rPr>
      </w:pPr>
    </w:p>
    <w:p w14:paraId="103288B3" w14:textId="77777777" w:rsidR="00DC3F6E" w:rsidRDefault="00DC3F6E" w:rsidP="00756B32">
      <w:pPr>
        <w:suppressAutoHyphens/>
        <w:spacing w:after="0"/>
        <w:ind w:firstLine="709"/>
        <w:jc w:val="both"/>
        <w:rPr>
          <w:snapToGrid w:val="0"/>
          <w:lang w:eastAsia="ru-RU"/>
        </w:rPr>
      </w:pPr>
    </w:p>
    <w:p w14:paraId="7DB2F505" w14:textId="77777777" w:rsidR="00DC3F6E" w:rsidRPr="00BF2143" w:rsidRDefault="00DC3F6E" w:rsidP="00756B32">
      <w:pPr>
        <w:suppressAutoHyphens/>
        <w:spacing w:after="0"/>
        <w:ind w:firstLine="709"/>
        <w:jc w:val="both"/>
        <w:rPr>
          <w:snapToGrid w:val="0"/>
          <w:lang w:eastAsia="ru-RU"/>
        </w:rPr>
      </w:pPr>
    </w:p>
    <w:p w14:paraId="442C8B55" w14:textId="09CE4E46" w:rsidR="00B61B7C" w:rsidRPr="00657D64" w:rsidRDefault="00B61B7C" w:rsidP="00E30D7B">
      <w:pPr>
        <w:pStyle w:val="26"/>
        <w:rPr>
          <w:sz w:val="2"/>
          <w:szCs w:val="2"/>
        </w:rPr>
      </w:pPr>
    </w:p>
    <w:p w14:paraId="712110D7" w14:textId="5B37207B" w:rsidR="00657D64" w:rsidRPr="00D5227B" w:rsidRDefault="00657D64" w:rsidP="00AD040D">
      <w:pPr>
        <w:pStyle w:val="10"/>
        <w:rPr>
          <w:rFonts w:ascii="Times New Roman" w:hAnsi="Times New Roman"/>
          <w:szCs w:val="24"/>
        </w:rPr>
      </w:pPr>
      <w:bookmarkStart w:id="86" w:name="_Toc85629420"/>
      <w:bookmarkStart w:id="87" w:name="_Toc81991547"/>
      <w:bookmarkStart w:id="88" w:name="_Ref77675740"/>
      <w:r w:rsidRPr="00D5227B">
        <w:rPr>
          <w:rFonts w:ascii="Times New Roman" w:hAnsi="Times New Roman"/>
          <w:szCs w:val="24"/>
        </w:rPr>
        <w:t>Справочники</w:t>
      </w:r>
      <w:bookmarkEnd w:id="86"/>
    </w:p>
    <w:p w14:paraId="54E30C63" w14:textId="4BFD93B0" w:rsidR="00042533" w:rsidRPr="00BF2143" w:rsidRDefault="00042533" w:rsidP="00AD040D">
      <w:pPr>
        <w:pStyle w:val="2"/>
        <w:rPr>
          <w:rFonts w:ascii="Times New Roman" w:hAnsi="Times New Roman"/>
        </w:rPr>
      </w:pPr>
      <w:bookmarkStart w:id="89" w:name="_Toc85629421"/>
      <w:r w:rsidRPr="00BF2143">
        <w:rPr>
          <w:rFonts w:ascii="Times New Roman" w:hAnsi="Times New Roman"/>
        </w:rPr>
        <w:t>Справочник «Владелец процесса»</w:t>
      </w:r>
      <w:bookmarkEnd w:id="87"/>
      <w:bookmarkEnd w:id="89"/>
    </w:p>
    <w:p w14:paraId="3742E768" w14:textId="3BE46C90" w:rsidR="007D1CF6" w:rsidRPr="00BF2143" w:rsidRDefault="007D1CF6" w:rsidP="00AD040D">
      <w:pPr>
        <w:jc w:val="right"/>
      </w:pPr>
      <w:r w:rsidRPr="00BF2143">
        <w:t xml:space="preserve">Таблица </w:t>
      </w:r>
      <w:r w:rsidR="00E54864">
        <w:fldChar w:fldCharType="begin"/>
      </w:r>
      <w:r w:rsidR="00E54864">
        <w:instrText xml:space="preserve"> SEQ Таблица \* ARABIC </w:instrText>
      </w:r>
      <w:r w:rsidR="00E54864">
        <w:fldChar w:fldCharType="separate"/>
      </w:r>
      <w:r w:rsidR="004019B4">
        <w:rPr>
          <w:noProof/>
        </w:rPr>
        <w:t>52</w:t>
      </w:r>
      <w:r w:rsidR="00E54864">
        <w:rPr>
          <w:noProof/>
        </w:rPr>
        <w:fldChar w:fldCharType="end"/>
      </w:r>
      <w:r w:rsidRPr="00BF2143">
        <w:t xml:space="preserve"> </w:t>
      </w:r>
      <w:bookmarkStart w:id="90" w:name="_Ref77332677"/>
      <w:r w:rsidR="00875287" w:rsidRPr="00BF2143">
        <w:t>Справочник «</w:t>
      </w:r>
      <w:r w:rsidRPr="00BF2143">
        <w:t>Владелец процесса</w:t>
      </w:r>
      <w:bookmarkEnd w:id="90"/>
      <w:r w:rsidR="00875287" w:rsidRPr="00BF2143">
        <w:t>»</w:t>
      </w:r>
      <w:bookmarkEnd w:id="88"/>
    </w:p>
    <w:tbl>
      <w:tblPr>
        <w:tblStyle w:val="affb"/>
        <w:tblW w:w="9995" w:type="dxa"/>
        <w:tblLook w:val="04A0" w:firstRow="1" w:lastRow="0" w:firstColumn="1" w:lastColumn="0" w:noHBand="0" w:noVBand="1"/>
      </w:tblPr>
      <w:tblGrid>
        <w:gridCol w:w="675"/>
        <w:gridCol w:w="5244"/>
        <w:gridCol w:w="4076"/>
      </w:tblGrid>
      <w:tr w:rsidR="00103C34" w:rsidRPr="00BF2143" w14:paraId="3BA2ADB3" w14:textId="77777777" w:rsidTr="00174F43">
        <w:tc>
          <w:tcPr>
            <w:tcW w:w="675" w:type="dxa"/>
          </w:tcPr>
          <w:p w14:paraId="6A7824FC" w14:textId="53C23DDE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№ </w:t>
            </w:r>
            <w:proofErr w:type="gramStart"/>
            <w:r w:rsidRPr="00BF2143">
              <w:rPr>
                <w:b/>
              </w:rPr>
              <w:t>п</w:t>
            </w:r>
            <w:proofErr w:type="gramEnd"/>
            <w:r w:rsidRPr="00BF2143">
              <w:rPr>
                <w:b/>
              </w:rPr>
              <w:t>/п</w:t>
            </w:r>
          </w:p>
        </w:tc>
        <w:tc>
          <w:tcPr>
            <w:tcW w:w="5244" w:type="dxa"/>
          </w:tcPr>
          <w:p w14:paraId="3D5671A1" w14:textId="58E87FB5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3851F7F8" w14:textId="2D2E3DF0" w:rsidR="00103C34" w:rsidRPr="00BF2143" w:rsidRDefault="0087528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103C34" w:rsidRPr="00BF2143" w14:paraId="2A77E9EB" w14:textId="77777777" w:rsidTr="00174F43">
        <w:tc>
          <w:tcPr>
            <w:tcW w:w="675" w:type="dxa"/>
          </w:tcPr>
          <w:p w14:paraId="27758BF9" w14:textId="11B569DD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33297643" w14:textId="70E2413B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Юр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</w:t>
            </w:r>
            <w:r w:rsidR="004D2BEB" w:rsidRPr="00BF2143">
              <w:rPr>
                <w:b/>
              </w:rPr>
              <w:t xml:space="preserve"> (в том числе Представительство иностранного юр.лица)</w:t>
            </w:r>
          </w:p>
        </w:tc>
        <w:tc>
          <w:tcPr>
            <w:tcW w:w="4076" w:type="dxa"/>
          </w:tcPr>
          <w:p w14:paraId="3C3912D6" w14:textId="7456FAFE" w:rsidR="00682974" w:rsidRPr="00BF2143" w:rsidRDefault="00103C34" w:rsidP="00AD040D">
            <w:pPr>
              <w:spacing w:after="0"/>
              <w:ind w:left="0"/>
            </w:pPr>
            <w:r w:rsidRPr="00BF2143">
              <w:t>Наименование,</w:t>
            </w:r>
            <w:r w:rsidR="002A1EF7">
              <w:t xml:space="preserve"> Адрес,</w:t>
            </w:r>
            <w:r w:rsidRPr="00BF2143">
              <w:t xml:space="preserve"> ИНН, КПП ОГРН</w:t>
            </w:r>
            <w:r w:rsidR="004D2BEB" w:rsidRPr="00BF2143">
              <w:t xml:space="preserve"> (в случае Представительства ОГРН не указывается)</w:t>
            </w:r>
          </w:p>
          <w:p w14:paraId="58AAC5ED" w14:textId="112E0AA7" w:rsidR="00103C34" w:rsidRPr="00BF2143" w:rsidRDefault="00103C34" w:rsidP="00AD040D">
            <w:pPr>
              <w:spacing w:after="0"/>
              <w:ind w:left="0"/>
            </w:pPr>
          </w:p>
        </w:tc>
      </w:tr>
      <w:tr w:rsidR="00103C34" w:rsidRPr="00BF2143" w14:paraId="300768B4" w14:textId="77777777" w:rsidTr="00174F43">
        <w:tc>
          <w:tcPr>
            <w:tcW w:w="675" w:type="dxa"/>
          </w:tcPr>
          <w:p w14:paraId="6543081E" w14:textId="75FA1ACD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5555A786" w14:textId="068E640D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ицо, зарегистрированное как предприниматель</w:t>
            </w:r>
            <w:r w:rsidR="00171009" w:rsidRPr="00BF2143">
              <w:rPr>
                <w:b/>
              </w:rPr>
              <w:t xml:space="preserve"> (</w:t>
            </w:r>
            <w:r w:rsidR="00171009" w:rsidRPr="00BF2143">
              <w:rPr>
                <w:i/>
              </w:rPr>
              <w:t>ИП, нотариус, адвокат, член семейной общины коренных малочисленных народов Севера, Сибири и Дальнего Востока РФ, фермерское хозяйство и иные</w:t>
            </w:r>
            <w:r w:rsidR="00171009"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5208A0A3" w14:textId="1BCDF20A" w:rsidR="00103C34" w:rsidRPr="00BF2143" w:rsidRDefault="00103C34" w:rsidP="00940F07">
            <w:pPr>
              <w:spacing w:after="0"/>
              <w:ind w:left="0"/>
            </w:pPr>
            <w:r w:rsidRPr="00BF2143">
              <w:t>ФИО, СНИЛС, ИНН, ОГРНИП, Дата рождения</w:t>
            </w:r>
          </w:p>
        </w:tc>
      </w:tr>
      <w:tr w:rsidR="00103C34" w:rsidRPr="00BF2143" w14:paraId="6FEE1355" w14:textId="77777777" w:rsidTr="00174F43">
        <w:tc>
          <w:tcPr>
            <w:tcW w:w="675" w:type="dxa"/>
          </w:tcPr>
          <w:p w14:paraId="7CD56463" w14:textId="16E31B64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274892EA" w14:textId="579B533E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 (</w:t>
            </w:r>
            <w:r w:rsidRPr="00BF2143">
              <w:rPr>
                <w:i/>
              </w:rPr>
              <w:t>Добровольно застрахованный</w:t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2638E676" w14:textId="5CA1F5D7" w:rsidR="00103C34" w:rsidRPr="00BF2143" w:rsidRDefault="004E512C" w:rsidP="002A0A5F">
            <w:pPr>
              <w:spacing w:after="0"/>
              <w:ind w:left="0"/>
            </w:pPr>
            <w:r w:rsidRPr="00BF2143">
              <w:t>Рег</w:t>
            </w:r>
            <w:r w:rsidR="002A0A5F">
              <w:t>истрационный номер страхователя</w:t>
            </w:r>
            <w:r w:rsidRPr="00BF2143">
              <w:t xml:space="preserve">, </w:t>
            </w:r>
            <w:r w:rsidR="00103C34" w:rsidRPr="00BF2143">
              <w:t>ФИО, СНИЛС, ИНН, Дата рождения</w:t>
            </w:r>
          </w:p>
        </w:tc>
      </w:tr>
    </w:tbl>
    <w:p w14:paraId="69570541" w14:textId="3BD7FB9D" w:rsidR="00042533" w:rsidRPr="00BF2143" w:rsidRDefault="00042533" w:rsidP="00AD040D">
      <w:pPr>
        <w:pStyle w:val="2"/>
        <w:rPr>
          <w:rFonts w:ascii="Times New Roman" w:hAnsi="Times New Roman"/>
        </w:rPr>
      </w:pPr>
      <w:bookmarkStart w:id="91" w:name="_Toc81991548"/>
      <w:bookmarkStart w:id="92" w:name="_Toc85629422"/>
      <w:r w:rsidRPr="00BF2143">
        <w:rPr>
          <w:rFonts w:ascii="Times New Roman" w:hAnsi="Times New Roman"/>
        </w:rPr>
        <w:t>Справочник «Доверитель»</w:t>
      </w:r>
      <w:bookmarkEnd w:id="91"/>
      <w:bookmarkEnd w:id="92"/>
    </w:p>
    <w:p w14:paraId="6C1B84CD" w14:textId="1F483056" w:rsidR="007D1CF6" w:rsidRPr="00BF2143" w:rsidRDefault="007D1CF6" w:rsidP="00AD040D">
      <w:pPr>
        <w:jc w:val="right"/>
      </w:pPr>
      <w:bookmarkStart w:id="93" w:name="_Ref77675764"/>
      <w:r w:rsidRPr="00BF2143">
        <w:t xml:space="preserve">Таблица </w:t>
      </w:r>
      <w:r w:rsidR="00E54864">
        <w:fldChar w:fldCharType="begin"/>
      </w:r>
      <w:r w:rsidR="00E54864">
        <w:instrText xml:space="preserve"> SEQ Таблица \* ARABIC </w:instrText>
      </w:r>
      <w:r w:rsidR="00E54864">
        <w:fldChar w:fldCharType="separate"/>
      </w:r>
      <w:r w:rsidR="004019B4">
        <w:rPr>
          <w:noProof/>
        </w:rPr>
        <w:t>53</w:t>
      </w:r>
      <w:r w:rsidR="00E54864">
        <w:rPr>
          <w:noProof/>
        </w:rPr>
        <w:fldChar w:fldCharType="end"/>
      </w:r>
      <w:r w:rsidRPr="00BF2143">
        <w:t xml:space="preserve"> </w:t>
      </w:r>
      <w:bookmarkStart w:id="94" w:name="_Ref77334850"/>
      <w:r w:rsidR="00875287" w:rsidRPr="00BF2143">
        <w:t>Справочник «</w:t>
      </w:r>
      <w:r w:rsidRPr="00BF2143">
        <w:t>Доверитель</w:t>
      </w:r>
      <w:bookmarkEnd w:id="94"/>
      <w:r w:rsidR="00875287" w:rsidRPr="00BF2143">
        <w:t>»</w:t>
      </w:r>
      <w:bookmarkEnd w:id="93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534"/>
        <w:gridCol w:w="5244"/>
        <w:gridCol w:w="4076"/>
      </w:tblGrid>
      <w:tr w:rsidR="00171009" w:rsidRPr="00BF2143" w14:paraId="79118311" w14:textId="77777777" w:rsidTr="00174F43">
        <w:tc>
          <w:tcPr>
            <w:tcW w:w="534" w:type="dxa"/>
          </w:tcPr>
          <w:p w14:paraId="690C1E60" w14:textId="77777777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№ </w:t>
            </w:r>
            <w:proofErr w:type="gramStart"/>
            <w:r w:rsidRPr="00BF2143">
              <w:rPr>
                <w:b/>
              </w:rPr>
              <w:t>п</w:t>
            </w:r>
            <w:proofErr w:type="gramEnd"/>
            <w:r w:rsidRPr="00BF2143">
              <w:rPr>
                <w:b/>
              </w:rPr>
              <w:t>/п</w:t>
            </w:r>
          </w:p>
        </w:tc>
        <w:tc>
          <w:tcPr>
            <w:tcW w:w="5244" w:type="dxa"/>
          </w:tcPr>
          <w:p w14:paraId="10F63D18" w14:textId="77777777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51926AA1" w14:textId="30A4E20B" w:rsidR="00171009" w:rsidRPr="00BF2143" w:rsidRDefault="0087528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171009" w:rsidRPr="00BF2143" w14:paraId="13B6915C" w14:textId="77777777" w:rsidTr="00174F43">
        <w:tc>
          <w:tcPr>
            <w:tcW w:w="534" w:type="dxa"/>
          </w:tcPr>
          <w:p w14:paraId="4376FD0D" w14:textId="144EB9A0" w:rsidR="00171009" w:rsidRPr="00BF2143" w:rsidRDefault="0032080D" w:rsidP="00AD040D">
            <w:pPr>
              <w:spacing w:after="0"/>
              <w:ind w:left="0"/>
            </w:pPr>
            <w:r w:rsidRPr="00BF2143">
              <w:t>1</w:t>
            </w:r>
          </w:p>
        </w:tc>
        <w:tc>
          <w:tcPr>
            <w:tcW w:w="5244" w:type="dxa"/>
          </w:tcPr>
          <w:p w14:paraId="46D6AFCB" w14:textId="18E1F76B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 (</w:t>
            </w:r>
            <w:r w:rsidRPr="00BF2143">
              <w:rPr>
                <w:i/>
              </w:rPr>
              <w:t>Добровольно застрахованный или непосредственно Представитель Владельца процесса</w:t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3522D0F2" w14:textId="1FBB44D5" w:rsidR="00171009" w:rsidRPr="00BF2143" w:rsidRDefault="00171009" w:rsidP="00AD040D">
            <w:pPr>
              <w:spacing w:after="0"/>
              <w:ind w:left="0"/>
            </w:pPr>
            <w:r w:rsidRPr="00BF2143">
              <w:t xml:space="preserve">ФИО, </w:t>
            </w:r>
            <w:r w:rsidR="00FF0F4C">
              <w:t xml:space="preserve">Дата рождения, </w:t>
            </w:r>
            <w:r w:rsidRPr="00BF2143">
              <w:t>СНИЛС, ИНН</w:t>
            </w:r>
            <w:r w:rsidR="002A1EF7">
              <w:t>, Признак подписания Нотариусом, На основании.</w:t>
            </w:r>
          </w:p>
        </w:tc>
      </w:tr>
    </w:tbl>
    <w:p w14:paraId="3293F4BF" w14:textId="2345AD6F" w:rsidR="0032080D" w:rsidRPr="00BF2143" w:rsidRDefault="0032080D" w:rsidP="00AD040D">
      <w:pPr>
        <w:pStyle w:val="2"/>
        <w:rPr>
          <w:rFonts w:ascii="Times New Roman" w:hAnsi="Times New Roman"/>
        </w:rPr>
      </w:pPr>
      <w:bookmarkStart w:id="95" w:name="_Toc81991549"/>
      <w:bookmarkStart w:id="96" w:name="_Toc85629423"/>
      <w:r w:rsidRPr="00BF2143">
        <w:rPr>
          <w:rFonts w:ascii="Times New Roman" w:hAnsi="Times New Roman"/>
        </w:rPr>
        <w:t>Справочник «</w:t>
      </w:r>
      <w:r w:rsidR="00AD13AD">
        <w:rPr>
          <w:rFonts w:ascii="Times New Roman" w:hAnsi="Times New Roman"/>
        </w:rPr>
        <w:t>Уполномоченный</w:t>
      </w:r>
      <w:r w:rsidRPr="00BF2143">
        <w:rPr>
          <w:rFonts w:ascii="Times New Roman" w:hAnsi="Times New Roman"/>
        </w:rPr>
        <w:t>»</w:t>
      </w:r>
      <w:bookmarkEnd w:id="95"/>
      <w:bookmarkEnd w:id="96"/>
    </w:p>
    <w:p w14:paraId="71211A9A" w14:textId="38D9B049" w:rsidR="0032080D" w:rsidRPr="00BF2143" w:rsidRDefault="0032080D" w:rsidP="00AD040D">
      <w:pPr>
        <w:jc w:val="right"/>
      </w:pPr>
      <w:r w:rsidRPr="00BF2143">
        <w:t xml:space="preserve">Таблица </w:t>
      </w:r>
      <w:r w:rsidR="00E54864">
        <w:fldChar w:fldCharType="begin"/>
      </w:r>
      <w:r w:rsidR="00E54864">
        <w:instrText xml:space="preserve"> SEQ Таблица \* ARABIC </w:instrText>
      </w:r>
      <w:r w:rsidR="00E54864">
        <w:fldChar w:fldCharType="separate"/>
      </w:r>
      <w:r w:rsidR="004019B4">
        <w:rPr>
          <w:noProof/>
        </w:rPr>
        <w:t>54</w:t>
      </w:r>
      <w:r w:rsidR="00E54864">
        <w:rPr>
          <w:noProof/>
        </w:rPr>
        <w:fldChar w:fldCharType="end"/>
      </w:r>
      <w:r w:rsidRPr="00BF2143">
        <w:t xml:space="preserve"> Справочник «Уполномоченный»</w:t>
      </w:r>
    </w:p>
    <w:tbl>
      <w:tblPr>
        <w:tblStyle w:val="affb"/>
        <w:tblW w:w="9995" w:type="dxa"/>
        <w:tblLook w:val="04A0" w:firstRow="1" w:lastRow="0" w:firstColumn="1" w:lastColumn="0" w:noHBand="0" w:noVBand="1"/>
      </w:tblPr>
      <w:tblGrid>
        <w:gridCol w:w="675"/>
        <w:gridCol w:w="5244"/>
        <w:gridCol w:w="4076"/>
      </w:tblGrid>
      <w:tr w:rsidR="004E512C" w:rsidRPr="00BF2143" w14:paraId="5DC3201F" w14:textId="77777777" w:rsidTr="00DD5781">
        <w:tc>
          <w:tcPr>
            <w:tcW w:w="675" w:type="dxa"/>
          </w:tcPr>
          <w:p w14:paraId="24B4D7E2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№ </w:t>
            </w:r>
            <w:proofErr w:type="gramStart"/>
            <w:r w:rsidRPr="00BF2143">
              <w:rPr>
                <w:b/>
              </w:rPr>
              <w:t>п</w:t>
            </w:r>
            <w:proofErr w:type="gramEnd"/>
            <w:r w:rsidRPr="00BF2143">
              <w:rPr>
                <w:b/>
              </w:rPr>
              <w:t>/п</w:t>
            </w:r>
          </w:p>
        </w:tc>
        <w:tc>
          <w:tcPr>
            <w:tcW w:w="5244" w:type="dxa"/>
          </w:tcPr>
          <w:p w14:paraId="48CAC5E7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26170FBA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4E512C" w:rsidRPr="00BF2143" w14:paraId="7684518D" w14:textId="77777777" w:rsidTr="00DD5781">
        <w:tc>
          <w:tcPr>
            <w:tcW w:w="675" w:type="dxa"/>
          </w:tcPr>
          <w:p w14:paraId="21B41F07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6171A40" w14:textId="77777777" w:rsidR="004E512C" w:rsidRPr="00AB163E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Юр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 (в том числе Представительство иностранного юр.лица)</w:t>
            </w:r>
          </w:p>
        </w:tc>
        <w:tc>
          <w:tcPr>
            <w:tcW w:w="4076" w:type="dxa"/>
          </w:tcPr>
          <w:p w14:paraId="0F56C067" w14:textId="6E4C6CC7" w:rsidR="004E512C" w:rsidRPr="00BF2143" w:rsidRDefault="004E512C" w:rsidP="00AD040D">
            <w:pPr>
              <w:spacing w:after="0"/>
              <w:ind w:left="0"/>
            </w:pPr>
            <w:r w:rsidRPr="00BF2143">
              <w:t>Наименование,</w:t>
            </w:r>
            <w:r w:rsidR="002A1EF7">
              <w:t xml:space="preserve"> Адрес,</w:t>
            </w:r>
            <w:r w:rsidRPr="00BF2143">
              <w:t xml:space="preserve"> ИНН, КПП ОГРН (в случае Представительства ОГРН не указывается)</w:t>
            </w:r>
          </w:p>
          <w:p w14:paraId="0E1FD6E9" w14:textId="77777777" w:rsidR="004E512C" w:rsidRPr="00BF2143" w:rsidRDefault="004E512C" w:rsidP="00AD040D">
            <w:pPr>
              <w:spacing w:after="0"/>
              <w:ind w:left="0"/>
            </w:pPr>
          </w:p>
        </w:tc>
      </w:tr>
      <w:tr w:rsidR="004E512C" w:rsidRPr="00BF2143" w14:paraId="6683C7DE" w14:textId="77777777" w:rsidTr="00DD5781">
        <w:tc>
          <w:tcPr>
            <w:tcW w:w="675" w:type="dxa"/>
          </w:tcPr>
          <w:p w14:paraId="4D39952B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351C71B5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ицо, зарегистрированное как предприниматель (</w:t>
            </w:r>
            <w:r w:rsidRPr="00BF2143">
              <w:rPr>
                <w:i/>
              </w:rPr>
              <w:t>ИП, нотариус, адвокат, член семейной общины коренных малочисленных народов Севера, Сибири и Дальнего Востока РФ, фермерское хозяйство и иные</w:t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1F42F37D" w14:textId="283D262A" w:rsidR="004E512C" w:rsidRPr="00BF2143" w:rsidRDefault="004E512C" w:rsidP="00AD040D">
            <w:pPr>
              <w:spacing w:after="0"/>
              <w:ind w:left="0"/>
            </w:pPr>
            <w:r w:rsidRPr="00BF2143">
              <w:t>ФИО, СНИЛС, ИНН, ОГРНИП, Дата рождения</w:t>
            </w:r>
            <w:r w:rsidR="002A1EF7">
              <w:t>, Документ, удостоверяющий личность</w:t>
            </w:r>
          </w:p>
        </w:tc>
      </w:tr>
      <w:tr w:rsidR="004E512C" w:rsidRPr="00BF2143" w14:paraId="7CB40A94" w14:textId="77777777" w:rsidTr="00DD5781">
        <w:tc>
          <w:tcPr>
            <w:tcW w:w="675" w:type="dxa"/>
          </w:tcPr>
          <w:p w14:paraId="68977819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5E738DE" w14:textId="39203840" w:rsidR="004E512C" w:rsidRPr="00BF2143" w:rsidRDefault="004E512C" w:rsidP="00274058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</w:t>
            </w:r>
          </w:p>
        </w:tc>
        <w:tc>
          <w:tcPr>
            <w:tcW w:w="4076" w:type="dxa"/>
          </w:tcPr>
          <w:p w14:paraId="627D51B2" w14:textId="5E6BC513" w:rsidR="004E512C" w:rsidRPr="00BF2143" w:rsidRDefault="004E512C" w:rsidP="00AD040D">
            <w:pPr>
              <w:spacing w:after="0"/>
              <w:ind w:left="0"/>
            </w:pPr>
            <w:r w:rsidRPr="00BF2143">
              <w:t>ФИО, СНИЛС, ИНН, Дата рождения</w:t>
            </w:r>
            <w:r w:rsidR="002A1EF7">
              <w:t>, Документ, удостоверяющий личность</w:t>
            </w:r>
          </w:p>
        </w:tc>
      </w:tr>
      <w:tr w:rsidR="00550B78" w:rsidRPr="00BF2143" w14:paraId="27FD9402" w14:textId="77777777" w:rsidTr="00DD5781">
        <w:tc>
          <w:tcPr>
            <w:tcW w:w="675" w:type="dxa"/>
          </w:tcPr>
          <w:p w14:paraId="2BBD2C67" w14:textId="77777777" w:rsidR="00550B78" w:rsidRPr="00BF2143" w:rsidRDefault="00550B78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35D2843" w14:textId="4623E76B" w:rsidR="00550B78" w:rsidRPr="00BF2143" w:rsidRDefault="00550B78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Электронный Сертификат</w:t>
            </w:r>
          </w:p>
        </w:tc>
        <w:tc>
          <w:tcPr>
            <w:tcW w:w="4076" w:type="dxa"/>
          </w:tcPr>
          <w:p w14:paraId="77DE58B2" w14:textId="2BD66651" w:rsidR="00550B78" w:rsidRPr="00BF2143" w:rsidRDefault="00550B78" w:rsidP="00AD040D">
            <w:pPr>
              <w:spacing w:after="0"/>
              <w:ind w:left="0"/>
            </w:pPr>
            <w:r>
              <w:t>Идентификатор электронного сертификата</w:t>
            </w:r>
          </w:p>
        </w:tc>
      </w:tr>
    </w:tbl>
    <w:p w14:paraId="67DC7A98" w14:textId="7133969B" w:rsidR="00042533" w:rsidRPr="00BF2143" w:rsidRDefault="00940F07" w:rsidP="00AD040D">
      <w:pPr>
        <w:pStyle w:val="2"/>
        <w:rPr>
          <w:rFonts w:ascii="Times New Roman" w:hAnsi="Times New Roman"/>
        </w:rPr>
      </w:pPr>
      <w:bookmarkStart w:id="97" w:name="_Toc81991550"/>
      <w:bookmarkStart w:id="98" w:name="_Toc85629424"/>
      <w:r>
        <w:rPr>
          <w:rFonts w:ascii="Times New Roman" w:hAnsi="Times New Roman"/>
        </w:rPr>
        <w:t xml:space="preserve">Пример </w:t>
      </w:r>
      <w:r w:rsidR="00042533" w:rsidRPr="00BF2143">
        <w:rPr>
          <w:rFonts w:ascii="Times New Roman" w:hAnsi="Times New Roman"/>
        </w:rPr>
        <w:t>Справочник</w:t>
      </w:r>
      <w:r>
        <w:rPr>
          <w:rFonts w:ascii="Times New Roman" w:hAnsi="Times New Roman"/>
        </w:rPr>
        <w:t>а</w:t>
      </w:r>
      <w:r w:rsidR="00042533" w:rsidRPr="00BF2143">
        <w:rPr>
          <w:rFonts w:ascii="Times New Roman" w:hAnsi="Times New Roman"/>
        </w:rPr>
        <w:t xml:space="preserve"> «Полномочия»</w:t>
      </w:r>
      <w:bookmarkEnd w:id="97"/>
      <w:bookmarkEnd w:id="98"/>
    </w:p>
    <w:p w14:paraId="6954A4DD" w14:textId="0F7746C6" w:rsidR="007D1CF6" w:rsidRPr="00BF2143" w:rsidRDefault="007D1CF6" w:rsidP="00042533">
      <w:pPr>
        <w:jc w:val="right"/>
      </w:pPr>
      <w:r w:rsidRPr="00BF2143">
        <w:t xml:space="preserve">Таблица </w:t>
      </w:r>
      <w:r w:rsidR="00E54864">
        <w:fldChar w:fldCharType="begin"/>
      </w:r>
      <w:r w:rsidR="00E54864">
        <w:instrText xml:space="preserve"> SEQ Таблица \* ARABIC </w:instrText>
      </w:r>
      <w:r w:rsidR="00E54864">
        <w:fldChar w:fldCharType="separate"/>
      </w:r>
      <w:r w:rsidR="004019B4">
        <w:rPr>
          <w:noProof/>
        </w:rPr>
        <w:t>55</w:t>
      </w:r>
      <w:r w:rsidR="00E54864">
        <w:rPr>
          <w:noProof/>
        </w:rPr>
        <w:fldChar w:fldCharType="end"/>
      </w:r>
      <w:r w:rsidRPr="00BF2143">
        <w:t xml:space="preserve"> </w:t>
      </w:r>
      <w:r w:rsidR="00875287" w:rsidRPr="00BF2143">
        <w:t>Справочник «</w:t>
      </w:r>
      <w:r w:rsidRPr="00BF2143">
        <w:t>Полномочия</w:t>
      </w:r>
      <w:r w:rsidR="00875287" w:rsidRPr="00BF2143">
        <w:t>»</w:t>
      </w:r>
    </w:p>
    <w:tbl>
      <w:tblPr>
        <w:tblStyle w:val="affb"/>
        <w:tblW w:w="10031" w:type="dxa"/>
        <w:tblLayout w:type="fixed"/>
        <w:tblLook w:val="04A0" w:firstRow="1" w:lastRow="0" w:firstColumn="1" w:lastColumn="0" w:noHBand="0" w:noVBand="1"/>
      </w:tblPr>
      <w:tblGrid>
        <w:gridCol w:w="2518"/>
        <w:gridCol w:w="1975"/>
        <w:gridCol w:w="1002"/>
        <w:gridCol w:w="1134"/>
        <w:gridCol w:w="1417"/>
        <w:gridCol w:w="1985"/>
      </w:tblGrid>
      <w:tr w:rsidR="00940F07" w:rsidRPr="00BF2143" w14:paraId="621D0340" w14:textId="6D03DC4B" w:rsidTr="00940F07">
        <w:tc>
          <w:tcPr>
            <w:tcW w:w="2518" w:type="dxa"/>
          </w:tcPr>
          <w:p w14:paraId="3C2013E6" w14:textId="77777777" w:rsidR="00940F07" w:rsidRPr="00BF2143" w:rsidRDefault="00940F07" w:rsidP="00E312C1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Мнемоника</w:t>
            </w:r>
          </w:p>
        </w:tc>
        <w:tc>
          <w:tcPr>
            <w:tcW w:w="1975" w:type="dxa"/>
          </w:tcPr>
          <w:p w14:paraId="35A83A7E" w14:textId="77777777" w:rsidR="00940F07" w:rsidRPr="00BF2143" w:rsidRDefault="00940F07" w:rsidP="00E312C1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1002" w:type="dxa"/>
          </w:tcPr>
          <w:p w14:paraId="11A63845" w14:textId="7A51F883" w:rsidR="00940F07" w:rsidRDefault="00940F07" w:rsidP="00E312C1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Тип контрагента</w:t>
            </w:r>
          </w:p>
        </w:tc>
        <w:tc>
          <w:tcPr>
            <w:tcW w:w="1134" w:type="dxa"/>
          </w:tcPr>
          <w:p w14:paraId="11D8C8BF" w14:textId="4CA283C7" w:rsidR="00940F07" w:rsidRPr="00BF2143" w:rsidRDefault="00940F07" w:rsidP="00E312C1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начала</w:t>
            </w:r>
          </w:p>
        </w:tc>
        <w:tc>
          <w:tcPr>
            <w:tcW w:w="1417" w:type="dxa"/>
          </w:tcPr>
          <w:p w14:paraId="4499FA1D" w14:textId="77777777" w:rsidR="00940F07" w:rsidRPr="00BF2143" w:rsidRDefault="00940F07" w:rsidP="00E312C1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окончания</w:t>
            </w:r>
          </w:p>
        </w:tc>
        <w:tc>
          <w:tcPr>
            <w:tcW w:w="1985" w:type="dxa"/>
          </w:tcPr>
          <w:p w14:paraId="48271358" w14:textId="0CE38A1C" w:rsidR="00940F07" w:rsidRDefault="00940F07" w:rsidP="00E312C1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Родительское</w:t>
            </w:r>
          </w:p>
        </w:tc>
      </w:tr>
      <w:tr w:rsidR="007609F3" w:rsidRPr="00BF2143" w14:paraId="7B7F4FF3" w14:textId="77777777" w:rsidTr="00940F07">
        <w:tc>
          <w:tcPr>
            <w:tcW w:w="2518" w:type="dxa"/>
          </w:tcPr>
          <w:p w14:paraId="65182ACC" w14:textId="7D16B0AD" w:rsidR="007609F3" w:rsidRPr="007609F3" w:rsidRDefault="007609F3" w:rsidP="00E312C1">
            <w:pPr>
              <w:spacing w:after="0"/>
              <w:ind w:left="0"/>
              <w:rPr>
                <w:lang w:val="en-US"/>
              </w:rPr>
            </w:pPr>
            <w:r>
              <w:rPr>
                <w:lang w:val="en-US"/>
              </w:rPr>
              <w:t>FSS_ALL</w:t>
            </w:r>
          </w:p>
        </w:tc>
        <w:tc>
          <w:tcPr>
            <w:tcW w:w="1975" w:type="dxa"/>
          </w:tcPr>
          <w:p w14:paraId="6B2ED1E9" w14:textId="0F003E2B" w:rsidR="007609F3" w:rsidRPr="007609F3" w:rsidRDefault="007609F3" w:rsidP="00E312C1">
            <w:pPr>
              <w:spacing w:after="0"/>
              <w:ind w:left="0"/>
            </w:pPr>
            <w:r>
              <w:t>Общее полномочие, позволяющее производить все ниже перечисленные действия</w:t>
            </w:r>
          </w:p>
        </w:tc>
        <w:tc>
          <w:tcPr>
            <w:tcW w:w="1002" w:type="dxa"/>
          </w:tcPr>
          <w:p w14:paraId="7E37D6DF" w14:textId="1727D1A7" w:rsidR="007609F3" w:rsidRDefault="007609F3" w:rsidP="00E312C1">
            <w:pPr>
              <w:spacing w:after="0"/>
              <w:ind w:left="0"/>
            </w:pPr>
            <w:r>
              <w:t>Все</w:t>
            </w:r>
          </w:p>
        </w:tc>
        <w:tc>
          <w:tcPr>
            <w:tcW w:w="1134" w:type="dxa"/>
          </w:tcPr>
          <w:p w14:paraId="3F3B132F" w14:textId="6DA2B4B4" w:rsidR="007609F3" w:rsidRDefault="007609F3" w:rsidP="00E312C1">
            <w:pPr>
              <w:spacing w:after="0"/>
              <w:ind w:left="0"/>
            </w:pPr>
            <w:r>
              <w:t>01.09.2021</w:t>
            </w:r>
          </w:p>
        </w:tc>
        <w:tc>
          <w:tcPr>
            <w:tcW w:w="1417" w:type="dxa"/>
          </w:tcPr>
          <w:p w14:paraId="585BDABF" w14:textId="15FB50B5" w:rsidR="007609F3" w:rsidRDefault="007609F3" w:rsidP="00E312C1">
            <w:pPr>
              <w:spacing w:after="0"/>
              <w:ind w:left="0"/>
            </w:pPr>
            <w:r>
              <w:t>31.12.2099</w:t>
            </w:r>
          </w:p>
        </w:tc>
        <w:tc>
          <w:tcPr>
            <w:tcW w:w="1985" w:type="dxa"/>
          </w:tcPr>
          <w:p w14:paraId="56E3C812" w14:textId="77777777" w:rsidR="007609F3" w:rsidRDefault="007609F3" w:rsidP="00E312C1">
            <w:pPr>
              <w:spacing w:after="0"/>
              <w:ind w:left="0"/>
            </w:pPr>
          </w:p>
        </w:tc>
      </w:tr>
      <w:tr w:rsidR="007609F3" w:rsidRPr="00BF2143" w14:paraId="1CB47628" w14:textId="1E1DF89A" w:rsidTr="00940F07">
        <w:tc>
          <w:tcPr>
            <w:tcW w:w="2518" w:type="dxa"/>
          </w:tcPr>
          <w:p w14:paraId="0E128A7D" w14:textId="781F6330" w:rsidR="007609F3" w:rsidRPr="00BF2143" w:rsidRDefault="007609F3" w:rsidP="00E312C1">
            <w:pPr>
              <w:spacing w:after="0"/>
              <w:ind w:left="0"/>
            </w:pPr>
            <w:r w:rsidRPr="00940F07">
              <w:t>FSS_ELN</w:t>
            </w:r>
          </w:p>
        </w:tc>
        <w:tc>
          <w:tcPr>
            <w:tcW w:w="1975" w:type="dxa"/>
          </w:tcPr>
          <w:p w14:paraId="7857A7E3" w14:textId="25F5D493" w:rsidR="007609F3" w:rsidRPr="00BF2143" w:rsidRDefault="007609F3" w:rsidP="00E312C1">
            <w:pPr>
              <w:spacing w:after="0"/>
              <w:ind w:left="0"/>
            </w:pPr>
            <w:r w:rsidRPr="00940F07">
              <w:t>Полномочия ЭЛН</w:t>
            </w:r>
          </w:p>
        </w:tc>
        <w:tc>
          <w:tcPr>
            <w:tcW w:w="1002" w:type="dxa"/>
          </w:tcPr>
          <w:p w14:paraId="3B6B626C" w14:textId="19A8A328" w:rsidR="007609F3" w:rsidRPr="00BF2143" w:rsidRDefault="007609F3" w:rsidP="00E312C1">
            <w:pPr>
              <w:spacing w:after="0"/>
              <w:ind w:left="0"/>
            </w:pPr>
            <w:r>
              <w:t>Все</w:t>
            </w:r>
          </w:p>
        </w:tc>
        <w:tc>
          <w:tcPr>
            <w:tcW w:w="1134" w:type="dxa"/>
          </w:tcPr>
          <w:p w14:paraId="55D09E6F" w14:textId="0F967ED9" w:rsidR="007609F3" w:rsidRPr="00BF2143" w:rsidRDefault="007609F3" w:rsidP="00E312C1">
            <w:pPr>
              <w:spacing w:after="0"/>
              <w:ind w:left="0"/>
            </w:pPr>
            <w:r>
              <w:t>01.09.2021</w:t>
            </w:r>
          </w:p>
        </w:tc>
        <w:tc>
          <w:tcPr>
            <w:tcW w:w="1417" w:type="dxa"/>
          </w:tcPr>
          <w:p w14:paraId="3F5AE29D" w14:textId="097B132E" w:rsidR="007609F3" w:rsidRPr="00BF2143" w:rsidRDefault="007609F3" w:rsidP="00E312C1">
            <w:pPr>
              <w:spacing w:after="0"/>
              <w:ind w:left="0"/>
            </w:pPr>
            <w:r>
              <w:t>31.12.2099</w:t>
            </w:r>
          </w:p>
        </w:tc>
        <w:tc>
          <w:tcPr>
            <w:tcW w:w="1985" w:type="dxa"/>
          </w:tcPr>
          <w:p w14:paraId="7ED6F96B" w14:textId="06072E90" w:rsidR="007609F3" w:rsidRDefault="007609F3" w:rsidP="00E312C1">
            <w:pPr>
              <w:spacing w:after="0"/>
              <w:ind w:left="0"/>
            </w:pPr>
            <w:r>
              <w:rPr>
                <w:lang w:val="en-US"/>
              </w:rPr>
              <w:t>FSS_ALL</w:t>
            </w:r>
          </w:p>
        </w:tc>
      </w:tr>
      <w:tr w:rsidR="007609F3" w:rsidRPr="00BF2143" w14:paraId="0DC3BF47" w14:textId="182B7708" w:rsidTr="00940F07">
        <w:tc>
          <w:tcPr>
            <w:tcW w:w="2518" w:type="dxa"/>
          </w:tcPr>
          <w:p w14:paraId="52259D32" w14:textId="3C35C14C" w:rsidR="007609F3" w:rsidRPr="00BF2143" w:rsidRDefault="007609F3" w:rsidP="00E312C1">
            <w:pPr>
              <w:spacing w:after="0"/>
              <w:ind w:left="0"/>
              <w:rPr>
                <w:lang w:val="en-US"/>
              </w:rPr>
            </w:pPr>
            <w:r w:rsidRPr="00940F07">
              <w:rPr>
                <w:lang w:val="en-US"/>
              </w:rPr>
              <w:t>FSS_ELN_INQUIRY</w:t>
            </w:r>
          </w:p>
        </w:tc>
        <w:tc>
          <w:tcPr>
            <w:tcW w:w="1975" w:type="dxa"/>
          </w:tcPr>
          <w:p w14:paraId="080C57A4" w14:textId="1F202801" w:rsidR="007609F3" w:rsidRPr="00BF2143" w:rsidRDefault="007609F3" w:rsidP="00E312C1">
            <w:pPr>
              <w:spacing w:after="0"/>
              <w:ind w:left="0"/>
            </w:pPr>
            <w:r w:rsidRPr="00940F07">
              <w:t>Запрос ЭЛН</w:t>
            </w:r>
          </w:p>
        </w:tc>
        <w:tc>
          <w:tcPr>
            <w:tcW w:w="1002" w:type="dxa"/>
          </w:tcPr>
          <w:p w14:paraId="5239CEF3" w14:textId="0590A8CE" w:rsidR="007609F3" w:rsidRPr="00BF2143" w:rsidRDefault="007609F3" w:rsidP="00E312C1">
            <w:pPr>
              <w:spacing w:after="0"/>
              <w:ind w:left="0"/>
            </w:pPr>
            <w:r>
              <w:t>Все</w:t>
            </w:r>
          </w:p>
        </w:tc>
        <w:tc>
          <w:tcPr>
            <w:tcW w:w="1134" w:type="dxa"/>
          </w:tcPr>
          <w:p w14:paraId="5C8AE533" w14:textId="51E1916B" w:rsidR="007609F3" w:rsidRPr="00BF2143" w:rsidRDefault="007609F3" w:rsidP="00E312C1">
            <w:pPr>
              <w:spacing w:after="0"/>
              <w:ind w:left="0"/>
            </w:pPr>
            <w:r>
              <w:t>01.09.2021</w:t>
            </w:r>
          </w:p>
        </w:tc>
        <w:tc>
          <w:tcPr>
            <w:tcW w:w="1417" w:type="dxa"/>
          </w:tcPr>
          <w:p w14:paraId="5787BF53" w14:textId="28030245" w:rsidR="007609F3" w:rsidRPr="00BF2143" w:rsidRDefault="007609F3" w:rsidP="00E312C1">
            <w:pPr>
              <w:spacing w:after="0"/>
              <w:ind w:left="0"/>
            </w:pPr>
            <w:r>
              <w:t>31.12.2099</w:t>
            </w:r>
          </w:p>
        </w:tc>
        <w:tc>
          <w:tcPr>
            <w:tcW w:w="1985" w:type="dxa"/>
          </w:tcPr>
          <w:p w14:paraId="56823CCE" w14:textId="0A47CBD3" w:rsidR="007609F3" w:rsidRDefault="007609F3" w:rsidP="00E312C1">
            <w:pPr>
              <w:spacing w:after="0"/>
              <w:ind w:left="0"/>
            </w:pPr>
            <w:r w:rsidRPr="00940F07">
              <w:t>FSS_ELN</w:t>
            </w:r>
          </w:p>
        </w:tc>
      </w:tr>
      <w:tr w:rsidR="007609F3" w:rsidRPr="00BF2143" w14:paraId="62A96953" w14:textId="5D638EF0" w:rsidTr="00940F07">
        <w:tc>
          <w:tcPr>
            <w:tcW w:w="2518" w:type="dxa"/>
          </w:tcPr>
          <w:p w14:paraId="298DBE64" w14:textId="39D55B04" w:rsidR="007609F3" w:rsidRPr="00940F07" w:rsidRDefault="007609F3" w:rsidP="00E312C1">
            <w:pPr>
              <w:spacing w:after="0"/>
              <w:ind w:left="0"/>
              <w:rPr>
                <w:lang w:val="en-US"/>
              </w:rPr>
            </w:pPr>
            <w:r w:rsidRPr="00940F07">
              <w:rPr>
                <w:lang w:val="en-US"/>
              </w:rPr>
              <w:lastRenderedPageBreak/>
              <w:t>FSS_ELN_INQUIRY_DATA_MO</w:t>
            </w:r>
          </w:p>
        </w:tc>
        <w:tc>
          <w:tcPr>
            <w:tcW w:w="1975" w:type="dxa"/>
          </w:tcPr>
          <w:p w14:paraId="3DCDD3A0" w14:textId="6539101D" w:rsidR="007609F3" w:rsidRPr="00BF2143" w:rsidRDefault="007609F3" w:rsidP="00E312C1">
            <w:pPr>
              <w:spacing w:after="0"/>
              <w:ind w:left="0"/>
            </w:pPr>
            <w:r w:rsidRPr="00940F07">
              <w:t>Запрос данных ЭЛН</w:t>
            </w:r>
          </w:p>
        </w:tc>
        <w:tc>
          <w:tcPr>
            <w:tcW w:w="1002" w:type="dxa"/>
          </w:tcPr>
          <w:p w14:paraId="3D84602C" w14:textId="74528341" w:rsidR="007609F3" w:rsidRPr="00BF2143" w:rsidRDefault="007609F3" w:rsidP="00E312C1">
            <w:pPr>
              <w:spacing w:after="0"/>
              <w:ind w:left="0"/>
            </w:pPr>
            <w:r w:rsidRPr="00940F07">
              <w:t>МО</w:t>
            </w:r>
          </w:p>
        </w:tc>
        <w:tc>
          <w:tcPr>
            <w:tcW w:w="1134" w:type="dxa"/>
          </w:tcPr>
          <w:p w14:paraId="1C3C7E0A" w14:textId="6A990ABB" w:rsidR="007609F3" w:rsidRPr="00BF2143" w:rsidRDefault="007609F3" w:rsidP="00E312C1">
            <w:pPr>
              <w:spacing w:after="0"/>
              <w:ind w:left="0"/>
            </w:pPr>
            <w:r>
              <w:t>01.09.2021</w:t>
            </w:r>
          </w:p>
        </w:tc>
        <w:tc>
          <w:tcPr>
            <w:tcW w:w="1417" w:type="dxa"/>
          </w:tcPr>
          <w:p w14:paraId="57BC0219" w14:textId="167AD8C7" w:rsidR="007609F3" w:rsidRPr="00BF2143" w:rsidRDefault="007609F3" w:rsidP="00E312C1">
            <w:pPr>
              <w:spacing w:after="0"/>
              <w:ind w:left="0"/>
            </w:pPr>
            <w:r>
              <w:t>31.12.2099</w:t>
            </w:r>
          </w:p>
        </w:tc>
        <w:tc>
          <w:tcPr>
            <w:tcW w:w="1985" w:type="dxa"/>
          </w:tcPr>
          <w:p w14:paraId="4F6F80CD" w14:textId="7331CA20" w:rsidR="007609F3" w:rsidRDefault="007609F3" w:rsidP="00E312C1">
            <w:pPr>
              <w:spacing w:after="0"/>
              <w:ind w:left="0"/>
            </w:pPr>
            <w:r w:rsidRPr="00940F07">
              <w:rPr>
                <w:lang w:val="en-US"/>
              </w:rPr>
              <w:t>FSS_ELN_INQUIRY</w:t>
            </w:r>
          </w:p>
        </w:tc>
      </w:tr>
      <w:tr w:rsidR="007609F3" w:rsidRPr="00BF2143" w14:paraId="64DB2E83" w14:textId="03AD1CBB" w:rsidTr="00940F07">
        <w:tc>
          <w:tcPr>
            <w:tcW w:w="2518" w:type="dxa"/>
          </w:tcPr>
          <w:p w14:paraId="183A72BE" w14:textId="68F192BA" w:rsidR="007609F3" w:rsidRPr="00BF2143" w:rsidRDefault="007609F3" w:rsidP="00E312C1">
            <w:pPr>
              <w:spacing w:after="0"/>
              <w:ind w:left="0"/>
              <w:rPr>
                <w:lang w:val="en-US"/>
              </w:rPr>
            </w:pPr>
            <w:r w:rsidRPr="00940F07">
              <w:rPr>
                <w:lang w:val="en-US"/>
              </w:rPr>
              <w:t>FSS_ELN_INQUIRY_DATE_IS_MO</w:t>
            </w:r>
          </w:p>
        </w:tc>
        <w:tc>
          <w:tcPr>
            <w:tcW w:w="1975" w:type="dxa"/>
          </w:tcPr>
          <w:p w14:paraId="1550917B" w14:textId="5F36A7E9" w:rsidR="007609F3" w:rsidRPr="00940F07" w:rsidRDefault="007609F3" w:rsidP="00E312C1">
            <w:pPr>
              <w:spacing w:after="0"/>
              <w:ind w:left="0"/>
            </w:pPr>
            <w:r w:rsidRPr="00940F07">
              <w:t>Запрос перечня ЭЛН по дате выдачи</w:t>
            </w:r>
          </w:p>
        </w:tc>
        <w:tc>
          <w:tcPr>
            <w:tcW w:w="1002" w:type="dxa"/>
          </w:tcPr>
          <w:p w14:paraId="7873841E" w14:textId="72852F17" w:rsidR="007609F3" w:rsidRPr="00940F07" w:rsidRDefault="007609F3" w:rsidP="00E312C1">
            <w:pPr>
              <w:spacing w:after="0"/>
              <w:ind w:left="0"/>
            </w:pPr>
            <w:r w:rsidRPr="00940F07">
              <w:t>МО</w:t>
            </w:r>
          </w:p>
        </w:tc>
        <w:tc>
          <w:tcPr>
            <w:tcW w:w="1134" w:type="dxa"/>
          </w:tcPr>
          <w:p w14:paraId="4EE9E6D6" w14:textId="0C3D9841" w:rsidR="007609F3" w:rsidRPr="00BF2143" w:rsidRDefault="007609F3" w:rsidP="00E312C1">
            <w:pPr>
              <w:spacing w:after="0"/>
              <w:ind w:left="0"/>
            </w:pPr>
            <w:r>
              <w:t>01.09.2021</w:t>
            </w:r>
          </w:p>
        </w:tc>
        <w:tc>
          <w:tcPr>
            <w:tcW w:w="1417" w:type="dxa"/>
          </w:tcPr>
          <w:p w14:paraId="7E4980B2" w14:textId="01DAF741" w:rsidR="007609F3" w:rsidRPr="00BF2143" w:rsidRDefault="007609F3" w:rsidP="00E312C1">
            <w:pPr>
              <w:spacing w:after="0"/>
              <w:ind w:left="0"/>
            </w:pPr>
            <w:r>
              <w:t>31.12.2099</w:t>
            </w:r>
          </w:p>
        </w:tc>
        <w:tc>
          <w:tcPr>
            <w:tcW w:w="1985" w:type="dxa"/>
          </w:tcPr>
          <w:p w14:paraId="2333E6C3" w14:textId="58243060" w:rsidR="007609F3" w:rsidRDefault="007609F3" w:rsidP="00E312C1">
            <w:pPr>
              <w:spacing w:after="0"/>
              <w:ind w:left="0"/>
            </w:pPr>
            <w:r w:rsidRPr="00940F07">
              <w:rPr>
                <w:lang w:val="en-US"/>
              </w:rPr>
              <w:t>FSS_ELN_INQUIRY</w:t>
            </w:r>
          </w:p>
        </w:tc>
      </w:tr>
      <w:tr w:rsidR="007609F3" w:rsidRPr="00940F07" w14:paraId="5DE2B53C" w14:textId="77777777" w:rsidTr="00940F07">
        <w:tc>
          <w:tcPr>
            <w:tcW w:w="2518" w:type="dxa"/>
          </w:tcPr>
          <w:p w14:paraId="178A628B" w14:textId="69C64ED7" w:rsidR="007609F3" w:rsidRPr="00940F07" w:rsidRDefault="007609F3" w:rsidP="00E312C1">
            <w:pPr>
              <w:spacing w:after="0"/>
              <w:ind w:left="0"/>
              <w:rPr>
                <w:lang w:val="en-US"/>
              </w:rPr>
            </w:pPr>
            <w:r w:rsidRPr="00940F07">
              <w:rPr>
                <w:lang w:val="en-US"/>
              </w:rPr>
              <w:t>FSS_ELN_INQUIRY_SNILS_MO</w:t>
            </w:r>
          </w:p>
        </w:tc>
        <w:tc>
          <w:tcPr>
            <w:tcW w:w="1975" w:type="dxa"/>
          </w:tcPr>
          <w:p w14:paraId="32F33707" w14:textId="37B2FB5D" w:rsidR="007609F3" w:rsidRPr="00940F07" w:rsidRDefault="007609F3" w:rsidP="00E312C1">
            <w:pPr>
              <w:spacing w:after="0"/>
              <w:ind w:left="0"/>
            </w:pPr>
            <w:r w:rsidRPr="00940F07">
              <w:t>Запрос перечня ЭЛН по СНИЛС</w:t>
            </w:r>
          </w:p>
        </w:tc>
        <w:tc>
          <w:tcPr>
            <w:tcW w:w="1002" w:type="dxa"/>
          </w:tcPr>
          <w:p w14:paraId="3792DACA" w14:textId="3CA0B6D0" w:rsidR="007609F3" w:rsidRPr="00940F07" w:rsidRDefault="007609F3" w:rsidP="00E312C1">
            <w:pPr>
              <w:spacing w:after="0"/>
              <w:ind w:left="0"/>
            </w:pPr>
            <w:r w:rsidRPr="00940F07">
              <w:t>МО</w:t>
            </w:r>
          </w:p>
        </w:tc>
        <w:tc>
          <w:tcPr>
            <w:tcW w:w="1134" w:type="dxa"/>
          </w:tcPr>
          <w:p w14:paraId="17E049A8" w14:textId="7C9228CB" w:rsidR="007609F3" w:rsidRPr="00940F07" w:rsidRDefault="007609F3" w:rsidP="00E312C1">
            <w:pPr>
              <w:spacing w:after="0"/>
              <w:ind w:left="0"/>
            </w:pPr>
            <w:r>
              <w:t>01.09.2021</w:t>
            </w:r>
          </w:p>
        </w:tc>
        <w:tc>
          <w:tcPr>
            <w:tcW w:w="1417" w:type="dxa"/>
          </w:tcPr>
          <w:p w14:paraId="12767672" w14:textId="0E33EEC8" w:rsidR="007609F3" w:rsidRPr="00940F07" w:rsidRDefault="007609F3" w:rsidP="00E312C1">
            <w:pPr>
              <w:spacing w:after="0"/>
              <w:ind w:left="0"/>
            </w:pPr>
            <w:r>
              <w:t>31.12.2099</w:t>
            </w:r>
          </w:p>
        </w:tc>
        <w:tc>
          <w:tcPr>
            <w:tcW w:w="1985" w:type="dxa"/>
          </w:tcPr>
          <w:p w14:paraId="65AAA0AB" w14:textId="795C2BDF" w:rsidR="007609F3" w:rsidRPr="00940F07" w:rsidRDefault="007609F3" w:rsidP="00E312C1">
            <w:pPr>
              <w:spacing w:after="0"/>
              <w:ind w:left="0"/>
            </w:pPr>
            <w:r w:rsidRPr="00940F07">
              <w:rPr>
                <w:lang w:val="en-US"/>
              </w:rPr>
              <w:t>FSS_ELN_INQUIRY</w:t>
            </w:r>
          </w:p>
        </w:tc>
      </w:tr>
      <w:tr w:rsidR="007609F3" w:rsidRPr="00940F07" w14:paraId="3A33EB39" w14:textId="77777777" w:rsidTr="00940F07">
        <w:tc>
          <w:tcPr>
            <w:tcW w:w="2518" w:type="dxa"/>
          </w:tcPr>
          <w:p w14:paraId="5DFD4846" w14:textId="101BC9C3" w:rsidR="007609F3" w:rsidRPr="00940F07" w:rsidRDefault="007609F3" w:rsidP="00E312C1">
            <w:pPr>
              <w:spacing w:after="0"/>
              <w:ind w:left="0"/>
            </w:pPr>
            <w:r>
              <w:t>…</w:t>
            </w:r>
          </w:p>
        </w:tc>
        <w:tc>
          <w:tcPr>
            <w:tcW w:w="1975" w:type="dxa"/>
          </w:tcPr>
          <w:p w14:paraId="58CA7D65" w14:textId="15C0FA05" w:rsidR="007609F3" w:rsidRPr="00940F07" w:rsidRDefault="007609F3" w:rsidP="00E312C1">
            <w:pPr>
              <w:spacing w:after="0"/>
              <w:ind w:left="0"/>
            </w:pPr>
            <w:r>
              <w:t>…</w:t>
            </w:r>
          </w:p>
        </w:tc>
        <w:tc>
          <w:tcPr>
            <w:tcW w:w="1002" w:type="dxa"/>
          </w:tcPr>
          <w:p w14:paraId="6B396EF8" w14:textId="10863DDB" w:rsidR="007609F3" w:rsidRPr="00940F07" w:rsidRDefault="007609F3" w:rsidP="00E312C1">
            <w:pPr>
              <w:spacing w:after="0"/>
              <w:ind w:left="0"/>
            </w:pPr>
            <w:r>
              <w:t>…</w:t>
            </w:r>
          </w:p>
        </w:tc>
        <w:tc>
          <w:tcPr>
            <w:tcW w:w="1134" w:type="dxa"/>
          </w:tcPr>
          <w:p w14:paraId="156313C9" w14:textId="3030282F" w:rsidR="007609F3" w:rsidRDefault="007609F3" w:rsidP="00E312C1">
            <w:pPr>
              <w:spacing w:after="0"/>
              <w:ind w:left="0"/>
            </w:pPr>
            <w:r>
              <w:t>…</w:t>
            </w:r>
          </w:p>
        </w:tc>
        <w:tc>
          <w:tcPr>
            <w:tcW w:w="1417" w:type="dxa"/>
          </w:tcPr>
          <w:p w14:paraId="14FACAE2" w14:textId="16B282E7" w:rsidR="007609F3" w:rsidRDefault="007609F3" w:rsidP="00E312C1">
            <w:pPr>
              <w:spacing w:after="0"/>
              <w:ind w:left="0"/>
            </w:pPr>
            <w:r>
              <w:t>…</w:t>
            </w:r>
          </w:p>
        </w:tc>
        <w:tc>
          <w:tcPr>
            <w:tcW w:w="1985" w:type="dxa"/>
          </w:tcPr>
          <w:p w14:paraId="7445F0CD" w14:textId="3EAD8C5F" w:rsidR="007609F3" w:rsidRPr="00940F07" w:rsidRDefault="007609F3" w:rsidP="00E312C1">
            <w:pPr>
              <w:spacing w:after="0"/>
              <w:ind w:left="0"/>
            </w:pPr>
            <w:r>
              <w:t>…</w:t>
            </w:r>
          </w:p>
        </w:tc>
      </w:tr>
      <w:tr w:rsidR="007609F3" w:rsidRPr="00BF2143" w14:paraId="4D861DD7" w14:textId="19287C7E" w:rsidTr="00940F07">
        <w:trPr>
          <w:trHeight w:val="281"/>
        </w:trPr>
        <w:tc>
          <w:tcPr>
            <w:tcW w:w="2518" w:type="dxa"/>
          </w:tcPr>
          <w:p w14:paraId="47944F8D" w14:textId="74C08564" w:rsidR="007609F3" w:rsidRPr="00BF2143" w:rsidRDefault="007609F3" w:rsidP="00E312C1">
            <w:pPr>
              <w:spacing w:after="0"/>
              <w:ind w:left="0"/>
              <w:rPr>
                <w:lang w:val="en-US"/>
              </w:rPr>
            </w:pPr>
            <w:r w:rsidRPr="00940F07">
              <w:rPr>
                <w:lang w:val="en-US"/>
              </w:rPr>
              <w:t>FSS_ELN_DISPATCH</w:t>
            </w:r>
          </w:p>
        </w:tc>
        <w:tc>
          <w:tcPr>
            <w:tcW w:w="1975" w:type="dxa"/>
          </w:tcPr>
          <w:p w14:paraId="1FBCA6A5" w14:textId="3240A04C" w:rsidR="007609F3" w:rsidRPr="00BF2143" w:rsidRDefault="007609F3" w:rsidP="00E312C1">
            <w:pPr>
              <w:spacing w:after="0"/>
              <w:ind w:left="0"/>
            </w:pPr>
            <w:r w:rsidRPr="00940F07">
              <w:t>Отправка ЭЛН</w:t>
            </w:r>
          </w:p>
        </w:tc>
        <w:tc>
          <w:tcPr>
            <w:tcW w:w="1002" w:type="dxa"/>
          </w:tcPr>
          <w:p w14:paraId="61A8AFF7" w14:textId="10361357" w:rsidR="007609F3" w:rsidRPr="00BF2143" w:rsidRDefault="007609F3" w:rsidP="00E312C1">
            <w:pPr>
              <w:spacing w:after="0"/>
              <w:ind w:left="0"/>
            </w:pPr>
            <w:r>
              <w:t>Все</w:t>
            </w:r>
          </w:p>
        </w:tc>
        <w:tc>
          <w:tcPr>
            <w:tcW w:w="1134" w:type="dxa"/>
          </w:tcPr>
          <w:p w14:paraId="2351DA4A" w14:textId="3206B3CE" w:rsidR="007609F3" w:rsidRPr="00BF2143" w:rsidRDefault="007609F3" w:rsidP="00E312C1">
            <w:pPr>
              <w:spacing w:after="0"/>
              <w:ind w:left="0"/>
            </w:pPr>
            <w:r>
              <w:t>01.09.2021</w:t>
            </w:r>
          </w:p>
        </w:tc>
        <w:tc>
          <w:tcPr>
            <w:tcW w:w="1417" w:type="dxa"/>
          </w:tcPr>
          <w:p w14:paraId="16301443" w14:textId="484C2B7D" w:rsidR="007609F3" w:rsidRPr="00BF2143" w:rsidRDefault="007609F3" w:rsidP="00E312C1">
            <w:pPr>
              <w:spacing w:after="0"/>
              <w:ind w:left="0"/>
            </w:pPr>
            <w:r>
              <w:t>31.12.2099</w:t>
            </w:r>
          </w:p>
        </w:tc>
        <w:tc>
          <w:tcPr>
            <w:tcW w:w="1985" w:type="dxa"/>
          </w:tcPr>
          <w:p w14:paraId="413CA359" w14:textId="7F631180" w:rsidR="007609F3" w:rsidRDefault="007609F3" w:rsidP="00E312C1">
            <w:pPr>
              <w:spacing w:after="0"/>
              <w:ind w:left="0"/>
            </w:pPr>
            <w:r w:rsidRPr="00940F07">
              <w:t>FSS_ELN</w:t>
            </w:r>
          </w:p>
        </w:tc>
      </w:tr>
      <w:tr w:rsidR="007609F3" w:rsidRPr="00BF2143" w14:paraId="1E34DE81" w14:textId="4E53624D" w:rsidTr="00940F07">
        <w:tc>
          <w:tcPr>
            <w:tcW w:w="2518" w:type="dxa"/>
          </w:tcPr>
          <w:p w14:paraId="2D33903B" w14:textId="02355FC9" w:rsidR="007609F3" w:rsidRPr="00940F07" w:rsidRDefault="007609F3" w:rsidP="00E312C1">
            <w:pPr>
              <w:spacing w:after="0"/>
              <w:ind w:left="0"/>
              <w:rPr>
                <w:lang w:val="en-US"/>
              </w:rPr>
            </w:pPr>
            <w:r w:rsidRPr="00940F07">
              <w:rPr>
                <w:lang w:val="en-US"/>
              </w:rPr>
              <w:t>FSS_ELN_DISPATCH_DATE_MO</w:t>
            </w:r>
          </w:p>
        </w:tc>
        <w:tc>
          <w:tcPr>
            <w:tcW w:w="1975" w:type="dxa"/>
          </w:tcPr>
          <w:p w14:paraId="2E30FA15" w14:textId="41E79F98" w:rsidR="007609F3" w:rsidRPr="00940F07" w:rsidRDefault="007609F3" w:rsidP="00E312C1">
            <w:pPr>
              <w:spacing w:after="0"/>
              <w:ind w:left="0"/>
            </w:pPr>
            <w:r w:rsidRPr="005F3991">
              <w:t>Отправка данных ЭЛН</w:t>
            </w:r>
          </w:p>
        </w:tc>
        <w:tc>
          <w:tcPr>
            <w:tcW w:w="1002" w:type="dxa"/>
          </w:tcPr>
          <w:p w14:paraId="2CBAC24F" w14:textId="0FE5F4F4" w:rsidR="007609F3" w:rsidRPr="00940F07" w:rsidRDefault="007609F3" w:rsidP="00E312C1">
            <w:pPr>
              <w:spacing w:after="0"/>
              <w:ind w:left="0"/>
            </w:pPr>
            <w:r>
              <w:t>МО</w:t>
            </w:r>
          </w:p>
        </w:tc>
        <w:tc>
          <w:tcPr>
            <w:tcW w:w="1134" w:type="dxa"/>
          </w:tcPr>
          <w:p w14:paraId="27F6B885" w14:textId="462CB689" w:rsidR="007609F3" w:rsidRPr="00BF2143" w:rsidRDefault="007609F3" w:rsidP="00E312C1">
            <w:pPr>
              <w:spacing w:after="0"/>
              <w:ind w:left="0"/>
            </w:pPr>
            <w:r>
              <w:t>01.09.2021</w:t>
            </w:r>
          </w:p>
        </w:tc>
        <w:tc>
          <w:tcPr>
            <w:tcW w:w="1417" w:type="dxa"/>
          </w:tcPr>
          <w:p w14:paraId="3F118555" w14:textId="2D2D4111" w:rsidR="007609F3" w:rsidRPr="00BF2143" w:rsidRDefault="007609F3" w:rsidP="00E312C1">
            <w:pPr>
              <w:spacing w:after="0"/>
              <w:ind w:left="0"/>
            </w:pPr>
            <w:r>
              <w:t>31.12.2099</w:t>
            </w:r>
          </w:p>
        </w:tc>
        <w:tc>
          <w:tcPr>
            <w:tcW w:w="1985" w:type="dxa"/>
          </w:tcPr>
          <w:p w14:paraId="6FEEFD0F" w14:textId="66D4D186" w:rsidR="007609F3" w:rsidRDefault="007609F3" w:rsidP="00E312C1">
            <w:pPr>
              <w:spacing w:after="0"/>
              <w:ind w:left="0"/>
            </w:pPr>
            <w:r w:rsidRPr="00940F07">
              <w:rPr>
                <w:lang w:val="en-US"/>
              </w:rPr>
              <w:t>FSS_ELN_DISPATCH</w:t>
            </w:r>
          </w:p>
        </w:tc>
      </w:tr>
      <w:tr w:rsidR="007609F3" w:rsidRPr="00BF2143" w14:paraId="1CE44DBA" w14:textId="3E6F2787" w:rsidTr="00940F07">
        <w:tc>
          <w:tcPr>
            <w:tcW w:w="2518" w:type="dxa"/>
          </w:tcPr>
          <w:p w14:paraId="2AEBBD4C" w14:textId="483CF006" w:rsidR="007609F3" w:rsidRPr="00BF2143" w:rsidRDefault="007609F3" w:rsidP="00E312C1">
            <w:pPr>
              <w:spacing w:after="0"/>
              <w:ind w:left="0"/>
              <w:rPr>
                <w:lang w:val="en-US"/>
              </w:rPr>
            </w:pPr>
            <w:r w:rsidRPr="00940F07">
              <w:rPr>
                <w:lang w:val="en-US"/>
              </w:rPr>
              <w:t>FSS_ELN_DISPATCH_DATE_DOC</w:t>
            </w:r>
          </w:p>
        </w:tc>
        <w:tc>
          <w:tcPr>
            <w:tcW w:w="1975" w:type="dxa"/>
          </w:tcPr>
          <w:p w14:paraId="30C9E0FB" w14:textId="0CC80E8A" w:rsidR="007609F3" w:rsidRPr="00BF2143" w:rsidRDefault="007609F3" w:rsidP="00E312C1">
            <w:pPr>
              <w:spacing w:after="0"/>
              <w:ind w:left="0"/>
            </w:pPr>
            <w:r w:rsidRPr="00940F07">
              <w:t>Отправка данных ЭЛН</w:t>
            </w:r>
          </w:p>
        </w:tc>
        <w:tc>
          <w:tcPr>
            <w:tcW w:w="1002" w:type="dxa"/>
          </w:tcPr>
          <w:p w14:paraId="4BC8C4E4" w14:textId="71E27702" w:rsidR="007609F3" w:rsidRPr="00BF2143" w:rsidRDefault="007609F3" w:rsidP="00E312C1">
            <w:pPr>
              <w:spacing w:after="0"/>
              <w:ind w:left="0"/>
            </w:pPr>
            <w:r>
              <w:t>Врач</w:t>
            </w:r>
          </w:p>
        </w:tc>
        <w:tc>
          <w:tcPr>
            <w:tcW w:w="1134" w:type="dxa"/>
          </w:tcPr>
          <w:p w14:paraId="70363225" w14:textId="3D07A87F" w:rsidR="007609F3" w:rsidRDefault="007609F3" w:rsidP="00E312C1">
            <w:pPr>
              <w:spacing w:after="0"/>
              <w:ind w:left="0"/>
            </w:pPr>
            <w:r>
              <w:t>01.09.2021</w:t>
            </w:r>
          </w:p>
        </w:tc>
        <w:tc>
          <w:tcPr>
            <w:tcW w:w="1417" w:type="dxa"/>
          </w:tcPr>
          <w:p w14:paraId="6A2EB50B" w14:textId="69D7D90A" w:rsidR="007609F3" w:rsidRDefault="007609F3" w:rsidP="00E312C1">
            <w:pPr>
              <w:spacing w:after="0"/>
              <w:ind w:left="0"/>
            </w:pPr>
            <w:r>
              <w:t>31.12.2099</w:t>
            </w:r>
          </w:p>
        </w:tc>
        <w:tc>
          <w:tcPr>
            <w:tcW w:w="1985" w:type="dxa"/>
          </w:tcPr>
          <w:p w14:paraId="494C4248" w14:textId="0D76EF87" w:rsidR="007609F3" w:rsidRDefault="007609F3" w:rsidP="00E312C1">
            <w:pPr>
              <w:spacing w:after="0"/>
              <w:ind w:left="0"/>
            </w:pPr>
            <w:r w:rsidRPr="00940F07">
              <w:rPr>
                <w:lang w:val="en-US"/>
              </w:rPr>
              <w:t>FSS_ELN_DISPATCH</w:t>
            </w:r>
          </w:p>
        </w:tc>
      </w:tr>
      <w:tr w:rsidR="007609F3" w:rsidRPr="00940F07" w14:paraId="2F7695CC" w14:textId="77777777" w:rsidTr="00940F07">
        <w:tc>
          <w:tcPr>
            <w:tcW w:w="2518" w:type="dxa"/>
          </w:tcPr>
          <w:p w14:paraId="0B7ABD6A" w14:textId="675C934B" w:rsidR="007609F3" w:rsidRPr="00940F07" w:rsidRDefault="007609F3" w:rsidP="00E312C1">
            <w:pPr>
              <w:spacing w:after="0"/>
              <w:ind w:left="0"/>
              <w:rPr>
                <w:lang w:val="en-US"/>
              </w:rPr>
            </w:pPr>
            <w:r w:rsidRPr="00940F07">
              <w:rPr>
                <w:lang w:val="en-US"/>
              </w:rPr>
              <w:t>FSS_ELN_DISPATCH_DATE_EXP</w:t>
            </w:r>
          </w:p>
        </w:tc>
        <w:tc>
          <w:tcPr>
            <w:tcW w:w="1975" w:type="dxa"/>
          </w:tcPr>
          <w:p w14:paraId="7EC1438D" w14:textId="5676601A" w:rsidR="007609F3" w:rsidRPr="00940F07" w:rsidRDefault="007609F3" w:rsidP="00E312C1">
            <w:pPr>
              <w:spacing w:after="0"/>
              <w:ind w:left="0"/>
              <w:rPr>
                <w:lang w:val="en-US"/>
              </w:rPr>
            </w:pPr>
            <w:r w:rsidRPr="00940F07">
              <w:t>Отправка данных ЭЛН</w:t>
            </w:r>
          </w:p>
        </w:tc>
        <w:tc>
          <w:tcPr>
            <w:tcW w:w="1002" w:type="dxa"/>
          </w:tcPr>
          <w:p w14:paraId="57497354" w14:textId="09E439DF" w:rsidR="007609F3" w:rsidRPr="00940F07" w:rsidRDefault="007609F3" w:rsidP="00E312C1">
            <w:pPr>
              <w:spacing w:after="0"/>
              <w:ind w:left="0"/>
              <w:rPr>
                <w:lang w:val="en-US"/>
              </w:rPr>
            </w:pPr>
            <w:r>
              <w:t>МСЭ</w:t>
            </w:r>
          </w:p>
        </w:tc>
        <w:tc>
          <w:tcPr>
            <w:tcW w:w="1134" w:type="dxa"/>
          </w:tcPr>
          <w:p w14:paraId="37DA4824" w14:textId="5736F42F" w:rsidR="007609F3" w:rsidRPr="00940F07" w:rsidRDefault="007609F3" w:rsidP="00E312C1">
            <w:pPr>
              <w:spacing w:after="0"/>
              <w:ind w:left="0"/>
              <w:rPr>
                <w:lang w:val="en-US"/>
              </w:rPr>
            </w:pPr>
            <w:r>
              <w:t>01.09.2021</w:t>
            </w:r>
          </w:p>
        </w:tc>
        <w:tc>
          <w:tcPr>
            <w:tcW w:w="1417" w:type="dxa"/>
          </w:tcPr>
          <w:p w14:paraId="4C0E52C3" w14:textId="7242A130" w:rsidR="007609F3" w:rsidRPr="00940F07" w:rsidRDefault="007609F3" w:rsidP="00E312C1">
            <w:pPr>
              <w:spacing w:after="0"/>
              <w:ind w:left="0"/>
              <w:rPr>
                <w:lang w:val="en-US"/>
              </w:rPr>
            </w:pPr>
            <w:r>
              <w:t>31.12.2099</w:t>
            </w:r>
          </w:p>
        </w:tc>
        <w:tc>
          <w:tcPr>
            <w:tcW w:w="1985" w:type="dxa"/>
          </w:tcPr>
          <w:p w14:paraId="5C89D9D5" w14:textId="012EA0C8" w:rsidR="007609F3" w:rsidRPr="00940F07" w:rsidRDefault="007609F3" w:rsidP="00E312C1">
            <w:pPr>
              <w:spacing w:after="0"/>
              <w:ind w:left="0"/>
              <w:rPr>
                <w:lang w:val="en-US"/>
              </w:rPr>
            </w:pPr>
            <w:r w:rsidRPr="00940F07">
              <w:rPr>
                <w:lang w:val="en-US"/>
              </w:rPr>
              <w:t>FSS_ELN_DISPATCH</w:t>
            </w:r>
          </w:p>
        </w:tc>
      </w:tr>
      <w:tr w:rsidR="007609F3" w:rsidRPr="00940F07" w14:paraId="37E2931E" w14:textId="77777777" w:rsidTr="00940F07">
        <w:tc>
          <w:tcPr>
            <w:tcW w:w="2518" w:type="dxa"/>
          </w:tcPr>
          <w:p w14:paraId="14DC615F" w14:textId="6B44B564" w:rsidR="007609F3" w:rsidRPr="007609F3" w:rsidRDefault="007609F3" w:rsidP="00E312C1">
            <w:pPr>
              <w:spacing w:after="0"/>
              <w:ind w:left="0"/>
            </w:pPr>
            <w:r>
              <w:t>…</w:t>
            </w:r>
          </w:p>
        </w:tc>
        <w:tc>
          <w:tcPr>
            <w:tcW w:w="1975" w:type="dxa"/>
          </w:tcPr>
          <w:p w14:paraId="659025DE" w14:textId="6B6BDDBD" w:rsidR="007609F3" w:rsidRPr="00940F07" w:rsidRDefault="007609F3" w:rsidP="00E312C1">
            <w:pPr>
              <w:spacing w:after="0"/>
              <w:ind w:left="0"/>
            </w:pPr>
            <w:r>
              <w:t>…</w:t>
            </w:r>
          </w:p>
        </w:tc>
        <w:tc>
          <w:tcPr>
            <w:tcW w:w="1002" w:type="dxa"/>
          </w:tcPr>
          <w:p w14:paraId="6609A3DE" w14:textId="1A665FF5" w:rsidR="007609F3" w:rsidRDefault="007609F3" w:rsidP="00E312C1">
            <w:pPr>
              <w:spacing w:after="0"/>
              <w:ind w:left="0"/>
            </w:pPr>
            <w:r>
              <w:t>…</w:t>
            </w:r>
          </w:p>
        </w:tc>
        <w:tc>
          <w:tcPr>
            <w:tcW w:w="1134" w:type="dxa"/>
          </w:tcPr>
          <w:p w14:paraId="1AE05CE8" w14:textId="672F1C07" w:rsidR="007609F3" w:rsidRDefault="007609F3" w:rsidP="00E312C1">
            <w:pPr>
              <w:spacing w:after="0"/>
              <w:ind w:left="0"/>
            </w:pPr>
            <w:r>
              <w:t>…</w:t>
            </w:r>
          </w:p>
        </w:tc>
        <w:tc>
          <w:tcPr>
            <w:tcW w:w="1417" w:type="dxa"/>
          </w:tcPr>
          <w:p w14:paraId="2C590148" w14:textId="63E5BB48" w:rsidR="007609F3" w:rsidRDefault="007609F3" w:rsidP="00E312C1">
            <w:pPr>
              <w:spacing w:after="0"/>
              <w:ind w:left="0"/>
            </w:pPr>
            <w:r>
              <w:t>…</w:t>
            </w:r>
          </w:p>
        </w:tc>
        <w:tc>
          <w:tcPr>
            <w:tcW w:w="1985" w:type="dxa"/>
          </w:tcPr>
          <w:p w14:paraId="6D92E831" w14:textId="269A2F93" w:rsidR="007609F3" w:rsidRPr="007609F3" w:rsidRDefault="007609F3" w:rsidP="00E312C1">
            <w:pPr>
              <w:spacing w:after="0"/>
              <w:ind w:left="0"/>
            </w:pPr>
            <w:r>
              <w:t>…</w:t>
            </w:r>
          </w:p>
        </w:tc>
      </w:tr>
      <w:tr w:rsidR="007609F3" w:rsidRPr="00940F07" w14:paraId="396A65BA" w14:textId="77777777" w:rsidTr="00940F07">
        <w:tc>
          <w:tcPr>
            <w:tcW w:w="2518" w:type="dxa"/>
          </w:tcPr>
          <w:p w14:paraId="010360CA" w14:textId="6159836D" w:rsidR="007609F3" w:rsidRPr="007609F3" w:rsidRDefault="007609F3" w:rsidP="00E312C1">
            <w:pPr>
              <w:spacing w:after="0"/>
              <w:ind w:left="0"/>
              <w:rPr>
                <w:lang w:val="en-US"/>
              </w:rPr>
            </w:pPr>
            <w:r>
              <w:rPr>
                <w:lang w:val="en-US"/>
              </w:rPr>
              <w:t>FSS_MCHD</w:t>
            </w:r>
          </w:p>
        </w:tc>
        <w:tc>
          <w:tcPr>
            <w:tcW w:w="1975" w:type="dxa"/>
          </w:tcPr>
          <w:p w14:paraId="79A4C42D" w14:textId="3B4338BD" w:rsidR="007609F3" w:rsidRPr="007609F3" w:rsidRDefault="007609F3" w:rsidP="00E312C1">
            <w:pPr>
              <w:spacing w:after="0"/>
              <w:ind w:left="0"/>
            </w:pPr>
            <w:r>
              <w:t>Полномочия МЧД</w:t>
            </w:r>
          </w:p>
        </w:tc>
        <w:tc>
          <w:tcPr>
            <w:tcW w:w="1002" w:type="dxa"/>
          </w:tcPr>
          <w:p w14:paraId="4106E54A" w14:textId="05295AC5" w:rsidR="007609F3" w:rsidRDefault="007609F3" w:rsidP="00E312C1">
            <w:pPr>
              <w:spacing w:after="0"/>
              <w:ind w:left="0"/>
            </w:pPr>
            <w:r>
              <w:t>Все</w:t>
            </w:r>
          </w:p>
        </w:tc>
        <w:tc>
          <w:tcPr>
            <w:tcW w:w="1134" w:type="dxa"/>
          </w:tcPr>
          <w:p w14:paraId="40971F53" w14:textId="553BB347" w:rsidR="007609F3" w:rsidRDefault="007609F3" w:rsidP="00E312C1">
            <w:pPr>
              <w:spacing w:after="0"/>
              <w:ind w:left="0"/>
            </w:pPr>
            <w:r>
              <w:t>01.09.2021</w:t>
            </w:r>
          </w:p>
        </w:tc>
        <w:tc>
          <w:tcPr>
            <w:tcW w:w="1417" w:type="dxa"/>
          </w:tcPr>
          <w:p w14:paraId="00998C06" w14:textId="6E598CB9" w:rsidR="007609F3" w:rsidRDefault="007609F3" w:rsidP="00E312C1">
            <w:pPr>
              <w:spacing w:after="0"/>
              <w:ind w:left="0"/>
            </w:pPr>
            <w:r>
              <w:t>31.12.2099</w:t>
            </w:r>
          </w:p>
        </w:tc>
        <w:tc>
          <w:tcPr>
            <w:tcW w:w="1985" w:type="dxa"/>
          </w:tcPr>
          <w:p w14:paraId="1D9D5FA1" w14:textId="5C91FC10" w:rsidR="007609F3" w:rsidRDefault="007609F3" w:rsidP="00E312C1">
            <w:pPr>
              <w:spacing w:after="0"/>
              <w:ind w:left="0"/>
            </w:pPr>
            <w:r>
              <w:rPr>
                <w:lang w:val="en-US"/>
              </w:rPr>
              <w:t>FSS_ALL</w:t>
            </w:r>
          </w:p>
        </w:tc>
      </w:tr>
      <w:tr w:rsidR="007609F3" w:rsidRPr="00940F07" w14:paraId="4E08E8D5" w14:textId="77777777" w:rsidTr="00940F07">
        <w:tc>
          <w:tcPr>
            <w:tcW w:w="2518" w:type="dxa"/>
          </w:tcPr>
          <w:p w14:paraId="69FD5441" w14:textId="07B86840" w:rsidR="007609F3" w:rsidRDefault="007609F3" w:rsidP="00E312C1">
            <w:pPr>
              <w:spacing w:after="0"/>
              <w:ind w:left="0"/>
              <w:rPr>
                <w:lang w:val="en-US"/>
              </w:rPr>
            </w:pPr>
            <w:r>
              <w:rPr>
                <w:lang w:val="en-US"/>
              </w:rPr>
              <w:t>FSS_MCHD</w:t>
            </w:r>
          </w:p>
        </w:tc>
        <w:tc>
          <w:tcPr>
            <w:tcW w:w="1975" w:type="dxa"/>
          </w:tcPr>
          <w:p w14:paraId="369628B7" w14:textId="4C39DE12" w:rsidR="007609F3" w:rsidRDefault="007609F3" w:rsidP="00E312C1">
            <w:pPr>
              <w:spacing w:after="0"/>
              <w:ind w:left="0"/>
            </w:pPr>
            <w:r>
              <w:t>Регистрация любой МЧД</w:t>
            </w:r>
          </w:p>
        </w:tc>
        <w:tc>
          <w:tcPr>
            <w:tcW w:w="1002" w:type="dxa"/>
          </w:tcPr>
          <w:p w14:paraId="39A4CBEC" w14:textId="097545EF" w:rsidR="007609F3" w:rsidRDefault="007609F3" w:rsidP="00E312C1">
            <w:pPr>
              <w:spacing w:after="0"/>
              <w:ind w:left="0"/>
            </w:pPr>
            <w:r>
              <w:t>Все</w:t>
            </w:r>
          </w:p>
        </w:tc>
        <w:tc>
          <w:tcPr>
            <w:tcW w:w="1134" w:type="dxa"/>
          </w:tcPr>
          <w:p w14:paraId="022FF59A" w14:textId="3052DADD" w:rsidR="007609F3" w:rsidRDefault="007609F3" w:rsidP="00E312C1">
            <w:pPr>
              <w:spacing w:after="0"/>
              <w:ind w:left="0"/>
            </w:pPr>
            <w:r>
              <w:t>01.09.2021</w:t>
            </w:r>
          </w:p>
        </w:tc>
        <w:tc>
          <w:tcPr>
            <w:tcW w:w="1417" w:type="dxa"/>
          </w:tcPr>
          <w:p w14:paraId="04EDD8C2" w14:textId="75A30D80" w:rsidR="007609F3" w:rsidRDefault="007609F3" w:rsidP="00E312C1">
            <w:pPr>
              <w:spacing w:after="0"/>
              <w:ind w:left="0"/>
            </w:pPr>
            <w:r>
              <w:t>31.12.2099</w:t>
            </w:r>
          </w:p>
        </w:tc>
        <w:tc>
          <w:tcPr>
            <w:tcW w:w="1985" w:type="dxa"/>
          </w:tcPr>
          <w:p w14:paraId="33A14CB7" w14:textId="423F5797" w:rsidR="007609F3" w:rsidRDefault="007609F3" w:rsidP="00E312C1">
            <w:pPr>
              <w:spacing w:after="0"/>
              <w:ind w:left="0"/>
              <w:rPr>
                <w:lang w:val="en-US"/>
              </w:rPr>
            </w:pPr>
            <w:r>
              <w:rPr>
                <w:lang w:val="en-US"/>
              </w:rPr>
              <w:t>FSS_MCHD</w:t>
            </w:r>
          </w:p>
        </w:tc>
      </w:tr>
      <w:tr w:rsidR="007609F3" w:rsidRPr="00940F07" w14:paraId="7C08AD18" w14:textId="77777777" w:rsidTr="00940F07">
        <w:tc>
          <w:tcPr>
            <w:tcW w:w="2518" w:type="dxa"/>
          </w:tcPr>
          <w:p w14:paraId="1810F19C" w14:textId="48840E4E" w:rsidR="007609F3" w:rsidRDefault="007609F3" w:rsidP="00E312C1">
            <w:pPr>
              <w:spacing w:after="0"/>
              <w:ind w:left="0"/>
              <w:rPr>
                <w:lang w:val="en-US"/>
              </w:rPr>
            </w:pPr>
            <w:r>
              <w:rPr>
                <w:lang w:val="en-US"/>
              </w:rPr>
              <w:t>FSS_MCHD</w:t>
            </w:r>
          </w:p>
        </w:tc>
        <w:tc>
          <w:tcPr>
            <w:tcW w:w="1975" w:type="dxa"/>
          </w:tcPr>
          <w:p w14:paraId="5D11A39E" w14:textId="5BEA7290" w:rsidR="007609F3" w:rsidRDefault="007609F3" w:rsidP="00E312C1">
            <w:pPr>
              <w:spacing w:after="0"/>
              <w:ind w:left="0"/>
            </w:pPr>
            <w:r>
              <w:t>Отзыв любой МЧД</w:t>
            </w:r>
          </w:p>
        </w:tc>
        <w:tc>
          <w:tcPr>
            <w:tcW w:w="1002" w:type="dxa"/>
          </w:tcPr>
          <w:p w14:paraId="08BEDC36" w14:textId="73088F3A" w:rsidR="007609F3" w:rsidRDefault="007609F3" w:rsidP="00E312C1">
            <w:pPr>
              <w:spacing w:after="0"/>
              <w:ind w:left="0"/>
            </w:pPr>
            <w:r>
              <w:t>Все</w:t>
            </w:r>
          </w:p>
        </w:tc>
        <w:tc>
          <w:tcPr>
            <w:tcW w:w="1134" w:type="dxa"/>
          </w:tcPr>
          <w:p w14:paraId="1D12C81B" w14:textId="51819E5E" w:rsidR="007609F3" w:rsidRDefault="007609F3" w:rsidP="00E312C1">
            <w:pPr>
              <w:spacing w:after="0"/>
              <w:ind w:left="0"/>
            </w:pPr>
            <w:r>
              <w:t>01.09.2021</w:t>
            </w:r>
          </w:p>
        </w:tc>
        <w:tc>
          <w:tcPr>
            <w:tcW w:w="1417" w:type="dxa"/>
          </w:tcPr>
          <w:p w14:paraId="74936808" w14:textId="74A56A5D" w:rsidR="007609F3" w:rsidRDefault="007609F3" w:rsidP="00E312C1">
            <w:pPr>
              <w:spacing w:after="0"/>
              <w:ind w:left="0"/>
            </w:pPr>
            <w:r>
              <w:t>31.12.2099</w:t>
            </w:r>
          </w:p>
        </w:tc>
        <w:tc>
          <w:tcPr>
            <w:tcW w:w="1985" w:type="dxa"/>
          </w:tcPr>
          <w:p w14:paraId="560AEBE6" w14:textId="13101D31" w:rsidR="007609F3" w:rsidRDefault="007609F3" w:rsidP="00E312C1">
            <w:pPr>
              <w:spacing w:after="0"/>
              <w:ind w:left="0"/>
              <w:rPr>
                <w:lang w:val="en-US"/>
              </w:rPr>
            </w:pPr>
            <w:r>
              <w:rPr>
                <w:lang w:val="en-US"/>
              </w:rPr>
              <w:t>FSS_MCHD</w:t>
            </w:r>
          </w:p>
        </w:tc>
      </w:tr>
      <w:tr w:rsidR="007609F3" w:rsidRPr="00940F07" w14:paraId="3487CF51" w14:textId="77777777" w:rsidTr="00940F07">
        <w:tc>
          <w:tcPr>
            <w:tcW w:w="2518" w:type="dxa"/>
          </w:tcPr>
          <w:p w14:paraId="73E56A0D" w14:textId="0D25A2E0" w:rsidR="007609F3" w:rsidRDefault="007609F3" w:rsidP="00E312C1">
            <w:pPr>
              <w:spacing w:after="0"/>
              <w:ind w:left="0"/>
              <w:rPr>
                <w:lang w:val="en-US"/>
              </w:rPr>
            </w:pPr>
            <w:r>
              <w:rPr>
                <w:lang w:val="en-US"/>
              </w:rPr>
              <w:t>FSS_MCHD</w:t>
            </w:r>
          </w:p>
        </w:tc>
        <w:tc>
          <w:tcPr>
            <w:tcW w:w="1975" w:type="dxa"/>
          </w:tcPr>
          <w:p w14:paraId="432269FC" w14:textId="6309379F" w:rsidR="007609F3" w:rsidRDefault="007609F3" w:rsidP="00E312C1">
            <w:pPr>
              <w:spacing w:after="0"/>
              <w:ind w:left="0"/>
            </w:pPr>
            <w:r>
              <w:t>Запрос списка МЧД по любой организации</w:t>
            </w:r>
          </w:p>
        </w:tc>
        <w:tc>
          <w:tcPr>
            <w:tcW w:w="1002" w:type="dxa"/>
          </w:tcPr>
          <w:p w14:paraId="1A48CCBB" w14:textId="2A6BA71F" w:rsidR="007609F3" w:rsidRDefault="007609F3" w:rsidP="00E312C1">
            <w:pPr>
              <w:spacing w:after="0"/>
              <w:ind w:left="0"/>
            </w:pPr>
            <w:r>
              <w:t>Все</w:t>
            </w:r>
          </w:p>
        </w:tc>
        <w:tc>
          <w:tcPr>
            <w:tcW w:w="1134" w:type="dxa"/>
          </w:tcPr>
          <w:p w14:paraId="75E2CFC9" w14:textId="612F72C7" w:rsidR="007609F3" w:rsidRDefault="007609F3" w:rsidP="00E312C1">
            <w:pPr>
              <w:spacing w:after="0"/>
              <w:ind w:left="0"/>
            </w:pPr>
            <w:r>
              <w:t>01.09.2021</w:t>
            </w:r>
          </w:p>
        </w:tc>
        <w:tc>
          <w:tcPr>
            <w:tcW w:w="1417" w:type="dxa"/>
          </w:tcPr>
          <w:p w14:paraId="194A5885" w14:textId="745327F6" w:rsidR="007609F3" w:rsidRDefault="007609F3" w:rsidP="00E312C1">
            <w:pPr>
              <w:spacing w:after="0"/>
              <w:ind w:left="0"/>
            </w:pPr>
            <w:r>
              <w:t>31.12.2099</w:t>
            </w:r>
          </w:p>
        </w:tc>
        <w:tc>
          <w:tcPr>
            <w:tcW w:w="1985" w:type="dxa"/>
          </w:tcPr>
          <w:p w14:paraId="54329B97" w14:textId="6C3C9267" w:rsidR="007609F3" w:rsidRDefault="007609F3" w:rsidP="00E312C1">
            <w:pPr>
              <w:spacing w:after="0"/>
              <w:ind w:left="0"/>
              <w:rPr>
                <w:lang w:val="en-US"/>
              </w:rPr>
            </w:pPr>
            <w:r>
              <w:rPr>
                <w:lang w:val="en-US"/>
              </w:rPr>
              <w:t>FSS_MCHD</w:t>
            </w:r>
          </w:p>
        </w:tc>
      </w:tr>
    </w:tbl>
    <w:p w14:paraId="5CEDFD28" w14:textId="2B2CA17D" w:rsidR="00C8671E" w:rsidRDefault="00C8671E" w:rsidP="00940F07">
      <w:pPr>
        <w:spacing w:after="0"/>
        <w:ind w:left="0"/>
      </w:pPr>
    </w:p>
    <w:p w14:paraId="72B5003E" w14:textId="3849AEE6" w:rsidR="0030214D" w:rsidRPr="00BF2143" w:rsidRDefault="0030214D" w:rsidP="0030214D">
      <w:pPr>
        <w:pStyle w:val="2"/>
        <w:rPr>
          <w:rFonts w:ascii="Times New Roman" w:hAnsi="Times New Roman"/>
        </w:rPr>
      </w:pPr>
      <w:bookmarkStart w:id="99" w:name="_Ref84937756"/>
      <w:bookmarkStart w:id="100" w:name="_Toc85629425"/>
      <w:r>
        <w:rPr>
          <w:rFonts w:ascii="Times New Roman" w:hAnsi="Times New Roman"/>
        </w:rPr>
        <w:t>Справочник</w:t>
      </w:r>
      <w:r w:rsidRPr="00BF2143">
        <w:rPr>
          <w:rFonts w:ascii="Times New Roman" w:hAnsi="Times New Roman"/>
        </w:rPr>
        <w:t xml:space="preserve"> «</w:t>
      </w:r>
      <w:r>
        <w:rPr>
          <w:rFonts w:ascii="Times New Roman" w:hAnsi="Times New Roman"/>
        </w:rPr>
        <w:t xml:space="preserve">Статус </w:t>
      </w:r>
      <w:r w:rsidR="00145CBA">
        <w:rPr>
          <w:rFonts w:ascii="Times New Roman" w:hAnsi="Times New Roman"/>
        </w:rPr>
        <w:t xml:space="preserve">обработки </w:t>
      </w:r>
      <w:r>
        <w:rPr>
          <w:rFonts w:ascii="Times New Roman" w:hAnsi="Times New Roman"/>
        </w:rPr>
        <w:t>МЧД</w:t>
      </w:r>
      <w:r w:rsidRPr="00BF2143">
        <w:rPr>
          <w:rFonts w:ascii="Times New Roman" w:hAnsi="Times New Roman"/>
        </w:rPr>
        <w:t>»</w:t>
      </w:r>
      <w:bookmarkEnd w:id="99"/>
      <w:bookmarkEnd w:id="100"/>
    </w:p>
    <w:p w14:paraId="24D744A9" w14:textId="734F69C2" w:rsidR="0030214D" w:rsidRPr="00BF2143" w:rsidRDefault="0030214D" w:rsidP="0030214D">
      <w:pPr>
        <w:jc w:val="right"/>
      </w:pPr>
      <w:r w:rsidRPr="00BF2143">
        <w:t xml:space="preserve">Таблица </w:t>
      </w:r>
      <w:r w:rsidR="00E54864">
        <w:fldChar w:fldCharType="begin"/>
      </w:r>
      <w:r w:rsidR="00E54864">
        <w:instrText xml:space="preserve"> SEQ Таблица \* ARABIC </w:instrText>
      </w:r>
      <w:r w:rsidR="00E54864">
        <w:fldChar w:fldCharType="separate"/>
      </w:r>
      <w:r w:rsidR="004019B4">
        <w:rPr>
          <w:noProof/>
        </w:rPr>
        <w:t>56</w:t>
      </w:r>
      <w:r w:rsidR="00E54864">
        <w:rPr>
          <w:noProof/>
        </w:rPr>
        <w:fldChar w:fldCharType="end"/>
      </w:r>
      <w:r w:rsidRPr="00BF2143">
        <w:t xml:space="preserve"> Справочник «</w:t>
      </w:r>
      <w:r>
        <w:t>Статус МЧД</w:t>
      </w:r>
      <w:r w:rsidRPr="00BF2143">
        <w:t>»</w:t>
      </w:r>
    </w:p>
    <w:tbl>
      <w:tblPr>
        <w:tblStyle w:val="affb"/>
        <w:tblW w:w="10031" w:type="dxa"/>
        <w:tblLayout w:type="fixed"/>
        <w:tblLook w:val="04A0" w:firstRow="1" w:lastRow="0" w:firstColumn="1" w:lastColumn="0" w:noHBand="0" w:noVBand="1"/>
      </w:tblPr>
      <w:tblGrid>
        <w:gridCol w:w="1668"/>
        <w:gridCol w:w="2126"/>
        <w:gridCol w:w="6237"/>
      </w:tblGrid>
      <w:tr w:rsidR="00145CBA" w:rsidRPr="00BF2143" w14:paraId="36B2FDE5" w14:textId="77777777" w:rsidTr="00052271">
        <w:trPr>
          <w:trHeight w:val="187"/>
        </w:trPr>
        <w:tc>
          <w:tcPr>
            <w:tcW w:w="1668" w:type="dxa"/>
          </w:tcPr>
          <w:p w14:paraId="7171BDB7" w14:textId="6244DF81" w:rsidR="00145CBA" w:rsidRPr="00BF2143" w:rsidRDefault="00145CBA" w:rsidP="00C3099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Результат обработки</w:t>
            </w:r>
          </w:p>
        </w:tc>
        <w:tc>
          <w:tcPr>
            <w:tcW w:w="2126" w:type="dxa"/>
          </w:tcPr>
          <w:p w14:paraId="338809C5" w14:textId="77E4D328" w:rsidR="00145CBA" w:rsidRPr="00BF2143" w:rsidRDefault="00145CBA" w:rsidP="00C3099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Статус</w:t>
            </w:r>
          </w:p>
        </w:tc>
        <w:tc>
          <w:tcPr>
            <w:tcW w:w="6237" w:type="dxa"/>
          </w:tcPr>
          <w:p w14:paraId="04EBA0D0" w14:textId="08DB613D" w:rsidR="00145CBA" w:rsidRDefault="00145CBA" w:rsidP="00C3099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Описание</w:t>
            </w:r>
          </w:p>
        </w:tc>
      </w:tr>
      <w:tr w:rsidR="00145CBA" w:rsidRPr="00BF2143" w14:paraId="4F3B8F27" w14:textId="77777777" w:rsidTr="00052271">
        <w:trPr>
          <w:trHeight w:val="373"/>
        </w:trPr>
        <w:tc>
          <w:tcPr>
            <w:tcW w:w="1668" w:type="dxa"/>
          </w:tcPr>
          <w:p w14:paraId="3A0CED05" w14:textId="77777777" w:rsidR="00145CBA" w:rsidRPr="00145CBA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REGISTERED</w:t>
            </w:r>
          </w:p>
          <w:p w14:paraId="0BC2FDC8" w14:textId="5452E6C5" w:rsidR="00145CBA" w:rsidRPr="007609F3" w:rsidRDefault="00145CBA" w:rsidP="00C3099D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2126" w:type="dxa"/>
          </w:tcPr>
          <w:p w14:paraId="528E8EFD" w14:textId="675F0F72" w:rsidR="00145CBA" w:rsidRPr="007609F3" w:rsidRDefault="00145CBA" w:rsidP="00145CBA">
            <w:pPr>
              <w:widowControl/>
              <w:spacing w:after="0"/>
              <w:ind w:left="0"/>
            </w:pPr>
            <w:r>
              <w:t>Зарегистрировано</w:t>
            </w:r>
          </w:p>
        </w:tc>
        <w:tc>
          <w:tcPr>
            <w:tcW w:w="6237" w:type="dxa"/>
          </w:tcPr>
          <w:p w14:paraId="421055A1" w14:textId="6AC4F127" w:rsidR="00145CBA" w:rsidRDefault="00145CBA" w:rsidP="00C3099D">
            <w:pPr>
              <w:spacing w:after="0"/>
              <w:ind w:left="0"/>
            </w:pPr>
            <w:r>
              <w:t>Статус Машиночитаемой Доверенности в Системе Фонда при успешном ответе на запрос «</w:t>
            </w:r>
            <w:r w:rsidRPr="00BF2143">
              <w:t>powerOfAttorney</w:t>
            </w:r>
            <w:r>
              <w:t>»</w:t>
            </w:r>
          </w:p>
        </w:tc>
      </w:tr>
      <w:tr w:rsidR="00145CBA" w:rsidRPr="00BF2143" w14:paraId="23C0AF6E" w14:textId="77777777" w:rsidTr="00052271">
        <w:trPr>
          <w:trHeight w:val="373"/>
        </w:trPr>
        <w:tc>
          <w:tcPr>
            <w:tcW w:w="1668" w:type="dxa"/>
          </w:tcPr>
          <w:p w14:paraId="627370AA" w14:textId="77777777" w:rsidR="00145CBA" w:rsidRPr="00145CBA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REVOKED</w:t>
            </w:r>
          </w:p>
          <w:p w14:paraId="5998729F" w14:textId="77777777" w:rsidR="00145CBA" w:rsidRPr="007609F3" w:rsidRDefault="00145CBA" w:rsidP="00C3099D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2126" w:type="dxa"/>
          </w:tcPr>
          <w:p w14:paraId="48723293" w14:textId="7416F061" w:rsidR="00145CBA" w:rsidRPr="007609F3" w:rsidRDefault="00145CBA" w:rsidP="00C3099D">
            <w:pPr>
              <w:spacing w:after="0"/>
              <w:ind w:left="0"/>
            </w:pPr>
            <w:r>
              <w:t>Отозвано</w:t>
            </w:r>
          </w:p>
        </w:tc>
        <w:tc>
          <w:tcPr>
            <w:tcW w:w="6237" w:type="dxa"/>
          </w:tcPr>
          <w:p w14:paraId="600B120F" w14:textId="5562F745" w:rsidR="00145CBA" w:rsidRDefault="00145CBA" w:rsidP="00C3099D">
            <w:pPr>
              <w:spacing w:after="0"/>
              <w:ind w:left="0"/>
            </w:pPr>
            <w:r>
              <w:t>Статус Машиночитаемой Доверенности в Системе Фонда при успешном ответе на запрос «</w:t>
            </w:r>
            <w:r w:rsidRPr="00BF2143">
              <w:t>revocationPowerOfAttorney</w:t>
            </w:r>
            <w:r>
              <w:t>»</w:t>
            </w:r>
          </w:p>
        </w:tc>
      </w:tr>
      <w:tr w:rsidR="00145CBA" w:rsidRPr="00BF2143" w14:paraId="5AC09418" w14:textId="77777777" w:rsidTr="00052271">
        <w:trPr>
          <w:trHeight w:val="373"/>
        </w:trPr>
        <w:tc>
          <w:tcPr>
            <w:tcW w:w="1668" w:type="dxa"/>
          </w:tcPr>
          <w:p w14:paraId="3FC02A3A" w14:textId="77777777" w:rsidR="00145CBA" w:rsidRPr="00145CBA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ERROR</w:t>
            </w:r>
          </w:p>
          <w:p w14:paraId="5CB1C4CC" w14:textId="77777777" w:rsidR="00145CBA" w:rsidRPr="007609F3" w:rsidRDefault="00145CBA" w:rsidP="00C3099D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2126" w:type="dxa"/>
          </w:tcPr>
          <w:p w14:paraId="2AD7AD5D" w14:textId="2E0EC82A" w:rsidR="00145CBA" w:rsidRPr="007609F3" w:rsidRDefault="00145CBA" w:rsidP="00C3099D">
            <w:pPr>
              <w:spacing w:after="0"/>
              <w:ind w:left="0"/>
            </w:pPr>
            <w:r>
              <w:t>Ошибка</w:t>
            </w:r>
          </w:p>
        </w:tc>
        <w:tc>
          <w:tcPr>
            <w:tcW w:w="6237" w:type="dxa"/>
          </w:tcPr>
          <w:p w14:paraId="2F2287CD" w14:textId="3DBA8E27" w:rsidR="00145CBA" w:rsidRDefault="00E9696F" w:rsidP="00C3099D">
            <w:pPr>
              <w:spacing w:after="0"/>
              <w:ind w:left="0"/>
            </w:pPr>
            <w:r>
              <w:t>Информация об ошибке обработки одного из запросов «</w:t>
            </w:r>
            <w:r w:rsidRPr="00BF2143">
              <w:t>powerOfAttorney</w:t>
            </w:r>
            <w:r>
              <w:t>» или «</w:t>
            </w:r>
            <w:r w:rsidRPr="00BF2143">
              <w:t>revocationPowerOfAttorney</w:t>
            </w:r>
            <w:r>
              <w:t>»</w:t>
            </w:r>
          </w:p>
        </w:tc>
      </w:tr>
    </w:tbl>
    <w:p w14:paraId="3AC34BC1" w14:textId="77777777" w:rsidR="0030214D" w:rsidRDefault="0030214D" w:rsidP="00940F07">
      <w:pPr>
        <w:spacing w:after="0"/>
        <w:ind w:left="0"/>
      </w:pPr>
    </w:p>
    <w:p w14:paraId="36FAA6AA" w14:textId="116D60EB" w:rsidR="00052271" w:rsidRPr="00BF2143" w:rsidRDefault="00052271" w:rsidP="00052271">
      <w:pPr>
        <w:pStyle w:val="2"/>
        <w:rPr>
          <w:rFonts w:ascii="Times New Roman" w:hAnsi="Times New Roman"/>
        </w:rPr>
      </w:pPr>
      <w:bookmarkStart w:id="101" w:name="_Toc85629426"/>
      <w:r>
        <w:rPr>
          <w:rFonts w:ascii="Times New Roman" w:hAnsi="Times New Roman"/>
        </w:rPr>
        <w:t>Справочник</w:t>
      </w:r>
      <w:r w:rsidRPr="00BF2143">
        <w:rPr>
          <w:rFonts w:ascii="Times New Roman" w:hAnsi="Times New Roman"/>
        </w:rPr>
        <w:t xml:space="preserve"> «</w:t>
      </w:r>
      <w:r>
        <w:rPr>
          <w:rFonts w:ascii="Times New Roman" w:hAnsi="Times New Roman"/>
        </w:rPr>
        <w:t>Вид удостоверения личности</w:t>
      </w:r>
      <w:r w:rsidRPr="00BF2143">
        <w:rPr>
          <w:rFonts w:ascii="Times New Roman" w:hAnsi="Times New Roman"/>
        </w:rPr>
        <w:t>»</w:t>
      </w:r>
      <w:bookmarkEnd w:id="101"/>
    </w:p>
    <w:p w14:paraId="48D89349" w14:textId="687001E8" w:rsidR="00052271" w:rsidRPr="00BF2143" w:rsidRDefault="00052271" w:rsidP="00052271">
      <w:pPr>
        <w:jc w:val="right"/>
      </w:pPr>
      <w:bookmarkStart w:id="102" w:name="_Ref85614583"/>
      <w:r w:rsidRPr="00BF2143">
        <w:t xml:space="preserve">Таблица </w:t>
      </w:r>
      <w:r w:rsidR="00E54864">
        <w:fldChar w:fldCharType="begin"/>
      </w:r>
      <w:r w:rsidR="00E54864">
        <w:instrText xml:space="preserve"> SEQ Таблица \* ARABIC </w:instrText>
      </w:r>
      <w:r w:rsidR="00E54864">
        <w:fldChar w:fldCharType="separate"/>
      </w:r>
      <w:r w:rsidR="004019B4">
        <w:rPr>
          <w:noProof/>
        </w:rPr>
        <w:t>57</w:t>
      </w:r>
      <w:r w:rsidR="00E54864">
        <w:rPr>
          <w:noProof/>
        </w:rPr>
        <w:fldChar w:fldCharType="end"/>
      </w:r>
      <w:r w:rsidRPr="00BF2143">
        <w:t xml:space="preserve"> Справочник «</w:t>
      </w:r>
      <w:r>
        <w:t>Вид удостоверения личности</w:t>
      </w:r>
      <w:r w:rsidRPr="00BF2143">
        <w:t>»</w:t>
      </w:r>
      <w:bookmarkEnd w:id="102"/>
    </w:p>
    <w:tbl>
      <w:tblPr>
        <w:tblStyle w:val="affb"/>
        <w:tblW w:w="10031" w:type="dxa"/>
        <w:tblLayout w:type="fixed"/>
        <w:tblLook w:val="04A0" w:firstRow="1" w:lastRow="0" w:firstColumn="1" w:lastColumn="0" w:noHBand="0" w:noVBand="1"/>
      </w:tblPr>
      <w:tblGrid>
        <w:gridCol w:w="1101"/>
        <w:gridCol w:w="8930"/>
      </w:tblGrid>
      <w:tr w:rsidR="00052271" w:rsidRPr="00BF2143" w14:paraId="27D41C22" w14:textId="77777777" w:rsidTr="00052271">
        <w:trPr>
          <w:trHeight w:val="187"/>
        </w:trPr>
        <w:tc>
          <w:tcPr>
            <w:tcW w:w="1101" w:type="dxa"/>
          </w:tcPr>
          <w:p w14:paraId="379734F5" w14:textId="7FB2F813" w:rsidR="00052271" w:rsidRPr="00BF2143" w:rsidRDefault="00052271" w:rsidP="008A21FC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Номер</w:t>
            </w:r>
          </w:p>
        </w:tc>
        <w:tc>
          <w:tcPr>
            <w:tcW w:w="8930" w:type="dxa"/>
          </w:tcPr>
          <w:p w14:paraId="3ED761E3" w14:textId="2415519A" w:rsidR="00052271" w:rsidRPr="00BF2143" w:rsidRDefault="00052271" w:rsidP="008A21FC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Вид документа</w:t>
            </w:r>
          </w:p>
        </w:tc>
      </w:tr>
      <w:tr w:rsidR="00052271" w:rsidRPr="00BF2143" w14:paraId="542D8594" w14:textId="77777777" w:rsidTr="00052271">
        <w:trPr>
          <w:trHeight w:val="373"/>
        </w:trPr>
        <w:tc>
          <w:tcPr>
            <w:tcW w:w="1101" w:type="dxa"/>
          </w:tcPr>
          <w:p w14:paraId="5848C2AF" w14:textId="7C25681E" w:rsidR="00052271" w:rsidRPr="00052271" w:rsidRDefault="00052271" w:rsidP="008A21FC">
            <w:pPr>
              <w:spacing w:after="0"/>
              <w:ind w:left="0"/>
            </w:pPr>
            <w:r>
              <w:t>1</w:t>
            </w:r>
          </w:p>
        </w:tc>
        <w:tc>
          <w:tcPr>
            <w:tcW w:w="8930" w:type="dxa"/>
          </w:tcPr>
          <w:p w14:paraId="7A61A1A4" w14:textId="5214F320" w:rsidR="00052271" w:rsidRPr="007609F3" w:rsidRDefault="00052271" w:rsidP="00C269AB">
            <w:pPr>
              <w:widowControl/>
              <w:spacing w:after="0"/>
              <w:ind w:left="0"/>
            </w:pPr>
            <w:r w:rsidRPr="00052271">
              <w:t>Паспорт гражданина СССР</w:t>
            </w:r>
          </w:p>
        </w:tc>
      </w:tr>
      <w:tr w:rsidR="00052271" w:rsidRPr="00BF2143" w14:paraId="4663483B" w14:textId="77777777" w:rsidTr="00052271">
        <w:trPr>
          <w:trHeight w:val="373"/>
        </w:trPr>
        <w:tc>
          <w:tcPr>
            <w:tcW w:w="1101" w:type="dxa"/>
          </w:tcPr>
          <w:p w14:paraId="19C18DDE" w14:textId="01DFD0B7" w:rsidR="00052271" w:rsidRPr="00052271" w:rsidRDefault="00052271" w:rsidP="008A21FC">
            <w:pPr>
              <w:spacing w:after="0"/>
              <w:ind w:left="0"/>
            </w:pPr>
            <w:r>
              <w:t>3</w:t>
            </w:r>
          </w:p>
        </w:tc>
        <w:tc>
          <w:tcPr>
            <w:tcW w:w="8930" w:type="dxa"/>
          </w:tcPr>
          <w:p w14:paraId="316C48F4" w14:textId="2DDAF8E3" w:rsidR="00052271" w:rsidRPr="007609F3" w:rsidRDefault="00052271" w:rsidP="00C269AB">
            <w:pPr>
              <w:spacing w:after="0"/>
              <w:ind w:left="0"/>
            </w:pPr>
            <w:r w:rsidRPr="00052271">
              <w:t xml:space="preserve">Свидетельство о </w:t>
            </w:r>
            <w:proofErr w:type="gramStart"/>
            <w:r w:rsidRPr="00052271">
              <w:t>рождении</w:t>
            </w:r>
            <w:proofErr w:type="gramEnd"/>
          </w:p>
        </w:tc>
      </w:tr>
      <w:tr w:rsidR="00052271" w:rsidRPr="00BF2143" w14:paraId="3871E294" w14:textId="77777777" w:rsidTr="00052271">
        <w:trPr>
          <w:trHeight w:val="373"/>
        </w:trPr>
        <w:tc>
          <w:tcPr>
            <w:tcW w:w="1101" w:type="dxa"/>
          </w:tcPr>
          <w:p w14:paraId="7137D129" w14:textId="39B91340" w:rsidR="00052271" w:rsidRPr="00052271" w:rsidRDefault="00052271" w:rsidP="008A21FC">
            <w:pPr>
              <w:spacing w:after="0"/>
              <w:ind w:left="0"/>
            </w:pPr>
            <w:r>
              <w:t>5</w:t>
            </w:r>
          </w:p>
        </w:tc>
        <w:tc>
          <w:tcPr>
            <w:tcW w:w="8930" w:type="dxa"/>
          </w:tcPr>
          <w:p w14:paraId="05600BE2" w14:textId="0C245073" w:rsidR="00052271" w:rsidRPr="007609F3" w:rsidRDefault="00052271" w:rsidP="00C269AB">
            <w:pPr>
              <w:spacing w:after="0"/>
              <w:ind w:left="0"/>
            </w:pPr>
            <w:r w:rsidRPr="00052271">
              <w:t>Справка об освобождении из места лишения свободы</w:t>
            </w:r>
          </w:p>
        </w:tc>
      </w:tr>
      <w:tr w:rsidR="00052271" w:rsidRPr="00BF2143" w14:paraId="50D15596" w14:textId="77777777" w:rsidTr="00052271">
        <w:trPr>
          <w:trHeight w:val="373"/>
        </w:trPr>
        <w:tc>
          <w:tcPr>
            <w:tcW w:w="1101" w:type="dxa"/>
          </w:tcPr>
          <w:p w14:paraId="03B38B94" w14:textId="4B2DB753" w:rsidR="00052271" w:rsidRPr="00052271" w:rsidRDefault="00052271" w:rsidP="008A21FC">
            <w:pPr>
              <w:spacing w:after="0"/>
              <w:ind w:left="0"/>
            </w:pPr>
            <w:r>
              <w:t>8</w:t>
            </w:r>
          </w:p>
        </w:tc>
        <w:tc>
          <w:tcPr>
            <w:tcW w:w="8930" w:type="dxa"/>
          </w:tcPr>
          <w:p w14:paraId="19FE6198" w14:textId="5B0BA82D" w:rsidR="00052271" w:rsidRPr="007609F3" w:rsidRDefault="00052271" w:rsidP="00C269AB">
            <w:pPr>
              <w:spacing w:after="0"/>
              <w:ind w:left="0"/>
            </w:pPr>
            <w:r w:rsidRPr="00052271">
              <w:t>Временное удостоверение, выданное взамен военного билета</w:t>
            </w:r>
          </w:p>
        </w:tc>
      </w:tr>
      <w:tr w:rsidR="00052271" w:rsidRPr="00BF2143" w14:paraId="73885114" w14:textId="77777777" w:rsidTr="00052271">
        <w:trPr>
          <w:trHeight w:val="373"/>
        </w:trPr>
        <w:tc>
          <w:tcPr>
            <w:tcW w:w="1101" w:type="dxa"/>
          </w:tcPr>
          <w:p w14:paraId="09CD3077" w14:textId="33DEBA81" w:rsidR="00052271" w:rsidRPr="00052271" w:rsidRDefault="00052271" w:rsidP="008A21FC">
            <w:pPr>
              <w:spacing w:after="0"/>
              <w:ind w:left="0"/>
            </w:pPr>
            <w:r>
              <w:t>9</w:t>
            </w:r>
          </w:p>
        </w:tc>
        <w:tc>
          <w:tcPr>
            <w:tcW w:w="8930" w:type="dxa"/>
          </w:tcPr>
          <w:p w14:paraId="1FC8F7F6" w14:textId="6BB08BDC" w:rsidR="00052271" w:rsidRPr="007609F3" w:rsidRDefault="00052271" w:rsidP="00C269AB">
            <w:pPr>
              <w:spacing w:after="0"/>
              <w:ind w:left="0"/>
            </w:pPr>
            <w:r w:rsidRPr="00052271">
              <w:t>Дипломатический паспорт</w:t>
            </w:r>
          </w:p>
        </w:tc>
      </w:tr>
      <w:tr w:rsidR="00052271" w:rsidRPr="00BF2143" w14:paraId="25529A79" w14:textId="77777777" w:rsidTr="00052271">
        <w:trPr>
          <w:trHeight w:val="373"/>
        </w:trPr>
        <w:tc>
          <w:tcPr>
            <w:tcW w:w="1101" w:type="dxa"/>
          </w:tcPr>
          <w:p w14:paraId="4F9B5D2F" w14:textId="02A5A80E" w:rsidR="00052271" w:rsidRPr="00052271" w:rsidRDefault="00052271" w:rsidP="008A21FC">
            <w:pPr>
              <w:spacing w:after="0"/>
              <w:ind w:left="0"/>
            </w:pPr>
            <w:r>
              <w:t>10</w:t>
            </w:r>
          </w:p>
        </w:tc>
        <w:tc>
          <w:tcPr>
            <w:tcW w:w="8930" w:type="dxa"/>
          </w:tcPr>
          <w:p w14:paraId="1652A3BA" w14:textId="40B69E5D" w:rsidR="00052271" w:rsidRPr="007609F3" w:rsidRDefault="00052271" w:rsidP="00C269AB">
            <w:pPr>
              <w:spacing w:after="0"/>
              <w:ind w:left="0"/>
            </w:pPr>
            <w:r w:rsidRPr="00052271">
              <w:t>Паспорт иностранного гражданина</w:t>
            </w:r>
          </w:p>
        </w:tc>
      </w:tr>
      <w:tr w:rsidR="00052271" w:rsidRPr="00BF2143" w14:paraId="40E9A2BD" w14:textId="77777777" w:rsidTr="00052271">
        <w:trPr>
          <w:trHeight w:val="373"/>
        </w:trPr>
        <w:tc>
          <w:tcPr>
            <w:tcW w:w="1101" w:type="dxa"/>
          </w:tcPr>
          <w:p w14:paraId="6335F6CE" w14:textId="644E7ED4" w:rsidR="00052271" w:rsidRPr="00052271" w:rsidRDefault="00052271" w:rsidP="008A21FC">
            <w:pPr>
              <w:spacing w:after="0"/>
              <w:ind w:left="0"/>
            </w:pPr>
            <w:r>
              <w:t>11</w:t>
            </w:r>
          </w:p>
        </w:tc>
        <w:tc>
          <w:tcPr>
            <w:tcW w:w="8930" w:type="dxa"/>
          </w:tcPr>
          <w:p w14:paraId="284A3420" w14:textId="706EC37D" w:rsidR="00052271" w:rsidRPr="007609F3" w:rsidRDefault="00052271" w:rsidP="00C269AB">
            <w:pPr>
              <w:spacing w:after="0"/>
              <w:ind w:left="0"/>
            </w:pPr>
            <w:r w:rsidRPr="00052271">
              <w:t xml:space="preserve">Свидетельство о </w:t>
            </w:r>
            <w:proofErr w:type="gramStart"/>
            <w:r w:rsidRPr="00052271">
              <w:t>рассмотрении</w:t>
            </w:r>
            <w:proofErr w:type="gramEnd"/>
            <w:r w:rsidRPr="00052271">
              <w:t xml:space="preserve"> ходатайства о признании лица беженцем на территории Российской Федерации по существу</w:t>
            </w:r>
          </w:p>
        </w:tc>
      </w:tr>
      <w:tr w:rsidR="00052271" w:rsidRPr="00BF2143" w14:paraId="6437CBD7" w14:textId="77777777" w:rsidTr="00052271">
        <w:trPr>
          <w:trHeight w:val="373"/>
        </w:trPr>
        <w:tc>
          <w:tcPr>
            <w:tcW w:w="1101" w:type="dxa"/>
          </w:tcPr>
          <w:p w14:paraId="5E14F4AA" w14:textId="76012388" w:rsidR="00052271" w:rsidRPr="00052271" w:rsidRDefault="00052271" w:rsidP="008A21FC">
            <w:pPr>
              <w:spacing w:after="0"/>
              <w:ind w:left="0"/>
            </w:pPr>
            <w:r>
              <w:t>12</w:t>
            </w:r>
          </w:p>
        </w:tc>
        <w:tc>
          <w:tcPr>
            <w:tcW w:w="8930" w:type="dxa"/>
          </w:tcPr>
          <w:p w14:paraId="64FB0CF3" w14:textId="5A0B13BD" w:rsidR="00052271" w:rsidRPr="007609F3" w:rsidRDefault="00052271" w:rsidP="00C269AB">
            <w:pPr>
              <w:spacing w:after="0"/>
              <w:ind w:left="0"/>
            </w:pPr>
            <w:r w:rsidRPr="00052271">
              <w:t>Вид на жительство в Российской Федерации</w:t>
            </w:r>
          </w:p>
        </w:tc>
      </w:tr>
      <w:tr w:rsidR="00052271" w:rsidRPr="00BF2143" w14:paraId="06187236" w14:textId="77777777" w:rsidTr="00052271">
        <w:trPr>
          <w:trHeight w:val="373"/>
        </w:trPr>
        <w:tc>
          <w:tcPr>
            <w:tcW w:w="1101" w:type="dxa"/>
          </w:tcPr>
          <w:p w14:paraId="4B93E360" w14:textId="2081C32A" w:rsidR="00052271" w:rsidRPr="00052271" w:rsidRDefault="00052271" w:rsidP="008A21FC">
            <w:pPr>
              <w:spacing w:after="0"/>
              <w:ind w:left="0"/>
            </w:pPr>
            <w:r>
              <w:t>13</w:t>
            </w:r>
          </w:p>
        </w:tc>
        <w:tc>
          <w:tcPr>
            <w:tcW w:w="8930" w:type="dxa"/>
          </w:tcPr>
          <w:p w14:paraId="0386C5C7" w14:textId="4FB9A87E" w:rsidR="00052271" w:rsidRPr="007609F3" w:rsidRDefault="00052271" w:rsidP="00C269AB">
            <w:pPr>
              <w:spacing w:after="0"/>
              <w:ind w:left="0"/>
            </w:pPr>
            <w:r w:rsidRPr="00052271">
              <w:t>Удостоверение беженца</w:t>
            </w:r>
          </w:p>
        </w:tc>
      </w:tr>
      <w:tr w:rsidR="00052271" w:rsidRPr="00BF2143" w14:paraId="069B2A6B" w14:textId="77777777" w:rsidTr="00052271">
        <w:trPr>
          <w:trHeight w:val="373"/>
        </w:trPr>
        <w:tc>
          <w:tcPr>
            <w:tcW w:w="1101" w:type="dxa"/>
          </w:tcPr>
          <w:p w14:paraId="72E2370A" w14:textId="2D28F07C" w:rsidR="00052271" w:rsidRPr="00052271" w:rsidRDefault="00052271" w:rsidP="008A21FC">
            <w:pPr>
              <w:spacing w:after="0"/>
              <w:ind w:left="0"/>
            </w:pPr>
            <w:r>
              <w:t>14</w:t>
            </w:r>
          </w:p>
        </w:tc>
        <w:tc>
          <w:tcPr>
            <w:tcW w:w="8930" w:type="dxa"/>
          </w:tcPr>
          <w:p w14:paraId="6B666807" w14:textId="325420A9" w:rsidR="00052271" w:rsidRPr="007609F3" w:rsidRDefault="00052271" w:rsidP="00C269AB">
            <w:pPr>
              <w:spacing w:after="0"/>
              <w:ind w:left="0"/>
            </w:pPr>
            <w:r w:rsidRPr="00052271">
              <w:t>Временное удостоверение личности гражданина Российской Федерации</w:t>
            </w:r>
          </w:p>
        </w:tc>
      </w:tr>
      <w:tr w:rsidR="00052271" w:rsidRPr="00BF2143" w14:paraId="1F1957BF" w14:textId="77777777" w:rsidTr="00052271">
        <w:trPr>
          <w:trHeight w:val="373"/>
        </w:trPr>
        <w:tc>
          <w:tcPr>
            <w:tcW w:w="1101" w:type="dxa"/>
          </w:tcPr>
          <w:p w14:paraId="09B70EC3" w14:textId="6075C7E9" w:rsidR="00052271" w:rsidRPr="00052271" w:rsidRDefault="00052271" w:rsidP="008A21FC">
            <w:pPr>
              <w:spacing w:after="0"/>
              <w:ind w:left="0"/>
            </w:pPr>
            <w:r>
              <w:lastRenderedPageBreak/>
              <w:t>15</w:t>
            </w:r>
          </w:p>
        </w:tc>
        <w:tc>
          <w:tcPr>
            <w:tcW w:w="8930" w:type="dxa"/>
          </w:tcPr>
          <w:p w14:paraId="4EBDF1AE" w14:textId="4F1ADF60" w:rsidR="00052271" w:rsidRPr="007609F3" w:rsidRDefault="00052271" w:rsidP="00C269AB">
            <w:pPr>
              <w:spacing w:after="0"/>
              <w:ind w:left="0"/>
            </w:pPr>
            <w:r w:rsidRPr="00052271">
              <w:t>Разрешение на временное проживание в Российской Федерации</w:t>
            </w:r>
          </w:p>
        </w:tc>
      </w:tr>
      <w:tr w:rsidR="00052271" w:rsidRPr="00BF2143" w14:paraId="42596FDE" w14:textId="77777777" w:rsidTr="00052271">
        <w:trPr>
          <w:trHeight w:val="373"/>
        </w:trPr>
        <w:tc>
          <w:tcPr>
            <w:tcW w:w="1101" w:type="dxa"/>
          </w:tcPr>
          <w:p w14:paraId="2A48022B" w14:textId="54F8457C" w:rsidR="00052271" w:rsidRPr="00052271" w:rsidRDefault="00052271" w:rsidP="008A21FC">
            <w:pPr>
              <w:spacing w:after="0"/>
              <w:ind w:left="0"/>
            </w:pPr>
            <w:r>
              <w:t>19</w:t>
            </w:r>
          </w:p>
        </w:tc>
        <w:tc>
          <w:tcPr>
            <w:tcW w:w="8930" w:type="dxa"/>
          </w:tcPr>
          <w:p w14:paraId="278805E9" w14:textId="069691CB" w:rsidR="00052271" w:rsidRPr="007609F3" w:rsidRDefault="00052271" w:rsidP="00C269AB">
            <w:pPr>
              <w:spacing w:after="0"/>
              <w:ind w:left="0"/>
            </w:pPr>
            <w:r w:rsidRPr="00052271">
              <w:t xml:space="preserve">Свидетельство о </w:t>
            </w:r>
            <w:proofErr w:type="gramStart"/>
            <w:r w:rsidRPr="00052271">
              <w:t>предоставлении</w:t>
            </w:r>
            <w:proofErr w:type="gramEnd"/>
            <w:r w:rsidRPr="00052271">
              <w:t xml:space="preserve"> временного убежища на территории РФ</w:t>
            </w:r>
          </w:p>
        </w:tc>
      </w:tr>
      <w:tr w:rsidR="00052271" w:rsidRPr="00BF2143" w14:paraId="1CA12F4E" w14:textId="77777777" w:rsidTr="00052271">
        <w:trPr>
          <w:trHeight w:val="373"/>
        </w:trPr>
        <w:tc>
          <w:tcPr>
            <w:tcW w:w="1101" w:type="dxa"/>
          </w:tcPr>
          <w:p w14:paraId="7A0C5F4A" w14:textId="1E3CBAB4" w:rsidR="00052271" w:rsidRPr="00052271" w:rsidRDefault="00052271" w:rsidP="008A21FC">
            <w:pPr>
              <w:spacing w:after="0"/>
              <w:ind w:left="0"/>
            </w:pPr>
            <w:r>
              <w:t>21</w:t>
            </w:r>
          </w:p>
        </w:tc>
        <w:tc>
          <w:tcPr>
            <w:tcW w:w="8930" w:type="dxa"/>
          </w:tcPr>
          <w:p w14:paraId="47B0A16E" w14:textId="29DAD3C1" w:rsidR="00052271" w:rsidRPr="007609F3" w:rsidRDefault="00052271" w:rsidP="00C269AB">
            <w:pPr>
              <w:spacing w:after="0"/>
              <w:ind w:left="0"/>
            </w:pPr>
            <w:r w:rsidRPr="00052271">
              <w:t>Паспорт гражданина Российской Федерации</w:t>
            </w:r>
          </w:p>
        </w:tc>
      </w:tr>
      <w:tr w:rsidR="00052271" w:rsidRPr="00BF2143" w14:paraId="2509C670" w14:textId="77777777" w:rsidTr="00052271">
        <w:trPr>
          <w:trHeight w:val="373"/>
        </w:trPr>
        <w:tc>
          <w:tcPr>
            <w:tcW w:w="1101" w:type="dxa"/>
          </w:tcPr>
          <w:p w14:paraId="6EA08BCA" w14:textId="4521BDF8" w:rsidR="00052271" w:rsidRPr="00052271" w:rsidRDefault="00052271" w:rsidP="008A21FC">
            <w:pPr>
              <w:spacing w:after="0"/>
              <w:ind w:left="0"/>
            </w:pPr>
            <w:r>
              <w:t>22</w:t>
            </w:r>
          </w:p>
        </w:tc>
        <w:tc>
          <w:tcPr>
            <w:tcW w:w="8930" w:type="dxa"/>
          </w:tcPr>
          <w:p w14:paraId="201FB706" w14:textId="0F68DE38" w:rsidR="00052271" w:rsidRPr="007609F3" w:rsidRDefault="00052271" w:rsidP="00C269AB">
            <w:pPr>
              <w:spacing w:after="0"/>
              <w:ind w:left="0"/>
            </w:pPr>
            <w:r w:rsidRPr="00052271">
              <w:t>Загранпаспорт гражданина Российской Федерации</w:t>
            </w:r>
          </w:p>
        </w:tc>
      </w:tr>
      <w:tr w:rsidR="00052271" w:rsidRPr="00BF2143" w14:paraId="42E955F1" w14:textId="77777777" w:rsidTr="00052271">
        <w:trPr>
          <w:trHeight w:val="373"/>
        </w:trPr>
        <w:tc>
          <w:tcPr>
            <w:tcW w:w="1101" w:type="dxa"/>
          </w:tcPr>
          <w:p w14:paraId="030E8DD5" w14:textId="3A81B2B4" w:rsidR="00052271" w:rsidRPr="00052271" w:rsidRDefault="00052271" w:rsidP="008A21FC">
            <w:pPr>
              <w:spacing w:after="0"/>
              <w:ind w:left="0"/>
            </w:pPr>
            <w:r>
              <w:t>23</w:t>
            </w:r>
          </w:p>
        </w:tc>
        <w:tc>
          <w:tcPr>
            <w:tcW w:w="8930" w:type="dxa"/>
          </w:tcPr>
          <w:p w14:paraId="6063E15E" w14:textId="04C173E3" w:rsidR="00052271" w:rsidRPr="007609F3" w:rsidRDefault="00052271" w:rsidP="00C269AB">
            <w:pPr>
              <w:spacing w:after="0"/>
              <w:ind w:left="0"/>
            </w:pPr>
            <w:r w:rsidRPr="00052271">
              <w:t xml:space="preserve">Свид. о рождении, </w:t>
            </w:r>
            <w:proofErr w:type="gramStart"/>
            <w:r w:rsidRPr="00052271">
              <w:t>выданное</w:t>
            </w:r>
            <w:proofErr w:type="gramEnd"/>
            <w:r w:rsidRPr="00052271">
              <w:t xml:space="preserve"> уполномоченным органом иностранного государства</w:t>
            </w:r>
          </w:p>
        </w:tc>
      </w:tr>
      <w:tr w:rsidR="00052271" w:rsidRPr="00BF2143" w14:paraId="777D5CF2" w14:textId="77777777" w:rsidTr="00052271">
        <w:trPr>
          <w:trHeight w:val="373"/>
        </w:trPr>
        <w:tc>
          <w:tcPr>
            <w:tcW w:w="1101" w:type="dxa"/>
          </w:tcPr>
          <w:p w14:paraId="1F26BD03" w14:textId="0C876E3C" w:rsidR="00052271" w:rsidRPr="00052271" w:rsidRDefault="00052271" w:rsidP="008A21FC">
            <w:pPr>
              <w:spacing w:after="0"/>
              <w:ind w:left="0"/>
            </w:pPr>
            <w:r>
              <w:t>24</w:t>
            </w:r>
          </w:p>
        </w:tc>
        <w:tc>
          <w:tcPr>
            <w:tcW w:w="8930" w:type="dxa"/>
          </w:tcPr>
          <w:p w14:paraId="2C2DE37F" w14:textId="7D282116" w:rsidR="00052271" w:rsidRPr="007609F3" w:rsidRDefault="00052271" w:rsidP="00C269AB">
            <w:pPr>
              <w:spacing w:after="0"/>
              <w:ind w:left="0"/>
            </w:pPr>
            <w:r w:rsidRPr="00052271">
              <w:t>Удостоверение личности военнослужащего Российской Федерации</w:t>
            </w:r>
          </w:p>
        </w:tc>
      </w:tr>
      <w:tr w:rsidR="00052271" w:rsidRPr="00BF2143" w14:paraId="5600C319" w14:textId="77777777" w:rsidTr="00052271">
        <w:trPr>
          <w:trHeight w:val="373"/>
        </w:trPr>
        <w:tc>
          <w:tcPr>
            <w:tcW w:w="1101" w:type="dxa"/>
          </w:tcPr>
          <w:p w14:paraId="1F6399A4" w14:textId="60125452" w:rsidR="00052271" w:rsidRPr="00052271" w:rsidRDefault="00052271" w:rsidP="008A21FC">
            <w:pPr>
              <w:spacing w:after="0"/>
              <w:ind w:left="0"/>
            </w:pPr>
            <w:r>
              <w:t>26</w:t>
            </w:r>
          </w:p>
        </w:tc>
        <w:tc>
          <w:tcPr>
            <w:tcW w:w="8930" w:type="dxa"/>
          </w:tcPr>
          <w:p w14:paraId="4B09E771" w14:textId="4453DB56" w:rsidR="00052271" w:rsidRPr="007609F3" w:rsidRDefault="00052271" w:rsidP="00C269AB">
            <w:pPr>
              <w:spacing w:after="0"/>
              <w:ind w:left="0"/>
            </w:pPr>
            <w:r w:rsidRPr="00052271">
              <w:t>Паспорт моряка</w:t>
            </w:r>
          </w:p>
        </w:tc>
      </w:tr>
      <w:tr w:rsidR="00052271" w:rsidRPr="00BF2143" w14:paraId="232A7838" w14:textId="77777777" w:rsidTr="00052271">
        <w:trPr>
          <w:trHeight w:val="373"/>
        </w:trPr>
        <w:tc>
          <w:tcPr>
            <w:tcW w:w="1101" w:type="dxa"/>
          </w:tcPr>
          <w:p w14:paraId="7649893E" w14:textId="5ADD064E" w:rsidR="00052271" w:rsidRPr="00052271" w:rsidRDefault="00052271" w:rsidP="008A21FC">
            <w:pPr>
              <w:spacing w:after="0"/>
              <w:ind w:left="0"/>
            </w:pPr>
            <w:r>
              <w:t>27</w:t>
            </w:r>
          </w:p>
        </w:tc>
        <w:tc>
          <w:tcPr>
            <w:tcW w:w="8930" w:type="dxa"/>
          </w:tcPr>
          <w:p w14:paraId="7E2316B1" w14:textId="44D28249" w:rsidR="00052271" w:rsidRPr="007609F3" w:rsidRDefault="00052271" w:rsidP="00C269AB">
            <w:pPr>
              <w:spacing w:after="0"/>
              <w:ind w:left="0"/>
            </w:pPr>
            <w:r w:rsidRPr="00052271">
              <w:t>Паспорт моряка Военный билет офицера запаса</w:t>
            </w:r>
          </w:p>
        </w:tc>
      </w:tr>
      <w:tr w:rsidR="00052271" w:rsidRPr="00BF2143" w14:paraId="513CA2C2" w14:textId="77777777" w:rsidTr="00052271">
        <w:trPr>
          <w:trHeight w:val="373"/>
        </w:trPr>
        <w:tc>
          <w:tcPr>
            <w:tcW w:w="1101" w:type="dxa"/>
          </w:tcPr>
          <w:p w14:paraId="2F52AFD2" w14:textId="415EA146" w:rsidR="00052271" w:rsidRPr="00052271" w:rsidRDefault="00052271" w:rsidP="008A21FC">
            <w:pPr>
              <w:spacing w:after="0"/>
              <w:ind w:left="0"/>
            </w:pPr>
            <w:r>
              <w:t>60</w:t>
            </w:r>
          </w:p>
        </w:tc>
        <w:tc>
          <w:tcPr>
            <w:tcW w:w="8930" w:type="dxa"/>
          </w:tcPr>
          <w:p w14:paraId="122FDCF7" w14:textId="057A56BF" w:rsidR="00052271" w:rsidRPr="007609F3" w:rsidRDefault="00052271" w:rsidP="00C269AB">
            <w:pPr>
              <w:spacing w:after="0"/>
              <w:ind w:left="0"/>
            </w:pPr>
            <w:proofErr w:type="gramStart"/>
            <w:r w:rsidRPr="00052271">
              <w:t>Документы, подтверждающие факт регистрации по месту жительства (пребывания</w:t>
            </w:r>
            <w:proofErr w:type="gramEnd"/>
          </w:p>
        </w:tc>
      </w:tr>
      <w:tr w:rsidR="00052271" w:rsidRPr="00BF2143" w14:paraId="65629027" w14:textId="77777777" w:rsidTr="00052271">
        <w:trPr>
          <w:trHeight w:val="373"/>
        </w:trPr>
        <w:tc>
          <w:tcPr>
            <w:tcW w:w="1101" w:type="dxa"/>
          </w:tcPr>
          <w:p w14:paraId="1E129651" w14:textId="60D853D4" w:rsidR="00052271" w:rsidRPr="00052271" w:rsidRDefault="00052271" w:rsidP="008A21FC">
            <w:pPr>
              <w:spacing w:after="0"/>
              <w:ind w:left="0"/>
            </w:pPr>
            <w:r>
              <w:t>61</w:t>
            </w:r>
          </w:p>
        </w:tc>
        <w:tc>
          <w:tcPr>
            <w:tcW w:w="8930" w:type="dxa"/>
          </w:tcPr>
          <w:p w14:paraId="4A1D696E" w14:textId="30810638" w:rsidR="00052271" w:rsidRPr="007609F3" w:rsidRDefault="00052271" w:rsidP="00C269AB">
            <w:pPr>
              <w:spacing w:after="0"/>
              <w:ind w:left="0"/>
            </w:pPr>
            <w:r w:rsidRPr="00052271">
              <w:t>Свидетельство о регистрации по месту жительства</w:t>
            </w:r>
          </w:p>
        </w:tc>
      </w:tr>
      <w:tr w:rsidR="00052271" w:rsidRPr="00BF2143" w14:paraId="3FF61365" w14:textId="77777777" w:rsidTr="00052271">
        <w:trPr>
          <w:trHeight w:val="373"/>
        </w:trPr>
        <w:tc>
          <w:tcPr>
            <w:tcW w:w="1101" w:type="dxa"/>
          </w:tcPr>
          <w:p w14:paraId="1141174A" w14:textId="5FBA1F25" w:rsidR="00052271" w:rsidRPr="00052271" w:rsidRDefault="00052271" w:rsidP="008A21FC">
            <w:pPr>
              <w:spacing w:after="0"/>
              <w:ind w:left="0"/>
            </w:pPr>
            <w:r>
              <w:t>62</w:t>
            </w:r>
          </w:p>
        </w:tc>
        <w:tc>
          <w:tcPr>
            <w:tcW w:w="8930" w:type="dxa"/>
          </w:tcPr>
          <w:p w14:paraId="092733AC" w14:textId="7DC73E9E" w:rsidR="00052271" w:rsidRPr="007609F3" w:rsidRDefault="00052271" w:rsidP="00C269AB">
            <w:pPr>
              <w:spacing w:after="0"/>
              <w:ind w:left="0"/>
            </w:pPr>
            <w:r w:rsidRPr="00052271">
              <w:t>Вид на жительство иностранного гражданина</w:t>
            </w:r>
          </w:p>
        </w:tc>
      </w:tr>
      <w:tr w:rsidR="00052271" w:rsidRPr="00BF2143" w14:paraId="7DB75810" w14:textId="77777777" w:rsidTr="00052271">
        <w:trPr>
          <w:trHeight w:val="373"/>
        </w:trPr>
        <w:tc>
          <w:tcPr>
            <w:tcW w:w="1101" w:type="dxa"/>
          </w:tcPr>
          <w:p w14:paraId="3A525707" w14:textId="50D5D0B1" w:rsidR="00052271" w:rsidRPr="00052271" w:rsidRDefault="00052271" w:rsidP="008A21FC">
            <w:pPr>
              <w:spacing w:after="0"/>
              <w:ind w:left="0"/>
            </w:pPr>
            <w:r>
              <w:t>63</w:t>
            </w:r>
          </w:p>
        </w:tc>
        <w:tc>
          <w:tcPr>
            <w:tcW w:w="8930" w:type="dxa"/>
          </w:tcPr>
          <w:p w14:paraId="03E184FC" w14:textId="68AD0641" w:rsidR="00052271" w:rsidRPr="007609F3" w:rsidRDefault="00052271" w:rsidP="00C269AB">
            <w:pPr>
              <w:spacing w:after="0"/>
              <w:ind w:left="0"/>
            </w:pPr>
            <w:r w:rsidRPr="00052271">
              <w:t>Свидетельство о регистрации по месту пребывания</w:t>
            </w:r>
          </w:p>
        </w:tc>
      </w:tr>
      <w:tr w:rsidR="00052271" w:rsidRPr="00BF2143" w14:paraId="51E89F5D" w14:textId="77777777" w:rsidTr="00052271">
        <w:trPr>
          <w:trHeight w:val="373"/>
        </w:trPr>
        <w:tc>
          <w:tcPr>
            <w:tcW w:w="1101" w:type="dxa"/>
          </w:tcPr>
          <w:p w14:paraId="7DBA5791" w14:textId="5A0E7AD1" w:rsidR="00052271" w:rsidRPr="00052271" w:rsidRDefault="00052271" w:rsidP="008A21FC">
            <w:pPr>
              <w:spacing w:after="0"/>
              <w:ind w:left="0"/>
            </w:pPr>
            <w:r>
              <w:t>81</w:t>
            </w:r>
          </w:p>
        </w:tc>
        <w:tc>
          <w:tcPr>
            <w:tcW w:w="8930" w:type="dxa"/>
          </w:tcPr>
          <w:p w14:paraId="70BE5C52" w14:textId="1C2BDEC9" w:rsidR="00052271" w:rsidRPr="007609F3" w:rsidRDefault="00052271" w:rsidP="00C269AB">
            <w:pPr>
              <w:spacing w:after="0"/>
              <w:ind w:left="0"/>
            </w:pPr>
            <w:r w:rsidRPr="00052271">
              <w:t>Свидетельство о смерти</w:t>
            </w:r>
          </w:p>
        </w:tc>
      </w:tr>
      <w:tr w:rsidR="00052271" w:rsidRPr="00BF2143" w14:paraId="4508255D" w14:textId="77777777" w:rsidTr="00052271">
        <w:trPr>
          <w:trHeight w:val="373"/>
        </w:trPr>
        <w:tc>
          <w:tcPr>
            <w:tcW w:w="1101" w:type="dxa"/>
          </w:tcPr>
          <w:p w14:paraId="09EFB549" w14:textId="7D79DBE4" w:rsidR="00052271" w:rsidRPr="00052271" w:rsidRDefault="00052271" w:rsidP="008A21FC">
            <w:pPr>
              <w:spacing w:after="0"/>
              <w:ind w:left="0"/>
            </w:pPr>
            <w:r>
              <w:t>91</w:t>
            </w:r>
          </w:p>
        </w:tc>
        <w:tc>
          <w:tcPr>
            <w:tcW w:w="8930" w:type="dxa"/>
          </w:tcPr>
          <w:p w14:paraId="4C0A5FC0" w14:textId="1183845F" w:rsidR="00052271" w:rsidRPr="007609F3" w:rsidRDefault="00052271" w:rsidP="00C269AB">
            <w:pPr>
              <w:spacing w:after="0"/>
              <w:ind w:left="0"/>
            </w:pPr>
            <w:r w:rsidRPr="00052271">
              <w:t>Иные документы</w:t>
            </w:r>
          </w:p>
        </w:tc>
      </w:tr>
      <w:tr w:rsidR="00052271" w:rsidRPr="00BF2143" w14:paraId="1AD8780E" w14:textId="77777777" w:rsidTr="00052271">
        <w:trPr>
          <w:trHeight w:val="373"/>
        </w:trPr>
        <w:tc>
          <w:tcPr>
            <w:tcW w:w="1101" w:type="dxa"/>
          </w:tcPr>
          <w:p w14:paraId="648E27BE" w14:textId="05D75F67" w:rsidR="00052271" w:rsidRPr="00052271" w:rsidRDefault="00052271" w:rsidP="008A21FC">
            <w:pPr>
              <w:spacing w:after="0"/>
              <w:ind w:left="0"/>
            </w:pPr>
            <w:r>
              <w:t>93</w:t>
            </w:r>
          </w:p>
        </w:tc>
        <w:tc>
          <w:tcPr>
            <w:tcW w:w="8930" w:type="dxa"/>
          </w:tcPr>
          <w:p w14:paraId="3C977E63" w14:textId="650181A4" w:rsidR="00052271" w:rsidRPr="007609F3" w:rsidRDefault="00052271" w:rsidP="00C269AB">
            <w:pPr>
              <w:spacing w:after="0"/>
              <w:ind w:left="0"/>
            </w:pPr>
            <w:r w:rsidRPr="00052271">
              <w:t>Служебный паспорт гражданина Российской Федерации</w:t>
            </w:r>
          </w:p>
        </w:tc>
      </w:tr>
    </w:tbl>
    <w:p w14:paraId="040E1D43" w14:textId="77777777" w:rsidR="00052271" w:rsidRPr="0030214D" w:rsidRDefault="00052271" w:rsidP="00052271">
      <w:pPr>
        <w:spacing w:after="0"/>
        <w:ind w:left="0"/>
      </w:pPr>
    </w:p>
    <w:p w14:paraId="2F6B0063" w14:textId="77777777" w:rsidR="00052271" w:rsidRPr="0030214D" w:rsidRDefault="00052271" w:rsidP="00940F07">
      <w:pPr>
        <w:spacing w:after="0"/>
        <w:ind w:left="0"/>
      </w:pPr>
    </w:p>
    <w:sectPr w:rsidR="00052271" w:rsidRPr="0030214D">
      <w:pgSz w:w="11907" w:h="16840" w:code="9"/>
      <w:pgMar w:top="1418" w:right="851" w:bottom="851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CC3D63" w14:textId="77777777" w:rsidR="00E54864" w:rsidRDefault="00E54864">
      <w:r>
        <w:separator/>
      </w:r>
    </w:p>
  </w:endnote>
  <w:endnote w:type="continuationSeparator" w:id="0">
    <w:p w14:paraId="6DE97960" w14:textId="77777777" w:rsidR="00E54864" w:rsidRDefault="00E54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auto"/>
    <w:pitch w:val="variable"/>
    <w:sig w:usb0="00000003" w:usb1="500079DB" w:usb2="00000010" w:usb3="00000000" w:csb0="00000001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834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510"/>
      <w:gridCol w:w="3162"/>
      <w:gridCol w:w="3162"/>
    </w:tblGrid>
    <w:tr w:rsidR="002337D0" w14:paraId="5CEDFD61" w14:textId="77777777">
      <w:tc>
        <w:tcPr>
          <w:tcW w:w="3510" w:type="dxa"/>
          <w:tcBorders>
            <w:top w:val="nil"/>
            <w:left w:val="nil"/>
            <w:bottom w:val="nil"/>
            <w:right w:val="nil"/>
          </w:tcBorders>
        </w:tcPr>
        <w:p w14:paraId="5CEDFD5E" w14:textId="42AA7DFF" w:rsidR="002337D0" w:rsidRDefault="002337D0">
          <w:pPr>
            <w:spacing w:after="0"/>
            <w:ind w:left="0" w:right="360"/>
          </w:pPr>
        </w:p>
      </w:tc>
      <w:tc>
        <w:tcPr>
          <w:tcW w:w="3162" w:type="dxa"/>
          <w:tcBorders>
            <w:top w:val="nil"/>
            <w:left w:val="nil"/>
            <w:bottom w:val="nil"/>
            <w:right w:val="nil"/>
          </w:tcBorders>
        </w:tcPr>
        <w:p w14:paraId="5CEDFD5F" w14:textId="77777777" w:rsidR="002337D0" w:rsidRDefault="002337D0">
          <w:pPr>
            <w:spacing w:after="0"/>
            <w:ind w:left="0"/>
            <w:jc w:val="center"/>
          </w:pPr>
          <w:r>
            <w:sym w:font="Symbol" w:char="F0D3"/>
          </w:r>
          <w:fldSimple w:instr=" DOCPROPERTY &quot;Company&quot;  \* MERGEFORMAT ">
            <w:r>
              <w:t>ФОНД СОЦИАЛЬНОГО СТРАХОВАНИЯ РОССИЙСКОЙ ФЕДЕРАЦИИ</w:t>
            </w:r>
          </w:fldSimple>
          <w:r>
            <w:t xml:space="preserve">, </w:t>
          </w:r>
          <w:r>
            <w:fldChar w:fldCharType="begin"/>
          </w:r>
          <w:r>
            <w:instrText xml:space="preserve"> DATE \@ "yyyy" </w:instrText>
          </w:r>
          <w:r>
            <w:fldChar w:fldCharType="separate"/>
          </w:r>
          <w:r w:rsidR="00344507">
            <w:rPr>
              <w:noProof/>
            </w:rPr>
            <w:t>2021</w:t>
          </w:r>
          <w:r>
            <w:fldChar w:fldCharType="end"/>
          </w:r>
        </w:p>
      </w:tc>
      <w:tc>
        <w:tcPr>
          <w:tcW w:w="3162" w:type="dxa"/>
          <w:tcBorders>
            <w:top w:val="nil"/>
            <w:left w:val="nil"/>
            <w:bottom w:val="nil"/>
            <w:right w:val="nil"/>
          </w:tcBorders>
        </w:tcPr>
        <w:p w14:paraId="5CEDFD60" w14:textId="77777777" w:rsidR="002337D0" w:rsidRDefault="002337D0">
          <w:pPr>
            <w:spacing w:after="0"/>
            <w:ind w:left="0"/>
            <w:jc w:val="right"/>
          </w:pPr>
          <w:r>
            <w:t xml:space="preserve">Страница </w:t>
          </w:r>
          <w:r>
            <w:rPr>
              <w:rStyle w:val="ad"/>
            </w:rPr>
            <w:fldChar w:fldCharType="begin"/>
          </w:r>
          <w:r>
            <w:rPr>
              <w:rStyle w:val="ad"/>
            </w:rPr>
            <w:instrText xml:space="preserve"> PAGE </w:instrText>
          </w:r>
          <w:r>
            <w:rPr>
              <w:rStyle w:val="ad"/>
            </w:rPr>
            <w:fldChar w:fldCharType="separate"/>
          </w:r>
          <w:r w:rsidR="00344507">
            <w:rPr>
              <w:rStyle w:val="ad"/>
              <w:noProof/>
            </w:rPr>
            <w:t>54</w:t>
          </w:r>
          <w:r>
            <w:rPr>
              <w:rStyle w:val="ad"/>
            </w:rPr>
            <w:fldChar w:fldCharType="end"/>
          </w:r>
        </w:p>
      </w:tc>
    </w:tr>
  </w:tbl>
  <w:p w14:paraId="5CEDFD62" w14:textId="77777777" w:rsidR="002337D0" w:rsidRDefault="002337D0">
    <w:pPr>
      <w:pStyle w:val="ab"/>
      <w:spacing w:after="0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235493" w14:textId="77777777" w:rsidR="00E54864" w:rsidRDefault="00E54864">
      <w:r>
        <w:separator/>
      </w:r>
    </w:p>
  </w:footnote>
  <w:footnote w:type="continuationSeparator" w:id="0">
    <w:p w14:paraId="41DF7F8B" w14:textId="77777777" w:rsidR="00E54864" w:rsidRDefault="00E54864">
      <w:r>
        <w:continuationSeparator/>
      </w:r>
    </w:p>
  </w:footnote>
  <w:footnote w:id="1">
    <w:p w14:paraId="609B67E1" w14:textId="6AD725A2" w:rsidR="002337D0" w:rsidRDefault="002337D0" w:rsidP="00266577">
      <w:pPr>
        <w:pStyle w:val="af2"/>
        <w:pBdr>
          <w:bottom w:val="single" w:sz="6" w:space="1" w:color="000000"/>
        </w:pBdr>
      </w:pPr>
      <w:r>
        <w:rPr>
          <w:rStyle w:val="af1"/>
        </w:rPr>
        <w:footnoteRef/>
      </w:r>
      <w:r>
        <w:t xml:space="preserve"> Общий справочник полномочий ведется в ЕСИА (Единая система идентификац</w:t>
      </w:r>
      <w:proofErr w:type="gramStart"/>
      <w:r>
        <w:t>ии и ау</w:t>
      </w:r>
      <w:proofErr w:type="gramEnd"/>
      <w:r>
        <w:t xml:space="preserve">тентификации) и согласуется с Министерством цифрового развития, связи и массовых коммуникаций Российской Федерации согласно утвержденного регламента. </w:t>
      </w:r>
      <w:r w:rsidRPr="00940F07">
        <w:t xml:space="preserve">На период отсутствия четкого </w:t>
      </w:r>
      <w:r>
        <w:rPr>
          <w:rFonts w:asciiTheme="minorHAnsi" w:hAnsiTheme="minorHAnsi"/>
        </w:rPr>
        <w:t>регламента</w:t>
      </w:r>
      <w:r w:rsidRPr="00940F07">
        <w:t xml:space="preserve"> ведение справочника осуществляется локально.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4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6912"/>
      <w:gridCol w:w="2835"/>
    </w:tblGrid>
    <w:tr w:rsidR="002337D0" w14:paraId="5CEDFD57" w14:textId="77777777" w:rsidTr="00E322F4">
      <w:tc>
        <w:tcPr>
          <w:tcW w:w="6912" w:type="dxa"/>
        </w:tcPr>
        <w:p w14:paraId="5CEDFD55" w14:textId="77777777" w:rsidR="002337D0" w:rsidRDefault="00204407">
          <w:pPr>
            <w:spacing w:after="0"/>
            <w:ind w:left="0"/>
          </w:pPr>
          <w:fldSimple w:instr=" SUBJECT  \* MERGEFORMAT ">
            <w:r w:rsidR="002337D0">
              <w:t>Реализация в Системе обновлений ФЗ-63</w:t>
            </w:r>
          </w:fldSimple>
        </w:p>
      </w:tc>
      <w:tc>
        <w:tcPr>
          <w:tcW w:w="2835" w:type="dxa"/>
        </w:tcPr>
        <w:p w14:paraId="5CEDFD56" w14:textId="77777777" w:rsidR="002337D0" w:rsidRDefault="002337D0" w:rsidP="00F03E5F">
          <w:pPr>
            <w:tabs>
              <w:tab w:val="left" w:pos="1135"/>
            </w:tabs>
            <w:spacing w:before="40" w:after="0"/>
            <w:ind w:left="0" w:right="68"/>
          </w:pPr>
          <w:r>
            <w:t xml:space="preserve">  Версия:   1.0</w:t>
          </w:r>
        </w:p>
      </w:tc>
    </w:tr>
    <w:tr w:rsidR="002337D0" w14:paraId="5CEDFD5A" w14:textId="77777777" w:rsidTr="00E322F4">
      <w:tc>
        <w:tcPr>
          <w:tcW w:w="6912" w:type="dxa"/>
        </w:tcPr>
        <w:p w14:paraId="5CEDFD58" w14:textId="77777777" w:rsidR="002337D0" w:rsidRDefault="00204407">
          <w:pPr>
            <w:spacing w:after="0"/>
            <w:ind w:left="0"/>
          </w:pPr>
          <w:fldSimple w:instr=" TITLE  \* MERGEFORMAT ">
            <w:r w:rsidR="002337D0">
              <w:t>Спецификация функциональных требований к структуре XML схемы</w:t>
            </w:r>
          </w:fldSimple>
        </w:p>
      </w:tc>
      <w:tc>
        <w:tcPr>
          <w:tcW w:w="2835" w:type="dxa"/>
        </w:tcPr>
        <w:p w14:paraId="5CEDFD59" w14:textId="77777777" w:rsidR="002337D0" w:rsidRDefault="002337D0">
          <w:pPr>
            <w:spacing w:after="0"/>
            <w:ind w:left="0"/>
          </w:pPr>
          <w:r>
            <w:t xml:space="preserve">  Дата изменения:  </w:t>
          </w:r>
          <w:r w:rsidRPr="00B525B0">
            <w:fldChar w:fldCharType="begin"/>
          </w:r>
          <w:r w:rsidRPr="00B525B0">
            <w:instrText xml:space="preserve"> SAVEDATE  \@ "dd.MM.yyyy" </w:instrText>
          </w:r>
          <w:r w:rsidRPr="00B525B0">
            <w:fldChar w:fldCharType="separate"/>
          </w:r>
          <w:r w:rsidR="00344507">
            <w:rPr>
              <w:noProof/>
            </w:rPr>
            <w:t>20.10.2021</w:t>
          </w:r>
          <w:r w:rsidRPr="00B525B0">
            <w:fldChar w:fldCharType="end"/>
          </w:r>
        </w:p>
      </w:tc>
    </w:tr>
    <w:tr w:rsidR="002337D0" w14:paraId="5CEDFD5C" w14:textId="77777777">
      <w:tc>
        <w:tcPr>
          <w:tcW w:w="9747" w:type="dxa"/>
          <w:gridSpan w:val="2"/>
        </w:tcPr>
        <w:p w14:paraId="5CEDFD5B" w14:textId="67420067" w:rsidR="002337D0" w:rsidRDefault="002337D0" w:rsidP="005E0A40">
          <w:pPr>
            <w:spacing w:after="0"/>
            <w:ind w:left="0"/>
          </w:pPr>
          <w:r>
            <w:t>Приложение</w:t>
          </w:r>
        </w:p>
      </w:tc>
    </w:tr>
  </w:tbl>
  <w:p w14:paraId="5CEDFD5D" w14:textId="77777777" w:rsidR="002337D0" w:rsidRDefault="002337D0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917C9"/>
    <w:multiLevelType w:val="multilevel"/>
    <w:tmpl w:val="0419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1">
    <w:nsid w:val="06CE4F5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7F446A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BE7406E"/>
    <w:multiLevelType w:val="multilevel"/>
    <w:tmpl w:val="848C6AA6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DF1144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A917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5760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>
    <w:nsid w:val="0FDE6DD0"/>
    <w:multiLevelType w:val="multilevel"/>
    <w:tmpl w:val="0BD0A448"/>
    <w:styleLink w:val="List0"/>
    <w:lvl w:ilvl="0">
      <w:start w:val="1"/>
      <w:numFmt w:val="decimal"/>
      <w:lvlText w:val="%1."/>
      <w:lvlJc w:val="left"/>
      <w:rPr>
        <w:position w:val="0"/>
      </w:rPr>
    </w:lvl>
    <w:lvl w:ilvl="1">
      <w:start w:val="1"/>
      <w:numFmt w:val="decimal"/>
      <w:lvlText w:val="%1.%2."/>
      <w:lvlJc w:val="left"/>
      <w:rPr>
        <w:position w:val="0"/>
      </w:rPr>
    </w:lvl>
    <w:lvl w:ilvl="2">
      <w:start w:val="1"/>
      <w:numFmt w:val="decimal"/>
      <w:lvlText w:val="%3."/>
      <w:lvlJc w:val="left"/>
      <w:rPr>
        <w:position w:val="0"/>
      </w:rPr>
    </w:lvl>
    <w:lvl w:ilvl="3">
      <w:start w:val="1"/>
      <w:numFmt w:val="decimal"/>
      <w:lvlText w:val="%1.%2.%3.%4."/>
      <w:lvlJc w:val="left"/>
      <w:rPr>
        <w:position w:val="0"/>
      </w:rPr>
    </w:lvl>
    <w:lvl w:ilvl="4">
      <w:start w:val="1"/>
      <w:numFmt w:val="decimal"/>
      <w:lvlText w:val="%1.%2.%3.%4.%5."/>
      <w:lvlJc w:val="left"/>
      <w:rPr>
        <w:position w:val="0"/>
      </w:rPr>
    </w:lvl>
    <w:lvl w:ilvl="5">
      <w:start w:val="1"/>
      <w:numFmt w:val="decimal"/>
      <w:lvlText w:val="%1.%2.%3.%4.%5.%6."/>
      <w:lvlJc w:val="left"/>
      <w:rPr>
        <w:position w:val="0"/>
      </w:rPr>
    </w:lvl>
    <w:lvl w:ilvl="6">
      <w:start w:val="1"/>
      <w:numFmt w:val="decimal"/>
      <w:lvlText w:val="%1.%2.%3.%4.%5.%6.%7."/>
      <w:lvlJc w:val="left"/>
      <w:rPr>
        <w:position w:val="0"/>
      </w:rPr>
    </w:lvl>
    <w:lvl w:ilvl="7">
      <w:start w:val="1"/>
      <w:numFmt w:val="decimal"/>
      <w:lvlText w:val="%1.%2.%3.%4.%5.%6.%7.%8."/>
      <w:lvlJc w:val="left"/>
      <w:rPr>
        <w:position w:val="0"/>
      </w:rPr>
    </w:lvl>
    <w:lvl w:ilvl="8">
      <w:start w:val="1"/>
      <w:numFmt w:val="decimal"/>
      <w:lvlText w:val="%1.%2.%3.%4.%5.%6.%7.%8.%9."/>
      <w:lvlJc w:val="left"/>
      <w:rPr>
        <w:position w:val="0"/>
      </w:rPr>
    </w:lvl>
  </w:abstractNum>
  <w:abstractNum w:abstractNumId="9">
    <w:nsid w:val="13F25FEA"/>
    <w:multiLevelType w:val="multilevel"/>
    <w:tmpl w:val="D3C0FD58"/>
    <w:styleLink w:val="2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lowerLetter"/>
      <w:lvlText w:val="%2."/>
      <w:lvlJc w:val="left"/>
      <w:rPr>
        <w:position w:val="0"/>
        <w:rtl w:val="0"/>
      </w:rPr>
    </w:lvl>
    <w:lvl w:ilvl="2">
      <w:start w:val="1"/>
      <w:numFmt w:val="lowerRoman"/>
      <w:lvlText w:val="%3."/>
      <w:lvlJc w:val="left"/>
      <w:rPr>
        <w:position w:val="0"/>
        <w:rtl w:val="0"/>
      </w:rPr>
    </w:lvl>
    <w:lvl w:ilvl="3">
      <w:start w:val="1"/>
      <w:numFmt w:val="decimal"/>
      <w:lvlText w:val="%4."/>
      <w:lvlJc w:val="left"/>
      <w:rPr>
        <w:position w:val="0"/>
        <w:rtl w:val="0"/>
      </w:rPr>
    </w:lvl>
    <w:lvl w:ilvl="4">
      <w:start w:val="1"/>
      <w:numFmt w:val="lowerLetter"/>
      <w:lvlText w:val="%5."/>
      <w:lvlJc w:val="left"/>
      <w:rPr>
        <w:position w:val="0"/>
        <w:rtl w:val="0"/>
      </w:rPr>
    </w:lvl>
    <w:lvl w:ilvl="5">
      <w:start w:val="1"/>
      <w:numFmt w:val="lowerRoman"/>
      <w:lvlText w:val="%6."/>
      <w:lvlJc w:val="left"/>
      <w:rPr>
        <w:position w:val="0"/>
        <w:rtl w:val="0"/>
      </w:rPr>
    </w:lvl>
    <w:lvl w:ilvl="6">
      <w:start w:val="1"/>
      <w:numFmt w:val="decimal"/>
      <w:lvlText w:val="%7."/>
      <w:lvlJc w:val="left"/>
      <w:rPr>
        <w:position w:val="0"/>
        <w:rtl w:val="0"/>
      </w:rPr>
    </w:lvl>
    <w:lvl w:ilvl="7">
      <w:start w:val="1"/>
      <w:numFmt w:val="lowerLetter"/>
      <w:lvlText w:val="%8."/>
      <w:lvlJc w:val="left"/>
      <w:rPr>
        <w:position w:val="0"/>
        <w:rtl w:val="0"/>
      </w:rPr>
    </w:lvl>
    <w:lvl w:ilvl="8">
      <w:start w:val="1"/>
      <w:numFmt w:val="lowerRoman"/>
      <w:lvlText w:val="%9."/>
      <w:lvlJc w:val="left"/>
      <w:rPr>
        <w:position w:val="0"/>
        <w:rtl w:val="0"/>
      </w:rPr>
    </w:lvl>
  </w:abstractNum>
  <w:abstractNum w:abstractNumId="10">
    <w:nsid w:val="1785717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99803C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1A7A776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219E5CAB"/>
    <w:multiLevelType w:val="hybridMultilevel"/>
    <w:tmpl w:val="B002A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0678DA"/>
    <w:multiLevelType w:val="hybridMultilevel"/>
    <w:tmpl w:val="B002A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A2404B"/>
    <w:multiLevelType w:val="hybridMultilevel"/>
    <w:tmpl w:val="96665D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264B86"/>
    <w:multiLevelType w:val="multilevel"/>
    <w:tmpl w:val="1F6A6B3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7">
    <w:nsid w:val="293B6A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2A4A17DA"/>
    <w:multiLevelType w:val="hybridMultilevel"/>
    <w:tmpl w:val="B0E489BA"/>
    <w:lvl w:ilvl="0" w:tplc="0448B2D8">
      <w:start w:val="1"/>
      <w:numFmt w:val="bullet"/>
      <w:pStyle w:val="a"/>
      <w:lvlText w:val="−"/>
      <w:lvlJc w:val="left"/>
      <w:pPr>
        <w:tabs>
          <w:tab w:val="num" w:pos="993"/>
        </w:tabs>
        <w:ind w:left="993" w:hanging="283"/>
      </w:pPr>
      <w:rPr>
        <w:rFonts w:ascii="Times New Roman" w:hAnsi="Times New Roman" w:cs="Times New Roman" w:hint="default"/>
      </w:rPr>
    </w:lvl>
    <w:lvl w:ilvl="1" w:tplc="5EA8D63E">
      <w:start w:val="1"/>
      <w:numFmt w:val="bullet"/>
      <w:lvlText w:val="o"/>
      <w:lvlJc w:val="left"/>
      <w:pPr>
        <w:tabs>
          <w:tab w:val="num" w:pos="2204"/>
        </w:tabs>
        <w:ind w:left="2204" w:hanging="360"/>
      </w:pPr>
      <w:rPr>
        <w:rFonts w:ascii="Courier New" w:hAnsi="Courier New" w:cs="Times New Roman" w:hint="default"/>
      </w:rPr>
    </w:lvl>
    <w:lvl w:ilvl="2" w:tplc="AAAAB3B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A069FD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4D6CB41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B628984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F209E24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47E0BA7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192A23C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>
    <w:nsid w:val="2B2E454F"/>
    <w:multiLevelType w:val="hybridMultilevel"/>
    <w:tmpl w:val="70F6F91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2D5A1AB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32662B0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36866A06"/>
    <w:multiLevelType w:val="hybridMultilevel"/>
    <w:tmpl w:val="693A596C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3B6836F6"/>
    <w:multiLevelType w:val="multilevel"/>
    <w:tmpl w:val="5A0A82CA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72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4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440"/>
      </w:pPr>
      <w:rPr>
        <w:rFonts w:hint="default"/>
      </w:rPr>
    </w:lvl>
  </w:abstractNum>
  <w:abstractNum w:abstractNumId="24">
    <w:nsid w:val="3D6C18A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216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3F013F7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A1016BE"/>
    <w:multiLevelType w:val="hybridMultilevel"/>
    <w:tmpl w:val="33BC4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0078E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B51338F"/>
    <w:multiLevelType w:val="hybridMultilevel"/>
    <w:tmpl w:val="3F46D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B524C55"/>
    <w:multiLevelType w:val="hybridMultilevel"/>
    <w:tmpl w:val="2F4823A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4EBF40A3"/>
    <w:multiLevelType w:val="multilevel"/>
    <w:tmpl w:val="0419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31">
    <w:nsid w:val="5125414A"/>
    <w:multiLevelType w:val="multilevel"/>
    <w:tmpl w:val="D4EC22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2">
    <w:nsid w:val="51946F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524F63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8EC2CA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AAD5BE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ABB75A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D141D23"/>
    <w:multiLevelType w:val="hybridMultilevel"/>
    <w:tmpl w:val="DFAC4480"/>
    <w:lvl w:ilvl="0" w:tplc="266A0074">
      <w:start w:val="1"/>
      <w:numFmt w:val="bullet"/>
      <w:pStyle w:val="a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EDF55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69844C9A"/>
    <w:multiLevelType w:val="hybridMultilevel"/>
    <w:tmpl w:val="E4285752"/>
    <w:lvl w:ilvl="0" w:tplc="FFFFFFFF">
      <w:start w:val="1"/>
      <w:numFmt w:val="bullet"/>
      <w:lvlText w:val=""/>
      <w:legacy w:legacy="1" w:legacySpace="0" w:legacyIndent="216"/>
      <w:lvlJc w:val="left"/>
      <w:pPr>
        <w:ind w:left="3096" w:hanging="216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2F7E92"/>
    <w:multiLevelType w:val="hybridMultilevel"/>
    <w:tmpl w:val="D15AF6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0E0685"/>
    <w:multiLevelType w:val="multilevel"/>
    <w:tmpl w:val="B0DEA966"/>
    <w:styleLink w:val="List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decimal"/>
      <w:lvlText w:val="5.%2"/>
      <w:lvlJc w:val="left"/>
      <w:rPr>
        <w:rFonts w:hint="default"/>
        <w:position w:val="0"/>
        <w:rtl w:val="0"/>
      </w:rPr>
    </w:lvl>
    <w:lvl w:ilvl="2">
      <w:start w:val="1"/>
      <w:numFmt w:val="decimal"/>
      <w:lvlText w:val="%3."/>
      <w:lvlJc w:val="left"/>
      <w:rPr>
        <w:position w:val="0"/>
        <w:rtl w:val="0"/>
      </w:rPr>
    </w:lvl>
    <w:lvl w:ilvl="3">
      <w:start w:val="1"/>
      <w:numFmt w:val="decimal"/>
      <w:lvlText w:val="%1.%2.%3.%4."/>
      <w:lvlJc w:val="left"/>
      <w:rPr>
        <w:position w:val="0"/>
        <w:rtl w:val="0"/>
      </w:rPr>
    </w:lvl>
    <w:lvl w:ilvl="4">
      <w:start w:val="1"/>
      <w:numFmt w:val="decimal"/>
      <w:lvlText w:val="%1.%2.%3.%4.%5."/>
      <w:lvlJc w:val="left"/>
      <w:rPr>
        <w:position w:val="0"/>
        <w:rtl w:val="0"/>
      </w:rPr>
    </w:lvl>
    <w:lvl w:ilvl="5">
      <w:start w:val="1"/>
      <w:numFmt w:val="decimal"/>
      <w:lvlText w:val="%1.%2.%3.%4.%5.%6."/>
      <w:lvlJc w:val="left"/>
      <w:rPr>
        <w:position w:val="0"/>
        <w:rtl w:val="0"/>
      </w:rPr>
    </w:lvl>
    <w:lvl w:ilvl="6">
      <w:start w:val="1"/>
      <w:numFmt w:val="decimal"/>
      <w:lvlText w:val="%1.%2.%3.%4.%5.%6.%7."/>
      <w:lvlJc w:val="left"/>
      <w:rPr>
        <w:position w:val="0"/>
        <w:rtl w:val="0"/>
      </w:rPr>
    </w:lvl>
    <w:lvl w:ilvl="7">
      <w:start w:val="1"/>
      <w:numFmt w:val="decimal"/>
      <w:lvlText w:val="%1.%2.%3.%4.%5.%6.%7.%8."/>
      <w:lvlJc w:val="left"/>
      <w:rPr>
        <w:position w:val="0"/>
        <w:rtl w:val="0"/>
      </w:rPr>
    </w:lvl>
    <w:lvl w:ilvl="8">
      <w:start w:val="1"/>
      <w:numFmt w:val="decimal"/>
      <w:lvlText w:val="%1.%2.%3.%4.%5.%6.%7.%8.%9."/>
      <w:lvlJc w:val="left"/>
      <w:rPr>
        <w:position w:val="0"/>
        <w:rtl w:val="0"/>
      </w:rPr>
    </w:lvl>
  </w:abstractNum>
  <w:abstractNum w:abstractNumId="42">
    <w:nsid w:val="72557A38"/>
    <w:multiLevelType w:val="multilevel"/>
    <w:tmpl w:val="BE8A5EAC"/>
    <w:lvl w:ilvl="0">
      <w:start w:val="1"/>
      <w:numFmt w:val="decimal"/>
      <w:pStyle w:val="Head1"/>
      <w:suff w:val="space"/>
      <w:lvlText w:val="%1"/>
      <w:lvlJc w:val="left"/>
      <w:pPr>
        <w:ind w:left="0" w:firstLine="851"/>
      </w:pPr>
      <w:rPr>
        <w:rFonts w:hint="default"/>
      </w:rPr>
    </w:lvl>
    <w:lvl w:ilvl="1">
      <w:start w:val="1"/>
      <w:numFmt w:val="decimal"/>
      <w:pStyle w:val="Head2"/>
      <w:suff w:val="space"/>
      <w:lvlText w:val="%1.%2"/>
      <w:lvlJc w:val="left"/>
      <w:pPr>
        <w:ind w:left="0" w:firstLine="851"/>
      </w:pPr>
      <w:rPr>
        <w:rFonts w:hint="default"/>
        <w:b/>
        <w:i w:val="0"/>
      </w:rPr>
    </w:lvl>
    <w:lvl w:ilvl="2">
      <w:start w:val="1"/>
      <w:numFmt w:val="decimal"/>
      <w:pStyle w:val="Head3"/>
      <w:suff w:val="space"/>
      <w:lvlText w:val="%1.%2.%3"/>
      <w:lvlJc w:val="left"/>
      <w:pPr>
        <w:ind w:left="567" w:firstLine="851"/>
      </w:pPr>
      <w:rPr>
        <w:rFonts w:hint="default"/>
      </w:rPr>
    </w:lvl>
    <w:lvl w:ilvl="3">
      <w:start w:val="1"/>
      <w:numFmt w:val="decimal"/>
      <w:pStyle w:val="Head4"/>
      <w:suff w:val="space"/>
      <w:lvlText w:val="%1.%2.%3.%4"/>
      <w:lvlJc w:val="left"/>
      <w:pPr>
        <w:ind w:left="0" w:firstLine="851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Head5"/>
      <w:suff w:val="space"/>
      <w:lvlText w:val="%1.%2.%3.%4.%5"/>
      <w:lvlJc w:val="left"/>
      <w:pPr>
        <w:ind w:left="0" w:firstLine="851"/>
      </w:pPr>
      <w:rPr>
        <w:rFonts w:hint="default"/>
      </w:rPr>
    </w:lvl>
    <w:lvl w:ilvl="5">
      <w:start w:val="1"/>
      <w:numFmt w:val="decimal"/>
      <w:pStyle w:val="Head6"/>
      <w:suff w:val="space"/>
      <w:lvlText w:val="%1.%2.%3.%4.%5.%6"/>
      <w:lvlJc w:val="left"/>
      <w:pPr>
        <w:ind w:left="0" w:firstLine="85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lvlRestart w:val="0"/>
      <w:pStyle w:val="PictureInscription"/>
      <w:suff w:val="space"/>
      <w:lvlText w:val="Рисунок %8 –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8">
      <w:start w:val="1"/>
      <w:numFmt w:val="decimal"/>
      <w:lvlRestart w:val="0"/>
      <w:pStyle w:val="TableInscription"/>
      <w:suff w:val="space"/>
      <w:lvlText w:val="Таблица %9 –"/>
      <w:lvlJc w:val="left"/>
      <w:pPr>
        <w:ind w:left="0" w:firstLine="0"/>
      </w:pPr>
      <w:rPr>
        <w:rFonts w:hint="default"/>
      </w:rPr>
    </w:lvl>
  </w:abstractNum>
  <w:abstractNum w:abstractNumId="43">
    <w:nsid w:val="749266E0"/>
    <w:multiLevelType w:val="hybridMultilevel"/>
    <w:tmpl w:val="C5DC345E"/>
    <w:lvl w:ilvl="0" w:tplc="F4B45B9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78AD61DB"/>
    <w:multiLevelType w:val="hybridMultilevel"/>
    <w:tmpl w:val="8A8E0C6A"/>
    <w:lvl w:ilvl="0" w:tplc="F3F8F38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41"/>
  </w:num>
  <w:num w:numId="5">
    <w:abstractNumId w:val="42"/>
  </w:num>
  <w:num w:numId="6">
    <w:abstractNumId w:val="18"/>
  </w:num>
  <w:num w:numId="7">
    <w:abstractNumId w:val="37"/>
  </w:num>
  <w:num w:numId="8">
    <w:abstractNumId w:val="20"/>
  </w:num>
  <w:num w:numId="9">
    <w:abstractNumId w:val="2"/>
  </w:num>
  <w:num w:numId="10">
    <w:abstractNumId w:val="19"/>
  </w:num>
  <w:num w:numId="11">
    <w:abstractNumId w:val="21"/>
  </w:num>
  <w:num w:numId="12">
    <w:abstractNumId w:val="27"/>
  </w:num>
  <w:num w:numId="13">
    <w:abstractNumId w:val="25"/>
  </w:num>
  <w:num w:numId="14">
    <w:abstractNumId w:val="5"/>
  </w:num>
  <w:num w:numId="15">
    <w:abstractNumId w:val="4"/>
  </w:num>
  <w:num w:numId="16">
    <w:abstractNumId w:val="44"/>
  </w:num>
  <w:num w:numId="17">
    <w:abstractNumId w:val="10"/>
  </w:num>
  <w:num w:numId="18">
    <w:abstractNumId w:val="17"/>
  </w:num>
  <w:num w:numId="19">
    <w:abstractNumId w:val="36"/>
  </w:num>
  <w:num w:numId="20">
    <w:abstractNumId w:val="13"/>
  </w:num>
  <w:num w:numId="21">
    <w:abstractNumId w:val="12"/>
  </w:num>
  <w:num w:numId="22">
    <w:abstractNumId w:val="40"/>
  </w:num>
  <w:num w:numId="23">
    <w:abstractNumId w:val="29"/>
  </w:num>
  <w:num w:numId="24">
    <w:abstractNumId w:val="30"/>
  </w:num>
  <w:num w:numId="25">
    <w:abstractNumId w:val="11"/>
  </w:num>
  <w:num w:numId="26">
    <w:abstractNumId w:val="38"/>
  </w:num>
  <w:num w:numId="27">
    <w:abstractNumId w:val="33"/>
  </w:num>
  <w:num w:numId="28">
    <w:abstractNumId w:val="26"/>
  </w:num>
  <w:num w:numId="29">
    <w:abstractNumId w:val="15"/>
  </w:num>
  <w:num w:numId="30">
    <w:abstractNumId w:val="6"/>
  </w:num>
  <w:num w:numId="31">
    <w:abstractNumId w:val="14"/>
  </w:num>
  <w:num w:numId="32">
    <w:abstractNumId w:val="24"/>
  </w:num>
  <w:num w:numId="33">
    <w:abstractNumId w:val="39"/>
  </w:num>
  <w:num w:numId="34">
    <w:abstractNumId w:val="7"/>
  </w:num>
  <w:num w:numId="35">
    <w:abstractNumId w:val="43"/>
  </w:num>
  <w:num w:numId="36">
    <w:abstractNumId w:val="22"/>
  </w:num>
  <w:num w:numId="37">
    <w:abstractNumId w:val="31"/>
  </w:num>
  <w:num w:numId="38">
    <w:abstractNumId w:val="23"/>
  </w:num>
  <w:num w:numId="39">
    <w:abstractNumId w:val="16"/>
  </w:num>
  <w:num w:numId="40">
    <w:abstractNumId w:val="32"/>
  </w:num>
  <w:num w:numId="41">
    <w:abstractNumId w:val="28"/>
  </w:num>
  <w:num w:numId="42">
    <w:abstractNumId w:val="1"/>
  </w:num>
  <w:num w:numId="43">
    <w:abstractNumId w:val="35"/>
  </w:num>
  <w:num w:numId="44">
    <w:abstractNumId w:val="34"/>
  </w:num>
  <w:num w:numId="45">
    <w:abstractNumId w:val="0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hideSpellingErrors/>
  <w:activeWritingStyle w:appName="MSWord" w:lang="en-US" w:vendorID="8" w:dllVersion="513" w:checkStyle="1"/>
  <w:activeWritingStyle w:appName="MSWord" w:lang="ru-RU" w:vendorID="1" w:dllVersion="512" w:checkStyle="1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E79"/>
    <w:rsid w:val="000035AD"/>
    <w:rsid w:val="0001290E"/>
    <w:rsid w:val="000129D1"/>
    <w:rsid w:val="00015245"/>
    <w:rsid w:val="00015D6A"/>
    <w:rsid w:val="00017CD6"/>
    <w:rsid w:val="0002584C"/>
    <w:rsid w:val="000312F8"/>
    <w:rsid w:val="00042533"/>
    <w:rsid w:val="0004536D"/>
    <w:rsid w:val="00046AA2"/>
    <w:rsid w:val="000470F9"/>
    <w:rsid w:val="00052271"/>
    <w:rsid w:val="00053A5A"/>
    <w:rsid w:val="00055202"/>
    <w:rsid w:val="00057018"/>
    <w:rsid w:val="00065A22"/>
    <w:rsid w:val="000710FC"/>
    <w:rsid w:val="00075E15"/>
    <w:rsid w:val="00080A00"/>
    <w:rsid w:val="00080FC9"/>
    <w:rsid w:val="000818B0"/>
    <w:rsid w:val="000842AD"/>
    <w:rsid w:val="00084E12"/>
    <w:rsid w:val="000855AE"/>
    <w:rsid w:val="00093E55"/>
    <w:rsid w:val="0009582E"/>
    <w:rsid w:val="00096204"/>
    <w:rsid w:val="000A506E"/>
    <w:rsid w:val="000B348D"/>
    <w:rsid w:val="000C5061"/>
    <w:rsid w:val="000C6732"/>
    <w:rsid w:val="000D2201"/>
    <w:rsid w:val="000E0DD6"/>
    <w:rsid w:val="000E10E2"/>
    <w:rsid w:val="000E12FC"/>
    <w:rsid w:val="000E3671"/>
    <w:rsid w:val="000E3903"/>
    <w:rsid w:val="000E4065"/>
    <w:rsid w:val="000E4D92"/>
    <w:rsid w:val="000E58EF"/>
    <w:rsid w:val="000E7EFA"/>
    <w:rsid w:val="000F47E0"/>
    <w:rsid w:val="00103C34"/>
    <w:rsid w:val="0010558B"/>
    <w:rsid w:val="001059B3"/>
    <w:rsid w:val="00106B92"/>
    <w:rsid w:val="00106D77"/>
    <w:rsid w:val="0011166E"/>
    <w:rsid w:val="00114205"/>
    <w:rsid w:val="00116B9D"/>
    <w:rsid w:val="00121012"/>
    <w:rsid w:val="00123188"/>
    <w:rsid w:val="0012363F"/>
    <w:rsid w:val="00133234"/>
    <w:rsid w:val="00136745"/>
    <w:rsid w:val="001376A9"/>
    <w:rsid w:val="00145CBA"/>
    <w:rsid w:val="0015035B"/>
    <w:rsid w:val="00151D9D"/>
    <w:rsid w:val="00153AEE"/>
    <w:rsid w:val="00171009"/>
    <w:rsid w:val="00171AB1"/>
    <w:rsid w:val="00172A89"/>
    <w:rsid w:val="00174F43"/>
    <w:rsid w:val="001754CD"/>
    <w:rsid w:val="0017710C"/>
    <w:rsid w:val="00180519"/>
    <w:rsid w:val="001852C7"/>
    <w:rsid w:val="0019799B"/>
    <w:rsid w:val="001A08AE"/>
    <w:rsid w:val="001A6790"/>
    <w:rsid w:val="001A741D"/>
    <w:rsid w:val="001B6C18"/>
    <w:rsid w:val="001C3ABF"/>
    <w:rsid w:val="001C5641"/>
    <w:rsid w:val="001C6244"/>
    <w:rsid w:val="001D1700"/>
    <w:rsid w:val="001D34B9"/>
    <w:rsid w:val="001D5281"/>
    <w:rsid w:val="001D6AA5"/>
    <w:rsid w:val="001F4990"/>
    <w:rsid w:val="001F6B2E"/>
    <w:rsid w:val="00203B2F"/>
    <w:rsid w:val="00203CAD"/>
    <w:rsid w:val="00204407"/>
    <w:rsid w:val="00217CAB"/>
    <w:rsid w:val="002225B9"/>
    <w:rsid w:val="002229CA"/>
    <w:rsid w:val="00225C14"/>
    <w:rsid w:val="0022689E"/>
    <w:rsid w:val="00230CB3"/>
    <w:rsid w:val="002337D0"/>
    <w:rsid w:val="00236A5B"/>
    <w:rsid w:val="00244880"/>
    <w:rsid w:val="002466D8"/>
    <w:rsid w:val="00246B60"/>
    <w:rsid w:val="0026051F"/>
    <w:rsid w:val="00263EF1"/>
    <w:rsid w:val="00266577"/>
    <w:rsid w:val="0027240B"/>
    <w:rsid w:val="00274058"/>
    <w:rsid w:val="00277832"/>
    <w:rsid w:val="00286341"/>
    <w:rsid w:val="002A0A5F"/>
    <w:rsid w:val="002A1EF7"/>
    <w:rsid w:val="002A3D57"/>
    <w:rsid w:val="002A605E"/>
    <w:rsid w:val="002A6276"/>
    <w:rsid w:val="002B3BCE"/>
    <w:rsid w:val="002B3DF0"/>
    <w:rsid w:val="002B3E20"/>
    <w:rsid w:val="002C240A"/>
    <w:rsid w:val="002F2262"/>
    <w:rsid w:val="002F4376"/>
    <w:rsid w:val="0030214D"/>
    <w:rsid w:val="0030732F"/>
    <w:rsid w:val="003144AA"/>
    <w:rsid w:val="003155F0"/>
    <w:rsid w:val="0032080D"/>
    <w:rsid w:val="003210DE"/>
    <w:rsid w:val="003304B5"/>
    <w:rsid w:val="00333421"/>
    <w:rsid w:val="00336154"/>
    <w:rsid w:val="003408B8"/>
    <w:rsid w:val="003442DD"/>
    <w:rsid w:val="00344507"/>
    <w:rsid w:val="00350529"/>
    <w:rsid w:val="00350D05"/>
    <w:rsid w:val="00351D74"/>
    <w:rsid w:val="00354854"/>
    <w:rsid w:val="003568B2"/>
    <w:rsid w:val="00363108"/>
    <w:rsid w:val="0036326E"/>
    <w:rsid w:val="00375C16"/>
    <w:rsid w:val="0037630F"/>
    <w:rsid w:val="00383A2E"/>
    <w:rsid w:val="0038548C"/>
    <w:rsid w:val="00390001"/>
    <w:rsid w:val="003A102A"/>
    <w:rsid w:val="003A14F1"/>
    <w:rsid w:val="003A473D"/>
    <w:rsid w:val="003C02D4"/>
    <w:rsid w:val="003C4A79"/>
    <w:rsid w:val="003E4455"/>
    <w:rsid w:val="003F472F"/>
    <w:rsid w:val="004019B4"/>
    <w:rsid w:val="00403EE9"/>
    <w:rsid w:val="004122B6"/>
    <w:rsid w:val="0041499C"/>
    <w:rsid w:val="00424DD6"/>
    <w:rsid w:val="004312F7"/>
    <w:rsid w:val="00434881"/>
    <w:rsid w:val="00441ADB"/>
    <w:rsid w:val="00443A30"/>
    <w:rsid w:val="00456E00"/>
    <w:rsid w:val="00463146"/>
    <w:rsid w:val="004645AA"/>
    <w:rsid w:val="00466F98"/>
    <w:rsid w:val="0048314A"/>
    <w:rsid w:val="0048371D"/>
    <w:rsid w:val="00486DE9"/>
    <w:rsid w:val="00490BF5"/>
    <w:rsid w:val="004917DE"/>
    <w:rsid w:val="0049450E"/>
    <w:rsid w:val="004A3817"/>
    <w:rsid w:val="004A4E8F"/>
    <w:rsid w:val="004A6B6B"/>
    <w:rsid w:val="004A79F3"/>
    <w:rsid w:val="004B093C"/>
    <w:rsid w:val="004B0A15"/>
    <w:rsid w:val="004B165A"/>
    <w:rsid w:val="004B3575"/>
    <w:rsid w:val="004B4497"/>
    <w:rsid w:val="004B5CB7"/>
    <w:rsid w:val="004B75D6"/>
    <w:rsid w:val="004C0153"/>
    <w:rsid w:val="004C24A2"/>
    <w:rsid w:val="004C2B09"/>
    <w:rsid w:val="004C4E69"/>
    <w:rsid w:val="004D2BEB"/>
    <w:rsid w:val="004D7BE5"/>
    <w:rsid w:val="004E512C"/>
    <w:rsid w:val="004F604C"/>
    <w:rsid w:val="005110B2"/>
    <w:rsid w:val="005157B4"/>
    <w:rsid w:val="0052003E"/>
    <w:rsid w:val="00522F98"/>
    <w:rsid w:val="00523894"/>
    <w:rsid w:val="005249EC"/>
    <w:rsid w:val="005257DD"/>
    <w:rsid w:val="00532191"/>
    <w:rsid w:val="0054303C"/>
    <w:rsid w:val="00545CAE"/>
    <w:rsid w:val="00550B78"/>
    <w:rsid w:val="0055714E"/>
    <w:rsid w:val="005606F5"/>
    <w:rsid w:val="005615B6"/>
    <w:rsid w:val="0056237B"/>
    <w:rsid w:val="005667F5"/>
    <w:rsid w:val="00571A5A"/>
    <w:rsid w:val="00574FDD"/>
    <w:rsid w:val="00590514"/>
    <w:rsid w:val="00591630"/>
    <w:rsid w:val="005923FC"/>
    <w:rsid w:val="005B0CA8"/>
    <w:rsid w:val="005B4217"/>
    <w:rsid w:val="005C0629"/>
    <w:rsid w:val="005C3BB1"/>
    <w:rsid w:val="005D0925"/>
    <w:rsid w:val="005D4CC7"/>
    <w:rsid w:val="005D5C8E"/>
    <w:rsid w:val="005D6ECA"/>
    <w:rsid w:val="005E0A40"/>
    <w:rsid w:val="005E558B"/>
    <w:rsid w:val="005F0571"/>
    <w:rsid w:val="005F2855"/>
    <w:rsid w:val="005F3310"/>
    <w:rsid w:val="005F4632"/>
    <w:rsid w:val="0060526C"/>
    <w:rsid w:val="00605C94"/>
    <w:rsid w:val="00606DB8"/>
    <w:rsid w:val="00612878"/>
    <w:rsid w:val="00620F38"/>
    <w:rsid w:val="00625EE8"/>
    <w:rsid w:val="0062634B"/>
    <w:rsid w:val="00632067"/>
    <w:rsid w:val="0063312C"/>
    <w:rsid w:val="00635472"/>
    <w:rsid w:val="00636D09"/>
    <w:rsid w:val="006402C3"/>
    <w:rsid w:val="00644AC5"/>
    <w:rsid w:val="00647156"/>
    <w:rsid w:val="006500FE"/>
    <w:rsid w:val="00650EEB"/>
    <w:rsid w:val="00651D46"/>
    <w:rsid w:val="006525DF"/>
    <w:rsid w:val="00653749"/>
    <w:rsid w:val="00657D64"/>
    <w:rsid w:val="00661572"/>
    <w:rsid w:val="006632FC"/>
    <w:rsid w:val="00663A44"/>
    <w:rsid w:val="00664048"/>
    <w:rsid w:val="0066422C"/>
    <w:rsid w:val="006665BA"/>
    <w:rsid w:val="006702A0"/>
    <w:rsid w:val="00672F3A"/>
    <w:rsid w:val="00673E91"/>
    <w:rsid w:val="006746B5"/>
    <w:rsid w:val="006752B4"/>
    <w:rsid w:val="00675492"/>
    <w:rsid w:val="00682974"/>
    <w:rsid w:val="00683B3A"/>
    <w:rsid w:val="00697122"/>
    <w:rsid w:val="006A0475"/>
    <w:rsid w:val="006A1058"/>
    <w:rsid w:val="006A4C7E"/>
    <w:rsid w:val="006A53FB"/>
    <w:rsid w:val="006B4979"/>
    <w:rsid w:val="006C2A4C"/>
    <w:rsid w:val="006C3506"/>
    <w:rsid w:val="006C44D2"/>
    <w:rsid w:val="006D4B69"/>
    <w:rsid w:val="006D5388"/>
    <w:rsid w:val="006D749B"/>
    <w:rsid w:val="006E1293"/>
    <w:rsid w:val="006F1BA4"/>
    <w:rsid w:val="006F4055"/>
    <w:rsid w:val="006F4979"/>
    <w:rsid w:val="00703FA1"/>
    <w:rsid w:val="00705958"/>
    <w:rsid w:val="007109BB"/>
    <w:rsid w:val="00710A9B"/>
    <w:rsid w:val="007112AF"/>
    <w:rsid w:val="00711321"/>
    <w:rsid w:val="00720184"/>
    <w:rsid w:val="00721A3D"/>
    <w:rsid w:val="007225C0"/>
    <w:rsid w:val="00726154"/>
    <w:rsid w:val="00727E2D"/>
    <w:rsid w:val="007304AA"/>
    <w:rsid w:val="0073092E"/>
    <w:rsid w:val="00732664"/>
    <w:rsid w:val="007332F8"/>
    <w:rsid w:val="00734A14"/>
    <w:rsid w:val="00735DE9"/>
    <w:rsid w:val="00736C81"/>
    <w:rsid w:val="00740048"/>
    <w:rsid w:val="00747B8B"/>
    <w:rsid w:val="00750220"/>
    <w:rsid w:val="00756B32"/>
    <w:rsid w:val="00757563"/>
    <w:rsid w:val="007604D4"/>
    <w:rsid w:val="007609F3"/>
    <w:rsid w:val="007647AA"/>
    <w:rsid w:val="00767EC1"/>
    <w:rsid w:val="0077031F"/>
    <w:rsid w:val="00774EA2"/>
    <w:rsid w:val="007763CA"/>
    <w:rsid w:val="0078367A"/>
    <w:rsid w:val="007868FA"/>
    <w:rsid w:val="00787A43"/>
    <w:rsid w:val="00796492"/>
    <w:rsid w:val="007A1737"/>
    <w:rsid w:val="007A1B1E"/>
    <w:rsid w:val="007A2879"/>
    <w:rsid w:val="007B017D"/>
    <w:rsid w:val="007B30C0"/>
    <w:rsid w:val="007C07DA"/>
    <w:rsid w:val="007D139C"/>
    <w:rsid w:val="007D1CF6"/>
    <w:rsid w:val="007D30A2"/>
    <w:rsid w:val="007D32DD"/>
    <w:rsid w:val="007D57D2"/>
    <w:rsid w:val="007D5DC9"/>
    <w:rsid w:val="007E2C68"/>
    <w:rsid w:val="007E4B69"/>
    <w:rsid w:val="007F10A2"/>
    <w:rsid w:val="007F7122"/>
    <w:rsid w:val="007F7C34"/>
    <w:rsid w:val="00800449"/>
    <w:rsid w:val="00802BB9"/>
    <w:rsid w:val="00810DC7"/>
    <w:rsid w:val="00814174"/>
    <w:rsid w:val="00817772"/>
    <w:rsid w:val="008208AC"/>
    <w:rsid w:val="008223E9"/>
    <w:rsid w:val="00822960"/>
    <w:rsid w:val="008234E6"/>
    <w:rsid w:val="00824EC3"/>
    <w:rsid w:val="00825D48"/>
    <w:rsid w:val="00827D15"/>
    <w:rsid w:val="00831271"/>
    <w:rsid w:val="00834762"/>
    <w:rsid w:val="00834F6F"/>
    <w:rsid w:val="008409FD"/>
    <w:rsid w:val="00843E0E"/>
    <w:rsid w:val="00847C76"/>
    <w:rsid w:val="008515D4"/>
    <w:rsid w:val="00851F28"/>
    <w:rsid w:val="00865B28"/>
    <w:rsid w:val="0086645B"/>
    <w:rsid w:val="00867144"/>
    <w:rsid w:val="00867BD0"/>
    <w:rsid w:val="00875287"/>
    <w:rsid w:val="00882907"/>
    <w:rsid w:val="008833B5"/>
    <w:rsid w:val="00884D99"/>
    <w:rsid w:val="00885A24"/>
    <w:rsid w:val="008924D9"/>
    <w:rsid w:val="00894013"/>
    <w:rsid w:val="008946E3"/>
    <w:rsid w:val="00896FEF"/>
    <w:rsid w:val="00897083"/>
    <w:rsid w:val="008A119B"/>
    <w:rsid w:val="008A1687"/>
    <w:rsid w:val="008A21FC"/>
    <w:rsid w:val="008A3DE2"/>
    <w:rsid w:val="008A6FC4"/>
    <w:rsid w:val="008A7D1B"/>
    <w:rsid w:val="008B0F93"/>
    <w:rsid w:val="008B2849"/>
    <w:rsid w:val="008B4125"/>
    <w:rsid w:val="008B474F"/>
    <w:rsid w:val="008B4AEB"/>
    <w:rsid w:val="008C16AE"/>
    <w:rsid w:val="008C35D8"/>
    <w:rsid w:val="008C76DE"/>
    <w:rsid w:val="008E316D"/>
    <w:rsid w:val="008F2287"/>
    <w:rsid w:val="008F545F"/>
    <w:rsid w:val="008F5685"/>
    <w:rsid w:val="008F6296"/>
    <w:rsid w:val="00901F4D"/>
    <w:rsid w:val="00903452"/>
    <w:rsid w:val="009063D8"/>
    <w:rsid w:val="00906F91"/>
    <w:rsid w:val="009070BE"/>
    <w:rsid w:val="00907E40"/>
    <w:rsid w:val="00914571"/>
    <w:rsid w:val="009168B2"/>
    <w:rsid w:val="00923A1D"/>
    <w:rsid w:val="00924FB0"/>
    <w:rsid w:val="00937832"/>
    <w:rsid w:val="00940F07"/>
    <w:rsid w:val="0094340C"/>
    <w:rsid w:val="00943456"/>
    <w:rsid w:val="00945CD5"/>
    <w:rsid w:val="009506DF"/>
    <w:rsid w:val="009533E9"/>
    <w:rsid w:val="00960068"/>
    <w:rsid w:val="0096473D"/>
    <w:rsid w:val="00964D22"/>
    <w:rsid w:val="00974D33"/>
    <w:rsid w:val="00977986"/>
    <w:rsid w:val="00991A1A"/>
    <w:rsid w:val="009930DB"/>
    <w:rsid w:val="00995515"/>
    <w:rsid w:val="009A134C"/>
    <w:rsid w:val="009A1EB5"/>
    <w:rsid w:val="009A2F77"/>
    <w:rsid w:val="009B15F6"/>
    <w:rsid w:val="009B6C79"/>
    <w:rsid w:val="009B6D9D"/>
    <w:rsid w:val="009C40BA"/>
    <w:rsid w:val="009C6B75"/>
    <w:rsid w:val="009C797F"/>
    <w:rsid w:val="009D2CE4"/>
    <w:rsid w:val="009D3067"/>
    <w:rsid w:val="009D63D3"/>
    <w:rsid w:val="009D6667"/>
    <w:rsid w:val="009E125F"/>
    <w:rsid w:val="00A0267A"/>
    <w:rsid w:val="00A1037C"/>
    <w:rsid w:val="00A1444E"/>
    <w:rsid w:val="00A22378"/>
    <w:rsid w:val="00A22F44"/>
    <w:rsid w:val="00A249B8"/>
    <w:rsid w:val="00A41E2F"/>
    <w:rsid w:val="00A471E6"/>
    <w:rsid w:val="00A50548"/>
    <w:rsid w:val="00A535ED"/>
    <w:rsid w:val="00A56381"/>
    <w:rsid w:val="00A706E3"/>
    <w:rsid w:val="00A7100F"/>
    <w:rsid w:val="00A720AB"/>
    <w:rsid w:val="00A769E8"/>
    <w:rsid w:val="00A8017F"/>
    <w:rsid w:val="00A83C58"/>
    <w:rsid w:val="00A86911"/>
    <w:rsid w:val="00A92E9B"/>
    <w:rsid w:val="00A93023"/>
    <w:rsid w:val="00A971EA"/>
    <w:rsid w:val="00AA32C7"/>
    <w:rsid w:val="00AB00B6"/>
    <w:rsid w:val="00AB0ACF"/>
    <w:rsid w:val="00AB0B18"/>
    <w:rsid w:val="00AB163E"/>
    <w:rsid w:val="00AC21FF"/>
    <w:rsid w:val="00AD040D"/>
    <w:rsid w:val="00AD0E06"/>
    <w:rsid w:val="00AD13AD"/>
    <w:rsid w:val="00AD2A9A"/>
    <w:rsid w:val="00AD67DE"/>
    <w:rsid w:val="00AD72FD"/>
    <w:rsid w:val="00AD772B"/>
    <w:rsid w:val="00AE34C1"/>
    <w:rsid w:val="00AE45B7"/>
    <w:rsid w:val="00AE7A81"/>
    <w:rsid w:val="00AF15D8"/>
    <w:rsid w:val="00AF2763"/>
    <w:rsid w:val="00AF5EF9"/>
    <w:rsid w:val="00B02C20"/>
    <w:rsid w:val="00B11570"/>
    <w:rsid w:val="00B11BBF"/>
    <w:rsid w:val="00B1211F"/>
    <w:rsid w:val="00B12968"/>
    <w:rsid w:val="00B14066"/>
    <w:rsid w:val="00B30DC5"/>
    <w:rsid w:val="00B413CC"/>
    <w:rsid w:val="00B43B30"/>
    <w:rsid w:val="00B43FED"/>
    <w:rsid w:val="00B445E3"/>
    <w:rsid w:val="00B47D05"/>
    <w:rsid w:val="00B47D44"/>
    <w:rsid w:val="00B51CE6"/>
    <w:rsid w:val="00B61B7C"/>
    <w:rsid w:val="00B80883"/>
    <w:rsid w:val="00B81114"/>
    <w:rsid w:val="00B82D13"/>
    <w:rsid w:val="00B837DB"/>
    <w:rsid w:val="00B83AEC"/>
    <w:rsid w:val="00B93A64"/>
    <w:rsid w:val="00BA0912"/>
    <w:rsid w:val="00BA3AF7"/>
    <w:rsid w:val="00BA64D1"/>
    <w:rsid w:val="00BB1EF9"/>
    <w:rsid w:val="00BB415B"/>
    <w:rsid w:val="00BC05B3"/>
    <w:rsid w:val="00BC2A39"/>
    <w:rsid w:val="00BC5D3A"/>
    <w:rsid w:val="00BD18FC"/>
    <w:rsid w:val="00BD75E3"/>
    <w:rsid w:val="00BE4D05"/>
    <w:rsid w:val="00BE602E"/>
    <w:rsid w:val="00BF0223"/>
    <w:rsid w:val="00BF2143"/>
    <w:rsid w:val="00BF220C"/>
    <w:rsid w:val="00BF7247"/>
    <w:rsid w:val="00BF7F54"/>
    <w:rsid w:val="00C00F77"/>
    <w:rsid w:val="00C02DB6"/>
    <w:rsid w:val="00C032EB"/>
    <w:rsid w:val="00C11660"/>
    <w:rsid w:val="00C21A86"/>
    <w:rsid w:val="00C269AB"/>
    <w:rsid w:val="00C27051"/>
    <w:rsid w:val="00C3099D"/>
    <w:rsid w:val="00C30CC5"/>
    <w:rsid w:val="00C36703"/>
    <w:rsid w:val="00C40758"/>
    <w:rsid w:val="00C4415F"/>
    <w:rsid w:val="00C44C41"/>
    <w:rsid w:val="00C45E64"/>
    <w:rsid w:val="00C5459E"/>
    <w:rsid w:val="00C55B19"/>
    <w:rsid w:val="00C55F14"/>
    <w:rsid w:val="00C6462A"/>
    <w:rsid w:val="00C75080"/>
    <w:rsid w:val="00C81ED5"/>
    <w:rsid w:val="00C82E82"/>
    <w:rsid w:val="00C8671E"/>
    <w:rsid w:val="00C90D5F"/>
    <w:rsid w:val="00C94E3C"/>
    <w:rsid w:val="00C95899"/>
    <w:rsid w:val="00C95B1A"/>
    <w:rsid w:val="00CA0060"/>
    <w:rsid w:val="00CA56F9"/>
    <w:rsid w:val="00CB65C1"/>
    <w:rsid w:val="00CC0E77"/>
    <w:rsid w:val="00CC1530"/>
    <w:rsid w:val="00CC576E"/>
    <w:rsid w:val="00CC6EF8"/>
    <w:rsid w:val="00CD2714"/>
    <w:rsid w:val="00CE3D8E"/>
    <w:rsid w:val="00CE47DC"/>
    <w:rsid w:val="00CE56FF"/>
    <w:rsid w:val="00CE5FB1"/>
    <w:rsid w:val="00CF24BC"/>
    <w:rsid w:val="00CF3928"/>
    <w:rsid w:val="00CF44BC"/>
    <w:rsid w:val="00CF463C"/>
    <w:rsid w:val="00CF4641"/>
    <w:rsid w:val="00CF5F82"/>
    <w:rsid w:val="00D0377D"/>
    <w:rsid w:val="00D0406D"/>
    <w:rsid w:val="00D169E0"/>
    <w:rsid w:val="00D17657"/>
    <w:rsid w:val="00D25EDB"/>
    <w:rsid w:val="00D30B54"/>
    <w:rsid w:val="00D31986"/>
    <w:rsid w:val="00D32129"/>
    <w:rsid w:val="00D35154"/>
    <w:rsid w:val="00D4167F"/>
    <w:rsid w:val="00D442CA"/>
    <w:rsid w:val="00D5227B"/>
    <w:rsid w:val="00D5598D"/>
    <w:rsid w:val="00D57711"/>
    <w:rsid w:val="00D66F58"/>
    <w:rsid w:val="00D70203"/>
    <w:rsid w:val="00D70352"/>
    <w:rsid w:val="00D704AA"/>
    <w:rsid w:val="00D710DD"/>
    <w:rsid w:val="00D72F89"/>
    <w:rsid w:val="00D7504E"/>
    <w:rsid w:val="00D81523"/>
    <w:rsid w:val="00D836AB"/>
    <w:rsid w:val="00D84E9C"/>
    <w:rsid w:val="00D859C8"/>
    <w:rsid w:val="00D9032C"/>
    <w:rsid w:val="00D9698C"/>
    <w:rsid w:val="00DA2A0E"/>
    <w:rsid w:val="00DA49EE"/>
    <w:rsid w:val="00DA57C9"/>
    <w:rsid w:val="00DA6CF4"/>
    <w:rsid w:val="00DA7804"/>
    <w:rsid w:val="00DB26BF"/>
    <w:rsid w:val="00DC0D00"/>
    <w:rsid w:val="00DC14DD"/>
    <w:rsid w:val="00DC3F6E"/>
    <w:rsid w:val="00DD5781"/>
    <w:rsid w:val="00DD583A"/>
    <w:rsid w:val="00DE28E9"/>
    <w:rsid w:val="00DE60B7"/>
    <w:rsid w:val="00DF7612"/>
    <w:rsid w:val="00E001C5"/>
    <w:rsid w:val="00E006A5"/>
    <w:rsid w:val="00E01621"/>
    <w:rsid w:val="00E03826"/>
    <w:rsid w:val="00E039FD"/>
    <w:rsid w:val="00E03DEB"/>
    <w:rsid w:val="00E12051"/>
    <w:rsid w:val="00E147BE"/>
    <w:rsid w:val="00E27C91"/>
    <w:rsid w:val="00E30D7B"/>
    <w:rsid w:val="00E312C1"/>
    <w:rsid w:val="00E322F4"/>
    <w:rsid w:val="00E33296"/>
    <w:rsid w:val="00E3430B"/>
    <w:rsid w:val="00E3751B"/>
    <w:rsid w:val="00E37808"/>
    <w:rsid w:val="00E4102D"/>
    <w:rsid w:val="00E42CCD"/>
    <w:rsid w:val="00E451F6"/>
    <w:rsid w:val="00E47E01"/>
    <w:rsid w:val="00E51A1D"/>
    <w:rsid w:val="00E542DD"/>
    <w:rsid w:val="00E54864"/>
    <w:rsid w:val="00E54B28"/>
    <w:rsid w:val="00E55E18"/>
    <w:rsid w:val="00E57337"/>
    <w:rsid w:val="00E6131F"/>
    <w:rsid w:val="00E61563"/>
    <w:rsid w:val="00E62BD5"/>
    <w:rsid w:val="00E63180"/>
    <w:rsid w:val="00E64ADC"/>
    <w:rsid w:val="00E74634"/>
    <w:rsid w:val="00E76141"/>
    <w:rsid w:val="00E96783"/>
    <w:rsid w:val="00E9696F"/>
    <w:rsid w:val="00EB3B8D"/>
    <w:rsid w:val="00EB3EDE"/>
    <w:rsid w:val="00EC00DD"/>
    <w:rsid w:val="00EC36D3"/>
    <w:rsid w:val="00EC3EA3"/>
    <w:rsid w:val="00EC5B58"/>
    <w:rsid w:val="00EC78A9"/>
    <w:rsid w:val="00ED1CCF"/>
    <w:rsid w:val="00ED3666"/>
    <w:rsid w:val="00EF46E9"/>
    <w:rsid w:val="00EF6989"/>
    <w:rsid w:val="00EF73D7"/>
    <w:rsid w:val="00F03E5F"/>
    <w:rsid w:val="00F11877"/>
    <w:rsid w:val="00F11D08"/>
    <w:rsid w:val="00F11DD3"/>
    <w:rsid w:val="00F17AAD"/>
    <w:rsid w:val="00F204C4"/>
    <w:rsid w:val="00F220BC"/>
    <w:rsid w:val="00F23594"/>
    <w:rsid w:val="00F2377C"/>
    <w:rsid w:val="00F2414D"/>
    <w:rsid w:val="00F24873"/>
    <w:rsid w:val="00F268F8"/>
    <w:rsid w:val="00F316FD"/>
    <w:rsid w:val="00F33D67"/>
    <w:rsid w:val="00F40328"/>
    <w:rsid w:val="00F41F97"/>
    <w:rsid w:val="00F479BB"/>
    <w:rsid w:val="00F47ACE"/>
    <w:rsid w:val="00F5747B"/>
    <w:rsid w:val="00F76E14"/>
    <w:rsid w:val="00F809C2"/>
    <w:rsid w:val="00F86BD2"/>
    <w:rsid w:val="00F91DA9"/>
    <w:rsid w:val="00FA0CFA"/>
    <w:rsid w:val="00FA0E79"/>
    <w:rsid w:val="00FA34A9"/>
    <w:rsid w:val="00FA5D3B"/>
    <w:rsid w:val="00FB3FD7"/>
    <w:rsid w:val="00FB569C"/>
    <w:rsid w:val="00FB70E2"/>
    <w:rsid w:val="00FC083F"/>
    <w:rsid w:val="00FC0D10"/>
    <w:rsid w:val="00FC4FFD"/>
    <w:rsid w:val="00FC6ADB"/>
    <w:rsid w:val="00FD47C1"/>
    <w:rsid w:val="00FD7E1F"/>
    <w:rsid w:val="00FD7F35"/>
    <w:rsid w:val="00FE4805"/>
    <w:rsid w:val="00FE49A5"/>
    <w:rsid w:val="00FE4D9C"/>
    <w:rsid w:val="00FE6906"/>
    <w:rsid w:val="00FF0F4C"/>
    <w:rsid w:val="00FF1F5F"/>
    <w:rsid w:val="00FF3094"/>
    <w:rsid w:val="00FF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docs.oasis-open.org/wss/2004/01/oasis-200401-wss-wssecurity-secext-1.0.xsd"/>
  <w:attachedSchema w:val="http://docs.oasis-open.org/wss/2004/01/oasis-200401-wss-wssecurity-utility-1.0.xsd"/>
  <w:attachedSchema w:val="http://www.fss.ru/integration/types/eln/Insurer/1.0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CEDF6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caption" w:semiHidden="1" w:uiPriority="35" w:unhideWhenUsed="1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spacing w:after="60"/>
      <w:ind w:left="709"/>
    </w:pPr>
    <w:rPr>
      <w:lang w:eastAsia="en-US"/>
    </w:rPr>
  </w:style>
  <w:style w:type="paragraph" w:styleId="10">
    <w:name w:val="heading 1"/>
    <w:basedOn w:val="a1"/>
    <w:next w:val="a1"/>
    <w:link w:val="11"/>
    <w:qFormat/>
    <w:pPr>
      <w:keepNext/>
      <w:spacing w:before="120"/>
      <w:ind w:left="0"/>
      <w:outlineLvl w:val="0"/>
    </w:pPr>
    <w:rPr>
      <w:rFonts w:ascii="Arial" w:hAnsi="Arial"/>
      <w:b/>
      <w:sz w:val="24"/>
    </w:rPr>
  </w:style>
  <w:style w:type="paragraph" w:styleId="2">
    <w:name w:val="heading 2"/>
    <w:basedOn w:val="10"/>
    <w:next w:val="a1"/>
    <w:link w:val="20"/>
    <w:qFormat/>
    <w:pPr>
      <w:outlineLvl w:val="1"/>
    </w:pPr>
    <w:rPr>
      <w:sz w:val="20"/>
    </w:rPr>
  </w:style>
  <w:style w:type="paragraph" w:styleId="3">
    <w:name w:val="heading 3"/>
    <w:basedOn w:val="10"/>
    <w:next w:val="a1"/>
    <w:link w:val="30"/>
    <w:qFormat/>
    <w:pPr>
      <w:numPr>
        <w:ilvl w:val="2"/>
      </w:numPr>
      <w:outlineLvl w:val="2"/>
    </w:pPr>
    <w:rPr>
      <w:b w:val="0"/>
      <w:i/>
      <w:sz w:val="20"/>
    </w:rPr>
  </w:style>
  <w:style w:type="paragraph" w:styleId="4">
    <w:name w:val="heading 4"/>
    <w:basedOn w:val="10"/>
    <w:next w:val="a1"/>
    <w:qFormat/>
    <w:pPr>
      <w:numPr>
        <w:ilvl w:val="3"/>
      </w:numPr>
      <w:outlineLvl w:val="3"/>
    </w:pPr>
    <w:rPr>
      <w:b w:val="0"/>
      <w:sz w:val="20"/>
    </w:rPr>
  </w:style>
  <w:style w:type="paragraph" w:styleId="5">
    <w:name w:val="heading 5"/>
    <w:basedOn w:val="a1"/>
    <w:next w:val="a1"/>
    <w:qFormat/>
    <w:pPr>
      <w:spacing w:before="240"/>
      <w:ind w:left="0"/>
      <w:outlineLvl w:val="4"/>
    </w:pPr>
    <w:rPr>
      <w:sz w:val="22"/>
    </w:rPr>
  </w:style>
  <w:style w:type="paragraph" w:styleId="6">
    <w:name w:val="heading 6"/>
    <w:basedOn w:val="a1"/>
    <w:next w:val="a1"/>
    <w:qFormat/>
    <w:pPr>
      <w:spacing w:before="240"/>
      <w:ind w:left="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spacing w:before="240"/>
      <w:ind w:left="0"/>
      <w:outlineLvl w:val="6"/>
    </w:pPr>
  </w:style>
  <w:style w:type="paragraph" w:styleId="8">
    <w:name w:val="heading 8"/>
    <w:basedOn w:val="a1"/>
    <w:next w:val="a1"/>
    <w:qFormat/>
    <w:pPr>
      <w:spacing w:before="240"/>
      <w:ind w:left="0"/>
      <w:outlineLvl w:val="7"/>
    </w:pPr>
    <w:rPr>
      <w:i/>
    </w:rPr>
  </w:style>
  <w:style w:type="paragraph" w:styleId="9">
    <w:name w:val="heading 9"/>
    <w:basedOn w:val="a1"/>
    <w:next w:val="a1"/>
    <w:qFormat/>
    <w:pPr>
      <w:spacing w:before="240"/>
      <w:ind w:left="0"/>
      <w:outlineLvl w:val="8"/>
    </w:pPr>
    <w:rPr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Paragraph2">
    <w:name w:val="Paragraph2"/>
    <w:basedOn w:val="a1"/>
    <w:pPr>
      <w:spacing w:before="80"/>
      <w:ind w:left="720"/>
      <w:jc w:val="both"/>
    </w:pPr>
    <w:rPr>
      <w:color w:val="000000"/>
      <w:lang w:val="en-AU"/>
    </w:rPr>
  </w:style>
  <w:style w:type="paragraph" w:styleId="a5">
    <w:name w:val="Title"/>
    <w:aliases w:val="Название без нумерации"/>
    <w:basedOn w:val="a1"/>
    <w:next w:val="a1"/>
    <w:link w:val="a6"/>
    <w:qFormat/>
    <w:pPr>
      <w:spacing w:after="240"/>
      <w:ind w:left="0"/>
      <w:jc w:val="center"/>
    </w:pPr>
    <w:rPr>
      <w:rFonts w:ascii="Arial" w:hAnsi="Arial"/>
      <w:b/>
      <w:sz w:val="36"/>
    </w:rPr>
  </w:style>
  <w:style w:type="paragraph" w:styleId="a7">
    <w:name w:val="Subtitle"/>
    <w:basedOn w:val="a1"/>
    <w:qFormat/>
    <w:pPr>
      <w:jc w:val="center"/>
    </w:pPr>
    <w:rPr>
      <w:rFonts w:ascii="Arial" w:hAnsi="Arial"/>
      <w:i/>
      <w:sz w:val="36"/>
      <w:lang w:val="en-AU"/>
    </w:rPr>
  </w:style>
  <w:style w:type="paragraph" w:styleId="a8">
    <w:name w:val="Normal Indent"/>
    <w:basedOn w:val="a1"/>
    <w:pPr>
      <w:ind w:left="900" w:hanging="900"/>
    </w:pPr>
  </w:style>
  <w:style w:type="paragraph" w:styleId="12">
    <w:name w:val="toc 1"/>
    <w:basedOn w:val="a1"/>
    <w:next w:val="a1"/>
    <w:uiPriority w:val="39"/>
    <w:qFormat/>
    <w:pPr>
      <w:tabs>
        <w:tab w:val="left" w:pos="432"/>
        <w:tab w:val="right" w:leader="dot" w:pos="9360"/>
      </w:tabs>
      <w:spacing w:before="120"/>
      <w:ind w:left="0" w:right="720"/>
    </w:pPr>
    <w:rPr>
      <w:noProof/>
      <w:szCs w:val="24"/>
    </w:rPr>
  </w:style>
  <w:style w:type="paragraph" w:styleId="22">
    <w:name w:val="toc 2"/>
    <w:basedOn w:val="a1"/>
    <w:next w:val="a1"/>
    <w:uiPriority w:val="39"/>
    <w:qFormat/>
    <w:pPr>
      <w:tabs>
        <w:tab w:val="left" w:pos="1000"/>
        <w:tab w:val="right" w:leader="dot" w:pos="9360"/>
      </w:tabs>
      <w:ind w:left="432" w:right="720"/>
    </w:pPr>
    <w:rPr>
      <w:noProof/>
    </w:rPr>
  </w:style>
  <w:style w:type="paragraph" w:styleId="31">
    <w:name w:val="toc 3"/>
    <w:basedOn w:val="a1"/>
    <w:next w:val="a1"/>
    <w:uiPriority w:val="39"/>
    <w:qFormat/>
    <w:pPr>
      <w:tabs>
        <w:tab w:val="left" w:pos="1440"/>
        <w:tab w:val="left" w:pos="1600"/>
        <w:tab w:val="right" w:leader="dot" w:pos="9360"/>
      </w:tabs>
      <w:ind w:left="864"/>
    </w:pPr>
    <w:rPr>
      <w:noProof/>
    </w:rPr>
  </w:style>
  <w:style w:type="paragraph" w:styleId="a9">
    <w:name w:val="header"/>
    <w:basedOn w:val="a1"/>
    <w:link w:val="aa"/>
    <w:pPr>
      <w:tabs>
        <w:tab w:val="center" w:pos="4320"/>
        <w:tab w:val="right" w:pos="8640"/>
      </w:tabs>
    </w:pPr>
  </w:style>
  <w:style w:type="paragraph" w:styleId="ab">
    <w:name w:val="footer"/>
    <w:basedOn w:val="a1"/>
    <w:link w:val="ac"/>
    <w:pPr>
      <w:tabs>
        <w:tab w:val="center" w:pos="4320"/>
        <w:tab w:val="right" w:pos="8640"/>
      </w:tabs>
    </w:pPr>
  </w:style>
  <w:style w:type="character" w:styleId="ad">
    <w:name w:val="page number"/>
    <w:basedOn w:val="a2"/>
  </w:style>
  <w:style w:type="paragraph" w:customStyle="1" w:styleId="Bullet1">
    <w:name w:val="Bullet1"/>
    <w:basedOn w:val="a1"/>
    <w:pPr>
      <w:ind w:left="720" w:hanging="432"/>
    </w:pPr>
  </w:style>
  <w:style w:type="paragraph" w:customStyle="1" w:styleId="Bullet2">
    <w:name w:val="Bullet2"/>
    <w:basedOn w:val="a1"/>
    <w:pPr>
      <w:ind w:left="1440" w:hanging="360"/>
    </w:pPr>
    <w:rPr>
      <w:color w:val="000080"/>
    </w:rPr>
  </w:style>
  <w:style w:type="paragraph" w:customStyle="1" w:styleId="Tabletext">
    <w:name w:val="Tabletext"/>
    <w:basedOn w:val="a1"/>
    <w:pPr>
      <w:keepLines/>
      <w:spacing w:after="120"/>
    </w:pPr>
  </w:style>
  <w:style w:type="paragraph" w:styleId="ae">
    <w:name w:val="Body Text"/>
    <w:aliases w:val="body text,body text Знак Знак Знак,body text Знак,contents,bt,Specs,heading_txt,bodytxy2,??2,Body Text - Level 2,Corps de texte,body tesx,Body 3,Основной текст Знак1,Основной текст Знак Знак,1,Body..."/>
    <w:basedOn w:val="a1"/>
    <w:link w:val="af"/>
    <w:uiPriority w:val="99"/>
    <w:pPr>
      <w:keepLines/>
      <w:spacing w:after="120"/>
      <w:ind w:left="720"/>
    </w:pPr>
  </w:style>
  <w:style w:type="paragraph" w:styleId="af0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character" w:styleId="af1">
    <w:name w:val="footnote reference"/>
    <w:basedOn w:val="a2"/>
    <w:uiPriority w:val="99"/>
    <w:semiHidden/>
    <w:rPr>
      <w:sz w:val="20"/>
      <w:vertAlign w:val="superscript"/>
    </w:rPr>
  </w:style>
  <w:style w:type="paragraph" w:styleId="af2">
    <w:name w:val="footnote text"/>
    <w:basedOn w:val="a1"/>
    <w:link w:val="af3"/>
    <w:uiPriority w:val="99"/>
    <w:semiHidden/>
    <w:pPr>
      <w:keepNext/>
      <w:keepLines/>
      <w:pBdr>
        <w:bottom w:val="single" w:sz="6" w:space="0" w:color="000000"/>
      </w:pBdr>
      <w:spacing w:before="40" w:after="40"/>
      <w:ind w:left="360" w:hanging="360"/>
    </w:pPr>
    <w:rPr>
      <w:rFonts w:ascii="Helvetica" w:hAnsi="Helvetica"/>
      <w:sz w:val="16"/>
    </w:rPr>
  </w:style>
  <w:style w:type="paragraph" w:customStyle="1" w:styleId="MainTitle">
    <w:name w:val="Main Title"/>
    <w:basedOn w:val="a1"/>
    <w:pPr>
      <w:spacing w:before="480"/>
      <w:jc w:val="center"/>
    </w:pPr>
    <w:rPr>
      <w:rFonts w:ascii="Arial" w:hAnsi="Arial"/>
      <w:b/>
      <w:kern w:val="28"/>
      <w:sz w:val="32"/>
    </w:rPr>
  </w:style>
  <w:style w:type="paragraph" w:customStyle="1" w:styleId="Paragraph1">
    <w:name w:val="Paragraph1"/>
    <w:basedOn w:val="a1"/>
    <w:pPr>
      <w:spacing w:before="80"/>
      <w:jc w:val="both"/>
    </w:pPr>
  </w:style>
  <w:style w:type="paragraph" w:customStyle="1" w:styleId="Paragraph3">
    <w:name w:val="Paragraph3"/>
    <w:basedOn w:val="a1"/>
    <w:pPr>
      <w:spacing w:before="80"/>
      <w:ind w:left="1530"/>
      <w:jc w:val="both"/>
    </w:pPr>
  </w:style>
  <w:style w:type="paragraph" w:customStyle="1" w:styleId="Paragraph4">
    <w:name w:val="Paragraph4"/>
    <w:basedOn w:val="a1"/>
    <w:pPr>
      <w:spacing w:before="80"/>
      <w:ind w:left="2250"/>
      <w:jc w:val="both"/>
    </w:pPr>
  </w:style>
  <w:style w:type="paragraph" w:styleId="40">
    <w:name w:val="toc 4"/>
    <w:basedOn w:val="a1"/>
    <w:next w:val="a1"/>
    <w:semiHidden/>
    <w:pPr>
      <w:ind w:left="600"/>
    </w:pPr>
  </w:style>
  <w:style w:type="paragraph" w:styleId="50">
    <w:name w:val="toc 5"/>
    <w:basedOn w:val="a1"/>
    <w:next w:val="a1"/>
    <w:semiHidden/>
    <w:pPr>
      <w:ind w:left="800"/>
    </w:pPr>
  </w:style>
  <w:style w:type="paragraph" w:styleId="60">
    <w:name w:val="toc 6"/>
    <w:basedOn w:val="a1"/>
    <w:next w:val="a1"/>
    <w:semiHidden/>
    <w:pPr>
      <w:ind w:left="1000"/>
    </w:pPr>
  </w:style>
  <w:style w:type="paragraph" w:styleId="70">
    <w:name w:val="toc 7"/>
    <w:basedOn w:val="a1"/>
    <w:next w:val="a1"/>
    <w:semiHidden/>
    <w:pPr>
      <w:ind w:left="1200"/>
    </w:pPr>
  </w:style>
  <w:style w:type="paragraph" w:styleId="80">
    <w:name w:val="toc 8"/>
    <w:basedOn w:val="a1"/>
    <w:next w:val="a1"/>
    <w:semiHidden/>
    <w:pPr>
      <w:ind w:left="1400"/>
    </w:pPr>
  </w:style>
  <w:style w:type="paragraph" w:styleId="90">
    <w:name w:val="toc 9"/>
    <w:basedOn w:val="a1"/>
    <w:next w:val="a1"/>
    <w:semiHidden/>
    <w:pPr>
      <w:ind w:left="1600"/>
    </w:pPr>
  </w:style>
  <w:style w:type="paragraph" w:styleId="23">
    <w:name w:val="Body Text 2"/>
    <w:basedOn w:val="a1"/>
    <w:rPr>
      <w:i/>
      <w:color w:val="0000FF"/>
    </w:rPr>
  </w:style>
  <w:style w:type="paragraph" w:styleId="af4">
    <w:name w:val="Body Text Indent"/>
    <w:basedOn w:val="a1"/>
    <w:pPr>
      <w:ind w:left="720"/>
    </w:pPr>
    <w:rPr>
      <w:i/>
      <w:color w:val="0000FF"/>
      <w:u w:val="single"/>
    </w:rPr>
  </w:style>
  <w:style w:type="paragraph" w:customStyle="1" w:styleId="Body">
    <w:name w:val="Body"/>
    <w:basedOn w:val="a1"/>
    <w:pPr>
      <w:widowControl/>
      <w:spacing w:before="120"/>
      <w:jc w:val="both"/>
    </w:pPr>
    <w:rPr>
      <w:rFonts w:ascii="Book Antiqua" w:hAnsi="Book Antiqua"/>
    </w:rPr>
  </w:style>
  <w:style w:type="paragraph" w:customStyle="1" w:styleId="Bullet">
    <w:name w:val="Bullet"/>
    <w:basedOn w:val="a1"/>
    <w:pPr>
      <w:widowControl/>
      <w:tabs>
        <w:tab w:val="num" w:pos="360"/>
        <w:tab w:val="left" w:pos="720"/>
      </w:tabs>
      <w:spacing w:before="120"/>
      <w:ind w:left="720" w:right="360"/>
      <w:jc w:val="both"/>
    </w:pPr>
    <w:rPr>
      <w:rFonts w:ascii="Book Antiqua" w:hAnsi="Book Antiqua"/>
    </w:rPr>
  </w:style>
  <w:style w:type="paragraph" w:customStyle="1" w:styleId="InfoBlue">
    <w:name w:val="InfoBlue"/>
    <w:basedOn w:val="a1"/>
    <w:next w:val="ae"/>
    <w:autoRedefine/>
    <w:pPr>
      <w:spacing w:before="120" w:after="120"/>
      <w:ind w:left="763"/>
    </w:pPr>
    <w:rPr>
      <w:i/>
      <w:color w:val="0000FF"/>
    </w:rPr>
  </w:style>
  <w:style w:type="character" w:styleId="af5">
    <w:name w:val="Hyperlink"/>
    <w:basedOn w:val="a2"/>
    <w:uiPriority w:val="99"/>
    <w:rPr>
      <w:color w:val="0000FF"/>
      <w:u w:val="single"/>
    </w:rPr>
  </w:style>
  <w:style w:type="character" w:styleId="af6">
    <w:name w:val="FollowedHyperlink"/>
    <w:basedOn w:val="a2"/>
    <w:uiPriority w:val="99"/>
    <w:rPr>
      <w:color w:val="800080"/>
      <w:u w:val="single"/>
    </w:rPr>
  </w:style>
  <w:style w:type="character" w:styleId="af7">
    <w:name w:val="Strong"/>
    <w:basedOn w:val="a2"/>
    <w:uiPriority w:val="22"/>
    <w:qFormat/>
    <w:rPr>
      <w:b/>
      <w:bCs/>
    </w:rPr>
  </w:style>
  <w:style w:type="paragraph" w:customStyle="1" w:styleId="tabletext0">
    <w:name w:val="tabletext"/>
    <w:basedOn w:val="a1"/>
    <w:pPr>
      <w:widowControl/>
      <w:spacing w:after="120"/>
    </w:pPr>
    <w:rPr>
      <w:lang w:eastAsia="ru-RU"/>
    </w:rPr>
  </w:style>
  <w:style w:type="paragraph" w:customStyle="1" w:styleId="infoblue0">
    <w:name w:val="infoblue"/>
    <w:basedOn w:val="a1"/>
    <w:pPr>
      <w:widowControl/>
      <w:spacing w:after="120"/>
      <w:jc w:val="both"/>
    </w:pPr>
    <w:rPr>
      <w:i/>
      <w:iCs/>
      <w:color w:val="0000FF"/>
      <w:lang w:eastAsia="ru-RU"/>
    </w:rPr>
  </w:style>
  <w:style w:type="paragraph" w:styleId="af8">
    <w:name w:val="Balloon Text"/>
    <w:basedOn w:val="a1"/>
    <w:link w:val="af9"/>
    <w:uiPriority w:val="99"/>
    <w:rsid w:val="00FA0E79"/>
    <w:pPr>
      <w:spacing w:after="0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0E79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uiPriority w:val="9"/>
    <w:rsid w:val="00605C94"/>
    <w:rPr>
      <w:rFonts w:ascii="Arial" w:hAnsi="Arial"/>
      <w:b/>
      <w:lang w:eastAsia="en-US"/>
    </w:rPr>
  </w:style>
  <w:style w:type="paragraph" w:customStyle="1" w:styleId="13">
    <w:name w:val="Заголовок оглавления1"/>
    <w:basedOn w:val="a1"/>
    <w:link w:val="14"/>
    <w:rsid w:val="00605C94"/>
    <w:pPr>
      <w:keepNext/>
      <w:pageBreakBefore/>
      <w:widowControl/>
      <w:pBdr>
        <w:top w:val="single" w:sz="48" w:space="26" w:color="auto"/>
      </w:pBdr>
      <w:spacing w:before="960" w:after="960"/>
      <w:ind w:left="2520"/>
    </w:pPr>
    <w:rPr>
      <w:rFonts w:ascii="Book Antiqua" w:hAnsi="Book Antiqua"/>
      <w:sz w:val="36"/>
      <w:lang w:val="en-US" w:eastAsia="ru-RU"/>
    </w:rPr>
  </w:style>
  <w:style w:type="paragraph" w:styleId="afa">
    <w:name w:val="List Paragraph"/>
    <w:aliases w:val="ТЗ список"/>
    <w:basedOn w:val="a1"/>
    <w:link w:val="afb"/>
    <w:uiPriority w:val="34"/>
    <w:qFormat/>
    <w:rsid w:val="0077031F"/>
    <w:pPr>
      <w:ind w:left="720"/>
      <w:contextualSpacing/>
    </w:pPr>
  </w:style>
  <w:style w:type="paragraph" w:customStyle="1" w:styleId="afc">
    <w:name w:val="_Основной с красной строки"/>
    <w:link w:val="afd"/>
    <w:qFormat/>
    <w:rsid w:val="0077031F"/>
    <w:pPr>
      <w:pBdr>
        <w:top w:val="nil"/>
        <w:left w:val="nil"/>
        <w:bottom w:val="nil"/>
        <w:right w:val="nil"/>
        <w:between w:val="nil"/>
        <w:bar w:val="nil"/>
      </w:pBdr>
      <w:spacing w:line="360" w:lineRule="exact"/>
      <w:ind w:firstLine="709"/>
      <w:jc w:val="both"/>
    </w:pPr>
    <w:rPr>
      <w:color w:val="000000"/>
      <w:sz w:val="24"/>
      <w:szCs w:val="24"/>
      <w:u w:color="000000"/>
    </w:rPr>
  </w:style>
  <w:style w:type="character" w:customStyle="1" w:styleId="afd">
    <w:name w:val="_Основной с красной строки Знак"/>
    <w:link w:val="afc"/>
    <w:locked/>
    <w:rsid w:val="0077031F"/>
    <w:rPr>
      <w:color w:val="000000"/>
      <w:sz w:val="24"/>
      <w:szCs w:val="24"/>
      <w:u w:color="000000"/>
    </w:rPr>
  </w:style>
  <w:style w:type="paragraph" w:customStyle="1" w:styleId="p1">
    <w:name w:val="p1"/>
    <w:basedOn w:val="a1"/>
    <w:rsid w:val="00490BF5"/>
    <w:pPr>
      <w:widowControl/>
      <w:spacing w:after="0"/>
      <w:ind w:left="0"/>
      <w:jc w:val="both"/>
    </w:pPr>
    <w:rPr>
      <w:rFonts w:ascii="Helvetica Neue" w:eastAsia="Times" w:hAnsi="Helvetica Neue"/>
      <w:sz w:val="18"/>
      <w:szCs w:val="18"/>
      <w:lang w:val="en-GB" w:eastAsia="zh-CN"/>
    </w:rPr>
  </w:style>
  <w:style w:type="character" w:customStyle="1" w:styleId="af">
    <w:name w:val="Основной текст Знак"/>
    <w:aliases w:val="body text Знак1,body text Знак Знак Знак Знак,body text Знак Знак,contents Знак,bt Знак,Specs Знак,heading_txt Знак,bodytxy2 Знак,??2 Знак,Body Text - Level 2 Знак,Corps de texte Знак,body tesx Знак,Body 3 Знак,1 Знак,Body... Знак"/>
    <w:basedOn w:val="a2"/>
    <w:link w:val="ae"/>
    <w:uiPriority w:val="99"/>
    <w:locked/>
    <w:rsid w:val="00CF3928"/>
    <w:rPr>
      <w:lang w:eastAsia="en-US"/>
    </w:rPr>
  </w:style>
  <w:style w:type="paragraph" w:customStyle="1" w:styleId="TableText1">
    <w:name w:val="Table Text"/>
    <w:basedOn w:val="a1"/>
    <w:link w:val="TableText2"/>
    <w:rsid w:val="00CF3928"/>
    <w:pPr>
      <w:keepLines/>
      <w:widowControl/>
      <w:spacing w:after="0"/>
      <w:ind w:left="0"/>
    </w:pPr>
    <w:rPr>
      <w:rFonts w:ascii="Book Antiqua" w:hAnsi="Book Antiqua"/>
      <w:sz w:val="16"/>
      <w:lang w:val="en-US" w:eastAsia="ru-RU"/>
    </w:rPr>
  </w:style>
  <w:style w:type="character" w:customStyle="1" w:styleId="HighlightedVariable">
    <w:name w:val="Highlighted Variable"/>
    <w:basedOn w:val="a2"/>
    <w:rsid w:val="00CF3928"/>
    <w:rPr>
      <w:rFonts w:ascii="Book Antiqua" w:hAnsi="Book Antiqua" w:cs="Times New Roman"/>
      <w:color w:val="0000FF"/>
    </w:rPr>
  </w:style>
  <w:style w:type="paragraph" w:customStyle="1" w:styleId="TableHeading">
    <w:name w:val="Table Heading"/>
    <w:basedOn w:val="TableText1"/>
    <w:link w:val="TableHeading0"/>
    <w:rsid w:val="00CF3928"/>
    <w:pPr>
      <w:spacing w:before="120" w:after="120"/>
    </w:pPr>
    <w:rPr>
      <w:b/>
    </w:rPr>
  </w:style>
  <w:style w:type="character" w:customStyle="1" w:styleId="TableHeading0">
    <w:name w:val="Table Heading Знак"/>
    <w:basedOn w:val="a2"/>
    <w:link w:val="TableHeading"/>
    <w:locked/>
    <w:rsid w:val="00CF3928"/>
    <w:rPr>
      <w:rFonts w:ascii="Book Antiqua" w:hAnsi="Book Antiqua"/>
      <w:b/>
      <w:sz w:val="16"/>
      <w:lang w:val="en-US"/>
    </w:rPr>
  </w:style>
  <w:style w:type="character" w:customStyle="1" w:styleId="TableText2">
    <w:name w:val="Table Text Знак"/>
    <w:basedOn w:val="a2"/>
    <w:link w:val="TableText1"/>
    <w:locked/>
    <w:rsid w:val="00CF3928"/>
    <w:rPr>
      <w:rFonts w:ascii="Book Antiqua" w:hAnsi="Book Antiqua"/>
      <w:sz w:val="16"/>
      <w:lang w:val="en-US"/>
    </w:rPr>
  </w:style>
  <w:style w:type="character" w:customStyle="1" w:styleId="11">
    <w:name w:val="Заголовок 1 Знак"/>
    <w:basedOn w:val="a2"/>
    <w:link w:val="10"/>
    <w:uiPriority w:val="9"/>
    <w:rsid w:val="00A92E9B"/>
    <w:rPr>
      <w:rFonts w:ascii="Arial" w:hAnsi="Arial"/>
      <w:b/>
      <w:sz w:val="24"/>
      <w:lang w:eastAsia="en-US"/>
    </w:rPr>
  </w:style>
  <w:style w:type="character" w:customStyle="1" w:styleId="30">
    <w:name w:val="Заголовок 3 Знак"/>
    <w:basedOn w:val="a2"/>
    <w:link w:val="3"/>
    <w:uiPriority w:val="9"/>
    <w:rsid w:val="00A92E9B"/>
    <w:rPr>
      <w:rFonts w:ascii="Arial" w:hAnsi="Arial"/>
      <w:i/>
      <w:lang w:eastAsia="en-US"/>
    </w:rPr>
  </w:style>
  <w:style w:type="table" w:customStyle="1" w:styleId="TableNormal">
    <w:name w:val="Table Normal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basedOn w:val="a2"/>
    <w:link w:val="a9"/>
    <w:rsid w:val="00A92E9B"/>
    <w:rPr>
      <w:lang w:eastAsia="en-US"/>
    </w:rPr>
  </w:style>
  <w:style w:type="character" w:customStyle="1" w:styleId="ac">
    <w:name w:val="Нижний колонтитул Знак"/>
    <w:basedOn w:val="a2"/>
    <w:link w:val="ab"/>
    <w:rsid w:val="00A92E9B"/>
    <w:rPr>
      <w:lang w:eastAsia="en-US"/>
    </w:rPr>
  </w:style>
  <w:style w:type="paragraph" w:customStyle="1" w:styleId="afe">
    <w:name w:val="_Титул_Организация"/>
    <w:rsid w:val="00A92E9B"/>
    <w:pPr>
      <w:pBdr>
        <w:top w:val="nil"/>
        <w:left w:val="nil"/>
        <w:bottom w:val="nil"/>
        <w:right w:val="nil"/>
        <w:between w:val="nil"/>
        <w:bar w:val="nil"/>
      </w:pBdr>
      <w:ind w:left="284" w:firstLine="567"/>
      <w:jc w:val="center"/>
    </w:pPr>
    <w:rPr>
      <w:rFonts w:eastAsia="Arial Unicode MS" w:hAnsi="Arial Unicode MS" w:cs="Arial Unicode MS"/>
      <w:color w:val="A6A6A6"/>
      <w:sz w:val="32"/>
      <w:szCs w:val="32"/>
      <w:u w:color="A6A6A6"/>
      <w:bdr w:val="nil"/>
    </w:rPr>
  </w:style>
  <w:style w:type="paragraph" w:customStyle="1" w:styleId="aff">
    <w:name w:val="_Титул_Название сервис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left="284" w:firstLine="567"/>
      <w:jc w:val="center"/>
    </w:pPr>
    <w:rPr>
      <w:b/>
      <w:bCs/>
      <w:color w:val="A6A6A6"/>
      <w:sz w:val="36"/>
      <w:szCs w:val="36"/>
      <w:u w:color="A6A6A6"/>
      <w:bdr w:val="nil"/>
    </w:rPr>
  </w:style>
  <w:style w:type="paragraph" w:customStyle="1" w:styleId="aff0">
    <w:name w:val="_Титул_Название докумен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1500"/>
      <w:ind w:left="851"/>
      <w:jc w:val="center"/>
    </w:pPr>
    <w:rPr>
      <w:rFonts w:ascii="Arial Unicode MS" w:eastAsia="Arial Unicode MS" w:cs="Arial Unicode MS"/>
      <w:b/>
      <w:bCs/>
      <w:caps/>
      <w:color w:val="000000"/>
      <w:sz w:val="32"/>
      <w:szCs w:val="32"/>
      <w:u w:color="000000"/>
      <w:bdr w:val="nil"/>
    </w:rPr>
  </w:style>
  <w:style w:type="paragraph" w:customStyle="1" w:styleId="aff1">
    <w:name w:val="_Титул_НЮГК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00" w:line="360" w:lineRule="atLeast"/>
      <w:jc w:val="center"/>
    </w:pPr>
    <w:rPr>
      <w:color w:val="000000"/>
      <w:sz w:val="28"/>
      <w:szCs w:val="28"/>
      <w:u w:color="000000"/>
      <w:bdr w:val="nil"/>
    </w:rPr>
  </w:style>
  <w:style w:type="paragraph" w:customStyle="1" w:styleId="aff2">
    <w:name w:val="_Титул_Да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00"/>
      <w:ind w:left="284" w:firstLine="567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aff3">
    <w:name w:val="_Заголовок без нумерации Не в оглавлении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tLeast"/>
      <w:jc w:val="both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spacing w:val="20"/>
      <w:sz w:val="28"/>
      <w:szCs w:val="28"/>
      <w:u w:color="000000"/>
      <w:bdr w:val="nil"/>
    </w:rPr>
  </w:style>
  <w:style w:type="paragraph" w:customStyle="1" w:styleId="15">
    <w:name w:val="_Заголовок 1"/>
    <w:qFormat/>
    <w:rsid w:val="00A92E9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before="200" w:after="200"/>
      <w:ind w:left="1021" w:hanging="170"/>
      <w:outlineLvl w:val="0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kern w:val="32"/>
      <w:sz w:val="36"/>
      <w:szCs w:val="36"/>
      <w:u w:color="000000"/>
      <w:bdr w:val="nil"/>
    </w:rPr>
  </w:style>
  <w:style w:type="paragraph" w:customStyle="1" w:styleId="24">
    <w:name w:val="_Заголовок 2"/>
    <w:link w:val="25"/>
    <w:qFormat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60" w:after="160" w:line="360" w:lineRule="atLeast"/>
      <w:jc w:val="both"/>
      <w:outlineLvl w:val="1"/>
    </w:pPr>
    <w:rPr>
      <w:b/>
      <w:bCs/>
      <w:color w:val="000000"/>
      <w:sz w:val="32"/>
      <w:szCs w:val="32"/>
      <w:u w:color="000000"/>
      <w:bdr w:val="nil"/>
    </w:rPr>
  </w:style>
  <w:style w:type="paragraph" w:customStyle="1" w:styleId="32">
    <w:name w:val="_Заголовок 3"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 w:line="360" w:lineRule="atLeast"/>
      <w:jc w:val="both"/>
      <w:outlineLvl w:val="2"/>
    </w:pPr>
    <w:rPr>
      <w:b/>
      <w:bCs/>
      <w:color w:val="000000"/>
      <w:sz w:val="28"/>
      <w:szCs w:val="28"/>
      <w:u w:color="000000"/>
      <w:bdr w:val="nil"/>
    </w:rPr>
  </w:style>
  <w:style w:type="numbering" w:customStyle="1" w:styleId="List0">
    <w:name w:val="List 0"/>
    <w:basedOn w:val="33"/>
    <w:rsid w:val="00A92E9B"/>
    <w:pPr>
      <w:numPr>
        <w:numId w:val="2"/>
      </w:numPr>
    </w:pPr>
  </w:style>
  <w:style w:type="numbering" w:customStyle="1" w:styleId="33">
    <w:name w:val="Импортированный стиль 3"/>
    <w:rsid w:val="00A92E9B"/>
  </w:style>
  <w:style w:type="numbering" w:customStyle="1" w:styleId="List1">
    <w:name w:val="List 1"/>
    <w:basedOn w:val="33"/>
    <w:rsid w:val="00A92E9B"/>
    <w:pPr>
      <w:numPr>
        <w:numId w:val="4"/>
      </w:numPr>
    </w:pPr>
  </w:style>
  <w:style w:type="numbering" w:customStyle="1" w:styleId="21">
    <w:name w:val="Список 21"/>
    <w:basedOn w:val="51"/>
    <w:rsid w:val="00A92E9B"/>
    <w:pPr>
      <w:numPr>
        <w:numId w:val="3"/>
      </w:numPr>
    </w:pPr>
  </w:style>
  <w:style w:type="numbering" w:customStyle="1" w:styleId="51">
    <w:name w:val="Импортированный стиль 5"/>
    <w:rsid w:val="00A92E9B"/>
  </w:style>
  <w:style w:type="paragraph" w:customStyle="1" w:styleId="aff4">
    <w:name w:val="_Заголовок таблицы"/>
    <w:rsid w:val="00A92E9B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/>
      <w:jc w:val="center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16">
    <w:name w:val="_Маркированный список уровня 1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60" w:line="360" w:lineRule="atLeast"/>
      <w:ind w:left="2214" w:hanging="360"/>
      <w:jc w:val="both"/>
    </w:pPr>
    <w:rPr>
      <w:color w:val="000000"/>
      <w:sz w:val="24"/>
      <w:szCs w:val="24"/>
      <w:u w:color="000000"/>
      <w:bdr w:val="nil"/>
    </w:rPr>
  </w:style>
  <w:style w:type="paragraph" w:styleId="aff5">
    <w:name w:val="TOC Heading"/>
    <w:basedOn w:val="10"/>
    <w:next w:val="a1"/>
    <w:uiPriority w:val="39"/>
    <w:unhideWhenUsed/>
    <w:qFormat/>
    <w:rsid w:val="00A92E9B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color="000000"/>
      <w:lang w:eastAsia="ru-RU"/>
    </w:rPr>
  </w:style>
  <w:style w:type="character" w:styleId="aff6">
    <w:name w:val="annotation reference"/>
    <w:basedOn w:val="a2"/>
    <w:uiPriority w:val="99"/>
    <w:unhideWhenUsed/>
    <w:rsid w:val="00A92E9B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A92E9B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0"/>
      <w:ind w:left="0"/>
    </w:pPr>
    <w:rPr>
      <w:rFonts w:ascii="Arial Unicode MS" w:eastAsia="Arial Unicode MS" w:cs="Arial Unicode MS"/>
      <w:color w:val="000000"/>
      <w:u w:color="000000"/>
      <w:bdr w:val="nil"/>
      <w:lang w:eastAsia="ru-RU"/>
    </w:rPr>
  </w:style>
  <w:style w:type="character" w:customStyle="1" w:styleId="aff8">
    <w:name w:val="Текст примечания Знак"/>
    <w:basedOn w:val="a2"/>
    <w:link w:val="aff7"/>
    <w:uiPriority w:val="99"/>
    <w:rsid w:val="00A92E9B"/>
    <w:rPr>
      <w:rFonts w:ascii="Arial Unicode MS" w:eastAsia="Arial Unicode MS" w:cs="Arial Unicode MS"/>
      <w:color w:val="000000"/>
      <w:u w:color="000000"/>
      <w:bdr w:val="nil"/>
    </w:rPr>
  </w:style>
  <w:style w:type="paragraph" w:styleId="aff9">
    <w:name w:val="annotation subject"/>
    <w:basedOn w:val="aff7"/>
    <w:next w:val="aff7"/>
    <w:link w:val="affa"/>
    <w:uiPriority w:val="99"/>
    <w:unhideWhenUsed/>
    <w:rsid w:val="00A92E9B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A92E9B"/>
    <w:rPr>
      <w:rFonts w:ascii="Arial Unicode MS" w:eastAsia="Arial Unicode MS" w:cs="Arial Unicode MS"/>
      <w:b/>
      <w:bCs/>
      <w:color w:val="000000"/>
      <w:u w:color="000000"/>
      <w:bdr w:val="nil"/>
    </w:rPr>
  </w:style>
  <w:style w:type="table" w:styleId="affb">
    <w:name w:val="Table Grid"/>
    <w:basedOn w:val="a3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3">
    <w:name w:val="Head3"/>
    <w:next w:val="a1"/>
    <w:rsid w:val="00A92E9B"/>
    <w:pPr>
      <w:keepNext/>
      <w:numPr>
        <w:ilvl w:val="2"/>
        <w:numId w:val="5"/>
      </w:numPr>
      <w:spacing w:before="120" w:after="120" w:line="360" w:lineRule="auto"/>
      <w:outlineLvl w:val="2"/>
    </w:pPr>
    <w:rPr>
      <w:b/>
      <w:bCs/>
      <w:kern w:val="32"/>
      <w:sz w:val="28"/>
      <w:szCs w:val="26"/>
    </w:rPr>
  </w:style>
  <w:style w:type="paragraph" w:customStyle="1" w:styleId="Head4">
    <w:name w:val="Head4"/>
    <w:basedOn w:val="a1"/>
    <w:next w:val="a1"/>
    <w:rsid w:val="00A92E9B"/>
    <w:pPr>
      <w:keepNext/>
      <w:widowControl/>
      <w:numPr>
        <w:ilvl w:val="3"/>
        <w:numId w:val="5"/>
      </w:numPr>
      <w:spacing w:after="0" w:line="360" w:lineRule="auto"/>
      <w:ind w:right="170"/>
      <w:jc w:val="both"/>
      <w:outlineLvl w:val="3"/>
    </w:pPr>
    <w:rPr>
      <w:b/>
      <w:sz w:val="28"/>
      <w:u w:color="000000"/>
      <w:lang w:val="x-none" w:eastAsia="x-none"/>
    </w:rPr>
  </w:style>
  <w:style w:type="paragraph" w:styleId="HTML">
    <w:name w:val="HTML Address"/>
    <w:basedOn w:val="a1"/>
    <w:link w:val="HTML0"/>
    <w:rsid w:val="00A92E9B"/>
    <w:pPr>
      <w:widowControl/>
      <w:spacing w:after="0" w:line="360" w:lineRule="auto"/>
      <w:ind w:left="170" w:right="170" w:firstLine="851"/>
      <w:jc w:val="both"/>
    </w:pPr>
    <w:rPr>
      <w:i/>
      <w:iCs/>
      <w:sz w:val="28"/>
      <w:szCs w:val="28"/>
      <w:u w:color="000000"/>
      <w:lang w:eastAsia="ru-RU"/>
    </w:rPr>
  </w:style>
  <w:style w:type="character" w:customStyle="1" w:styleId="HTML0">
    <w:name w:val="Адрес HTML Знак"/>
    <w:basedOn w:val="a2"/>
    <w:link w:val="HTML"/>
    <w:rsid w:val="00A92E9B"/>
    <w:rPr>
      <w:i/>
      <w:iCs/>
      <w:sz w:val="28"/>
      <w:szCs w:val="28"/>
      <w:u w:color="000000"/>
    </w:rPr>
  </w:style>
  <w:style w:type="paragraph" w:styleId="affc">
    <w:name w:val="Plain Text"/>
    <w:basedOn w:val="a1"/>
    <w:link w:val="affd"/>
    <w:uiPriority w:val="99"/>
    <w:rsid w:val="00A92E9B"/>
    <w:pPr>
      <w:widowControl/>
      <w:spacing w:after="0" w:line="360" w:lineRule="auto"/>
      <w:ind w:left="170" w:right="170" w:firstLine="851"/>
      <w:jc w:val="both"/>
    </w:pPr>
    <w:rPr>
      <w:rFonts w:ascii="Courier New" w:hAnsi="Courier New" w:cs="Courier New"/>
      <w:u w:color="000000"/>
      <w:lang w:eastAsia="ru-RU"/>
    </w:rPr>
  </w:style>
  <w:style w:type="character" w:customStyle="1" w:styleId="affd">
    <w:name w:val="Текст Знак"/>
    <w:basedOn w:val="a2"/>
    <w:link w:val="affc"/>
    <w:uiPriority w:val="99"/>
    <w:rsid w:val="00A92E9B"/>
    <w:rPr>
      <w:rFonts w:ascii="Courier New" w:hAnsi="Courier New" w:cs="Courier New"/>
      <w:u w:color="000000"/>
    </w:rPr>
  </w:style>
  <w:style w:type="paragraph" w:customStyle="1" w:styleId="Head2">
    <w:name w:val="Head2"/>
    <w:next w:val="a1"/>
    <w:link w:val="Head20"/>
    <w:rsid w:val="00A92E9B"/>
    <w:pPr>
      <w:keepNext/>
      <w:numPr>
        <w:ilvl w:val="1"/>
        <w:numId w:val="5"/>
      </w:numPr>
      <w:tabs>
        <w:tab w:val="left" w:pos="8931"/>
      </w:tabs>
      <w:spacing w:before="120" w:after="120" w:line="360" w:lineRule="auto"/>
      <w:outlineLvl w:val="1"/>
    </w:pPr>
    <w:rPr>
      <w:b/>
      <w:bCs/>
      <w:kern w:val="32"/>
      <w:sz w:val="28"/>
      <w:szCs w:val="32"/>
    </w:rPr>
  </w:style>
  <w:style w:type="paragraph" w:customStyle="1" w:styleId="Head1">
    <w:name w:val="Head1"/>
    <w:next w:val="a1"/>
    <w:rsid w:val="00A92E9B"/>
    <w:pPr>
      <w:pageBreakBefore/>
      <w:numPr>
        <w:numId w:val="5"/>
      </w:numPr>
      <w:spacing w:before="120" w:after="120" w:line="360" w:lineRule="auto"/>
      <w:outlineLvl w:val="0"/>
    </w:pPr>
    <w:rPr>
      <w:b/>
      <w:bCs/>
      <w:kern w:val="32"/>
      <w:sz w:val="28"/>
      <w:szCs w:val="32"/>
    </w:rPr>
  </w:style>
  <w:style w:type="paragraph" w:customStyle="1" w:styleId="PictureInscription">
    <w:name w:val="PictureInscription"/>
    <w:next w:val="a1"/>
    <w:qFormat/>
    <w:rsid w:val="00A92E9B"/>
    <w:pPr>
      <w:numPr>
        <w:ilvl w:val="7"/>
        <w:numId w:val="5"/>
      </w:numPr>
      <w:spacing w:line="360" w:lineRule="auto"/>
      <w:jc w:val="center"/>
    </w:pPr>
    <w:rPr>
      <w:sz w:val="24"/>
      <w:szCs w:val="24"/>
    </w:rPr>
  </w:style>
  <w:style w:type="paragraph" w:customStyle="1" w:styleId="TableInscription">
    <w:name w:val="TableInscription"/>
    <w:qFormat/>
    <w:rsid w:val="00A92E9B"/>
    <w:pPr>
      <w:keepNext/>
      <w:numPr>
        <w:ilvl w:val="8"/>
        <w:numId w:val="5"/>
      </w:numPr>
      <w:spacing w:before="240" w:after="120" w:line="360" w:lineRule="auto"/>
    </w:pPr>
    <w:rPr>
      <w:sz w:val="24"/>
    </w:rPr>
  </w:style>
  <w:style w:type="paragraph" w:customStyle="1" w:styleId="Head5">
    <w:name w:val="Head5"/>
    <w:rsid w:val="00A92E9B"/>
    <w:pPr>
      <w:keepNext/>
      <w:numPr>
        <w:ilvl w:val="4"/>
        <w:numId w:val="5"/>
      </w:numPr>
      <w:spacing w:before="120" w:after="120" w:line="360" w:lineRule="auto"/>
      <w:outlineLvl w:val="4"/>
    </w:pPr>
    <w:rPr>
      <w:b/>
      <w:sz w:val="28"/>
    </w:rPr>
  </w:style>
  <w:style w:type="paragraph" w:customStyle="1" w:styleId="Head6">
    <w:name w:val="Head6"/>
    <w:basedOn w:val="Head5"/>
    <w:qFormat/>
    <w:rsid w:val="00A92E9B"/>
    <w:pPr>
      <w:numPr>
        <w:ilvl w:val="5"/>
      </w:numPr>
    </w:pPr>
    <w:rPr>
      <w:noProof/>
    </w:rPr>
  </w:style>
  <w:style w:type="paragraph" w:styleId="affe">
    <w:name w:val="caption"/>
    <w:aliases w:val="Название таблицы"/>
    <w:basedOn w:val="a1"/>
    <w:next w:val="a1"/>
    <w:link w:val="afff"/>
    <w:uiPriority w:val="35"/>
    <w:qFormat/>
    <w:rsid w:val="00A92E9B"/>
    <w:pPr>
      <w:widowControl/>
      <w:spacing w:after="0" w:line="360" w:lineRule="auto"/>
      <w:ind w:left="170" w:right="170" w:firstLine="851"/>
      <w:jc w:val="both"/>
    </w:pPr>
    <w:rPr>
      <w:b/>
      <w:bCs/>
      <w:u w:color="000000"/>
      <w:lang w:val="x-none" w:eastAsia="x-none"/>
    </w:rPr>
  </w:style>
  <w:style w:type="character" w:customStyle="1" w:styleId="Head20">
    <w:name w:val="Head2 Знак Знак"/>
    <w:link w:val="Head2"/>
    <w:rsid w:val="00A92E9B"/>
    <w:rPr>
      <w:b/>
      <w:bCs/>
      <w:kern w:val="32"/>
      <w:sz w:val="28"/>
      <w:szCs w:val="32"/>
    </w:rPr>
  </w:style>
  <w:style w:type="character" w:customStyle="1" w:styleId="afff">
    <w:name w:val="Название объекта Знак"/>
    <w:aliases w:val="Название таблицы Знак"/>
    <w:link w:val="affe"/>
    <w:uiPriority w:val="35"/>
    <w:locked/>
    <w:rsid w:val="00A92E9B"/>
    <w:rPr>
      <w:b/>
      <w:bCs/>
      <w:u w:color="000000"/>
      <w:lang w:val="x-none" w:eastAsia="x-none"/>
    </w:rPr>
  </w:style>
  <w:style w:type="paragraph" w:customStyle="1" w:styleId="a">
    <w:name w:val="Маркированный"/>
    <w:basedOn w:val="a1"/>
    <w:uiPriority w:val="99"/>
    <w:rsid w:val="00A92E9B"/>
    <w:pPr>
      <w:widowControl/>
      <w:numPr>
        <w:numId w:val="6"/>
      </w:numPr>
      <w:kinsoku w:val="0"/>
      <w:spacing w:before="120" w:after="120" w:line="360" w:lineRule="auto"/>
      <w:jc w:val="both"/>
    </w:pPr>
    <w:rPr>
      <w:rFonts w:eastAsia="Calibri"/>
      <w:spacing w:val="3"/>
      <w:sz w:val="28"/>
      <w:u w:color="000000"/>
    </w:rPr>
  </w:style>
  <w:style w:type="character" w:customStyle="1" w:styleId="34">
    <w:name w:val="Основной текст (3)_"/>
    <w:basedOn w:val="a2"/>
    <w:link w:val="310"/>
    <w:uiPriority w:val="99"/>
    <w:locked/>
    <w:rsid w:val="00A92E9B"/>
    <w:rPr>
      <w:sz w:val="28"/>
      <w:szCs w:val="28"/>
      <w:shd w:val="clear" w:color="auto" w:fill="FFFFFF"/>
    </w:rPr>
  </w:style>
  <w:style w:type="paragraph" w:customStyle="1" w:styleId="310">
    <w:name w:val="Основной текст (3)1"/>
    <w:basedOn w:val="a1"/>
    <w:link w:val="34"/>
    <w:uiPriority w:val="99"/>
    <w:rsid w:val="00A92E9B"/>
    <w:pPr>
      <w:shd w:val="clear" w:color="auto" w:fill="FFFFFF"/>
      <w:spacing w:after="0" w:line="317" w:lineRule="exact"/>
      <w:ind w:left="0"/>
      <w:jc w:val="center"/>
    </w:pPr>
    <w:rPr>
      <w:sz w:val="28"/>
      <w:szCs w:val="28"/>
      <w:lang w:eastAsia="ru-RU"/>
    </w:rPr>
  </w:style>
  <w:style w:type="paragraph" w:customStyle="1" w:styleId="afff0">
    <w:name w:val="_Основной перед списком"/>
    <w:basedOn w:val="afc"/>
    <w:uiPriority w:val="99"/>
    <w:qFormat/>
    <w:rsid w:val="00A92E9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60"/>
    </w:pPr>
    <w:rPr>
      <w:color w:val="00000A"/>
      <w:lang w:val="x-none" w:eastAsia="x-none"/>
    </w:rPr>
  </w:style>
  <w:style w:type="paragraph" w:customStyle="1" w:styleId="afff1">
    <w:name w:val="Таблица заголовок"/>
    <w:basedOn w:val="a1"/>
    <w:qFormat/>
    <w:rsid w:val="00A92E9B"/>
    <w:pPr>
      <w:spacing w:before="60"/>
      <w:ind w:left="0"/>
      <w:jc w:val="center"/>
    </w:pPr>
    <w:rPr>
      <w:b/>
      <w:sz w:val="24"/>
      <w:szCs w:val="24"/>
      <w:u w:color="000000"/>
    </w:rPr>
  </w:style>
  <w:style w:type="paragraph" w:customStyle="1" w:styleId="OTRTitulnamedoc">
    <w:name w:val="OTR_Titul_name_doc"/>
    <w:basedOn w:val="a1"/>
    <w:semiHidden/>
    <w:rsid w:val="00A92E9B"/>
    <w:pPr>
      <w:widowControl/>
      <w:spacing w:before="200" w:after="400"/>
      <w:ind w:left="0"/>
      <w:contextualSpacing/>
      <w:jc w:val="center"/>
    </w:pPr>
    <w:rPr>
      <w:b/>
      <w:sz w:val="32"/>
      <w:szCs w:val="28"/>
      <w:u w:color="000000"/>
      <w:lang w:eastAsia="ru-RU"/>
    </w:rPr>
  </w:style>
  <w:style w:type="paragraph" w:customStyle="1" w:styleId="msonormal0">
    <w:name w:val="msonormal"/>
    <w:basedOn w:val="a1"/>
    <w:rsid w:val="00A92E9B"/>
    <w:pPr>
      <w:widowControl/>
      <w:spacing w:before="100" w:beforeAutospacing="1" w:after="100" w:afterAutospacing="1"/>
      <w:ind w:left="0"/>
    </w:pPr>
    <w:rPr>
      <w:sz w:val="24"/>
      <w:szCs w:val="24"/>
      <w:u w:color="000000"/>
      <w:lang w:eastAsia="ru-RU"/>
    </w:rPr>
  </w:style>
  <w:style w:type="paragraph" w:customStyle="1" w:styleId="17">
    <w:name w:val="Абзац списка1"/>
    <w:basedOn w:val="a1"/>
    <w:uiPriority w:val="34"/>
    <w:qFormat/>
    <w:locked/>
    <w:rsid w:val="00A92E9B"/>
    <w:pPr>
      <w:autoSpaceDN w:val="0"/>
      <w:adjustRightInd w:val="0"/>
      <w:spacing w:after="0" w:line="360" w:lineRule="atLeast"/>
      <w:ind w:left="720"/>
      <w:contextualSpacing/>
      <w:jc w:val="both"/>
      <w:textAlignment w:val="baseline"/>
    </w:pPr>
    <w:rPr>
      <w:sz w:val="24"/>
      <w:szCs w:val="24"/>
      <w:u w:color="000000"/>
      <w:lang w:eastAsia="ru-RU"/>
    </w:rPr>
  </w:style>
  <w:style w:type="paragraph" w:customStyle="1" w:styleId="18">
    <w:name w:val="_Титул1"/>
    <w:basedOn w:val="a1"/>
    <w:uiPriority w:val="99"/>
    <w:semiHidden/>
    <w:rsid w:val="00A92E9B"/>
    <w:pPr>
      <w:widowControl/>
      <w:autoSpaceDE w:val="0"/>
      <w:autoSpaceDN w:val="0"/>
      <w:adjustRightInd w:val="0"/>
      <w:spacing w:before="840" w:after="1680"/>
      <w:ind w:left="108"/>
      <w:jc w:val="right"/>
    </w:pPr>
    <w:rPr>
      <w:rFonts w:asciiTheme="minorHAnsi" w:hAnsiTheme="minorHAnsi" w:cstheme="minorHAnsi"/>
      <w:b/>
      <w:color w:val="000000"/>
      <w:sz w:val="44"/>
      <w:szCs w:val="24"/>
      <w:u w:color="000000"/>
    </w:rPr>
  </w:style>
  <w:style w:type="character" w:customStyle="1" w:styleId="25">
    <w:name w:val="_Заголовок 2 Знак"/>
    <w:link w:val="24"/>
    <w:rsid w:val="00A92E9B"/>
    <w:rPr>
      <w:b/>
      <w:bCs/>
      <w:color w:val="000000"/>
      <w:sz w:val="32"/>
      <w:szCs w:val="32"/>
      <w:u w:color="000000"/>
      <w:bdr w:val="nil"/>
    </w:rPr>
  </w:style>
  <w:style w:type="table" w:customStyle="1" w:styleId="ScrollTableNormal">
    <w:name w:val="Scroll Table Normal"/>
    <w:basedOn w:val="a3"/>
    <w:uiPriority w:val="99"/>
    <w:rsid w:val="00A92E9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jc w:val="left"/>
      </w:pPr>
      <w:rPr>
        <w:rFonts w:asciiTheme="minorHAnsi" w:hAnsiTheme="minorHAnsi"/>
        <w:b/>
        <w:i w:val="0"/>
        <w:sz w:val="22"/>
      </w:rPr>
      <w:tblPr/>
      <w:trPr>
        <w:tblHeader/>
      </w:trPr>
    </w:tblStylePr>
    <w:tblStylePr w:type="firstCol">
      <w:rPr>
        <w:rFonts w:asciiTheme="minorHAnsi" w:hAnsiTheme="minorHAnsi"/>
        <w:b/>
        <w:i w:val="0"/>
        <w:sz w:val="22"/>
      </w:rPr>
    </w:tblStylePr>
    <w:tblStylePr w:type="band1Horz">
      <w:pPr>
        <w:wordWrap/>
        <w:jc w:val="left"/>
      </w:pPr>
      <w:rPr>
        <w:rFonts w:asciiTheme="minorHAnsi" w:hAnsiTheme="minorHAnsi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C0C0C0"/>
      </w:tcPr>
    </w:tblStylePr>
  </w:style>
  <w:style w:type="character" w:customStyle="1" w:styleId="af3">
    <w:name w:val="Текст сноски Знак"/>
    <w:basedOn w:val="a2"/>
    <w:link w:val="af2"/>
    <w:uiPriority w:val="99"/>
    <w:semiHidden/>
    <w:rsid w:val="00A92E9B"/>
    <w:rPr>
      <w:rFonts w:ascii="Helvetica" w:hAnsi="Helvetica"/>
      <w:sz w:val="16"/>
      <w:lang w:eastAsia="en-US"/>
    </w:rPr>
  </w:style>
  <w:style w:type="character" w:customStyle="1" w:styleId="afb">
    <w:name w:val="Абзац списка Знак"/>
    <w:aliases w:val="ТЗ список Знак"/>
    <w:link w:val="afa"/>
    <w:uiPriority w:val="34"/>
    <w:rsid w:val="00A92E9B"/>
    <w:rPr>
      <w:lang w:eastAsia="en-US"/>
    </w:rPr>
  </w:style>
  <w:style w:type="paragraph" w:customStyle="1" w:styleId="RTL">
    <w:name w:val="RTL_Рисунки"/>
    <w:basedOn w:val="affe"/>
    <w:next w:val="a1"/>
    <w:link w:val="RTL0"/>
    <w:qFormat/>
    <w:rsid w:val="00A92E9B"/>
    <w:pPr>
      <w:widowControl w:val="0"/>
      <w:autoSpaceDN w:val="0"/>
      <w:adjustRightInd w:val="0"/>
      <w:spacing w:before="60" w:after="120"/>
      <w:ind w:left="0" w:right="0" w:firstLine="0"/>
      <w:contextualSpacing/>
      <w:jc w:val="center"/>
      <w:textAlignment w:val="baseline"/>
    </w:pPr>
    <w:rPr>
      <w:b w:val="0"/>
      <w:sz w:val="22"/>
      <w:lang w:val="ru-RU" w:eastAsia="ru-RU"/>
    </w:rPr>
  </w:style>
  <w:style w:type="character" w:customStyle="1" w:styleId="RTL0">
    <w:name w:val="RTL_Рисунки Знак"/>
    <w:basedOn w:val="a2"/>
    <w:link w:val="RTL"/>
    <w:rsid w:val="00A92E9B"/>
    <w:rPr>
      <w:bCs/>
      <w:sz w:val="22"/>
      <w:u w:color="000000"/>
    </w:rPr>
  </w:style>
  <w:style w:type="character" w:customStyle="1" w:styleId="a6">
    <w:name w:val="Название Знак"/>
    <w:aliases w:val="Название без нумерации Знак"/>
    <w:link w:val="a5"/>
    <w:rsid w:val="00C8671E"/>
    <w:rPr>
      <w:rFonts w:ascii="Arial" w:hAnsi="Arial"/>
      <w:b/>
      <w:sz w:val="36"/>
      <w:lang w:eastAsia="en-US"/>
    </w:rPr>
  </w:style>
  <w:style w:type="paragraph" w:styleId="a0">
    <w:name w:val="List Bullet"/>
    <w:basedOn w:val="a1"/>
    <w:rsid w:val="00C8671E"/>
    <w:pPr>
      <w:widowControl/>
      <w:numPr>
        <w:numId w:val="7"/>
      </w:numPr>
      <w:spacing w:before="40" w:after="40"/>
    </w:pPr>
    <w:rPr>
      <w:rFonts w:ascii="Calibri" w:hAnsi="Calibri"/>
      <w:sz w:val="22"/>
      <w:szCs w:val="24"/>
      <w:lang w:eastAsia="ru-RU"/>
    </w:rPr>
  </w:style>
  <w:style w:type="paragraph" w:styleId="afff2">
    <w:name w:val="Normal (Web)"/>
    <w:basedOn w:val="a1"/>
    <w:uiPriority w:val="99"/>
    <w:unhideWhenUsed/>
    <w:rsid w:val="00C8671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31">
    <w:name w:val="pt-a0-00003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04">
    <w:name w:val="pt-a1-000004"/>
    <w:basedOn w:val="a2"/>
    <w:rsid w:val="00D70352"/>
  </w:style>
  <w:style w:type="character" w:customStyle="1" w:styleId="pt-a1-000032">
    <w:name w:val="pt-a1-000032"/>
    <w:basedOn w:val="a2"/>
    <w:rsid w:val="00D70352"/>
  </w:style>
  <w:style w:type="character" w:customStyle="1" w:styleId="pt-a1-000050">
    <w:name w:val="pt-a1-000050"/>
    <w:basedOn w:val="a2"/>
    <w:rsid w:val="00D70352"/>
  </w:style>
  <w:style w:type="paragraph" w:customStyle="1" w:styleId="pt-a0-000051">
    <w:name w:val="pt-a0-00005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52">
    <w:name w:val="pt-a0-000052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86">
    <w:name w:val="pt-a0-000086"/>
    <w:basedOn w:val="a1"/>
    <w:rsid w:val="00591630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ng-scope">
    <w:name w:val="ng-scope"/>
    <w:basedOn w:val="a1"/>
    <w:rsid w:val="00A1444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21">
    <w:name w:val="pt-a0-000021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6">
    <w:name w:val="pt-a1-000036"/>
    <w:basedOn w:val="a2"/>
    <w:rsid w:val="00FF1F5F"/>
  </w:style>
  <w:style w:type="paragraph" w:customStyle="1" w:styleId="pt-a0-000025">
    <w:name w:val="pt-a0-000025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000037">
    <w:name w:val="pt-000037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000038">
    <w:name w:val="pt-000038"/>
    <w:basedOn w:val="a2"/>
    <w:rsid w:val="00FF1F5F"/>
  </w:style>
  <w:style w:type="character" w:customStyle="1" w:styleId="pt-a1-000015">
    <w:name w:val="pt-a1-000015"/>
    <w:basedOn w:val="a2"/>
    <w:rsid w:val="00FF1F5F"/>
  </w:style>
  <w:style w:type="paragraph" w:customStyle="1" w:styleId="pt-a0-000023">
    <w:name w:val="pt-a0-00002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9">
    <w:name w:val="pt-a1-000039"/>
    <w:basedOn w:val="a2"/>
    <w:rsid w:val="00FF1F5F"/>
  </w:style>
  <w:style w:type="paragraph" w:customStyle="1" w:styleId="pt-a0-000040">
    <w:name w:val="pt-a0-000040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1">
    <w:name w:val="pt-a1-000041"/>
    <w:basedOn w:val="a2"/>
    <w:rsid w:val="00FF1F5F"/>
  </w:style>
  <w:style w:type="character" w:customStyle="1" w:styleId="pt-a1-000042">
    <w:name w:val="pt-a1-000042"/>
    <w:basedOn w:val="a2"/>
    <w:rsid w:val="00FF1F5F"/>
  </w:style>
  <w:style w:type="character" w:customStyle="1" w:styleId="pt-a1-000028">
    <w:name w:val="pt-a1-000028"/>
    <w:basedOn w:val="a2"/>
    <w:rsid w:val="00FF1F5F"/>
  </w:style>
  <w:style w:type="paragraph" w:customStyle="1" w:styleId="pt-a0-000043">
    <w:name w:val="pt-a0-00004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4">
    <w:name w:val="pt-a1-000044"/>
    <w:basedOn w:val="a2"/>
    <w:rsid w:val="00FF1F5F"/>
  </w:style>
  <w:style w:type="paragraph" w:customStyle="1" w:styleId="1">
    <w:name w:val="Стиль1"/>
    <w:basedOn w:val="13"/>
    <w:link w:val="19"/>
    <w:qFormat/>
    <w:rsid w:val="003408B8"/>
    <w:pPr>
      <w:numPr>
        <w:numId w:val="1"/>
      </w:numPr>
      <w:pBdr>
        <w:top w:val="single" w:sz="48" w:space="30" w:color="auto"/>
      </w:pBdr>
      <w:spacing w:before="0" w:after="0"/>
    </w:pPr>
    <w:rPr>
      <w:rFonts w:ascii="Times New Roman" w:hAnsi="Times New Roman"/>
      <w:lang w:val="ru-RU"/>
    </w:rPr>
  </w:style>
  <w:style w:type="paragraph" w:customStyle="1" w:styleId="26">
    <w:name w:val="Стиль2"/>
    <w:basedOn w:val="13"/>
    <w:link w:val="27"/>
    <w:qFormat/>
    <w:rsid w:val="00E30D7B"/>
    <w:pPr>
      <w:pBdr>
        <w:top w:val="single" w:sz="48" w:space="31" w:color="auto"/>
      </w:pBdr>
      <w:spacing w:before="0" w:after="0"/>
      <w:ind w:left="0"/>
    </w:pPr>
    <w:rPr>
      <w:rFonts w:ascii="Times New Roman" w:hAnsi="Times New Roman"/>
      <w:lang w:val="ru-RU"/>
    </w:rPr>
  </w:style>
  <w:style w:type="character" w:customStyle="1" w:styleId="14">
    <w:name w:val="Заголовок оглавления1 Знак"/>
    <w:basedOn w:val="a2"/>
    <w:link w:val="13"/>
    <w:rsid w:val="003408B8"/>
    <w:rPr>
      <w:rFonts w:ascii="Book Antiqua" w:hAnsi="Book Antiqua"/>
      <w:sz w:val="36"/>
      <w:lang w:val="en-US"/>
    </w:rPr>
  </w:style>
  <w:style w:type="character" w:customStyle="1" w:styleId="19">
    <w:name w:val="Стиль1 Знак"/>
    <w:basedOn w:val="14"/>
    <w:link w:val="1"/>
    <w:rsid w:val="003408B8"/>
    <w:rPr>
      <w:rFonts w:ascii="Book Antiqua" w:hAnsi="Book Antiqua"/>
      <w:sz w:val="36"/>
      <w:lang w:val="en-US"/>
    </w:rPr>
  </w:style>
  <w:style w:type="character" w:customStyle="1" w:styleId="27">
    <w:name w:val="Стиль2 Знак"/>
    <w:basedOn w:val="14"/>
    <w:link w:val="26"/>
    <w:rsid w:val="00E30D7B"/>
    <w:rPr>
      <w:rFonts w:ascii="Book Antiqua" w:hAnsi="Book Antiqua"/>
      <w:sz w:val="36"/>
      <w:lang w:val="en-US"/>
    </w:rPr>
  </w:style>
  <w:style w:type="paragraph" w:styleId="afff3">
    <w:name w:val="endnote text"/>
    <w:basedOn w:val="a1"/>
    <w:link w:val="afff4"/>
    <w:rsid w:val="009D2CE4"/>
    <w:pPr>
      <w:spacing w:after="0"/>
    </w:pPr>
  </w:style>
  <w:style w:type="character" w:customStyle="1" w:styleId="afff4">
    <w:name w:val="Текст концевой сноски Знак"/>
    <w:basedOn w:val="a2"/>
    <w:link w:val="afff3"/>
    <w:rsid w:val="009D2CE4"/>
    <w:rPr>
      <w:lang w:eastAsia="en-US"/>
    </w:rPr>
  </w:style>
  <w:style w:type="character" w:styleId="afff5">
    <w:name w:val="endnote reference"/>
    <w:basedOn w:val="a2"/>
    <w:rsid w:val="009D2CE4"/>
    <w:rPr>
      <w:vertAlign w:val="superscript"/>
    </w:rPr>
  </w:style>
  <w:style w:type="paragraph" w:customStyle="1" w:styleId="afff6">
    <w:name w:val="ГОСТ Основной текст"/>
    <w:qFormat/>
    <w:rsid w:val="00E451F6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customStyle="1" w:styleId="afff7">
    <w:name w:val="ГОСТ Список простой маркированный"/>
    <w:qFormat/>
    <w:rsid w:val="00E451F6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8">
    <w:name w:val="ГОСТ Заголовок 2 уровня"/>
    <w:next w:val="afff6"/>
    <w:qFormat/>
    <w:rsid w:val="00E451F6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1a">
    <w:name w:val="ГОСТ Заголовок 1 уровня"/>
    <w:next w:val="afff6"/>
    <w:qFormat/>
    <w:rsid w:val="00D859C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character" w:styleId="afff8">
    <w:name w:val="Emphasis"/>
    <w:basedOn w:val="a2"/>
    <w:uiPriority w:val="20"/>
    <w:qFormat/>
    <w:rsid w:val="00D859C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caption" w:semiHidden="1" w:uiPriority="35" w:unhideWhenUsed="1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spacing w:after="60"/>
      <w:ind w:left="709"/>
    </w:pPr>
    <w:rPr>
      <w:lang w:eastAsia="en-US"/>
    </w:rPr>
  </w:style>
  <w:style w:type="paragraph" w:styleId="10">
    <w:name w:val="heading 1"/>
    <w:basedOn w:val="a1"/>
    <w:next w:val="a1"/>
    <w:link w:val="11"/>
    <w:qFormat/>
    <w:pPr>
      <w:keepNext/>
      <w:spacing w:before="120"/>
      <w:ind w:left="0"/>
      <w:outlineLvl w:val="0"/>
    </w:pPr>
    <w:rPr>
      <w:rFonts w:ascii="Arial" w:hAnsi="Arial"/>
      <w:b/>
      <w:sz w:val="24"/>
    </w:rPr>
  </w:style>
  <w:style w:type="paragraph" w:styleId="2">
    <w:name w:val="heading 2"/>
    <w:basedOn w:val="10"/>
    <w:next w:val="a1"/>
    <w:link w:val="20"/>
    <w:qFormat/>
    <w:pPr>
      <w:outlineLvl w:val="1"/>
    </w:pPr>
    <w:rPr>
      <w:sz w:val="20"/>
    </w:rPr>
  </w:style>
  <w:style w:type="paragraph" w:styleId="3">
    <w:name w:val="heading 3"/>
    <w:basedOn w:val="10"/>
    <w:next w:val="a1"/>
    <w:link w:val="30"/>
    <w:qFormat/>
    <w:pPr>
      <w:numPr>
        <w:ilvl w:val="2"/>
      </w:numPr>
      <w:outlineLvl w:val="2"/>
    </w:pPr>
    <w:rPr>
      <w:b w:val="0"/>
      <w:i/>
      <w:sz w:val="20"/>
    </w:rPr>
  </w:style>
  <w:style w:type="paragraph" w:styleId="4">
    <w:name w:val="heading 4"/>
    <w:basedOn w:val="10"/>
    <w:next w:val="a1"/>
    <w:qFormat/>
    <w:pPr>
      <w:numPr>
        <w:ilvl w:val="3"/>
      </w:numPr>
      <w:outlineLvl w:val="3"/>
    </w:pPr>
    <w:rPr>
      <w:b w:val="0"/>
      <w:sz w:val="20"/>
    </w:rPr>
  </w:style>
  <w:style w:type="paragraph" w:styleId="5">
    <w:name w:val="heading 5"/>
    <w:basedOn w:val="a1"/>
    <w:next w:val="a1"/>
    <w:qFormat/>
    <w:pPr>
      <w:spacing w:before="240"/>
      <w:ind w:left="0"/>
      <w:outlineLvl w:val="4"/>
    </w:pPr>
    <w:rPr>
      <w:sz w:val="22"/>
    </w:rPr>
  </w:style>
  <w:style w:type="paragraph" w:styleId="6">
    <w:name w:val="heading 6"/>
    <w:basedOn w:val="a1"/>
    <w:next w:val="a1"/>
    <w:qFormat/>
    <w:pPr>
      <w:spacing w:before="240"/>
      <w:ind w:left="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spacing w:before="240"/>
      <w:ind w:left="0"/>
      <w:outlineLvl w:val="6"/>
    </w:pPr>
  </w:style>
  <w:style w:type="paragraph" w:styleId="8">
    <w:name w:val="heading 8"/>
    <w:basedOn w:val="a1"/>
    <w:next w:val="a1"/>
    <w:qFormat/>
    <w:pPr>
      <w:spacing w:before="240"/>
      <w:ind w:left="0"/>
      <w:outlineLvl w:val="7"/>
    </w:pPr>
    <w:rPr>
      <w:i/>
    </w:rPr>
  </w:style>
  <w:style w:type="paragraph" w:styleId="9">
    <w:name w:val="heading 9"/>
    <w:basedOn w:val="a1"/>
    <w:next w:val="a1"/>
    <w:qFormat/>
    <w:pPr>
      <w:spacing w:before="240"/>
      <w:ind w:left="0"/>
      <w:outlineLvl w:val="8"/>
    </w:pPr>
    <w:rPr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Paragraph2">
    <w:name w:val="Paragraph2"/>
    <w:basedOn w:val="a1"/>
    <w:pPr>
      <w:spacing w:before="80"/>
      <w:ind w:left="720"/>
      <w:jc w:val="both"/>
    </w:pPr>
    <w:rPr>
      <w:color w:val="000000"/>
      <w:lang w:val="en-AU"/>
    </w:rPr>
  </w:style>
  <w:style w:type="paragraph" w:styleId="a5">
    <w:name w:val="Title"/>
    <w:aliases w:val="Название без нумерации"/>
    <w:basedOn w:val="a1"/>
    <w:next w:val="a1"/>
    <w:link w:val="a6"/>
    <w:qFormat/>
    <w:pPr>
      <w:spacing w:after="240"/>
      <w:ind w:left="0"/>
      <w:jc w:val="center"/>
    </w:pPr>
    <w:rPr>
      <w:rFonts w:ascii="Arial" w:hAnsi="Arial"/>
      <w:b/>
      <w:sz w:val="36"/>
    </w:rPr>
  </w:style>
  <w:style w:type="paragraph" w:styleId="a7">
    <w:name w:val="Subtitle"/>
    <w:basedOn w:val="a1"/>
    <w:qFormat/>
    <w:pPr>
      <w:jc w:val="center"/>
    </w:pPr>
    <w:rPr>
      <w:rFonts w:ascii="Arial" w:hAnsi="Arial"/>
      <w:i/>
      <w:sz w:val="36"/>
      <w:lang w:val="en-AU"/>
    </w:rPr>
  </w:style>
  <w:style w:type="paragraph" w:styleId="a8">
    <w:name w:val="Normal Indent"/>
    <w:basedOn w:val="a1"/>
    <w:pPr>
      <w:ind w:left="900" w:hanging="900"/>
    </w:pPr>
  </w:style>
  <w:style w:type="paragraph" w:styleId="12">
    <w:name w:val="toc 1"/>
    <w:basedOn w:val="a1"/>
    <w:next w:val="a1"/>
    <w:uiPriority w:val="39"/>
    <w:qFormat/>
    <w:pPr>
      <w:tabs>
        <w:tab w:val="left" w:pos="432"/>
        <w:tab w:val="right" w:leader="dot" w:pos="9360"/>
      </w:tabs>
      <w:spacing w:before="120"/>
      <w:ind w:left="0" w:right="720"/>
    </w:pPr>
    <w:rPr>
      <w:noProof/>
      <w:szCs w:val="24"/>
    </w:rPr>
  </w:style>
  <w:style w:type="paragraph" w:styleId="22">
    <w:name w:val="toc 2"/>
    <w:basedOn w:val="a1"/>
    <w:next w:val="a1"/>
    <w:uiPriority w:val="39"/>
    <w:qFormat/>
    <w:pPr>
      <w:tabs>
        <w:tab w:val="left" w:pos="1000"/>
        <w:tab w:val="right" w:leader="dot" w:pos="9360"/>
      </w:tabs>
      <w:ind w:left="432" w:right="720"/>
    </w:pPr>
    <w:rPr>
      <w:noProof/>
    </w:rPr>
  </w:style>
  <w:style w:type="paragraph" w:styleId="31">
    <w:name w:val="toc 3"/>
    <w:basedOn w:val="a1"/>
    <w:next w:val="a1"/>
    <w:uiPriority w:val="39"/>
    <w:qFormat/>
    <w:pPr>
      <w:tabs>
        <w:tab w:val="left" w:pos="1440"/>
        <w:tab w:val="left" w:pos="1600"/>
        <w:tab w:val="right" w:leader="dot" w:pos="9360"/>
      </w:tabs>
      <w:ind w:left="864"/>
    </w:pPr>
    <w:rPr>
      <w:noProof/>
    </w:rPr>
  </w:style>
  <w:style w:type="paragraph" w:styleId="a9">
    <w:name w:val="header"/>
    <w:basedOn w:val="a1"/>
    <w:link w:val="aa"/>
    <w:pPr>
      <w:tabs>
        <w:tab w:val="center" w:pos="4320"/>
        <w:tab w:val="right" w:pos="8640"/>
      </w:tabs>
    </w:pPr>
  </w:style>
  <w:style w:type="paragraph" w:styleId="ab">
    <w:name w:val="footer"/>
    <w:basedOn w:val="a1"/>
    <w:link w:val="ac"/>
    <w:pPr>
      <w:tabs>
        <w:tab w:val="center" w:pos="4320"/>
        <w:tab w:val="right" w:pos="8640"/>
      </w:tabs>
    </w:pPr>
  </w:style>
  <w:style w:type="character" w:styleId="ad">
    <w:name w:val="page number"/>
    <w:basedOn w:val="a2"/>
  </w:style>
  <w:style w:type="paragraph" w:customStyle="1" w:styleId="Bullet1">
    <w:name w:val="Bullet1"/>
    <w:basedOn w:val="a1"/>
    <w:pPr>
      <w:ind w:left="720" w:hanging="432"/>
    </w:pPr>
  </w:style>
  <w:style w:type="paragraph" w:customStyle="1" w:styleId="Bullet2">
    <w:name w:val="Bullet2"/>
    <w:basedOn w:val="a1"/>
    <w:pPr>
      <w:ind w:left="1440" w:hanging="360"/>
    </w:pPr>
    <w:rPr>
      <w:color w:val="000080"/>
    </w:rPr>
  </w:style>
  <w:style w:type="paragraph" w:customStyle="1" w:styleId="Tabletext">
    <w:name w:val="Tabletext"/>
    <w:basedOn w:val="a1"/>
    <w:pPr>
      <w:keepLines/>
      <w:spacing w:after="120"/>
    </w:pPr>
  </w:style>
  <w:style w:type="paragraph" w:styleId="ae">
    <w:name w:val="Body Text"/>
    <w:aliases w:val="body text,body text Знак Знак Знак,body text Знак,contents,bt,Specs,heading_txt,bodytxy2,??2,Body Text - Level 2,Corps de texte,body tesx,Body 3,Основной текст Знак1,Основной текст Знак Знак,1,Body..."/>
    <w:basedOn w:val="a1"/>
    <w:link w:val="af"/>
    <w:uiPriority w:val="99"/>
    <w:pPr>
      <w:keepLines/>
      <w:spacing w:after="120"/>
      <w:ind w:left="720"/>
    </w:pPr>
  </w:style>
  <w:style w:type="paragraph" w:styleId="af0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character" w:styleId="af1">
    <w:name w:val="footnote reference"/>
    <w:basedOn w:val="a2"/>
    <w:uiPriority w:val="99"/>
    <w:semiHidden/>
    <w:rPr>
      <w:sz w:val="20"/>
      <w:vertAlign w:val="superscript"/>
    </w:rPr>
  </w:style>
  <w:style w:type="paragraph" w:styleId="af2">
    <w:name w:val="footnote text"/>
    <w:basedOn w:val="a1"/>
    <w:link w:val="af3"/>
    <w:uiPriority w:val="99"/>
    <w:semiHidden/>
    <w:pPr>
      <w:keepNext/>
      <w:keepLines/>
      <w:pBdr>
        <w:bottom w:val="single" w:sz="6" w:space="0" w:color="000000"/>
      </w:pBdr>
      <w:spacing w:before="40" w:after="40"/>
      <w:ind w:left="360" w:hanging="360"/>
    </w:pPr>
    <w:rPr>
      <w:rFonts w:ascii="Helvetica" w:hAnsi="Helvetica"/>
      <w:sz w:val="16"/>
    </w:rPr>
  </w:style>
  <w:style w:type="paragraph" w:customStyle="1" w:styleId="MainTitle">
    <w:name w:val="Main Title"/>
    <w:basedOn w:val="a1"/>
    <w:pPr>
      <w:spacing w:before="480"/>
      <w:jc w:val="center"/>
    </w:pPr>
    <w:rPr>
      <w:rFonts w:ascii="Arial" w:hAnsi="Arial"/>
      <w:b/>
      <w:kern w:val="28"/>
      <w:sz w:val="32"/>
    </w:rPr>
  </w:style>
  <w:style w:type="paragraph" w:customStyle="1" w:styleId="Paragraph1">
    <w:name w:val="Paragraph1"/>
    <w:basedOn w:val="a1"/>
    <w:pPr>
      <w:spacing w:before="80"/>
      <w:jc w:val="both"/>
    </w:pPr>
  </w:style>
  <w:style w:type="paragraph" w:customStyle="1" w:styleId="Paragraph3">
    <w:name w:val="Paragraph3"/>
    <w:basedOn w:val="a1"/>
    <w:pPr>
      <w:spacing w:before="80"/>
      <w:ind w:left="1530"/>
      <w:jc w:val="both"/>
    </w:pPr>
  </w:style>
  <w:style w:type="paragraph" w:customStyle="1" w:styleId="Paragraph4">
    <w:name w:val="Paragraph4"/>
    <w:basedOn w:val="a1"/>
    <w:pPr>
      <w:spacing w:before="80"/>
      <w:ind w:left="2250"/>
      <w:jc w:val="both"/>
    </w:pPr>
  </w:style>
  <w:style w:type="paragraph" w:styleId="40">
    <w:name w:val="toc 4"/>
    <w:basedOn w:val="a1"/>
    <w:next w:val="a1"/>
    <w:semiHidden/>
    <w:pPr>
      <w:ind w:left="600"/>
    </w:pPr>
  </w:style>
  <w:style w:type="paragraph" w:styleId="50">
    <w:name w:val="toc 5"/>
    <w:basedOn w:val="a1"/>
    <w:next w:val="a1"/>
    <w:semiHidden/>
    <w:pPr>
      <w:ind w:left="800"/>
    </w:pPr>
  </w:style>
  <w:style w:type="paragraph" w:styleId="60">
    <w:name w:val="toc 6"/>
    <w:basedOn w:val="a1"/>
    <w:next w:val="a1"/>
    <w:semiHidden/>
    <w:pPr>
      <w:ind w:left="1000"/>
    </w:pPr>
  </w:style>
  <w:style w:type="paragraph" w:styleId="70">
    <w:name w:val="toc 7"/>
    <w:basedOn w:val="a1"/>
    <w:next w:val="a1"/>
    <w:semiHidden/>
    <w:pPr>
      <w:ind w:left="1200"/>
    </w:pPr>
  </w:style>
  <w:style w:type="paragraph" w:styleId="80">
    <w:name w:val="toc 8"/>
    <w:basedOn w:val="a1"/>
    <w:next w:val="a1"/>
    <w:semiHidden/>
    <w:pPr>
      <w:ind w:left="1400"/>
    </w:pPr>
  </w:style>
  <w:style w:type="paragraph" w:styleId="90">
    <w:name w:val="toc 9"/>
    <w:basedOn w:val="a1"/>
    <w:next w:val="a1"/>
    <w:semiHidden/>
    <w:pPr>
      <w:ind w:left="1600"/>
    </w:pPr>
  </w:style>
  <w:style w:type="paragraph" w:styleId="23">
    <w:name w:val="Body Text 2"/>
    <w:basedOn w:val="a1"/>
    <w:rPr>
      <w:i/>
      <w:color w:val="0000FF"/>
    </w:rPr>
  </w:style>
  <w:style w:type="paragraph" w:styleId="af4">
    <w:name w:val="Body Text Indent"/>
    <w:basedOn w:val="a1"/>
    <w:pPr>
      <w:ind w:left="720"/>
    </w:pPr>
    <w:rPr>
      <w:i/>
      <w:color w:val="0000FF"/>
      <w:u w:val="single"/>
    </w:rPr>
  </w:style>
  <w:style w:type="paragraph" w:customStyle="1" w:styleId="Body">
    <w:name w:val="Body"/>
    <w:basedOn w:val="a1"/>
    <w:pPr>
      <w:widowControl/>
      <w:spacing w:before="120"/>
      <w:jc w:val="both"/>
    </w:pPr>
    <w:rPr>
      <w:rFonts w:ascii="Book Antiqua" w:hAnsi="Book Antiqua"/>
    </w:rPr>
  </w:style>
  <w:style w:type="paragraph" w:customStyle="1" w:styleId="Bullet">
    <w:name w:val="Bullet"/>
    <w:basedOn w:val="a1"/>
    <w:pPr>
      <w:widowControl/>
      <w:tabs>
        <w:tab w:val="num" w:pos="360"/>
        <w:tab w:val="left" w:pos="720"/>
      </w:tabs>
      <w:spacing w:before="120"/>
      <w:ind w:left="720" w:right="360"/>
      <w:jc w:val="both"/>
    </w:pPr>
    <w:rPr>
      <w:rFonts w:ascii="Book Antiqua" w:hAnsi="Book Antiqua"/>
    </w:rPr>
  </w:style>
  <w:style w:type="paragraph" w:customStyle="1" w:styleId="InfoBlue">
    <w:name w:val="InfoBlue"/>
    <w:basedOn w:val="a1"/>
    <w:next w:val="ae"/>
    <w:autoRedefine/>
    <w:pPr>
      <w:spacing w:before="120" w:after="120"/>
      <w:ind w:left="763"/>
    </w:pPr>
    <w:rPr>
      <w:i/>
      <w:color w:val="0000FF"/>
    </w:rPr>
  </w:style>
  <w:style w:type="character" w:styleId="af5">
    <w:name w:val="Hyperlink"/>
    <w:basedOn w:val="a2"/>
    <w:uiPriority w:val="99"/>
    <w:rPr>
      <w:color w:val="0000FF"/>
      <w:u w:val="single"/>
    </w:rPr>
  </w:style>
  <w:style w:type="character" w:styleId="af6">
    <w:name w:val="FollowedHyperlink"/>
    <w:basedOn w:val="a2"/>
    <w:uiPriority w:val="99"/>
    <w:rPr>
      <w:color w:val="800080"/>
      <w:u w:val="single"/>
    </w:rPr>
  </w:style>
  <w:style w:type="character" w:styleId="af7">
    <w:name w:val="Strong"/>
    <w:basedOn w:val="a2"/>
    <w:uiPriority w:val="22"/>
    <w:qFormat/>
    <w:rPr>
      <w:b/>
      <w:bCs/>
    </w:rPr>
  </w:style>
  <w:style w:type="paragraph" w:customStyle="1" w:styleId="tabletext0">
    <w:name w:val="tabletext"/>
    <w:basedOn w:val="a1"/>
    <w:pPr>
      <w:widowControl/>
      <w:spacing w:after="120"/>
    </w:pPr>
    <w:rPr>
      <w:lang w:eastAsia="ru-RU"/>
    </w:rPr>
  </w:style>
  <w:style w:type="paragraph" w:customStyle="1" w:styleId="infoblue0">
    <w:name w:val="infoblue"/>
    <w:basedOn w:val="a1"/>
    <w:pPr>
      <w:widowControl/>
      <w:spacing w:after="120"/>
      <w:jc w:val="both"/>
    </w:pPr>
    <w:rPr>
      <w:i/>
      <w:iCs/>
      <w:color w:val="0000FF"/>
      <w:lang w:eastAsia="ru-RU"/>
    </w:rPr>
  </w:style>
  <w:style w:type="paragraph" w:styleId="af8">
    <w:name w:val="Balloon Text"/>
    <w:basedOn w:val="a1"/>
    <w:link w:val="af9"/>
    <w:uiPriority w:val="99"/>
    <w:rsid w:val="00FA0E79"/>
    <w:pPr>
      <w:spacing w:after="0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0E79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uiPriority w:val="9"/>
    <w:rsid w:val="00605C94"/>
    <w:rPr>
      <w:rFonts w:ascii="Arial" w:hAnsi="Arial"/>
      <w:b/>
      <w:lang w:eastAsia="en-US"/>
    </w:rPr>
  </w:style>
  <w:style w:type="paragraph" w:customStyle="1" w:styleId="13">
    <w:name w:val="Заголовок оглавления1"/>
    <w:basedOn w:val="a1"/>
    <w:link w:val="14"/>
    <w:rsid w:val="00605C94"/>
    <w:pPr>
      <w:keepNext/>
      <w:pageBreakBefore/>
      <w:widowControl/>
      <w:pBdr>
        <w:top w:val="single" w:sz="48" w:space="26" w:color="auto"/>
      </w:pBdr>
      <w:spacing w:before="960" w:after="960"/>
      <w:ind w:left="2520"/>
    </w:pPr>
    <w:rPr>
      <w:rFonts w:ascii="Book Antiqua" w:hAnsi="Book Antiqua"/>
      <w:sz w:val="36"/>
      <w:lang w:val="en-US" w:eastAsia="ru-RU"/>
    </w:rPr>
  </w:style>
  <w:style w:type="paragraph" w:styleId="afa">
    <w:name w:val="List Paragraph"/>
    <w:aliases w:val="ТЗ список"/>
    <w:basedOn w:val="a1"/>
    <w:link w:val="afb"/>
    <w:uiPriority w:val="34"/>
    <w:qFormat/>
    <w:rsid w:val="0077031F"/>
    <w:pPr>
      <w:ind w:left="720"/>
      <w:contextualSpacing/>
    </w:pPr>
  </w:style>
  <w:style w:type="paragraph" w:customStyle="1" w:styleId="afc">
    <w:name w:val="_Основной с красной строки"/>
    <w:link w:val="afd"/>
    <w:qFormat/>
    <w:rsid w:val="0077031F"/>
    <w:pPr>
      <w:pBdr>
        <w:top w:val="nil"/>
        <w:left w:val="nil"/>
        <w:bottom w:val="nil"/>
        <w:right w:val="nil"/>
        <w:between w:val="nil"/>
        <w:bar w:val="nil"/>
      </w:pBdr>
      <w:spacing w:line="360" w:lineRule="exact"/>
      <w:ind w:firstLine="709"/>
      <w:jc w:val="both"/>
    </w:pPr>
    <w:rPr>
      <w:color w:val="000000"/>
      <w:sz w:val="24"/>
      <w:szCs w:val="24"/>
      <w:u w:color="000000"/>
    </w:rPr>
  </w:style>
  <w:style w:type="character" w:customStyle="1" w:styleId="afd">
    <w:name w:val="_Основной с красной строки Знак"/>
    <w:link w:val="afc"/>
    <w:locked/>
    <w:rsid w:val="0077031F"/>
    <w:rPr>
      <w:color w:val="000000"/>
      <w:sz w:val="24"/>
      <w:szCs w:val="24"/>
      <w:u w:color="000000"/>
    </w:rPr>
  </w:style>
  <w:style w:type="paragraph" w:customStyle="1" w:styleId="p1">
    <w:name w:val="p1"/>
    <w:basedOn w:val="a1"/>
    <w:rsid w:val="00490BF5"/>
    <w:pPr>
      <w:widowControl/>
      <w:spacing w:after="0"/>
      <w:ind w:left="0"/>
      <w:jc w:val="both"/>
    </w:pPr>
    <w:rPr>
      <w:rFonts w:ascii="Helvetica Neue" w:eastAsia="Times" w:hAnsi="Helvetica Neue"/>
      <w:sz w:val="18"/>
      <w:szCs w:val="18"/>
      <w:lang w:val="en-GB" w:eastAsia="zh-CN"/>
    </w:rPr>
  </w:style>
  <w:style w:type="character" w:customStyle="1" w:styleId="af">
    <w:name w:val="Основной текст Знак"/>
    <w:aliases w:val="body text Знак1,body text Знак Знак Знак Знак,body text Знак Знак,contents Знак,bt Знак,Specs Знак,heading_txt Знак,bodytxy2 Знак,??2 Знак,Body Text - Level 2 Знак,Corps de texte Знак,body tesx Знак,Body 3 Знак,1 Знак,Body... Знак"/>
    <w:basedOn w:val="a2"/>
    <w:link w:val="ae"/>
    <w:uiPriority w:val="99"/>
    <w:locked/>
    <w:rsid w:val="00CF3928"/>
    <w:rPr>
      <w:lang w:eastAsia="en-US"/>
    </w:rPr>
  </w:style>
  <w:style w:type="paragraph" w:customStyle="1" w:styleId="TableText1">
    <w:name w:val="Table Text"/>
    <w:basedOn w:val="a1"/>
    <w:link w:val="TableText2"/>
    <w:rsid w:val="00CF3928"/>
    <w:pPr>
      <w:keepLines/>
      <w:widowControl/>
      <w:spacing w:after="0"/>
      <w:ind w:left="0"/>
    </w:pPr>
    <w:rPr>
      <w:rFonts w:ascii="Book Antiqua" w:hAnsi="Book Antiqua"/>
      <w:sz w:val="16"/>
      <w:lang w:val="en-US" w:eastAsia="ru-RU"/>
    </w:rPr>
  </w:style>
  <w:style w:type="character" w:customStyle="1" w:styleId="HighlightedVariable">
    <w:name w:val="Highlighted Variable"/>
    <w:basedOn w:val="a2"/>
    <w:rsid w:val="00CF3928"/>
    <w:rPr>
      <w:rFonts w:ascii="Book Antiqua" w:hAnsi="Book Antiqua" w:cs="Times New Roman"/>
      <w:color w:val="0000FF"/>
    </w:rPr>
  </w:style>
  <w:style w:type="paragraph" w:customStyle="1" w:styleId="TableHeading">
    <w:name w:val="Table Heading"/>
    <w:basedOn w:val="TableText1"/>
    <w:link w:val="TableHeading0"/>
    <w:rsid w:val="00CF3928"/>
    <w:pPr>
      <w:spacing w:before="120" w:after="120"/>
    </w:pPr>
    <w:rPr>
      <w:b/>
    </w:rPr>
  </w:style>
  <w:style w:type="character" w:customStyle="1" w:styleId="TableHeading0">
    <w:name w:val="Table Heading Знак"/>
    <w:basedOn w:val="a2"/>
    <w:link w:val="TableHeading"/>
    <w:locked/>
    <w:rsid w:val="00CF3928"/>
    <w:rPr>
      <w:rFonts w:ascii="Book Antiqua" w:hAnsi="Book Antiqua"/>
      <w:b/>
      <w:sz w:val="16"/>
      <w:lang w:val="en-US"/>
    </w:rPr>
  </w:style>
  <w:style w:type="character" w:customStyle="1" w:styleId="TableText2">
    <w:name w:val="Table Text Знак"/>
    <w:basedOn w:val="a2"/>
    <w:link w:val="TableText1"/>
    <w:locked/>
    <w:rsid w:val="00CF3928"/>
    <w:rPr>
      <w:rFonts w:ascii="Book Antiqua" w:hAnsi="Book Antiqua"/>
      <w:sz w:val="16"/>
      <w:lang w:val="en-US"/>
    </w:rPr>
  </w:style>
  <w:style w:type="character" w:customStyle="1" w:styleId="11">
    <w:name w:val="Заголовок 1 Знак"/>
    <w:basedOn w:val="a2"/>
    <w:link w:val="10"/>
    <w:uiPriority w:val="9"/>
    <w:rsid w:val="00A92E9B"/>
    <w:rPr>
      <w:rFonts w:ascii="Arial" w:hAnsi="Arial"/>
      <w:b/>
      <w:sz w:val="24"/>
      <w:lang w:eastAsia="en-US"/>
    </w:rPr>
  </w:style>
  <w:style w:type="character" w:customStyle="1" w:styleId="30">
    <w:name w:val="Заголовок 3 Знак"/>
    <w:basedOn w:val="a2"/>
    <w:link w:val="3"/>
    <w:uiPriority w:val="9"/>
    <w:rsid w:val="00A92E9B"/>
    <w:rPr>
      <w:rFonts w:ascii="Arial" w:hAnsi="Arial"/>
      <w:i/>
      <w:lang w:eastAsia="en-US"/>
    </w:rPr>
  </w:style>
  <w:style w:type="table" w:customStyle="1" w:styleId="TableNormal">
    <w:name w:val="Table Normal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basedOn w:val="a2"/>
    <w:link w:val="a9"/>
    <w:rsid w:val="00A92E9B"/>
    <w:rPr>
      <w:lang w:eastAsia="en-US"/>
    </w:rPr>
  </w:style>
  <w:style w:type="character" w:customStyle="1" w:styleId="ac">
    <w:name w:val="Нижний колонтитул Знак"/>
    <w:basedOn w:val="a2"/>
    <w:link w:val="ab"/>
    <w:rsid w:val="00A92E9B"/>
    <w:rPr>
      <w:lang w:eastAsia="en-US"/>
    </w:rPr>
  </w:style>
  <w:style w:type="paragraph" w:customStyle="1" w:styleId="afe">
    <w:name w:val="_Титул_Организация"/>
    <w:rsid w:val="00A92E9B"/>
    <w:pPr>
      <w:pBdr>
        <w:top w:val="nil"/>
        <w:left w:val="nil"/>
        <w:bottom w:val="nil"/>
        <w:right w:val="nil"/>
        <w:between w:val="nil"/>
        <w:bar w:val="nil"/>
      </w:pBdr>
      <w:ind w:left="284" w:firstLine="567"/>
      <w:jc w:val="center"/>
    </w:pPr>
    <w:rPr>
      <w:rFonts w:eastAsia="Arial Unicode MS" w:hAnsi="Arial Unicode MS" w:cs="Arial Unicode MS"/>
      <w:color w:val="A6A6A6"/>
      <w:sz w:val="32"/>
      <w:szCs w:val="32"/>
      <w:u w:color="A6A6A6"/>
      <w:bdr w:val="nil"/>
    </w:rPr>
  </w:style>
  <w:style w:type="paragraph" w:customStyle="1" w:styleId="aff">
    <w:name w:val="_Титул_Название сервис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left="284" w:firstLine="567"/>
      <w:jc w:val="center"/>
    </w:pPr>
    <w:rPr>
      <w:b/>
      <w:bCs/>
      <w:color w:val="A6A6A6"/>
      <w:sz w:val="36"/>
      <w:szCs w:val="36"/>
      <w:u w:color="A6A6A6"/>
      <w:bdr w:val="nil"/>
    </w:rPr>
  </w:style>
  <w:style w:type="paragraph" w:customStyle="1" w:styleId="aff0">
    <w:name w:val="_Титул_Название докумен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1500"/>
      <w:ind w:left="851"/>
      <w:jc w:val="center"/>
    </w:pPr>
    <w:rPr>
      <w:rFonts w:ascii="Arial Unicode MS" w:eastAsia="Arial Unicode MS" w:cs="Arial Unicode MS"/>
      <w:b/>
      <w:bCs/>
      <w:caps/>
      <w:color w:val="000000"/>
      <w:sz w:val="32"/>
      <w:szCs w:val="32"/>
      <w:u w:color="000000"/>
      <w:bdr w:val="nil"/>
    </w:rPr>
  </w:style>
  <w:style w:type="paragraph" w:customStyle="1" w:styleId="aff1">
    <w:name w:val="_Титул_НЮГК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00" w:line="360" w:lineRule="atLeast"/>
      <w:jc w:val="center"/>
    </w:pPr>
    <w:rPr>
      <w:color w:val="000000"/>
      <w:sz w:val="28"/>
      <w:szCs w:val="28"/>
      <w:u w:color="000000"/>
      <w:bdr w:val="nil"/>
    </w:rPr>
  </w:style>
  <w:style w:type="paragraph" w:customStyle="1" w:styleId="aff2">
    <w:name w:val="_Титул_Да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00"/>
      <w:ind w:left="284" w:firstLine="567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aff3">
    <w:name w:val="_Заголовок без нумерации Не в оглавлении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tLeast"/>
      <w:jc w:val="both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spacing w:val="20"/>
      <w:sz w:val="28"/>
      <w:szCs w:val="28"/>
      <w:u w:color="000000"/>
      <w:bdr w:val="nil"/>
    </w:rPr>
  </w:style>
  <w:style w:type="paragraph" w:customStyle="1" w:styleId="15">
    <w:name w:val="_Заголовок 1"/>
    <w:qFormat/>
    <w:rsid w:val="00A92E9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before="200" w:after="200"/>
      <w:ind w:left="1021" w:hanging="170"/>
      <w:outlineLvl w:val="0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kern w:val="32"/>
      <w:sz w:val="36"/>
      <w:szCs w:val="36"/>
      <w:u w:color="000000"/>
      <w:bdr w:val="nil"/>
    </w:rPr>
  </w:style>
  <w:style w:type="paragraph" w:customStyle="1" w:styleId="24">
    <w:name w:val="_Заголовок 2"/>
    <w:link w:val="25"/>
    <w:qFormat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60" w:after="160" w:line="360" w:lineRule="atLeast"/>
      <w:jc w:val="both"/>
      <w:outlineLvl w:val="1"/>
    </w:pPr>
    <w:rPr>
      <w:b/>
      <w:bCs/>
      <w:color w:val="000000"/>
      <w:sz w:val="32"/>
      <w:szCs w:val="32"/>
      <w:u w:color="000000"/>
      <w:bdr w:val="nil"/>
    </w:rPr>
  </w:style>
  <w:style w:type="paragraph" w:customStyle="1" w:styleId="32">
    <w:name w:val="_Заголовок 3"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 w:line="360" w:lineRule="atLeast"/>
      <w:jc w:val="both"/>
      <w:outlineLvl w:val="2"/>
    </w:pPr>
    <w:rPr>
      <w:b/>
      <w:bCs/>
      <w:color w:val="000000"/>
      <w:sz w:val="28"/>
      <w:szCs w:val="28"/>
      <w:u w:color="000000"/>
      <w:bdr w:val="nil"/>
    </w:rPr>
  </w:style>
  <w:style w:type="numbering" w:customStyle="1" w:styleId="List0">
    <w:name w:val="List 0"/>
    <w:basedOn w:val="33"/>
    <w:rsid w:val="00A92E9B"/>
    <w:pPr>
      <w:numPr>
        <w:numId w:val="2"/>
      </w:numPr>
    </w:pPr>
  </w:style>
  <w:style w:type="numbering" w:customStyle="1" w:styleId="33">
    <w:name w:val="Импортированный стиль 3"/>
    <w:rsid w:val="00A92E9B"/>
  </w:style>
  <w:style w:type="numbering" w:customStyle="1" w:styleId="List1">
    <w:name w:val="List 1"/>
    <w:basedOn w:val="33"/>
    <w:rsid w:val="00A92E9B"/>
    <w:pPr>
      <w:numPr>
        <w:numId w:val="4"/>
      </w:numPr>
    </w:pPr>
  </w:style>
  <w:style w:type="numbering" w:customStyle="1" w:styleId="21">
    <w:name w:val="Список 21"/>
    <w:basedOn w:val="51"/>
    <w:rsid w:val="00A92E9B"/>
    <w:pPr>
      <w:numPr>
        <w:numId w:val="3"/>
      </w:numPr>
    </w:pPr>
  </w:style>
  <w:style w:type="numbering" w:customStyle="1" w:styleId="51">
    <w:name w:val="Импортированный стиль 5"/>
    <w:rsid w:val="00A92E9B"/>
  </w:style>
  <w:style w:type="paragraph" w:customStyle="1" w:styleId="aff4">
    <w:name w:val="_Заголовок таблицы"/>
    <w:rsid w:val="00A92E9B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/>
      <w:jc w:val="center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16">
    <w:name w:val="_Маркированный список уровня 1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60" w:line="360" w:lineRule="atLeast"/>
      <w:ind w:left="2214" w:hanging="360"/>
      <w:jc w:val="both"/>
    </w:pPr>
    <w:rPr>
      <w:color w:val="000000"/>
      <w:sz w:val="24"/>
      <w:szCs w:val="24"/>
      <w:u w:color="000000"/>
      <w:bdr w:val="nil"/>
    </w:rPr>
  </w:style>
  <w:style w:type="paragraph" w:styleId="aff5">
    <w:name w:val="TOC Heading"/>
    <w:basedOn w:val="10"/>
    <w:next w:val="a1"/>
    <w:uiPriority w:val="39"/>
    <w:unhideWhenUsed/>
    <w:qFormat/>
    <w:rsid w:val="00A92E9B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color="000000"/>
      <w:lang w:eastAsia="ru-RU"/>
    </w:rPr>
  </w:style>
  <w:style w:type="character" w:styleId="aff6">
    <w:name w:val="annotation reference"/>
    <w:basedOn w:val="a2"/>
    <w:uiPriority w:val="99"/>
    <w:unhideWhenUsed/>
    <w:rsid w:val="00A92E9B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A92E9B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0"/>
      <w:ind w:left="0"/>
    </w:pPr>
    <w:rPr>
      <w:rFonts w:ascii="Arial Unicode MS" w:eastAsia="Arial Unicode MS" w:cs="Arial Unicode MS"/>
      <w:color w:val="000000"/>
      <w:u w:color="000000"/>
      <w:bdr w:val="nil"/>
      <w:lang w:eastAsia="ru-RU"/>
    </w:rPr>
  </w:style>
  <w:style w:type="character" w:customStyle="1" w:styleId="aff8">
    <w:name w:val="Текст примечания Знак"/>
    <w:basedOn w:val="a2"/>
    <w:link w:val="aff7"/>
    <w:uiPriority w:val="99"/>
    <w:rsid w:val="00A92E9B"/>
    <w:rPr>
      <w:rFonts w:ascii="Arial Unicode MS" w:eastAsia="Arial Unicode MS" w:cs="Arial Unicode MS"/>
      <w:color w:val="000000"/>
      <w:u w:color="000000"/>
      <w:bdr w:val="nil"/>
    </w:rPr>
  </w:style>
  <w:style w:type="paragraph" w:styleId="aff9">
    <w:name w:val="annotation subject"/>
    <w:basedOn w:val="aff7"/>
    <w:next w:val="aff7"/>
    <w:link w:val="affa"/>
    <w:uiPriority w:val="99"/>
    <w:unhideWhenUsed/>
    <w:rsid w:val="00A92E9B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A92E9B"/>
    <w:rPr>
      <w:rFonts w:ascii="Arial Unicode MS" w:eastAsia="Arial Unicode MS" w:cs="Arial Unicode MS"/>
      <w:b/>
      <w:bCs/>
      <w:color w:val="000000"/>
      <w:u w:color="000000"/>
      <w:bdr w:val="nil"/>
    </w:rPr>
  </w:style>
  <w:style w:type="table" w:styleId="affb">
    <w:name w:val="Table Grid"/>
    <w:basedOn w:val="a3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3">
    <w:name w:val="Head3"/>
    <w:next w:val="a1"/>
    <w:rsid w:val="00A92E9B"/>
    <w:pPr>
      <w:keepNext/>
      <w:numPr>
        <w:ilvl w:val="2"/>
        <w:numId w:val="5"/>
      </w:numPr>
      <w:spacing w:before="120" w:after="120" w:line="360" w:lineRule="auto"/>
      <w:outlineLvl w:val="2"/>
    </w:pPr>
    <w:rPr>
      <w:b/>
      <w:bCs/>
      <w:kern w:val="32"/>
      <w:sz w:val="28"/>
      <w:szCs w:val="26"/>
    </w:rPr>
  </w:style>
  <w:style w:type="paragraph" w:customStyle="1" w:styleId="Head4">
    <w:name w:val="Head4"/>
    <w:basedOn w:val="a1"/>
    <w:next w:val="a1"/>
    <w:rsid w:val="00A92E9B"/>
    <w:pPr>
      <w:keepNext/>
      <w:widowControl/>
      <w:numPr>
        <w:ilvl w:val="3"/>
        <w:numId w:val="5"/>
      </w:numPr>
      <w:spacing w:after="0" w:line="360" w:lineRule="auto"/>
      <w:ind w:right="170"/>
      <w:jc w:val="both"/>
      <w:outlineLvl w:val="3"/>
    </w:pPr>
    <w:rPr>
      <w:b/>
      <w:sz w:val="28"/>
      <w:u w:color="000000"/>
      <w:lang w:val="x-none" w:eastAsia="x-none"/>
    </w:rPr>
  </w:style>
  <w:style w:type="paragraph" w:styleId="HTML">
    <w:name w:val="HTML Address"/>
    <w:basedOn w:val="a1"/>
    <w:link w:val="HTML0"/>
    <w:rsid w:val="00A92E9B"/>
    <w:pPr>
      <w:widowControl/>
      <w:spacing w:after="0" w:line="360" w:lineRule="auto"/>
      <w:ind w:left="170" w:right="170" w:firstLine="851"/>
      <w:jc w:val="both"/>
    </w:pPr>
    <w:rPr>
      <w:i/>
      <w:iCs/>
      <w:sz w:val="28"/>
      <w:szCs w:val="28"/>
      <w:u w:color="000000"/>
      <w:lang w:eastAsia="ru-RU"/>
    </w:rPr>
  </w:style>
  <w:style w:type="character" w:customStyle="1" w:styleId="HTML0">
    <w:name w:val="Адрес HTML Знак"/>
    <w:basedOn w:val="a2"/>
    <w:link w:val="HTML"/>
    <w:rsid w:val="00A92E9B"/>
    <w:rPr>
      <w:i/>
      <w:iCs/>
      <w:sz w:val="28"/>
      <w:szCs w:val="28"/>
      <w:u w:color="000000"/>
    </w:rPr>
  </w:style>
  <w:style w:type="paragraph" w:styleId="affc">
    <w:name w:val="Plain Text"/>
    <w:basedOn w:val="a1"/>
    <w:link w:val="affd"/>
    <w:uiPriority w:val="99"/>
    <w:rsid w:val="00A92E9B"/>
    <w:pPr>
      <w:widowControl/>
      <w:spacing w:after="0" w:line="360" w:lineRule="auto"/>
      <w:ind w:left="170" w:right="170" w:firstLine="851"/>
      <w:jc w:val="both"/>
    </w:pPr>
    <w:rPr>
      <w:rFonts w:ascii="Courier New" w:hAnsi="Courier New" w:cs="Courier New"/>
      <w:u w:color="000000"/>
      <w:lang w:eastAsia="ru-RU"/>
    </w:rPr>
  </w:style>
  <w:style w:type="character" w:customStyle="1" w:styleId="affd">
    <w:name w:val="Текст Знак"/>
    <w:basedOn w:val="a2"/>
    <w:link w:val="affc"/>
    <w:uiPriority w:val="99"/>
    <w:rsid w:val="00A92E9B"/>
    <w:rPr>
      <w:rFonts w:ascii="Courier New" w:hAnsi="Courier New" w:cs="Courier New"/>
      <w:u w:color="000000"/>
    </w:rPr>
  </w:style>
  <w:style w:type="paragraph" w:customStyle="1" w:styleId="Head2">
    <w:name w:val="Head2"/>
    <w:next w:val="a1"/>
    <w:link w:val="Head20"/>
    <w:rsid w:val="00A92E9B"/>
    <w:pPr>
      <w:keepNext/>
      <w:numPr>
        <w:ilvl w:val="1"/>
        <w:numId w:val="5"/>
      </w:numPr>
      <w:tabs>
        <w:tab w:val="left" w:pos="8931"/>
      </w:tabs>
      <w:spacing w:before="120" w:after="120" w:line="360" w:lineRule="auto"/>
      <w:outlineLvl w:val="1"/>
    </w:pPr>
    <w:rPr>
      <w:b/>
      <w:bCs/>
      <w:kern w:val="32"/>
      <w:sz w:val="28"/>
      <w:szCs w:val="32"/>
    </w:rPr>
  </w:style>
  <w:style w:type="paragraph" w:customStyle="1" w:styleId="Head1">
    <w:name w:val="Head1"/>
    <w:next w:val="a1"/>
    <w:rsid w:val="00A92E9B"/>
    <w:pPr>
      <w:pageBreakBefore/>
      <w:numPr>
        <w:numId w:val="5"/>
      </w:numPr>
      <w:spacing w:before="120" w:after="120" w:line="360" w:lineRule="auto"/>
      <w:outlineLvl w:val="0"/>
    </w:pPr>
    <w:rPr>
      <w:b/>
      <w:bCs/>
      <w:kern w:val="32"/>
      <w:sz w:val="28"/>
      <w:szCs w:val="32"/>
    </w:rPr>
  </w:style>
  <w:style w:type="paragraph" w:customStyle="1" w:styleId="PictureInscription">
    <w:name w:val="PictureInscription"/>
    <w:next w:val="a1"/>
    <w:qFormat/>
    <w:rsid w:val="00A92E9B"/>
    <w:pPr>
      <w:numPr>
        <w:ilvl w:val="7"/>
        <w:numId w:val="5"/>
      </w:numPr>
      <w:spacing w:line="360" w:lineRule="auto"/>
      <w:jc w:val="center"/>
    </w:pPr>
    <w:rPr>
      <w:sz w:val="24"/>
      <w:szCs w:val="24"/>
    </w:rPr>
  </w:style>
  <w:style w:type="paragraph" w:customStyle="1" w:styleId="TableInscription">
    <w:name w:val="TableInscription"/>
    <w:qFormat/>
    <w:rsid w:val="00A92E9B"/>
    <w:pPr>
      <w:keepNext/>
      <w:numPr>
        <w:ilvl w:val="8"/>
        <w:numId w:val="5"/>
      </w:numPr>
      <w:spacing w:before="240" w:after="120" w:line="360" w:lineRule="auto"/>
    </w:pPr>
    <w:rPr>
      <w:sz w:val="24"/>
    </w:rPr>
  </w:style>
  <w:style w:type="paragraph" w:customStyle="1" w:styleId="Head5">
    <w:name w:val="Head5"/>
    <w:rsid w:val="00A92E9B"/>
    <w:pPr>
      <w:keepNext/>
      <w:numPr>
        <w:ilvl w:val="4"/>
        <w:numId w:val="5"/>
      </w:numPr>
      <w:spacing w:before="120" w:after="120" w:line="360" w:lineRule="auto"/>
      <w:outlineLvl w:val="4"/>
    </w:pPr>
    <w:rPr>
      <w:b/>
      <w:sz w:val="28"/>
    </w:rPr>
  </w:style>
  <w:style w:type="paragraph" w:customStyle="1" w:styleId="Head6">
    <w:name w:val="Head6"/>
    <w:basedOn w:val="Head5"/>
    <w:qFormat/>
    <w:rsid w:val="00A92E9B"/>
    <w:pPr>
      <w:numPr>
        <w:ilvl w:val="5"/>
      </w:numPr>
    </w:pPr>
    <w:rPr>
      <w:noProof/>
    </w:rPr>
  </w:style>
  <w:style w:type="paragraph" w:styleId="affe">
    <w:name w:val="caption"/>
    <w:aliases w:val="Название таблицы"/>
    <w:basedOn w:val="a1"/>
    <w:next w:val="a1"/>
    <w:link w:val="afff"/>
    <w:uiPriority w:val="35"/>
    <w:qFormat/>
    <w:rsid w:val="00A92E9B"/>
    <w:pPr>
      <w:widowControl/>
      <w:spacing w:after="0" w:line="360" w:lineRule="auto"/>
      <w:ind w:left="170" w:right="170" w:firstLine="851"/>
      <w:jc w:val="both"/>
    </w:pPr>
    <w:rPr>
      <w:b/>
      <w:bCs/>
      <w:u w:color="000000"/>
      <w:lang w:val="x-none" w:eastAsia="x-none"/>
    </w:rPr>
  </w:style>
  <w:style w:type="character" w:customStyle="1" w:styleId="Head20">
    <w:name w:val="Head2 Знак Знак"/>
    <w:link w:val="Head2"/>
    <w:rsid w:val="00A92E9B"/>
    <w:rPr>
      <w:b/>
      <w:bCs/>
      <w:kern w:val="32"/>
      <w:sz w:val="28"/>
      <w:szCs w:val="32"/>
    </w:rPr>
  </w:style>
  <w:style w:type="character" w:customStyle="1" w:styleId="afff">
    <w:name w:val="Название объекта Знак"/>
    <w:aliases w:val="Название таблицы Знак"/>
    <w:link w:val="affe"/>
    <w:uiPriority w:val="35"/>
    <w:locked/>
    <w:rsid w:val="00A92E9B"/>
    <w:rPr>
      <w:b/>
      <w:bCs/>
      <w:u w:color="000000"/>
      <w:lang w:val="x-none" w:eastAsia="x-none"/>
    </w:rPr>
  </w:style>
  <w:style w:type="paragraph" w:customStyle="1" w:styleId="a">
    <w:name w:val="Маркированный"/>
    <w:basedOn w:val="a1"/>
    <w:uiPriority w:val="99"/>
    <w:rsid w:val="00A92E9B"/>
    <w:pPr>
      <w:widowControl/>
      <w:numPr>
        <w:numId w:val="6"/>
      </w:numPr>
      <w:kinsoku w:val="0"/>
      <w:spacing w:before="120" w:after="120" w:line="360" w:lineRule="auto"/>
      <w:jc w:val="both"/>
    </w:pPr>
    <w:rPr>
      <w:rFonts w:eastAsia="Calibri"/>
      <w:spacing w:val="3"/>
      <w:sz w:val="28"/>
      <w:u w:color="000000"/>
    </w:rPr>
  </w:style>
  <w:style w:type="character" w:customStyle="1" w:styleId="34">
    <w:name w:val="Основной текст (3)_"/>
    <w:basedOn w:val="a2"/>
    <w:link w:val="310"/>
    <w:uiPriority w:val="99"/>
    <w:locked/>
    <w:rsid w:val="00A92E9B"/>
    <w:rPr>
      <w:sz w:val="28"/>
      <w:szCs w:val="28"/>
      <w:shd w:val="clear" w:color="auto" w:fill="FFFFFF"/>
    </w:rPr>
  </w:style>
  <w:style w:type="paragraph" w:customStyle="1" w:styleId="310">
    <w:name w:val="Основной текст (3)1"/>
    <w:basedOn w:val="a1"/>
    <w:link w:val="34"/>
    <w:uiPriority w:val="99"/>
    <w:rsid w:val="00A92E9B"/>
    <w:pPr>
      <w:shd w:val="clear" w:color="auto" w:fill="FFFFFF"/>
      <w:spacing w:after="0" w:line="317" w:lineRule="exact"/>
      <w:ind w:left="0"/>
      <w:jc w:val="center"/>
    </w:pPr>
    <w:rPr>
      <w:sz w:val="28"/>
      <w:szCs w:val="28"/>
      <w:lang w:eastAsia="ru-RU"/>
    </w:rPr>
  </w:style>
  <w:style w:type="paragraph" w:customStyle="1" w:styleId="afff0">
    <w:name w:val="_Основной перед списком"/>
    <w:basedOn w:val="afc"/>
    <w:uiPriority w:val="99"/>
    <w:qFormat/>
    <w:rsid w:val="00A92E9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60"/>
    </w:pPr>
    <w:rPr>
      <w:color w:val="00000A"/>
      <w:lang w:val="x-none" w:eastAsia="x-none"/>
    </w:rPr>
  </w:style>
  <w:style w:type="paragraph" w:customStyle="1" w:styleId="afff1">
    <w:name w:val="Таблица заголовок"/>
    <w:basedOn w:val="a1"/>
    <w:qFormat/>
    <w:rsid w:val="00A92E9B"/>
    <w:pPr>
      <w:spacing w:before="60"/>
      <w:ind w:left="0"/>
      <w:jc w:val="center"/>
    </w:pPr>
    <w:rPr>
      <w:b/>
      <w:sz w:val="24"/>
      <w:szCs w:val="24"/>
      <w:u w:color="000000"/>
    </w:rPr>
  </w:style>
  <w:style w:type="paragraph" w:customStyle="1" w:styleId="OTRTitulnamedoc">
    <w:name w:val="OTR_Titul_name_doc"/>
    <w:basedOn w:val="a1"/>
    <w:semiHidden/>
    <w:rsid w:val="00A92E9B"/>
    <w:pPr>
      <w:widowControl/>
      <w:spacing w:before="200" w:after="400"/>
      <w:ind w:left="0"/>
      <w:contextualSpacing/>
      <w:jc w:val="center"/>
    </w:pPr>
    <w:rPr>
      <w:b/>
      <w:sz w:val="32"/>
      <w:szCs w:val="28"/>
      <w:u w:color="000000"/>
      <w:lang w:eastAsia="ru-RU"/>
    </w:rPr>
  </w:style>
  <w:style w:type="paragraph" w:customStyle="1" w:styleId="msonormal0">
    <w:name w:val="msonormal"/>
    <w:basedOn w:val="a1"/>
    <w:rsid w:val="00A92E9B"/>
    <w:pPr>
      <w:widowControl/>
      <w:spacing w:before="100" w:beforeAutospacing="1" w:after="100" w:afterAutospacing="1"/>
      <w:ind w:left="0"/>
    </w:pPr>
    <w:rPr>
      <w:sz w:val="24"/>
      <w:szCs w:val="24"/>
      <w:u w:color="000000"/>
      <w:lang w:eastAsia="ru-RU"/>
    </w:rPr>
  </w:style>
  <w:style w:type="paragraph" w:customStyle="1" w:styleId="17">
    <w:name w:val="Абзац списка1"/>
    <w:basedOn w:val="a1"/>
    <w:uiPriority w:val="34"/>
    <w:qFormat/>
    <w:locked/>
    <w:rsid w:val="00A92E9B"/>
    <w:pPr>
      <w:autoSpaceDN w:val="0"/>
      <w:adjustRightInd w:val="0"/>
      <w:spacing w:after="0" w:line="360" w:lineRule="atLeast"/>
      <w:ind w:left="720"/>
      <w:contextualSpacing/>
      <w:jc w:val="both"/>
      <w:textAlignment w:val="baseline"/>
    </w:pPr>
    <w:rPr>
      <w:sz w:val="24"/>
      <w:szCs w:val="24"/>
      <w:u w:color="000000"/>
      <w:lang w:eastAsia="ru-RU"/>
    </w:rPr>
  </w:style>
  <w:style w:type="paragraph" w:customStyle="1" w:styleId="18">
    <w:name w:val="_Титул1"/>
    <w:basedOn w:val="a1"/>
    <w:uiPriority w:val="99"/>
    <w:semiHidden/>
    <w:rsid w:val="00A92E9B"/>
    <w:pPr>
      <w:widowControl/>
      <w:autoSpaceDE w:val="0"/>
      <w:autoSpaceDN w:val="0"/>
      <w:adjustRightInd w:val="0"/>
      <w:spacing w:before="840" w:after="1680"/>
      <w:ind w:left="108"/>
      <w:jc w:val="right"/>
    </w:pPr>
    <w:rPr>
      <w:rFonts w:asciiTheme="minorHAnsi" w:hAnsiTheme="minorHAnsi" w:cstheme="minorHAnsi"/>
      <w:b/>
      <w:color w:val="000000"/>
      <w:sz w:val="44"/>
      <w:szCs w:val="24"/>
      <w:u w:color="000000"/>
    </w:rPr>
  </w:style>
  <w:style w:type="character" w:customStyle="1" w:styleId="25">
    <w:name w:val="_Заголовок 2 Знак"/>
    <w:link w:val="24"/>
    <w:rsid w:val="00A92E9B"/>
    <w:rPr>
      <w:b/>
      <w:bCs/>
      <w:color w:val="000000"/>
      <w:sz w:val="32"/>
      <w:szCs w:val="32"/>
      <w:u w:color="000000"/>
      <w:bdr w:val="nil"/>
    </w:rPr>
  </w:style>
  <w:style w:type="table" w:customStyle="1" w:styleId="ScrollTableNormal">
    <w:name w:val="Scroll Table Normal"/>
    <w:basedOn w:val="a3"/>
    <w:uiPriority w:val="99"/>
    <w:rsid w:val="00A92E9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jc w:val="left"/>
      </w:pPr>
      <w:rPr>
        <w:rFonts w:asciiTheme="minorHAnsi" w:hAnsiTheme="minorHAnsi"/>
        <w:b/>
        <w:i w:val="0"/>
        <w:sz w:val="22"/>
      </w:rPr>
      <w:tblPr/>
      <w:trPr>
        <w:tblHeader/>
      </w:trPr>
    </w:tblStylePr>
    <w:tblStylePr w:type="firstCol">
      <w:rPr>
        <w:rFonts w:asciiTheme="minorHAnsi" w:hAnsiTheme="minorHAnsi"/>
        <w:b/>
        <w:i w:val="0"/>
        <w:sz w:val="22"/>
      </w:rPr>
    </w:tblStylePr>
    <w:tblStylePr w:type="band1Horz">
      <w:pPr>
        <w:wordWrap/>
        <w:jc w:val="left"/>
      </w:pPr>
      <w:rPr>
        <w:rFonts w:asciiTheme="minorHAnsi" w:hAnsiTheme="minorHAnsi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C0C0C0"/>
      </w:tcPr>
    </w:tblStylePr>
  </w:style>
  <w:style w:type="character" w:customStyle="1" w:styleId="af3">
    <w:name w:val="Текст сноски Знак"/>
    <w:basedOn w:val="a2"/>
    <w:link w:val="af2"/>
    <w:uiPriority w:val="99"/>
    <w:semiHidden/>
    <w:rsid w:val="00A92E9B"/>
    <w:rPr>
      <w:rFonts w:ascii="Helvetica" w:hAnsi="Helvetica"/>
      <w:sz w:val="16"/>
      <w:lang w:eastAsia="en-US"/>
    </w:rPr>
  </w:style>
  <w:style w:type="character" w:customStyle="1" w:styleId="afb">
    <w:name w:val="Абзац списка Знак"/>
    <w:aliases w:val="ТЗ список Знак"/>
    <w:link w:val="afa"/>
    <w:uiPriority w:val="34"/>
    <w:rsid w:val="00A92E9B"/>
    <w:rPr>
      <w:lang w:eastAsia="en-US"/>
    </w:rPr>
  </w:style>
  <w:style w:type="paragraph" w:customStyle="1" w:styleId="RTL">
    <w:name w:val="RTL_Рисунки"/>
    <w:basedOn w:val="affe"/>
    <w:next w:val="a1"/>
    <w:link w:val="RTL0"/>
    <w:qFormat/>
    <w:rsid w:val="00A92E9B"/>
    <w:pPr>
      <w:widowControl w:val="0"/>
      <w:autoSpaceDN w:val="0"/>
      <w:adjustRightInd w:val="0"/>
      <w:spacing w:before="60" w:after="120"/>
      <w:ind w:left="0" w:right="0" w:firstLine="0"/>
      <w:contextualSpacing/>
      <w:jc w:val="center"/>
      <w:textAlignment w:val="baseline"/>
    </w:pPr>
    <w:rPr>
      <w:b w:val="0"/>
      <w:sz w:val="22"/>
      <w:lang w:val="ru-RU" w:eastAsia="ru-RU"/>
    </w:rPr>
  </w:style>
  <w:style w:type="character" w:customStyle="1" w:styleId="RTL0">
    <w:name w:val="RTL_Рисунки Знак"/>
    <w:basedOn w:val="a2"/>
    <w:link w:val="RTL"/>
    <w:rsid w:val="00A92E9B"/>
    <w:rPr>
      <w:bCs/>
      <w:sz w:val="22"/>
      <w:u w:color="000000"/>
    </w:rPr>
  </w:style>
  <w:style w:type="character" w:customStyle="1" w:styleId="a6">
    <w:name w:val="Название Знак"/>
    <w:aliases w:val="Название без нумерации Знак"/>
    <w:link w:val="a5"/>
    <w:rsid w:val="00C8671E"/>
    <w:rPr>
      <w:rFonts w:ascii="Arial" w:hAnsi="Arial"/>
      <w:b/>
      <w:sz w:val="36"/>
      <w:lang w:eastAsia="en-US"/>
    </w:rPr>
  </w:style>
  <w:style w:type="paragraph" w:styleId="a0">
    <w:name w:val="List Bullet"/>
    <w:basedOn w:val="a1"/>
    <w:rsid w:val="00C8671E"/>
    <w:pPr>
      <w:widowControl/>
      <w:numPr>
        <w:numId w:val="7"/>
      </w:numPr>
      <w:spacing w:before="40" w:after="40"/>
    </w:pPr>
    <w:rPr>
      <w:rFonts w:ascii="Calibri" w:hAnsi="Calibri"/>
      <w:sz w:val="22"/>
      <w:szCs w:val="24"/>
      <w:lang w:eastAsia="ru-RU"/>
    </w:rPr>
  </w:style>
  <w:style w:type="paragraph" w:styleId="afff2">
    <w:name w:val="Normal (Web)"/>
    <w:basedOn w:val="a1"/>
    <w:uiPriority w:val="99"/>
    <w:unhideWhenUsed/>
    <w:rsid w:val="00C8671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31">
    <w:name w:val="pt-a0-00003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04">
    <w:name w:val="pt-a1-000004"/>
    <w:basedOn w:val="a2"/>
    <w:rsid w:val="00D70352"/>
  </w:style>
  <w:style w:type="character" w:customStyle="1" w:styleId="pt-a1-000032">
    <w:name w:val="pt-a1-000032"/>
    <w:basedOn w:val="a2"/>
    <w:rsid w:val="00D70352"/>
  </w:style>
  <w:style w:type="character" w:customStyle="1" w:styleId="pt-a1-000050">
    <w:name w:val="pt-a1-000050"/>
    <w:basedOn w:val="a2"/>
    <w:rsid w:val="00D70352"/>
  </w:style>
  <w:style w:type="paragraph" w:customStyle="1" w:styleId="pt-a0-000051">
    <w:name w:val="pt-a0-00005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52">
    <w:name w:val="pt-a0-000052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86">
    <w:name w:val="pt-a0-000086"/>
    <w:basedOn w:val="a1"/>
    <w:rsid w:val="00591630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ng-scope">
    <w:name w:val="ng-scope"/>
    <w:basedOn w:val="a1"/>
    <w:rsid w:val="00A1444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21">
    <w:name w:val="pt-a0-000021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6">
    <w:name w:val="pt-a1-000036"/>
    <w:basedOn w:val="a2"/>
    <w:rsid w:val="00FF1F5F"/>
  </w:style>
  <w:style w:type="paragraph" w:customStyle="1" w:styleId="pt-a0-000025">
    <w:name w:val="pt-a0-000025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000037">
    <w:name w:val="pt-000037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000038">
    <w:name w:val="pt-000038"/>
    <w:basedOn w:val="a2"/>
    <w:rsid w:val="00FF1F5F"/>
  </w:style>
  <w:style w:type="character" w:customStyle="1" w:styleId="pt-a1-000015">
    <w:name w:val="pt-a1-000015"/>
    <w:basedOn w:val="a2"/>
    <w:rsid w:val="00FF1F5F"/>
  </w:style>
  <w:style w:type="paragraph" w:customStyle="1" w:styleId="pt-a0-000023">
    <w:name w:val="pt-a0-00002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9">
    <w:name w:val="pt-a1-000039"/>
    <w:basedOn w:val="a2"/>
    <w:rsid w:val="00FF1F5F"/>
  </w:style>
  <w:style w:type="paragraph" w:customStyle="1" w:styleId="pt-a0-000040">
    <w:name w:val="pt-a0-000040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1">
    <w:name w:val="pt-a1-000041"/>
    <w:basedOn w:val="a2"/>
    <w:rsid w:val="00FF1F5F"/>
  </w:style>
  <w:style w:type="character" w:customStyle="1" w:styleId="pt-a1-000042">
    <w:name w:val="pt-a1-000042"/>
    <w:basedOn w:val="a2"/>
    <w:rsid w:val="00FF1F5F"/>
  </w:style>
  <w:style w:type="character" w:customStyle="1" w:styleId="pt-a1-000028">
    <w:name w:val="pt-a1-000028"/>
    <w:basedOn w:val="a2"/>
    <w:rsid w:val="00FF1F5F"/>
  </w:style>
  <w:style w:type="paragraph" w:customStyle="1" w:styleId="pt-a0-000043">
    <w:name w:val="pt-a0-00004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4">
    <w:name w:val="pt-a1-000044"/>
    <w:basedOn w:val="a2"/>
    <w:rsid w:val="00FF1F5F"/>
  </w:style>
  <w:style w:type="paragraph" w:customStyle="1" w:styleId="1">
    <w:name w:val="Стиль1"/>
    <w:basedOn w:val="13"/>
    <w:link w:val="19"/>
    <w:qFormat/>
    <w:rsid w:val="003408B8"/>
    <w:pPr>
      <w:numPr>
        <w:numId w:val="1"/>
      </w:numPr>
      <w:pBdr>
        <w:top w:val="single" w:sz="48" w:space="30" w:color="auto"/>
      </w:pBdr>
      <w:spacing w:before="0" w:after="0"/>
    </w:pPr>
    <w:rPr>
      <w:rFonts w:ascii="Times New Roman" w:hAnsi="Times New Roman"/>
      <w:lang w:val="ru-RU"/>
    </w:rPr>
  </w:style>
  <w:style w:type="paragraph" w:customStyle="1" w:styleId="26">
    <w:name w:val="Стиль2"/>
    <w:basedOn w:val="13"/>
    <w:link w:val="27"/>
    <w:qFormat/>
    <w:rsid w:val="00E30D7B"/>
    <w:pPr>
      <w:pBdr>
        <w:top w:val="single" w:sz="48" w:space="31" w:color="auto"/>
      </w:pBdr>
      <w:spacing w:before="0" w:after="0"/>
      <w:ind w:left="0"/>
    </w:pPr>
    <w:rPr>
      <w:rFonts w:ascii="Times New Roman" w:hAnsi="Times New Roman"/>
      <w:lang w:val="ru-RU"/>
    </w:rPr>
  </w:style>
  <w:style w:type="character" w:customStyle="1" w:styleId="14">
    <w:name w:val="Заголовок оглавления1 Знак"/>
    <w:basedOn w:val="a2"/>
    <w:link w:val="13"/>
    <w:rsid w:val="003408B8"/>
    <w:rPr>
      <w:rFonts w:ascii="Book Antiqua" w:hAnsi="Book Antiqua"/>
      <w:sz w:val="36"/>
      <w:lang w:val="en-US"/>
    </w:rPr>
  </w:style>
  <w:style w:type="character" w:customStyle="1" w:styleId="19">
    <w:name w:val="Стиль1 Знак"/>
    <w:basedOn w:val="14"/>
    <w:link w:val="1"/>
    <w:rsid w:val="003408B8"/>
    <w:rPr>
      <w:rFonts w:ascii="Book Antiqua" w:hAnsi="Book Antiqua"/>
      <w:sz w:val="36"/>
      <w:lang w:val="en-US"/>
    </w:rPr>
  </w:style>
  <w:style w:type="character" w:customStyle="1" w:styleId="27">
    <w:name w:val="Стиль2 Знак"/>
    <w:basedOn w:val="14"/>
    <w:link w:val="26"/>
    <w:rsid w:val="00E30D7B"/>
    <w:rPr>
      <w:rFonts w:ascii="Book Antiqua" w:hAnsi="Book Antiqua"/>
      <w:sz w:val="36"/>
      <w:lang w:val="en-US"/>
    </w:rPr>
  </w:style>
  <w:style w:type="paragraph" w:styleId="afff3">
    <w:name w:val="endnote text"/>
    <w:basedOn w:val="a1"/>
    <w:link w:val="afff4"/>
    <w:rsid w:val="009D2CE4"/>
    <w:pPr>
      <w:spacing w:after="0"/>
    </w:pPr>
  </w:style>
  <w:style w:type="character" w:customStyle="1" w:styleId="afff4">
    <w:name w:val="Текст концевой сноски Знак"/>
    <w:basedOn w:val="a2"/>
    <w:link w:val="afff3"/>
    <w:rsid w:val="009D2CE4"/>
    <w:rPr>
      <w:lang w:eastAsia="en-US"/>
    </w:rPr>
  </w:style>
  <w:style w:type="character" w:styleId="afff5">
    <w:name w:val="endnote reference"/>
    <w:basedOn w:val="a2"/>
    <w:rsid w:val="009D2CE4"/>
    <w:rPr>
      <w:vertAlign w:val="superscript"/>
    </w:rPr>
  </w:style>
  <w:style w:type="paragraph" w:customStyle="1" w:styleId="afff6">
    <w:name w:val="ГОСТ Основной текст"/>
    <w:qFormat/>
    <w:rsid w:val="00E451F6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customStyle="1" w:styleId="afff7">
    <w:name w:val="ГОСТ Список простой маркированный"/>
    <w:qFormat/>
    <w:rsid w:val="00E451F6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8">
    <w:name w:val="ГОСТ Заголовок 2 уровня"/>
    <w:next w:val="afff6"/>
    <w:qFormat/>
    <w:rsid w:val="00E451F6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1a">
    <w:name w:val="ГОСТ Заголовок 1 уровня"/>
    <w:next w:val="afff6"/>
    <w:qFormat/>
    <w:rsid w:val="00D859C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character" w:styleId="afff8">
    <w:name w:val="Emphasis"/>
    <w:basedOn w:val="a2"/>
    <w:uiPriority w:val="20"/>
    <w:qFormat/>
    <w:rsid w:val="00D859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8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517254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4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8504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82772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1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897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57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3586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2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hyperlink" Target="https://ru.wikipedia.org/wiki/%D0%A0%D0%B0%D1%81%D0%BF%D1%80%D0%B5%D0%B4%D0%B5%D0%BB%D1%91%D0%BD%D0%BD%D0%B0%D1%8F_%D0%B2%D1%8B%D1%87%D0%B8%D1%81%D0%BB%D0%B8%D1%82%D0%B5%D0%BB%D1%8C%D0%BD%D0%B0%D1%8F_%D1%81%D1%80%D0%B5%D0%B4%D0%B0" TargetMode="External"/><Relationship Id="rId26" Type="http://schemas.openxmlformats.org/officeDocument/2006/relationships/image" Target="media/image7.png"/><Relationship Id="rId39" Type="http://schemas.openxmlformats.org/officeDocument/2006/relationships/image" Target="media/image20.emf"/><Relationship Id="rId21" Type="http://schemas.openxmlformats.org/officeDocument/2006/relationships/image" Target="media/image2.png"/><Relationship Id="rId34" Type="http://schemas.openxmlformats.org/officeDocument/2006/relationships/image" Target="media/image15.png"/><Relationship Id="rId42" Type="http://schemas.openxmlformats.org/officeDocument/2006/relationships/image" Target="media/image22.png"/><Relationship Id="rId47" Type="http://schemas.openxmlformats.org/officeDocument/2006/relationships/image" Target="media/image27.png"/><Relationship Id="rId50" Type="http://schemas.openxmlformats.org/officeDocument/2006/relationships/image" Target="media/image30.png"/><Relationship Id="rId55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hyperlink" Target="https://ru.wikipedia.org/w/index.php?title=Open_Software_Foundation&amp;action=edit&amp;redlink=1" TargetMode="External"/><Relationship Id="rId25" Type="http://schemas.openxmlformats.org/officeDocument/2006/relationships/image" Target="media/image6.png"/><Relationship Id="rId33" Type="http://schemas.openxmlformats.org/officeDocument/2006/relationships/image" Target="media/image14.png"/><Relationship Id="rId38" Type="http://schemas.openxmlformats.org/officeDocument/2006/relationships/image" Target="media/image19.png"/><Relationship Id="rId46" Type="http://schemas.openxmlformats.org/officeDocument/2006/relationships/image" Target="media/image26.png"/><Relationship Id="rId2" Type="http://schemas.openxmlformats.org/officeDocument/2006/relationships/customXml" Target="../customXml/item2.xml"/><Relationship Id="rId16" Type="http://schemas.openxmlformats.org/officeDocument/2006/relationships/hyperlink" Target="https://ru.wikipedia.org/wiki/%D0%9F%D1%80%D0%BE%D0%B3%D1%80%D0%B0%D0%BC%D0%BC%D0%BD%D0%BE%D0%B5_%D0%BE%D0%B1%D0%B5%D1%81%D0%BF%D0%B5%D1%87%D0%B5%D0%BD%D0%B8%D0%B5" TargetMode="External"/><Relationship Id="rId20" Type="http://schemas.openxmlformats.org/officeDocument/2006/relationships/oleObject" Target="embeddings/oleObject1.bin"/><Relationship Id="rId29" Type="http://schemas.openxmlformats.org/officeDocument/2006/relationships/image" Target="media/image10.png"/><Relationship Id="rId41" Type="http://schemas.openxmlformats.org/officeDocument/2006/relationships/image" Target="media/image21.pn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24" Type="http://schemas.openxmlformats.org/officeDocument/2006/relationships/image" Target="media/image5.png"/><Relationship Id="rId32" Type="http://schemas.openxmlformats.org/officeDocument/2006/relationships/image" Target="media/image13.png"/><Relationship Id="rId37" Type="http://schemas.openxmlformats.org/officeDocument/2006/relationships/image" Target="media/image18.png"/><Relationship Id="rId40" Type="http://schemas.openxmlformats.org/officeDocument/2006/relationships/oleObject" Target="embeddings/oleObject2.bin"/><Relationship Id="rId45" Type="http://schemas.openxmlformats.org/officeDocument/2006/relationships/image" Target="media/image25.png"/><Relationship Id="rId53" Type="http://schemas.openxmlformats.org/officeDocument/2006/relationships/image" Target="media/image33.png"/><Relationship Id="rId5" Type="http://schemas.openxmlformats.org/officeDocument/2006/relationships/customXml" Target="../customXml/item5.xml"/><Relationship Id="rId15" Type="http://schemas.openxmlformats.org/officeDocument/2006/relationships/hyperlink" Target="https://ru.wikipedia.org/wiki/%D0%98%D0%B4%D0%B5%D0%BD%D1%82%D0%B8%D1%84%D0%B8%D0%BA%D0%B0%D1%86%D0%B8%D1%8F_(%D0%B8%D0%BD%D1%84%D0%BE%D1%80%D0%BC%D0%B0%D1%86%D0%B8%D0%BE%D0%BD%D0%BD%D1%8B%D0%B5_%D1%81%D0%B8%D1%81%D1%82%D0%B5%D0%BC%D1%8B)" TargetMode="External"/><Relationship Id="rId23" Type="http://schemas.openxmlformats.org/officeDocument/2006/relationships/image" Target="media/image4.png"/><Relationship Id="rId28" Type="http://schemas.openxmlformats.org/officeDocument/2006/relationships/image" Target="media/image9.png"/><Relationship Id="rId36" Type="http://schemas.openxmlformats.org/officeDocument/2006/relationships/image" Target="media/image17.png"/><Relationship Id="rId49" Type="http://schemas.openxmlformats.org/officeDocument/2006/relationships/image" Target="media/image29.png"/><Relationship Id="rId10" Type="http://schemas.openxmlformats.org/officeDocument/2006/relationships/webSettings" Target="webSettings.xml"/><Relationship Id="rId19" Type="http://schemas.openxmlformats.org/officeDocument/2006/relationships/image" Target="media/image1.emf"/><Relationship Id="rId31" Type="http://schemas.openxmlformats.org/officeDocument/2006/relationships/image" Target="media/image12.png"/><Relationship Id="rId44" Type="http://schemas.openxmlformats.org/officeDocument/2006/relationships/image" Target="media/image24.png"/><Relationship Id="rId52" Type="http://schemas.openxmlformats.org/officeDocument/2006/relationships/image" Target="media/image32.png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Relationship Id="rId22" Type="http://schemas.openxmlformats.org/officeDocument/2006/relationships/image" Target="media/image3.png"/><Relationship Id="rId27" Type="http://schemas.openxmlformats.org/officeDocument/2006/relationships/image" Target="media/image8.png"/><Relationship Id="rId30" Type="http://schemas.openxmlformats.org/officeDocument/2006/relationships/image" Target="media/image11.png"/><Relationship Id="rId35" Type="http://schemas.openxmlformats.org/officeDocument/2006/relationships/image" Target="media/image16.png"/><Relationship Id="rId43" Type="http://schemas.openxmlformats.org/officeDocument/2006/relationships/image" Target="media/image23.png"/><Relationship Id="rId48" Type="http://schemas.openxmlformats.org/officeDocument/2006/relationships/image" Target="media/image28.png"/><Relationship Id="rId8" Type="http://schemas.microsoft.com/office/2007/relationships/stylesWithEffects" Target="stylesWithEffects.xml"/><Relationship Id="rId51" Type="http://schemas.openxmlformats.org/officeDocument/2006/relationships/image" Target="media/image31.png"/><Relationship Id="rId3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.mukhina\Documents\&#1064;&#1072;&#1073;&#1083;&#1086;&#1085;&#1099;\&#1057;&#1087;&#1077;&#1094;&#1080;&#1092;&#1080;&#1082;&#1072;&#1094;&#1080;&#1103;%20&#1092;&#1091;&#1085;&#1082;&#1094;&#1080;&#1086;&#1085;&#1072;&#1083;&#1100;&#1085;&#1086;&#1075;&#1086;%20&#1090;&#1088;&#1077;&#1073;&#1086;&#1074;&#1072;&#1085;&#1080;&#1103;%20&#1088;&#1077;&#1072;&#1083;&#1080;&#1079;&#1072;&#1094;&#1080;&#1080;%20&#1074;%20&#1057;&#1080;&#1089;&#1090;&#1077;&#1084;&#1077;%20&#1086;&#1073;&#1085;&#1086;&#1074;&#1083;&#1077;&#1085;&#1080;&#1081;%20&#1060;&#1047;6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3FD9C39BB000F439D010E413689B8B5" ma:contentTypeVersion="0" ma:contentTypeDescription="Создание документа." ma:contentTypeScope="" ma:versionID="b42b499dea466d65624a9226a4eddeba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30d1d6c79d359d2835cead11bf0c0fcd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H5QFR5MR6HVR-173660057-3919</_dlc_DocId>
    <_dlc_DocIdUrl xmlns="be20594f-2eea-40fe-a544-651162df1661">
      <Url>http://hq-ib-spp-01:33033/8612/_layouts/DocIdRedir.aspx?ID=H5QFR5MR6HVR-173660057-3919</Url>
      <Description>H5QFR5MR6HVR-173660057-3919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36C10-6FD4-400C-80D3-804938627E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3C59EB-A56F-4091-B4B8-0121064B9BC6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3.xml><?xml version="1.0" encoding="utf-8"?>
<ds:datastoreItem xmlns:ds="http://schemas.openxmlformats.org/officeDocument/2006/customXml" ds:itemID="{B5B96EFE-DC1A-4F23-8C27-0F124DCC12A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D42CDA36-56E1-46D6-AC55-A84C99405E0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396112E3-4414-44EC-907B-7E1FEF97E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Спецификация функционального требования реализации в Системе обновлений ФЗ63.dot</Template>
  <TotalTime>2706</TotalTime>
  <Pages>79</Pages>
  <Words>15827</Words>
  <Characters>90219</Characters>
  <Application>Microsoft Office Word</Application>
  <DocSecurity>0</DocSecurity>
  <Lines>751</Lines>
  <Paragraphs>211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Спецификация функциональных требований к структуре XML схемы</vt:lpstr>
    </vt:vector>
  </TitlesOfParts>
  <Company>ФОНД СОЦИАЛЬНОГО СТРАХОВАНИЯ РОССИЙСКОЙ ФЕДЕРАЦИИ</Company>
  <LinksUpToDate>false</LinksUpToDate>
  <CharactersWithSpaces>105835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Спецификация функциональных требований к структуре XML схемы</dc:title>
  <dc:subject>Реализация в Системе обновлений ФЗ-63</dc:subject>
  <dc:creator>Мухина Ольга Александровна</dc:creator>
  <cp:lastModifiedBy>Мухина Ольга Александровна</cp:lastModifiedBy>
  <cp:revision>86</cp:revision>
  <cp:lastPrinted>1900-12-31T21:00:00Z</cp:lastPrinted>
  <dcterms:created xsi:type="dcterms:W3CDTF">2021-09-20T13:04:00Z</dcterms:created>
  <dcterms:modified xsi:type="dcterms:W3CDTF">2021-10-20T12:19:00Z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c541b766-0f1d-4697-929f-5d04e20349c0</vt:lpwstr>
  </property>
  <property fmtid="{D5CDD505-2E9C-101B-9397-08002B2CF9AE}" pid="3" name="ContentTypeId">
    <vt:lpwstr>0x01010033FD9C39BB000F439D010E413689B8B5</vt:lpwstr>
  </property>
</Properties>
</file>