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DF662" w14:textId="5D10794F" w:rsidR="00F23594" w:rsidRPr="00BF2143" w:rsidRDefault="001A08AE" w:rsidP="00756B32">
      <w:pPr>
        <w:pStyle w:val="a5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Проект Спецификации</w:t>
      </w:r>
      <w:r w:rsidR="005F2855" w:rsidRPr="00BF2143">
        <w:rPr>
          <w:rFonts w:ascii="Times New Roman" w:hAnsi="Times New Roman"/>
        </w:rPr>
        <w:t xml:space="preserve"> функциональных требований к структуре </w:t>
      </w:r>
      <w:r w:rsidR="005F2855" w:rsidRPr="00BF2143">
        <w:rPr>
          <w:rFonts w:ascii="Times New Roman" w:hAnsi="Times New Roman"/>
          <w:lang w:val="en-US"/>
        </w:rPr>
        <w:t>XML</w:t>
      </w:r>
      <w:r w:rsidR="005F2855" w:rsidRPr="00BF2143">
        <w:rPr>
          <w:rFonts w:ascii="Times New Roman" w:hAnsi="Times New Roman"/>
        </w:rPr>
        <w:t xml:space="preserve"> схемы машиночитаемой доверенности</w:t>
      </w:r>
    </w:p>
    <w:p w14:paraId="5CEDF663" w14:textId="77777777" w:rsidR="00F23594" w:rsidRPr="00BF2143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.0</w:t>
      </w:r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562A0D93" w14:textId="77777777" w:rsidR="00E33296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2168532" w:history="1">
            <w:r w:rsidR="00E33296" w:rsidRPr="0064033A">
              <w:rPr>
                <w:rStyle w:val="af5"/>
              </w:rPr>
              <w:t>Журнал изменений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_Toc82168532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3</w:t>
            </w:r>
            <w:r w:rsidR="00E33296">
              <w:rPr>
                <w:webHidden/>
              </w:rPr>
              <w:fldChar w:fldCharType="end"/>
            </w:r>
          </w:hyperlink>
        </w:p>
        <w:p w14:paraId="2657A75B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3" w:history="1">
            <w:r w:rsidR="00E33296" w:rsidRPr="0064033A">
              <w:rPr>
                <w:rStyle w:val="af5"/>
              </w:rPr>
              <w:t>1. Общие сведения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_Toc82168533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</w:t>
            </w:r>
            <w:r w:rsidR="00E33296">
              <w:rPr>
                <w:webHidden/>
              </w:rPr>
              <w:fldChar w:fldCharType="end"/>
            </w:r>
          </w:hyperlink>
        </w:p>
        <w:p w14:paraId="0BBC1791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4" w:history="1">
            <w:r w:rsidR="00E33296" w:rsidRPr="0064033A">
              <w:rPr>
                <w:rStyle w:val="af5"/>
              </w:rPr>
              <w:t>1.1.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Назначение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_Toc82168534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</w:t>
            </w:r>
            <w:r w:rsidR="00E33296">
              <w:rPr>
                <w:webHidden/>
              </w:rPr>
              <w:fldChar w:fldCharType="end"/>
            </w:r>
          </w:hyperlink>
        </w:p>
        <w:p w14:paraId="49E0D06B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5" w:history="1">
            <w:r w:rsidR="00E33296" w:rsidRPr="0064033A">
              <w:rPr>
                <w:rStyle w:val="af5"/>
              </w:rPr>
              <w:t>1.2.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Область применения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_Toc82168535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</w:t>
            </w:r>
            <w:r w:rsidR="00E33296">
              <w:rPr>
                <w:webHidden/>
              </w:rPr>
              <w:fldChar w:fldCharType="end"/>
            </w:r>
          </w:hyperlink>
        </w:p>
        <w:p w14:paraId="50A8824B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6" w:history="1">
            <w:r w:rsidR="00E33296" w:rsidRPr="0064033A">
              <w:rPr>
                <w:rStyle w:val="af5"/>
              </w:rPr>
              <w:t>1.3.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Функции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_Toc82168536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</w:t>
            </w:r>
            <w:r w:rsidR="00E33296">
              <w:rPr>
                <w:webHidden/>
              </w:rPr>
              <w:fldChar w:fldCharType="end"/>
            </w:r>
          </w:hyperlink>
        </w:p>
        <w:p w14:paraId="6B9B66E3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7" w:history="1">
            <w:r w:rsidR="00E33296" w:rsidRPr="0064033A">
              <w:rPr>
                <w:rStyle w:val="af5"/>
              </w:rPr>
              <w:t>1.4.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Определения, акронимы и сокращения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_Toc82168537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5</w:t>
            </w:r>
            <w:r w:rsidR="00E33296">
              <w:rPr>
                <w:webHidden/>
              </w:rPr>
              <w:fldChar w:fldCharType="end"/>
            </w:r>
          </w:hyperlink>
        </w:p>
        <w:p w14:paraId="43C70508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8" w:history="1">
            <w:r w:rsidR="00E33296" w:rsidRPr="0064033A">
              <w:rPr>
                <w:rStyle w:val="af5"/>
              </w:rPr>
              <w:t>2. Состав сведений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_Toc82168538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6</w:t>
            </w:r>
            <w:r w:rsidR="00E33296">
              <w:rPr>
                <w:webHidden/>
              </w:rPr>
              <w:fldChar w:fldCharType="end"/>
            </w:r>
          </w:hyperlink>
        </w:p>
        <w:p w14:paraId="4518D368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39" w:history="1">
            <w:r w:rsidR="00E33296" w:rsidRPr="0064033A">
              <w:rPr>
                <w:rStyle w:val="af5"/>
              </w:rPr>
              <w:t>2.1 Справочник типов документов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_Toc82168539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6</w:t>
            </w:r>
            <w:r w:rsidR="00E33296">
              <w:rPr>
                <w:webHidden/>
              </w:rPr>
              <w:fldChar w:fldCharType="end"/>
            </w:r>
          </w:hyperlink>
        </w:p>
        <w:p w14:paraId="64730BE7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0" w:history="1">
            <w:r w:rsidR="00E33296" w:rsidRPr="0064033A">
              <w:rPr>
                <w:rStyle w:val="af5"/>
              </w:rPr>
              <w:t>2.2.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Атрибуты файлов обмена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_Toc82168540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7</w:t>
            </w:r>
            <w:r w:rsidR="00E33296">
              <w:rPr>
                <w:webHidden/>
              </w:rPr>
              <w:fldChar w:fldCharType="end"/>
            </w:r>
          </w:hyperlink>
        </w:p>
        <w:p w14:paraId="2C9C95EE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1" w:history="1">
            <w:r w:rsidR="00E33296" w:rsidRPr="0064033A">
              <w:rPr>
                <w:rStyle w:val="af5"/>
              </w:rPr>
              <w:t>2.2.1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Описание объектов взаимодействия при работе с Электронной Доверенностью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_Toc82168541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8</w:t>
            </w:r>
            <w:r w:rsidR="00E33296">
              <w:rPr>
                <w:webHidden/>
              </w:rPr>
              <w:fldChar w:fldCharType="end"/>
            </w:r>
          </w:hyperlink>
        </w:p>
        <w:p w14:paraId="0E308C5A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2" w:history="1">
            <w:r w:rsidR="00E33296" w:rsidRPr="0064033A">
              <w:rPr>
                <w:rStyle w:val="af5"/>
              </w:rPr>
              <w:t>2.2.2.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Описание процесса обмена «Электронная Доверенность»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_Toc82168542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11</w:t>
            </w:r>
            <w:r w:rsidR="00E33296">
              <w:rPr>
                <w:webHidden/>
              </w:rPr>
              <w:fldChar w:fldCharType="end"/>
            </w:r>
          </w:hyperlink>
        </w:p>
        <w:p w14:paraId="778517B5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3" w:history="1">
            <w:r w:rsidR="00E33296" w:rsidRPr="0064033A">
              <w:rPr>
                <w:rStyle w:val="af5"/>
              </w:rPr>
              <w:t>2.2.3.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Описание процесса обмена «Отзыв Электронной Доверенности»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_Toc82168543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16</w:t>
            </w:r>
            <w:r w:rsidR="00E33296">
              <w:rPr>
                <w:webHidden/>
              </w:rPr>
              <w:fldChar w:fldCharType="end"/>
            </w:r>
          </w:hyperlink>
        </w:p>
        <w:p w14:paraId="47EB71BD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4" w:history="1">
            <w:r w:rsidR="00E33296" w:rsidRPr="0064033A">
              <w:rPr>
                <w:rStyle w:val="af5"/>
              </w:rPr>
              <w:t>2.2.4.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Описание процесса «Запрос списка Доверенностей»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_Toc82168544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19</w:t>
            </w:r>
            <w:r w:rsidR="00E33296">
              <w:rPr>
                <w:webHidden/>
              </w:rPr>
              <w:fldChar w:fldCharType="end"/>
            </w:r>
          </w:hyperlink>
        </w:p>
        <w:p w14:paraId="2E774A96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5" w:history="1">
            <w:r w:rsidR="00E33296" w:rsidRPr="0064033A">
              <w:rPr>
                <w:rStyle w:val="af5"/>
              </w:rPr>
              <w:t>2.2.5.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Описание процесса обмена «Запрос Доверенности»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_Toc82168545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23</w:t>
            </w:r>
            <w:r w:rsidR="00E33296">
              <w:rPr>
                <w:webHidden/>
              </w:rPr>
              <w:fldChar w:fldCharType="end"/>
            </w:r>
          </w:hyperlink>
        </w:p>
        <w:p w14:paraId="317517B0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6" w:history="1">
            <w:r w:rsidR="00E33296" w:rsidRPr="0064033A">
              <w:rPr>
                <w:rStyle w:val="af5"/>
              </w:rPr>
              <w:t>2.2.6.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Проект - Описание процесса обмена «Запрос списка полномочий Уполномоченного»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_Toc82168546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29</w:t>
            </w:r>
            <w:r w:rsidR="00E33296">
              <w:rPr>
                <w:webHidden/>
              </w:rPr>
              <w:fldChar w:fldCharType="end"/>
            </w:r>
          </w:hyperlink>
        </w:p>
        <w:p w14:paraId="741A8171" w14:textId="77777777" w:rsidR="00E33296" w:rsidRDefault="00114205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7" w:history="1">
            <w:r w:rsidR="00E33296" w:rsidRPr="0064033A">
              <w:rPr>
                <w:rStyle w:val="af5"/>
              </w:rPr>
              <w:t>2.2.7.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Описание процесса обмена «Запрос справочника Полномочий»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_Toc82168547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34</w:t>
            </w:r>
            <w:r w:rsidR="00E33296">
              <w:rPr>
                <w:webHidden/>
              </w:rPr>
              <w:fldChar w:fldCharType="end"/>
            </w:r>
          </w:hyperlink>
        </w:p>
        <w:p w14:paraId="37E4C955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8" w:history="1">
            <w:r w:rsidR="00E33296" w:rsidRPr="0064033A">
              <w:rPr>
                <w:rStyle w:val="af5"/>
              </w:rPr>
              <w:t>3.Обеспечение юридической значимости электронной доверенности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_Toc82168548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36</w:t>
            </w:r>
            <w:r w:rsidR="00E33296">
              <w:rPr>
                <w:webHidden/>
              </w:rPr>
              <w:fldChar w:fldCharType="end"/>
            </w:r>
          </w:hyperlink>
        </w:p>
        <w:p w14:paraId="5F0C9054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49" w:history="1">
            <w:r w:rsidR="00E33296" w:rsidRPr="0064033A">
              <w:rPr>
                <w:rStyle w:val="af5"/>
              </w:rPr>
              <w:t>3.1.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Используемые стандарты, форматы и алгоритмы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_Toc82168549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36</w:t>
            </w:r>
            <w:r w:rsidR="00E33296">
              <w:rPr>
                <w:webHidden/>
              </w:rPr>
              <w:fldChar w:fldCharType="end"/>
            </w:r>
          </w:hyperlink>
        </w:p>
        <w:p w14:paraId="0009C72D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0" w:history="1">
            <w:r w:rsidR="00E33296" w:rsidRPr="0064033A">
              <w:rPr>
                <w:rStyle w:val="af5"/>
              </w:rPr>
              <w:t>3.2.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Структура подписанной электронной доверенности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_Toc82168550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36</w:t>
            </w:r>
            <w:r w:rsidR="00E33296">
              <w:rPr>
                <w:webHidden/>
              </w:rPr>
              <w:fldChar w:fldCharType="end"/>
            </w:r>
          </w:hyperlink>
        </w:p>
        <w:p w14:paraId="122AC8F7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1" w:history="1">
            <w:r w:rsidR="00E33296" w:rsidRPr="0064033A">
              <w:rPr>
                <w:rStyle w:val="af5"/>
              </w:rPr>
              <w:t>3.3.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Пример подписанной электронной доверенности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_Toc82168551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37</w:t>
            </w:r>
            <w:r w:rsidR="00E33296">
              <w:rPr>
                <w:webHidden/>
              </w:rPr>
              <w:fldChar w:fldCharType="end"/>
            </w:r>
          </w:hyperlink>
        </w:p>
        <w:p w14:paraId="0E6C6761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2" w:history="1">
            <w:r w:rsidR="00E33296" w:rsidRPr="0064033A">
              <w:rPr>
                <w:rStyle w:val="af5"/>
                <w:lang w:val="en-US"/>
              </w:rPr>
              <w:t>4.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Обеспечение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юридической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значимости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электронных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документов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при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использовании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машиночитаемых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доверенностей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_Toc82168552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43</w:t>
            </w:r>
            <w:r w:rsidR="00E33296">
              <w:rPr>
                <w:webHidden/>
              </w:rPr>
              <w:fldChar w:fldCharType="end"/>
            </w:r>
          </w:hyperlink>
        </w:p>
        <w:p w14:paraId="6FC6A57B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3" w:history="1">
            <w:r w:rsidR="00E33296" w:rsidRPr="0064033A">
              <w:rPr>
                <w:rStyle w:val="af5"/>
                <w:lang w:val="en-US"/>
              </w:rPr>
              <w:t>4.1.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Используемые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стандарты</w:t>
            </w:r>
            <w:r w:rsidR="00E33296" w:rsidRPr="0064033A">
              <w:rPr>
                <w:rStyle w:val="af5"/>
                <w:lang w:val="en-US"/>
              </w:rPr>
              <w:t xml:space="preserve">, </w:t>
            </w:r>
            <w:r w:rsidR="00E33296" w:rsidRPr="0064033A">
              <w:rPr>
                <w:rStyle w:val="af5"/>
              </w:rPr>
              <w:t>форматы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и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алгоритмы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_Toc82168553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43</w:t>
            </w:r>
            <w:r w:rsidR="00E33296">
              <w:rPr>
                <w:webHidden/>
              </w:rPr>
              <w:fldChar w:fldCharType="end"/>
            </w:r>
          </w:hyperlink>
        </w:p>
        <w:p w14:paraId="32C76500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4" w:history="1">
            <w:r w:rsidR="00E33296" w:rsidRPr="0064033A">
              <w:rPr>
                <w:rStyle w:val="af5"/>
                <w:lang w:val="en-US"/>
              </w:rPr>
              <w:t>4.2.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Структура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подписанного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электронного</w:t>
            </w:r>
            <w:r w:rsidR="00E33296" w:rsidRPr="0064033A">
              <w:rPr>
                <w:rStyle w:val="af5"/>
                <w:lang w:val="en-US"/>
              </w:rPr>
              <w:t xml:space="preserve"> </w:t>
            </w:r>
            <w:r w:rsidR="00E33296" w:rsidRPr="0064033A">
              <w:rPr>
                <w:rStyle w:val="af5"/>
              </w:rPr>
              <w:t>документа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_Toc82168554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43</w:t>
            </w:r>
            <w:r w:rsidR="00E33296">
              <w:rPr>
                <w:webHidden/>
              </w:rPr>
              <w:fldChar w:fldCharType="end"/>
            </w:r>
          </w:hyperlink>
        </w:p>
        <w:p w14:paraId="267A884B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5" w:history="1">
            <w:r w:rsidR="00E33296" w:rsidRPr="0064033A">
              <w:rPr>
                <w:rStyle w:val="af5"/>
              </w:rPr>
              <w:t>4.3.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Вариант 1 - в виде ссылки на МЧД зарегистрированной в системе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_Toc82168555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43</w:t>
            </w:r>
            <w:r w:rsidR="00E33296">
              <w:rPr>
                <w:webHidden/>
              </w:rPr>
              <w:fldChar w:fldCharType="end"/>
            </w:r>
          </w:hyperlink>
        </w:p>
        <w:p w14:paraId="45CB702D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6" w:history="1">
            <w:r w:rsidR="00E33296" w:rsidRPr="0064033A">
              <w:rPr>
                <w:rStyle w:val="af5"/>
              </w:rPr>
              <w:t>4.4.</w:t>
            </w:r>
            <w:r w:rsidR="00E33296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E33296" w:rsidRPr="0064033A">
              <w:rPr>
                <w:rStyle w:val="af5"/>
              </w:rPr>
              <w:t>Вариант 2 - в виде полного содержимого на МЧД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_Toc82168556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44</w:t>
            </w:r>
            <w:r w:rsidR="00E33296">
              <w:rPr>
                <w:webHidden/>
              </w:rPr>
              <w:fldChar w:fldCharType="end"/>
            </w:r>
          </w:hyperlink>
        </w:p>
        <w:p w14:paraId="289B3A67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7" w:history="1">
            <w:r w:rsidR="00E33296" w:rsidRPr="0064033A">
              <w:rPr>
                <w:rStyle w:val="af5"/>
              </w:rPr>
              <w:t>5.Общие требования к заполнению и проверке данных Документа Системой: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_Toc82168557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46</w:t>
            </w:r>
            <w:r w:rsidR="00E33296">
              <w:rPr>
                <w:webHidden/>
              </w:rPr>
              <w:fldChar w:fldCharType="end"/>
            </w:r>
          </w:hyperlink>
        </w:p>
        <w:p w14:paraId="661C42E7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8" w:history="1">
            <w:r w:rsidR="00E33296" w:rsidRPr="0064033A">
              <w:rPr>
                <w:rStyle w:val="af5"/>
              </w:rPr>
              <w:t>Справочники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_Toc82168558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47</w:t>
            </w:r>
            <w:r w:rsidR="00E33296">
              <w:rPr>
                <w:webHidden/>
              </w:rPr>
              <w:fldChar w:fldCharType="end"/>
            </w:r>
          </w:hyperlink>
        </w:p>
        <w:p w14:paraId="653F8EAD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59" w:history="1">
            <w:r w:rsidR="00E33296" w:rsidRPr="0064033A">
              <w:rPr>
                <w:rStyle w:val="af5"/>
              </w:rPr>
              <w:t>Справочник «Владелец процесса»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_Toc82168559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47</w:t>
            </w:r>
            <w:r w:rsidR="00E33296">
              <w:rPr>
                <w:webHidden/>
              </w:rPr>
              <w:fldChar w:fldCharType="end"/>
            </w:r>
          </w:hyperlink>
        </w:p>
        <w:p w14:paraId="52517F3A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60" w:history="1">
            <w:r w:rsidR="00E33296" w:rsidRPr="0064033A">
              <w:rPr>
                <w:rStyle w:val="af5"/>
              </w:rPr>
              <w:t>Справочник «Доверитель»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_Toc82168560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47</w:t>
            </w:r>
            <w:r w:rsidR="00E33296">
              <w:rPr>
                <w:webHidden/>
              </w:rPr>
              <w:fldChar w:fldCharType="end"/>
            </w:r>
          </w:hyperlink>
        </w:p>
        <w:p w14:paraId="1B8AC1FE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61" w:history="1">
            <w:r w:rsidR="00E33296" w:rsidRPr="0064033A">
              <w:rPr>
                <w:rStyle w:val="af5"/>
              </w:rPr>
              <w:t>Справочник «Уполномоченный»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_Toc82168561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47</w:t>
            </w:r>
            <w:r w:rsidR="00E33296">
              <w:rPr>
                <w:webHidden/>
              </w:rPr>
              <w:fldChar w:fldCharType="end"/>
            </w:r>
          </w:hyperlink>
        </w:p>
        <w:p w14:paraId="3540F2A8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62" w:history="1">
            <w:r w:rsidR="00E33296" w:rsidRPr="0064033A">
              <w:rPr>
                <w:rStyle w:val="af5"/>
              </w:rPr>
              <w:t>Справочник «Полномочия»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_Toc82168562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47</w:t>
            </w:r>
            <w:r w:rsidR="00E33296">
              <w:rPr>
                <w:webHidden/>
              </w:rPr>
              <w:fldChar w:fldCharType="end"/>
            </w:r>
          </w:hyperlink>
        </w:p>
        <w:p w14:paraId="17A9F884" w14:textId="77777777" w:rsidR="00E33296" w:rsidRDefault="00114205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63" w:history="1">
            <w:r w:rsidR="00E33296" w:rsidRPr="0064033A">
              <w:rPr>
                <w:rStyle w:val="af5"/>
              </w:rPr>
              <w:t>Открытые и закрытые вопросы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_Toc82168563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48</w:t>
            </w:r>
            <w:r w:rsidR="00E33296">
              <w:rPr>
                <w:webHidden/>
              </w:rPr>
              <w:fldChar w:fldCharType="end"/>
            </w:r>
          </w:hyperlink>
        </w:p>
        <w:p w14:paraId="6EAF9F7D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64" w:history="1">
            <w:r w:rsidR="00E33296" w:rsidRPr="0064033A">
              <w:rPr>
                <w:rStyle w:val="af5"/>
              </w:rPr>
              <w:t>Открытые вопросы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_Toc82168564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48</w:t>
            </w:r>
            <w:r w:rsidR="00E33296">
              <w:rPr>
                <w:webHidden/>
              </w:rPr>
              <w:fldChar w:fldCharType="end"/>
            </w:r>
          </w:hyperlink>
        </w:p>
        <w:p w14:paraId="62867FCF" w14:textId="77777777" w:rsidR="00E33296" w:rsidRDefault="00114205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2168565" w:history="1">
            <w:r w:rsidR="00E33296" w:rsidRPr="0064033A">
              <w:rPr>
                <w:rStyle w:val="af5"/>
              </w:rPr>
              <w:t>Закрытые вопросы</w:t>
            </w:r>
            <w:r w:rsidR="00E33296">
              <w:rPr>
                <w:webHidden/>
              </w:rPr>
              <w:tab/>
            </w:r>
            <w:r w:rsidR="00E33296">
              <w:rPr>
                <w:webHidden/>
              </w:rPr>
              <w:fldChar w:fldCharType="begin"/>
            </w:r>
            <w:r w:rsidR="00E33296">
              <w:rPr>
                <w:webHidden/>
              </w:rPr>
              <w:instrText xml:space="preserve"> PAGEREF _Toc82168565 \h </w:instrText>
            </w:r>
            <w:r w:rsidR="00E33296">
              <w:rPr>
                <w:webHidden/>
              </w:rPr>
            </w:r>
            <w:r w:rsidR="00E33296">
              <w:rPr>
                <w:webHidden/>
              </w:rPr>
              <w:fldChar w:fldCharType="separate"/>
            </w:r>
            <w:r w:rsidR="00E33296">
              <w:rPr>
                <w:webHidden/>
              </w:rPr>
              <w:t>48</w:t>
            </w:r>
            <w:r w:rsidR="00E33296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default" r:id="rId13"/>
          <w:footerReference w:type="default" r:id="rId14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0" w:name="_Toc82168532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E33296">
              <w:rPr>
                <w:noProof/>
              </w:rPr>
              <w:t>07.09.2021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>
              <w:t>0.9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Мухина О.А.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77777777" w:rsidR="00AD040D" w:rsidRPr="00CF24BC" w:rsidRDefault="00AD040D" w:rsidP="00AD040D">
            <w:pPr>
              <w:pStyle w:val="tabletext0"/>
              <w:spacing w:after="0"/>
              <w:ind w:left="0"/>
            </w:pPr>
            <w:r>
              <w:t>07.09.2021</w:t>
            </w:r>
          </w:p>
        </w:tc>
        <w:tc>
          <w:tcPr>
            <w:tcW w:w="1152" w:type="dxa"/>
          </w:tcPr>
          <w:p w14:paraId="4FECF2F7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 w:rsidRPr="00BF2143">
              <w:rPr>
                <w:lang w:val="en-US"/>
              </w:rPr>
              <w:t> </w:t>
            </w:r>
            <w:r>
              <w:t>1.0</w:t>
            </w:r>
          </w:p>
        </w:tc>
        <w:tc>
          <w:tcPr>
            <w:tcW w:w="3744" w:type="dxa"/>
          </w:tcPr>
          <w:p w14:paraId="5031DB5A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Добавлены разделы обеспечения юр. значимости</w:t>
            </w:r>
            <w:r w:rsidRPr="00BF2143">
              <w:rPr>
                <w:lang w:val="en-US"/>
              </w:rPr>
              <w:t> </w:t>
            </w:r>
            <w:r>
              <w:t>МЧД и Эл</w:t>
            </w:r>
            <w:proofErr w:type="gramStart"/>
            <w:r>
              <w:t>.д</w:t>
            </w:r>
            <w:proofErr w:type="gramEnd"/>
            <w:r>
              <w:t>окументов</w:t>
            </w:r>
          </w:p>
        </w:tc>
        <w:tc>
          <w:tcPr>
            <w:tcW w:w="2304" w:type="dxa"/>
          </w:tcPr>
          <w:p w14:paraId="23B8DB92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1152" w:type="dxa"/>
          </w:tcPr>
          <w:p w14:paraId="6162144E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3744" w:type="dxa"/>
          </w:tcPr>
          <w:p w14:paraId="0AB1EE79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2304" w:type="dxa"/>
          </w:tcPr>
          <w:p w14:paraId="67164E47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1152" w:type="dxa"/>
          </w:tcPr>
          <w:p w14:paraId="225C547A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3744" w:type="dxa"/>
          </w:tcPr>
          <w:p w14:paraId="4B218557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2304" w:type="dxa"/>
          </w:tcPr>
          <w:p w14:paraId="60053D36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</w:tr>
    </w:tbl>
    <w:p w14:paraId="49DE0BF3" w14:textId="77777777" w:rsidR="00AD040D" w:rsidRPr="00BF2143" w:rsidRDefault="00AD040D" w:rsidP="00756B32">
      <w:pPr>
        <w:spacing w:after="0"/>
      </w:pPr>
    </w:p>
    <w:p w14:paraId="5CEDF6BA" w14:textId="77777777" w:rsidR="00605C94" w:rsidRPr="00BF2143" w:rsidRDefault="00605C94" w:rsidP="00756B32">
      <w:pPr>
        <w:spacing w:after="0"/>
      </w:pPr>
    </w:p>
    <w:p w14:paraId="5CEDF6B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BC" w14:textId="77777777" w:rsidR="0077031F" w:rsidRPr="00BF2143" w:rsidRDefault="0077031F" w:rsidP="00756B32">
      <w:pPr>
        <w:spacing w:after="0"/>
      </w:pPr>
    </w:p>
    <w:p w14:paraId="5CEDF6BD" w14:textId="77777777" w:rsidR="0077031F" w:rsidRPr="00BF2143" w:rsidRDefault="0077031F" w:rsidP="00756B32">
      <w:pPr>
        <w:spacing w:after="0"/>
      </w:pPr>
    </w:p>
    <w:p w14:paraId="5CEDF6BE" w14:textId="77777777" w:rsidR="0077031F" w:rsidRPr="00BF2143" w:rsidRDefault="0077031F" w:rsidP="00756B32">
      <w:pPr>
        <w:spacing w:after="0"/>
      </w:pPr>
    </w:p>
    <w:p w14:paraId="5CEDF6BF" w14:textId="77777777" w:rsidR="0077031F" w:rsidRPr="00BF2143" w:rsidRDefault="0077031F" w:rsidP="00756B32">
      <w:pPr>
        <w:spacing w:after="0"/>
      </w:pPr>
    </w:p>
    <w:p w14:paraId="5CEDF6C0" w14:textId="77777777" w:rsidR="0077031F" w:rsidRPr="00BF2143" w:rsidRDefault="0077031F" w:rsidP="00756B32">
      <w:pPr>
        <w:spacing w:after="0"/>
      </w:pPr>
    </w:p>
    <w:p w14:paraId="5CEDF6C1" w14:textId="77777777" w:rsidR="0077031F" w:rsidRPr="00BF2143" w:rsidRDefault="0077031F" w:rsidP="00756B32">
      <w:pPr>
        <w:spacing w:after="0"/>
      </w:pPr>
    </w:p>
    <w:p w14:paraId="5CEDF6C2" w14:textId="77777777" w:rsidR="0077031F" w:rsidRPr="00BF2143" w:rsidRDefault="0077031F" w:rsidP="00756B32">
      <w:pPr>
        <w:spacing w:after="0"/>
      </w:pPr>
    </w:p>
    <w:p w14:paraId="5CEDF6C3" w14:textId="77777777" w:rsidR="0077031F" w:rsidRPr="00BF2143" w:rsidRDefault="0077031F" w:rsidP="00756B32">
      <w:pPr>
        <w:spacing w:after="0"/>
      </w:pPr>
    </w:p>
    <w:p w14:paraId="5CEDF6C4" w14:textId="77777777" w:rsidR="0077031F" w:rsidRPr="001A08AE" w:rsidRDefault="0077031F" w:rsidP="00756B32">
      <w:pPr>
        <w:spacing w:after="0"/>
      </w:pPr>
    </w:p>
    <w:p w14:paraId="5CEDF6C5" w14:textId="77777777" w:rsidR="0077031F" w:rsidRPr="00BF2143" w:rsidRDefault="0077031F" w:rsidP="00756B32">
      <w:pPr>
        <w:spacing w:after="0"/>
      </w:pPr>
    </w:p>
    <w:p w14:paraId="5CEDF6C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C7" w14:textId="77777777" w:rsidR="0077031F" w:rsidRPr="00BF2143" w:rsidRDefault="0077031F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1165A01E" w14:textId="513F3B30" w:rsidR="00A535ED" w:rsidRPr="00D5227B" w:rsidRDefault="00A535ED" w:rsidP="00D5227B">
      <w:pPr>
        <w:pStyle w:val="1"/>
        <w:numPr>
          <w:ilvl w:val="0"/>
          <w:numId w:val="0"/>
        </w:numPr>
        <w:rPr>
          <w:sz w:val="2"/>
          <w:szCs w:val="2"/>
        </w:rPr>
      </w:pP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1" w:name="_Toc82168533"/>
      <w:bookmarkStart w:id="2" w:name="_Toc535663734"/>
      <w:bookmarkStart w:id="3" w:name="_Toc81991500"/>
      <w:r w:rsidRPr="00D5227B">
        <w:rPr>
          <w:rFonts w:ascii="Times New Roman" w:hAnsi="Times New Roman"/>
        </w:rPr>
        <w:t>1. Общие сведения</w:t>
      </w:r>
      <w:bookmarkEnd w:id="1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4" w:name="_Toc82168534"/>
      <w:r w:rsidRPr="00BF2143">
        <w:rPr>
          <w:rFonts w:ascii="Times New Roman" w:hAnsi="Times New Roman"/>
        </w:rPr>
        <w:t>Назначение</w:t>
      </w:r>
      <w:bookmarkEnd w:id="2"/>
      <w:bookmarkEnd w:id="3"/>
      <w:bookmarkEnd w:id="4"/>
    </w:p>
    <w:p w14:paraId="5CEDF6CA" w14:textId="0BBF458E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(файла обмена)</w:t>
      </w:r>
      <w:r w:rsidR="009A2F77" w:rsidRPr="00BF2143">
        <w:t>. Используется для предоставления</w:t>
      </w:r>
      <w:r w:rsidR="00490BF5" w:rsidRPr="00BF2143">
        <w:t xml:space="preserve"> машиночитаемых </w:t>
      </w:r>
      <w:r w:rsidR="00802BB9" w:rsidRPr="00BF2143">
        <w:t>доверенностей в электронной форме, подтверждающих полномочия физического лица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5" w:name="_Toc535663735"/>
      <w:bookmarkStart w:id="6" w:name="_Toc81991501"/>
      <w:bookmarkStart w:id="7" w:name="_Toc82168535"/>
      <w:r w:rsidRPr="00BF2143">
        <w:rPr>
          <w:rFonts w:ascii="Times New Roman" w:hAnsi="Times New Roman"/>
        </w:rPr>
        <w:t>Область применения</w:t>
      </w:r>
      <w:bookmarkEnd w:id="5"/>
      <w:bookmarkEnd w:id="6"/>
      <w:bookmarkEnd w:id="7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8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CD" w14:textId="356F8CB0" w:rsidR="00D70203" w:rsidRDefault="00D70203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 w:rsidRPr="00BF2143">
        <w:rPr>
          <w:bCs/>
          <w:shd w:val="clear" w:color="auto" w:fill="FFFFFF"/>
        </w:rPr>
        <w:t xml:space="preserve">Документ о </w:t>
      </w:r>
      <w:proofErr w:type="gramStart"/>
      <w:r w:rsidRPr="00BF2143">
        <w:rPr>
          <w:bCs/>
          <w:shd w:val="clear" w:color="auto" w:fill="FFFFFF"/>
        </w:rPr>
        <w:t>полномочиях</w:t>
      </w:r>
      <w:proofErr w:type="gramEnd"/>
      <w:r w:rsidRPr="00BF2143">
        <w:rPr>
          <w:bCs/>
          <w:shd w:val="clear" w:color="auto" w:fill="FFFFFF"/>
        </w:rPr>
        <w:t xml:space="preserve"> должен быть </w:t>
      </w:r>
      <w:r w:rsidR="00F76E14" w:rsidRPr="00BF2143">
        <w:rPr>
          <w:bCs/>
          <w:shd w:val="clear" w:color="auto" w:fill="FFFFFF"/>
        </w:rPr>
        <w:t>с четко установленным сроком действия</w:t>
      </w:r>
      <w:r w:rsidR="00E312C1">
        <w:rPr>
          <w:bCs/>
          <w:shd w:val="clear" w:color="auto" w:fill="FFFFFF"/>
        </w:rPr>
        <w:t xml:space="preserve">. </w:t>
      </w:r>
      <w:r w:rsidR="00F76E14" w:rsidRPr="00BF2143">
        <w:rPr>
          <w:bCs/>
          <w:shd w:val="clear" w:color="auto" w:fill="FFFFFF"/>
        </w:rPr>
        <w:t>Доверенность должна быть п</w:t>
      </w:r>
      <w:r w:rsidRPr="00BF2143">
        <w:rPr>
          <w:bCs/>
          <w:shd w:val="clear" w:color="auto" w:fill="FFFFFF"/>
        </w:rPr>
        <w:t>одписан</w:t>
      </w:r>
      <w:r w:rsidR="00F76E14" w:rsidRPr="00BF2143">
        <w:rPr>
          <w:bCs/>
          <w:shd w:val="clear" w:color="auto" w:fill="FFFFFF"/>
        </w:rPr>
        <w:t>а</w:t>
      </w:r>
      <w:r w:rsidRPr="00BF2143">
        <w:rPr>
          <w:bCs/>
          <w:shd w:val="clear" w:color="auto" w:fill="FFFFFF"/>
        </w:rPr>
        <w:t xml:space="preserve"> </w:t>
      </w:r>
      <w:r w:rsidR="00DD5781" w:rsidRPr="00BF2143">
        <w:rPr>
          <w:bCs/>
          <w:shd w:val="clear" w:color="auto" w:fill="FFFFFF"/>
        </w:rPr>
        <w:t xml:space="preserve">личной </w:t>
      </w:r>
      <w:r w:rsidRPr="00BF2143">
        <w:rPr>
          <w:bCs/>
          <w:shd w:val="clear" w:color="auto" w:fill="FFFFFF"/>
        </w:rPr>
        <w:t>квалифицированной электронной подписью</w:t>
      </w:r>
      <w:r w:rsidR="00424DD6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 xml:space="preserve"> </w:t>
      </w:r>
      <w:r w:rsidR="00424DD6" w:rsidRPr="00BF2143">
        <w:rPr>
          <w:bCs/>
          <w:shd w:val="clear" w:color="auto" w:fill="FFFFFF"/>
        </w:rPr>
        <w:t xml:space="preserve">доверителя или </w:t>
      </w:r>
      <w:r w:rsidR="00DD5781" w:rsidRPr="00BF2143">
        <w:rPr>
          <w:bCs/>
          <w:shd w:val="clear" w:color="auto" w:fill="FFFFFF"/>
        </w:rPr>
        <w:t>электронной подписью организации с указанием ее руководителя</w:t>
      </w:r>
      <w:r w:rsidR="00424DD6" w:rsidRPr="00BF2143">
        <w:rPr>
          <w:bCs/>
          <w:shd w:val="clear" w:color="auto" w:fill="FFFFFF"/>
        </w:rPr>
        <w:t xml:space="preserve">. </w:t>
      </w:r>
      <w:r w:rsidR="00735DE9" w:rsidRPr="00BF2143">
        <w:rPr>
          <w:bCs/>
          <w:shd w:val="clear" w:color="auto" w:fill="FFFFFF"/>
        </w:rPr>
        <w:t>На основании Доверенности устанавливается</w:t>
      </w:r>
      <w:r w:rsidR="00424DD6" w:rsidRPr="00BF2143">
        <w:rPr>
          <w:bCs/>
          <w:shd w:val="clear" w:color="auto" w:fill="FFFFFF"/>
        </w:rPr>
        <w:t xml:space="preserve"> порядок</w:t>
      </w:r>
      <w:r w:rsidRPr="00BF2143">
        <w:rPr>
          <w:bCs/>
          <w:shd w:val="clear" w:color="auto" w:fill="FFFFFF"/>
        </w:rPr>
        <w:t xml:space="preserve"> </w:t>
      </w:r>
      <w:r w:rsidR="00735DE9" w:rsidRPr="00BF2143">
        <w:rPr>
          <w:bCs/>
          <w:shd w:val="clear" w:color="auto" w:fill="FFFFFF"/>
        </w:rPr>
        <w:t>и полномочия принятия</w:t>
      </w:r>
      <w:r w:rsidRPr="00BF2143">
        <w:rPr>
          <w:bCs/>
          <w:shd w:val="clear" w:color="auto" w:fill="FFFFFF"/>
        </w:rPr>
        <w:t xml:space="preserve"> соответствующих решений </w:t>
      </w:r>
      <w:r w:rsidR="00735DE9" w:rsidRPr="00BF2143">
        <w:rPr>
          <w:bCs/>
          <w:shd w:val="clear" w:color="auto" w:fill="FFFFFF"/>
        </w:rPr>
        <w:t>уполномоченн</w:t>
      </w:r>
      <w:r w:rsidR="003304B5" w:rsidRPr="00BF2143">
        <w:rPr>
          <w:bCs/>
          <w:shd w:val="clear" w:color="auto" w:fill="FFFFFF"/>
        </w:rPr>
        <w:t>ым</w:t>
      </w:r>
      <w:r w:rsidR="00735DE9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>должностн</w:t>
      </w:r>
      <w:r w:rsidR="003304B5" w:rsidRPr="00BF2143">
        <w:rPr>
          <w:bCs/>
          <w:shd w:val="clear" w:color="auto" w:fill="FFFFFF"/>
        </w:rPr>
        <w:t>ым</w:t>
      </w:r>
      <w:r w:rsidRPr="00BF2143">
        <w:rPr>
          <w:bCs/>
          <w:shd w:val="clear" w:color="auto" w:fill="FFFFFF"/>
        </w:rPr>
        <w:t xml:space="preserve"> л</w:t>
      </w:r>
      <w:r w:rsidR="003304B5" w:rsidRPr="00BF2143">
        <w:rPr>
          <w:bCs/>
          <w:shd w:val="clear" w:color="auto" w:fill="FFFFFF"/>
        </w:rPr>
        <w:t>ицом</w:t>
      </w:r>
      <w:r w:rsidR="00735DE9" w:rsidRPr="00BF2143">
        <w:rPr>
          <w:bCs/>
          <w:shd w:val="clear" w:color="auto" w:fill="FFFFFF"/>
        </w:rPr>
        <w:t>.</w:t>
      </w:r>
    </w:p>
    <w:p w14:paraId="4A448D49" w14:textId="10BBF880" w:rsidR="00E312C1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Возможно передоверие полномочия, указанного в Доверенности, но только для Уполномоченных, использующих личную электронную подпись (физ</w:t>
      </w:r>
      <w:proofErr w:type="gramStart"/>
      <w:r>
        <w:rPr>
          <w:bCs/>
          <w:shd w:val="clear" w:color="auto" w:fill="FFFFFF"/>
        </w:rPr>
        <w:t>.л</w:t>
      </w:r>
      <w:proofErr w:type="gramEnd"/>
      <w:r>
        <w:rPr>
          <w:bCs/>
          <w:shd w:val="clear" w:color="auto" w:fill="FFFFFF"/>
        </w:rPr>
        <w:t>иц).</w:t>
      </w:r>
    </w:p>
    <w:p w14:paraId="56A19AC9" w14:textId="420FEC5C" w:rsidR="00E312C1" w:rsidRPr="00BF2143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Отзыв Доверенности допустим как Доверителем, Владельцем процесса, Администратором, так и Уполномоченным, согласно установленному регламенту. Отзыв осуществляется текущей датой, с указанием признака отзыва текущего документа или всей цепочки Доверенностей, а также при необходимости причины. Уполномоченным отзывается Документ, в рамках которого ему делегированы полномочия.</w:t>
      </w:r>
    </w:p>
    <w:p w14:paraId="5CEDF6D1" w14:textId="77777777" w:rsidR="00FD7E1F" w:rsidRPr="00BF2143" w:rsidRDefault="00FD7E1F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9" w:name="_Ref78205294"/>
      <w:bookmarkStart w:id="10" w:name="_Toc81991502"/>
      <w:bookmarkStart w:id="11" w:name="_Toc82168536"/>
      <w:r w:rsidRPr="00BF2143">
        <w:rPr>
          <w:rFonts w:ascii="Times New Roman" w:hAnsi="Times New Roman"/>
        </w:rPr>
        <w:t>Функции</w:t>
      </w:r>
      <w:bookmarkEnd w:id="9"/>
      <w:bookmarkEnd w:id="10"/>
      <w:bookmarkEnd w:id="11"/>
    </w:p>
    <w:p w14:paraId="5CEDF6D2" w14:textId="5E8C77F8" w:rsidR="00FD7E1F" w:rsidRPr="00BF2143" w:rsidRDefault="00735DE9" w:rsidP="00756B32">
      <w:pPr>
        <w:spacing w:after="0"/>
      </w:pPr>
      <w:r w:rsidRPr="00BF2143">
        <w:t>Для целей исполнения требований можно разделить процесс работы с Доверенностью на следующие функции</w:t>
      </w:r>
      <w:r w:rsidR="00FD7E1F" w:rsidRPr="00BF2143">
        <w:t>:</w:t>
      </w:r>
    </w:p>
    <w:p w14:paraId="5CEDF6D3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Создание Доверенности</w:t>
      </w:r>
    </w:p>
    <w:p w14:paraId="5CEDF6D4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Хранение Доверенности</w:t>
      </w:r>
    </w:p>
    <w:p w14:paraId="5CEDF6D5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Отзыв Доверенности</w:t>
      </w:r>
    </w:p>
    <w:p w14:paraId="5CEDF6D6" w14:textId="0CEAABAD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Использование (</w:t>
      </w:r>
      <w:r w:rsidR="0012363F" w:rsidRPr="00BF2143">
        <w:t>запрос) данных Доверенностей</w:t>
      </w:r>
    </w:p>
    <w:p w14:paraId="5CEDF6D7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Ведение справочника-классификатора полномочий</w:t>
      </w:r>
    </w:p>
    <w:p w14:paraId="5CEDF6D8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Изменение справочника-классификатора полномочий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2" w:name="_Toc81991503"/>
      <w:bookmarkStart w:id="13" w:name="_Toc82168537"/>
      <w:r w:rsidRPr="00BF2143">
        <w:rPr>
          <w:rFonts w:ascii="Times New Roman" w:hAnsi="Times New Roman"/>
        </w:rPr>
        <w:lastRenderedPageBreak/>
        <w:t>Определения, акронимы и сокращения</w:t>
      </w:r>
      <w:bookmarkEnd w:id="8"/>
      <w:bookmarkEnd w:id="12"/>
      <w:bookmarkEnd w:id="13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</w:t>
      </w:r>
      <w:r w:rsidR="009930DB">
        <w:rPr>
          <w:noProof/>
        </w:rPr>
        <w:fldChar w:fldCharType="end"/>
      </w:r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312F7" w:rsidRPr="00114205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312F7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312F7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5CEDF6EA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312F7" w:rsidRPr="00114205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5CEDF6ED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proofErr w:type="gramStart"/>
            <w:r w:rsidRPr="00BF2143">
              <w:rPr>
                <w:lang w:val="en-US"/>
              </w:rPr>
              <w:t>extensible</w:t>
            </w:r>
            <w:proofErr w:type="gramEnd"/>
            <w:r w:rsidRPr="00BF2143">
              <w:rPr>
                <w:lang w:val="en-US"/>
              </w:rPr>
              <w:t xml:space="preserve">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B80883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77777777" w:rsidR="00B80883" w:rsidRPr="00BF2143" w:rsidRDefault="00B80883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5CEDF6F3" w14:textId="77777777" w:rsidR="00B80883" w:rsidRPr="00BF2143" w:rsidRDefault="00B80883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914571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07DA2427" w:rsidR="00914571" w:rsidRPr="00BF2143" w:rsidRDefault="0060526C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5CEDF6F6" w14:textId="1AEFB743" w:rsidR="00914571" w:rsidRPr="00BF2143" w:rsidRDefault="0060526C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5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16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17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18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796492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4D3DBD21" w:rsidR="00796492" w:rsidRPr="00BF2143" w:rsidRDefault="00796492" w:rsidP="00D5227B">
            <w:pPr>
              <w:spacing w:after="0"/>
              <w:ind w:left="426"/>
              <w:rPr>
                <w:shd w:val="clear" w:color="auto" w:fill="FFFFFF"/>
                <w:lang w:val="en-US"/>
              </w:rPr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7F47949C" w14:textId="548D7F64" w:rsidR="00796492" w:rsidRPr="00BF2143" w:rsidRDefault="00796492" w:rsidP="00D5227B">
            <w:pPr>
              <w:spacing w:after="0"/>
              <w:ind w:left="175"/>
              <w:rPr>
                <w:shd w:val="clear" w:color="auto" w:fill="FFFFFF"/>
                <w:lang w:val="en-US"/>
              </w:rPr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914571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F9" w14:textId="059A0018" w:rsidR="00914571" w:rsidRPr="00BF2143" w:rsidRDefault="009B6C79" w:rsidP="00D5227B">
            <w:pPr>
              <w:spacing w:after="0"/>
              <w:ind w:left="175"/>
            </w:pPr>
            <w:r w:rsidRPr="00BF2143">
              <w:t>Б</w:t>
            </w:r>
            <w:r w:rsidR="00914571" w:rsidRPr="00BF2143">
              <w:t>изнес-процесс</w:t>
            </w:r>
          </w:p>
        </w:tc>
      </w:tr>
      <w:tr w:rsidR="00D57711" w:rsidRPr="00BF2143" w14:paraId="73905DB0" w14:textId="77777777" w:rsidTr="00D5227B">
        <w:trPr>
          <w:trHeight w:val="419"/>
        </w:trPr>
        <w:tc>
          <w:tcPr>
            <w:tcW w:w="2235" w:type="dxa"/>
          </w:tcPr>
          <w:p w14:paraId="658E3BAB" w14:textId="0440603A" w:rsidR="00D57711" w:rsidRPr="00BF2143" w:rsidRDefault="00D57711" w:rsidP="00D5227B">
            <w:pPr>
              <w:spacing w:after="0"/>
              <w:ind w:left="426"/>
            </w:pPr>
            <w:r w:rsidRPr="00BF2143">
              <w:t>ОГРН</w:t>
            </w:r>
          </w:p>
        </w:tc>
        <w:tc>
          <w:tcPr>
            <w:tcW w:w="7512" w:type="dxa"/>
          </w:tcPr>
          <w:p w14:paraId="1C93F7A6" w14:textId="34B83DBB" w:rsidR="00D57711" w:rsidRPr="00BF2143" w:rsidRDefault="00D57711" w:rsidP="00D5227B">
            <w:pPr>
              <w:spacing w:after="0"/>
              <w:ind w:left="175"/>
            </w:pPr>
            <w:r w:rsidRPr="00BF2143">
              <w:t>Основной государственный регистрационный номер</w:t>
            </w:r>
          </w:p>
        </w:tc>
      </w:tr>
      <w:tr w:rsidR="00914571" w:rsidRPr="00BF2143" w14:paraId="5CEDF6FD" w14:textId="77777777" w:rsidTr="00D5227B">
        <w:trPr>
          <w:trHeight w:val="419"/>
        </w:trPr>
        <w:tc>
          <w:tcPr>
            <w:tcW w:w="2235" w:type="dxa"/>
          </w:tcPr>
          <w:p w14:paraId="5CEDF6FB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ЕГРН</w:t>
            </w:r>
          </w:p>
        </w:tc>
        <w:tc>
          <w:tcPr>
            <w:tcW w:w="7512" w:type="dxa"/>
          </w:tcPr>
          <w:p w14:paraId="5CEDF6FC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Единый государственный реестр налогоплательщиков</w:t>
            </w:r>
          </w:p>
        </w:tc>
      </w:tr>
      <w:tr w:rsidR="00914571" w:rsidRPr="00BF2143" w14:paraId="5CEDF700" w14:textId="77777777" w:rsidTr="00D5227B">
        <w:trPr>
          <w:trHeight w:val="419"/>
        </w:trPr>
        <w:tc>
          <w:tcPr>
            <w:tcW w:w="2235" w:type="dxa"/>
          </w:tcPr>
          <w:p w14:paraId="5CEDF6FE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ИНН</w:t>
            </w:r>
          </w:p>
        </w:tc>
        <w:tc>
          <w:tcPr>
            <w:tcW w:w="7512" w:type="dxa"/>
          </w:tcPr>
          <w:p w14:paraId="5CEDF6FF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Идентификационный номер налогоплательщика</w:t>
            </w:r>
          </w:p>
        </w:tc>
      </w:tr>
      <w:tr w:rsidR="00796492" w:rsidRPr="00BF2143" w14:paraId="31903CFD" w14:textId="77777777" w:rsidTr="00D5227B">
        <w:trPr>
          <w:trHeight w:val="419"/>
        </w:trPr>
        <w:tc>
          <w:tcPr>
            <w:tcW w:w="2235" w:type="dxa"/>
          </w:tcPr>
          <w:p w14:paraId="2B58582A" w14:textId="2E3A5FE4" w:rsidR="00796492" w:rsidRPr="00BF2143" w:rsidRDefault="00796492" w:rsidP="00D5227B">
            <w:pPr>
              <w:spacing w:after="0"/>
              <w:ind w:left="426"/>
            </w:pPr>
            <w:r w:rsidRPr="00BF2143">
              <w:t>СНИЛС</w:t>
            </w:r>
          </w:p>
        </w:tc>
        <w:tc>
          <w:tcPr>
            <w:tcW w:w="7512" w:type="dxa"/>
          </w:tcPr>
          <w:p w14:paraId="773B1B38" w14:textId="4AB229BC" w:rsidR="00796492" w:rsidRPr="00BF2143" w:rsidRDefault="00796492" w:rsidP="00D5227B">
            <w:pPr>
              <w:spacing w:after="0"/>
              <w:ind w:left="175"/>
            </w:pPr>
            <w:r w:rsidRPr="00BF2143">
              <w:t>Страховой номер индивидуального лицевого счета застрахованного лица в системе персонифицированного учета Пенсионного фонда России</w:t>
            </w:r>
          </w:p>
        </w:tc>
      </w:tr>
      <w:tr w:rsidR="00914571" w:rsidRPr="00BF2143" w14:paraId="5CEDF703" w14:textId="77777777" w:rsidTr="00D5227B">
        <w:trPr>
          <w:trHeight w:val="419"/>
        </w:trPr>
        <w:tc>
          <w:tcPr>
            <w:tcW w:w="2235" w:type="dxa"/>
          </w:tcPr>
          <w:p w14:paraId="5CEDF701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ФИО</w:t>
            </w:r>
          </w:p>
        </w:tc>
        <w:tc>
          <w:tcPr>
            <w:tcW w:w="7512" w:type="dxa"/>
          </w:tcPr>
          <w:p w14:paraId="5CEDF702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Фамилия, имя, отчество</w:t>
            </w:r>
          </w:p>
        </w:tc>
      </w:tr>
      <w:tr w:rsidR="00914571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914571" w:rsidRPr="00BF2143" w:rsidRDefault="0012363F" w:rsidP="00D5227B">
            <w:pPr>
              <w:spacing w:after="0"/>
              <w:ind w:left="175"/>
            </w:pPr>
            <w:r w:rsidRPr="00BF2143">
              <w:t xml:space="preserve">Фонд социального страхования </w:t>
            </w:r>
            <w:r w:rsidR="00914571" w:rsidRPr="00BF2143">
              <w:t>России</w:t>
            </w:r>
          </w:p>
        </w:tc>
      </w:tr>
      <w:tr w:rsidR="00914571" w:rsidRPr="00BF2143" w14:paraId="5CEDF709" w14:textId="77777777" w:rsidTr="00D5227B">
        <w:trPr>
          <w:trHeight w:val="419"/>
        </w:trPr>
        <w:tc>
          <w:tcPr>
            <w:tcW w:w="2235" w:type="dxa"/>
          </w:tcPr>
          <w:p w14:paraId="5CEDF707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ФЛ</w:t>
            </w:r>
          </w:p>
        </w:tc>
        <w:tc>
          <w:tcPr>
            <w:tcW w:w="7512" w:type="dxa"/>
          </w:tcPr>
          <w:p w14:paraId="5CEDF708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Физическое лицо</w:t>
            </w:r>
          </w:p>
        </w:tc>
      </w:tr>
      <w:tr w:rsidR="00914571" w:rsidRPr="00BF2143" w14:paraId="5CEDF70C" w14:textId="77777777" w:rsidTr="00D5227B">
        <w:trPr>
          <w:trHeight w:val="419"/>
        </w:trPr>
        <w:tc>
          <w:tcPr>
            <w:tcW w:w="2235" w:type="dxa"/>
          </w:tcPr>
          <w:p w14:paraId="5CEDF70A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ЮЛ</w:t>
            </w:r>
          </w:p>
        </w:tc>
        <w:tc>
          <w:tcPr>
            <w:tcW w:w="7512" w:type="dxa"/>
          </w:tcPr>
          <w:p w14:paraId="5CEDF70B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Юридическое лицо</w:t>
            </w:r>
          </w:p>
        </w:tc>
      </w:tr>
      <w:tr w:rsidR="00914571" w:rsidRPr="00BF2143" w14:paraId="5CEDF70F" w14:textId="77777777" w:rsidTr="00D5227B">
        <w:trPr>
          <w:trHeight w:val="419"/>
        </w:trPr>
        <w:tc>
          <w:tcPr>
            <w:tcW w:w="2235" w:type="dxa"/>
          </w:tcPr>
          <w:p w14:paraId="5CEDF70D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ИП</w:t>
            </w:r>
          </w:p>
        </w:tc>
        <w:tc>
          <w:tcPr>
            <w:tcW w:w="7512" w:type="dxa"/>
          </w:tcPr>
          <w:p w14:paraId="5CEDF70E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Индивидуальный предприниматель</w:t>
            </w:r>
          </w:p>
        </w:tc>
      </w:tr>
      <w:tr w:rsidR="00914571" w:rsidRPr="00BF2143" w14:paraId="5CEDF712" w14:textId="77777777" w:rsidTr="00D5227B">
        <w:trPr>
          <w:trHeight w:val="419"/>
        </w:trPr>
        <w:tc>
          <w:tcPr>
            <w:tcW w:w="2235" w:type="dxa"/>
          </w:tcPr>
          <w:p w14:paraId="5CEDF710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711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914571" w:rsidRPr="00BF2143" w14:paraId="5CEDF715" w14:textId="77777777" w:rsidTr="00D5227B">
        <w:trPr>
          <w:trHeight w:val="419"/>
        </w:trPr>
        <w:tc>
          <w:tcPr>
            <w:tcW w:w="2235" w:type="dxa"/>
          </w:tcPr>
          <w:p w14:paraId="5CEDF713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5CEDF714" w14:textId="44877A18" w:rsidR="00914571" w:rsidRPr="00BF2143" w:rsidRDefault="00A1037C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="00914571"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="00914571" w:rsidRPr="00BF2143">
              <w:rPr>
                <w:bCs/>
                <w:shd w:val="clear" w:color="auto" w:fill="FFFFFF"/>
              </w:rPr>
              <w:t>доверенности</w:t>
            </w:r>
            <w:r w:rsidR="00914571"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9B6C79" w:rsidRPr="00BF2143" w14:paraId="6AFBA101" w14:textId="77777777" w:rsidTr="00D5227B">
        <w:trPr>
          <w:trHeight w:val="419"/>
        </w:trPr>
        <w:tc>
          <w:tcPr>
            <w:tcW w:w="2235" w:type="dxa"/>
          </w:tcPr>
          <w:p w14:paraId="6189E203" w14:textId="45FEE5BB" w:rsidR="009B6C79" w:rsidRPr="00BF2143" w:rsidRDefault="009B6C79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302AC9CE" w14:textId="77777777" w:rsidR="00E33296" w:rsidRPr="00E33296" w:rsidRDefault="009B6C79" w:rsidP="00E33296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proofErr w:type="gramStart"/>
            <w:r w:rsidR="007A1737">
              <w:rPr>
                <w:bCs/>
                <w:shd w:val="clear" w:color="auto" w:fill="FFFFFF"/>
              </w:rPr>
              <w:t>.</w:t>
            </w:r>
            <w:proofErr w:type="gramEnd"/>
            <w:r w:rsidR="007A1737">
              <w:rPr>
                <w:bCs/>
                <w:shd w:val="clear" w:color="auto" w:fill="FFFFFF"/>
              </w:rPr>
              <w:t xml:space="preserve"> </w:t>
            </w:r>
            <w:r w:rsidR="00875287" w:rsidRPr="00BF2143">
              <w:rPr>
                <w:bCs/>
                <w:shd w:val="clear" w:color="auto" w:fill="FFFFFF"/>
              </w:rPr>
              <w:t>(</w:t>
            </w:r>
            <w:proofErr w:type="gramStart"/>
            <w:r w:rsidR="00875287" w:rsidRPr="00BF2143">
              <w:rPr>
                <w:bCs/>
                <w:shd w:val="clear" w:color="auto" w:fill="FFFFFF"/>
              </w:rPr>
              <w:t>с</w:t>
            </w:r>
            <w:proofErr w:type="gramEnd"/>
            <w:r w:rsidR="00875287" w:rsidRPr="00BF2143">
              <w:rPr>
                <w:bCs/>
                <w:shd w:val="clear" w:color="auto" w:fill="FFFFFF"/>
              </w:rPr>
              <w:t>м.</w:t>
            </w:r>
            <w:r w:rsidR="00875287" w:rsidRPr="00BF2143">
              <w:rPr>
                <w:bCs/>
                <w:shd w:val="clear" w:color="auto" w:fill="FFFFFF"/>
              </w:rPr>
              <w:fldChar w:fldCharType="begin"/>
            </w:r>
            <w:r w:rsidR="00875287" w:rsidRPr="00BF2143">
              <w:rPr>
                <w:bCs/>
                <w:shd w:val="clear" w:color="auto" w:fill="FFFFFF"/>
              </w:rPr>
              <w:instrText xml:space="preserve"> REF _Ref77675740 \h </w:instrText>
            </w:r>
            <w:r w:rsidR="00F11D08" w:rsidRPr="00BF2143">
              <w:rPr>
                <w:bCs/>
                <w:shd w:val="clear" w:color="auto" w:fill="FFFFFF"/>
              </w:rPr>
              <w:instrText xml:space="preserve"> \* MERGEFORMAT </w:instrText>
            </w:r>
            <w:r w:rsidR="00875287" w:rsidRPr="00BF2143">
              <w:rPr>
                <w:bCs/>
                <w:shd w:val="clear" w:color="auto" w:fill="FFFFFF"/>
              </w:rPr>
            </w:r>
            <w:r w:rsidR="00875287" w:rsidRPr="00BF2143">
              <w:rPr>
                <w:bCs/>
                <w:shd w:val="clear" w:color="auto" w:fill="FFFFFF"/>
              </w:rPr>
              <w:fldChar w:fldCharType="separate"/>
            </w:r>
            <w:r w:rsidR="00E33296" w:rsidRPr="00E33296">
              <w:t>Справочники</w:t>
            </w:r>
          </w:p>
          <w:p w14:paraId="748C9DFA" w14:textId="77777777" w:rsidR="00E33296" w:rsidRPr="00BF2143" w:rsidRDefault="00E33296" w:rsidP="00E33296">
            <w:pPr>
              <w:spacing w:after="0"/>
              <w:ind w:left="175"/>
            </w:pPr>
            <w:r w:rsidRPr="00BF2143">
              <w:rPr>
                <w:noProof/>
              </w:rPr>
              <w:t>Справочник</w:t>
            </w:r>
            <w:r w:rsidRPr="00BF2143">
              <w:t xml:space="preserve"> «Владелец процесса»</w:t>
            </w:r>
          </w:p>
          <w:p w14:paraId="01B07EC3" w14:textId="01AA3CA7" w:rsidR="009B6C79" w:rsidRPr="00BF2143" w:rsidRDefault="00E33296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proofErr w:type="gramStart"/>
            <w:r w:rsidRPr="00BF2143">
              <w:t xml:space="preserve">Таблица </w:t>
            </w:r>
            <w:r>
              <w:t>18</w:t>
            </w:r>
            <w:r w:rsidRPr="00BF2143">
              <w:t xml:space="preserve"> Справочник «Владелец процесса»</w:t>
            </w:r>
            <w:r w:rsidR="00875287" w:rsidRPr="00BF2143">
              <w:rPr>
                <w:bCs/>
                <w:shd w:val="clear" w:color="auto" w:fill="FFFFFF"/>
              </w:rPr>
              <w:fldChar w:fldCharType="end"/>
            </w:r>
            <w:r w:rsidR="00875287" w:rsidRPr="00BF2143">
              <w:rPr>
                <w:bCs/>
                <w:shd w:val="clear" w:color="auto" w:fill="FFFFFF"/>
              </w:rPr>
              <w:t>).</w:t>
            </w:r>
            <w:proofErr w:type="gramEnd"/>
          </w:p>
        </w:tc>
      </w:tr>
      <w:tr w:rsidR="00D70203" w:rsidRPr="00BF2143" w14:paraId="5CEDF718" w14:textId="77777777" w:rsidTr="00D5227B">
        <w:trPr>
          <w:trHeight w:val="419"/>
        </w:trPr>
        <w:tc>
          <w:tcPr>
            <w:tcW w:w="2235" w:type="dxa"/>
          </w:tcPr>
          <w:p w14:paraId="5CEDF716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717" w14:textId="7AE585EA" w:rsidR="00D70203" w:rsidRPr="00BF2143" w:rsidRDefault="00D70203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</w:t>
            </w:r>
            <w:r w:rsidR="00875287" w:rsidRPr="00BF2143">
              <w:rPr>
                <w:shd w:val="clear" w:color="auto" w:fill="FFFFFF"/>
              </w:rPr>
              <w:t xml:space="preserve"> (см.</w:t>
            </w:r>
            <w:r w:rsidR="00875287" w:rsidRPr="00BF2143">
              <w:rPr>
                <w:shd w:val="clear" w:color="auto" w:fill="FFFFFF"/>
              </w:rPr>
              <w:fldChar w:fldCharType="begin"/>
            </w:r>
            <w:r w:rsidR="00875287" w:rsidRPr="00BF2143">
              <w:rPr>
                <w:shd w:val="clear" w:color="auto" w:fill="FFFFFF"/>
              </w:rPr>
              <w:instrText xml:space="preserve"> REF _Ref77675764 \h </w:instrText>
            </w:r>
            <w:r w:rsidR="00F11D08" w:rsidRPr="00BF2143">
              <w:rPr>
                <w:shd w:val="clear" w:color="auto" w:fill="FFFFFF"/>
              </w:rPr>
              <w:instrText xml:space="preserve"> \* MERGEFORMAT </w:instrText>
            </w:r>
            <w:r w:rsidR="00875287" w:rsidRPr="00BF2143">
              <w:rPr>
                <w:shd w:val="clear" w:color="auto" w:fill="FFFFFF"/>
              </w:rPr>
            </w:r>
            <w:r w:rsidR="00875287" w:rsidRPr="00BF2143">
              <w:rPr>
                <w:shd w:val="clear" w:color="auto" w:fill="FFFFFF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19</w:t>
            </w:r>
            <w:r w:rsidR="00E33296" w:rsidRPr="00BF2143">
              <w:t xml:space="preserve"> Справочник «Доверитель»</w:t>
            </w:r>
            <w:r w:rsidR="00875287" w:rsidRPr="00BF2143">
              <w:rPr>
                <w:shd w:val="clear" w:color="auto" w:fill="FFFFFF"/>
              </w:rPr>
              <w:fldChar w:fldCharType="end"/>
            </w:r>
            <w:r w:rsidR="00875287" w:rsidRPr="00BF2143">
              <w:rPr>
                <w:shd w:val="clear" w:color="auto" w:fill="FFFFFF"/>
              </w:rPr>
              <w:t>)</w:t>
            </w:r>
          </w:p>
        </w:tc>
      </w:tr>
      <w:tr w:rsidR="00D70203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D70203" w:rsidRPr="00BF2143" w:rsidRDefault="00D70203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</w:t>
            </w:r>
            <w:r w:rsidR="00875287" w:rsidRPr="00BF2143">
              <w:rPr>
                <w:bCs/>
                <w:shd w:val="clear" w:color="auto" w:fill="FFFFFF"/>
              </w:rPr>
              <w:t>.</w:t>
            </w:r>
          </w:p>
        </w:tc>
      </w:tr>
      <w:tr w:rsidR="00C21A86" w:rsidRPr="00BF2143" w14:paraId="083CBBE6" w14:textId="77777777" w:rsidTr="00D5227B">
        <w:trPr>
          <w:trHeight w:val="419"/>
        </w:trPr>
        <w:tc>
          <w:tcPr>
            <w:tcW w:w="2235" w:type="dxa"/>
          </w:tcPr>
          <w:p w14:paraId="6D26FC35" w14:textId="282E36DA" w:rsidR="00C21A86" w:rsidRPr="00BF2143" w:rsidRDefault="00C21A86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0BA65CA4" w14:textId="55FA3106" w:rsidR="00C21A86" w:rsidRPr="00BF2143" w:rsidRDefault="00C21A86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647156" w:rsidRPr="00BF2143" w14:paraId="4F836C89" w14:textId="77777777" w:rsidTr="00D5227B">
        <w:trPr>
          <w:trHeight w:val="419"/>
        </w:trPr>
        <w:tc>
          <w:tcPr>
            <w:tcW w:w="2235" w:type="dxa"/>
          </w:tcPr>
          <w:p w14:paraId="560FBF91" w14:textId="67B207B5" w:rsidR="00647156" w:rsidRPr="00BF2143" w:rsidRDefault="00647156" w:rsidP="00D5227B">
            <w:pPr>
              <w:spacing w:after="0"/>
              <w:ind w:left="426"/>
            </w:pPr>
            <w:r w:rsidRPr="00BF2143">
              <w:t xml:space="preserve">Обезличенная </w:t>
            </w:r>
            <w:r w:rsidR="0012363F" w:rsidRPr="00BF2143">
              <w:t>подпись</w:t>
            </w:r>
          </w:p>
        </w:tc>
        <w:tc>
          <w:tcPr>
            <w:tcW w:w="7512" w:type="dxa"/>
          </w:tcPr>
          <w:p w14:paraId="35350EBE" w14:textId="39D203F7" w:rsidR="00647156" w:rsidRPr="00BF2143" w:rsidRDefault="00647156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</w:tbl>
    <w:p w14:paraId="2583F6FC" w14:textId="21B6A881" w:rsidR="00D5227B" w:rsidRPr="00D5227B" w:rsidRDefault="00D5227B" w:rsidP="00D5227B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4" w:name="_Toc81991504"/>
      <w:bookmarkStart w:id="15" w:name="_Ref76981694"/>
    </w:p>
    <w:bookmarkEnd w:id="14"/>
    <w:p w14:paraId="550A8D37" w14:textId="77777777" w:rsidR="00D5227B" w:rsidRDefault="00D5227B" w:rsidP="00756B32">
      <w:pPr>
        <w:spacing w:after="0"/>
        <w:rPr>
          <w:rStyle w:val="pt-a1-000032"/>
        </w:rPr>
      </w:pPr>
    </w:p>
    <w:p w14:paraId="10D85505" w14:textId="7CD6801B" w:rsidR="00D5227B" w:rsidRPr="00D5227B" w:rsidRDefault="00D5227B" w:rsidP="00D5227B">
      <w:pPr>
        <w:pStyle w:val="10"/>
        <w:rPr>
          <w:rStyle w:val="pt-a1-000032"/>
          <w:rFonts w:ascii="Times New Roman" w:hAnsi="Times New Roman"/>
          <w:szCs w:val="24"/>
        </w:rPr>
      </w:pPr>
      <w:bookmarkStart w:id="16" w:name="_Toc82168538"/>
      <w:r w:rsidRPr="00D5227B">
        <w:rPr>
          <w:rStyle w:val="pt-a1-000032"/>
          <w:rFonts w:ascii="Times New Roman" w:hAnsi="Times New Roman"/>
          <w:szCs w:val="24"/>
        </w:rPr>
        <w:t>2. Состав сведений</w:t>
      </w:r>
      <w:bookmarkEnd w:id="16"/>
    </w:p>
    <w:p w14:paraId="564252B8" w14:textId="5FF0E157" w:rsidR="00D5227B" w:rsidRPr="00D5227B" w:rsidRDefault="00D5227B" w:rsidP="00D5227B">
      <w:pPr>
        <w:pStyle w:val="2"/>
        <w:rPr>
          <w:rStyle w:val="pt-a1-000032"/>
          <w:rFonts w:ascii="Times New Roman" w:hAnsi="Times New Roman"/>
        </w:rPr>
      </w:pPr>
      <w:bookmarkStart w:id="17" w:name="_Toc82168539"/>
      <w:r w:rsidRPr="00D5227B">
        <w:rPr>
          <w:rStyle w:val="pt-a1-000032"/>
          <w:rFonts w:ascii="Times New Roman" w:hAnsi="Times New Roman"/>
        </w:rPr>
        <w:t>2.1 Справочник типов документов</w:t>
      </w:r>
      <w:bookmarkEnd w:id="17"/>
    </w:p>
    <w:p w14:paraId="266F8544" w14:textId="77777777" w:rsidR="009063D8" w:rsidRPr="00BF2143" w:rsidRDefault="009063D8" w:rsidP="00756B32">
      <w:pPr>
        <w:spacing w:after="0"/>
        <w:rPr>
          <w:rStyle w:val="pt-a1-000032"/>
        </w:rPr>
      </w:pPr>
      <w:r w:rsidRPr="00BF2143">
        <w:rPr>
          <w:rStyle w:val="pt-a1-000032"/>
        </w:rPr>
        <w:t>Файлы обмена разделены с учетом функциональности:</w:t>
      </w:r>
    </w:p>
    <w:p w14:paraId="1F583794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Доверенность – предназначена для делегирования полномочий</w:t>
      </w:r>
    </w:p>
    <w:p w14:paraId="1658F33F" w14:textId="3E2C2B18" w:rsidR="009063D8" w:rsidRPr="00FB569C" w:rsidRDefault="001D5281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>
        <w:rPr>
          <w:rStyle w:val="pt-a1-000032"/>
          <w:b/>
          <w:sz w:val="20"/>
          <w:szCs w:val="20"/>
        </w:rPr>
        <w:t>Электронная Доверенность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EF6989" w:rsidRPr="00FB569C">
        <w:rPr>
          <w:rStyle w:val="pt-a1-000032"/>
          <w:b/>
          <w:sz w:val="20"/>
          <w:szCs w:val="20"/>
        </w:rPr>
        <w:t>–</w:t>
      </w:r>
      <w:r w:rsidR="00246B60" w:rsidRPr="00FB569C">
        <w:rPr>
          <w:rStyle w:val="pt-a1-000032"/>
          <w:b/>
          <w:sz w:val="20"/>
          <w:szCs w:val="20"/>
        </w:rPr>
        <w:t xml:space="preserve"> 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_Ref77338541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6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 xml:space="preserve">) </w:t>
      </w:r>
    </w:p>
    <w:p w14:paraId="78456ECA" w14:textId="2629BCA1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Ответ о </w:t>
      </w:r>
      <w:proofErr w:type="gramStart"/>
      <w:r w:rsidRPr="00FB569C">
        <w:rPr>
          <w:rStyle w:val="pt-a1-000032"/>
          <w:b/>
          <w:sz w:val="20"/>
          <w:szCs w:val="20"/>
        </w:rPr>
        <w:t>получении</w:t>
      </w:r>
      <w:proofErr w:type="gramEnd"/>
      <w:r w:rsidRPr="00FB569C">
        <w:rPr>
          <w:rStyle w:val="pt-a1-000032"/>
          <w:b/>
          <w:sz w:val="20"/>
          <w:szCs w:val="20"/>
        </w:rPr>
        <w:t xml:space="preserve"> результата обработки регистрации</w:t>
      </w:r>
      <w:r w:rsidR="002B3DF0">
        <w:rPr>
          <w:rStyle w:val="pt-a1-000032"/>
          <w:b/>
          <w:sz w:val="20"/>
          <w:szCs w:val="20"/>
        </w:rPr>
        <w:t xml:space="preserve">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 </w:t>
      </w:r>
      <w:r w:rsidR="00246B60" w:rsidRPr="00FB569C">
        <w:rPr>
          <w:rStyle w:val="pt-a1-000032"/>
          <w:b/>
          <w:sz w:val="20"/>
          <w:szCs w:val="20"/>
        </w:rPr>
        <w:t>- registerPowerOfAttorneyResult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1754CD" w:rsidRPr="00FB569C">
        <w:rPr>
          <w:rStyle w:val="pt-a1-000032"/>
          <w:b/>
          <w:sz w:val="20"/>
          <w:szCs w:val="20"/>
        </w:rPr>
        <w:fldChar w:fldCharType="begin"/>
      </w:r>
      <w:r w:rsidR="001754CD" w:rsidRPr="00FB569C">
        <w:rPr>
          <w:rStyle w:val="pt-a1-000032"/>
          <w:b/>
          <w:sz w:val="20"/>
          <w:szCs w:val="20"/>
        </w:rPr>
        <w:instrText xml:space="preserve"> REF _Ref77347983 \h  \* MERGEFORMAT </w:instrText>
      </w:r>
      <w:r w:rsidR="001754CD" w:rsidRPr="00FB569C">
        <w:rPr>
          <w:rStyle w:val="pt-a1-000032"/>
          <w:b/>
          <w:sz w:val="20"/>
          <w:szCs w:val="20"/>
        </w:rPr>
      </w:r>
      <w:r w:rsidR="001754CD"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7</w:t>
      </w:r>
      <w:r w:rsidR="001754CD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42E63BFD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Отзыв – документ запускает процесс отмены ранее выданных полномочий по Доверенности</w:t>
      </w:r>
    </w:p>
    <w:p w14:paraId="15982710" w14:textId="7C189A02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Отзыв </w:t>
      </w:r>
      <w:r w:rsidR="009063D8" w:rsidRPr="00FB569C">
        <w:rPr>
          <w:rStyle w:val="pt-a1-000032"/>
          <w:b/>
          <w:sz w:val="20"/>
          <w:szCs w:val="20"/>
        </w:rPr>
        <w:t>Эл</w:t>
      </w:r>
      <w:r w:rsidR="002B3DF0">
        <w:rPr>
          <w:rStyle w:val="pt-a1-000032"/>
          <w:b/>
          <w:sz w:val="20"/>
          <w:szCs w:val="20"/>
        </w:rPr>
        <w:t xml:space="preserve">ектронной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revocationPowerOfAttorney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_Ref77338800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0C305CC9" w14:textId="65D77313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Ответ о </w:t>
      </w:r>
      <w:proofErr w:type="gramStart"/>
      <w:r w:rsidRPr="00FB569C">
        <w:rPr>
          <w:rStyle w:val="pt-a1-000032"/>
          <w:b/>
          <w:sz w:val="20"/>
          <w:szCs w:val="20"/>
        </w:rPr>
        <w:t>получении</w:t>
      </w:r>
      <w:proofErr w:type="gramEnd"/>
      <w:r w:rsidRPr="00FB569C">
        <w:rPr>
          <w:rStyle w:val="pt-a1-000032"/>
          <w:b/>
          <w:sz w:val="20"/>
          <w:szCs w:val="20"/>
        </w:rPr>
        <w:t xml:space="preserve"> результата обработки регистрации </w:t>
      </w:r>
      <w:r w:rsidR="002B3DF0">
        <w:rPr>
          <w:rStyle w:val="pt-a1-000032"/>
          <w:b/>
          <w:sz w:val="20"/>
          <w:szCs w:val="20"/>
        </w:rPr>
        <w:t>Отзыва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</w:t>
      </w:r>
      <w:r w:rsidR="00246B60" w:rsidRPr="00FB569C">
        <w:rPr>
          <w:rStyle w:val="pt-a1-000032"/>
          <w:b/>
          <w:sz w:val="20"/>
          <w:szCs w:val="20"/>
        </w:rPr>
        <w:t>– revocationPowerOfAttorneyResult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(</w:t>
      </w:r>
      <w:r w:rsidR="00246B60" w:rsidRPr="00FB569C">
        <w:rPr>
          <w:rStyle w:val="pt-a1-000032"/>
          <w:b/>
          <w:sz w:val="20"/>
          <w:szCs w:val="20"/>
        </w:rPr>
        <w:fldChar w:fldCharType="begin"/>
      </w:r>
      <w:r w:rsidR="00246B60" w:rsidRPr="00FB569C">
        <w:rPr>
          <w:rStyle w:val="pt-a1-000032"/>
          <w:b/>
          <w:sz w:val="20"/>
          <w:szCs w:val="20"/>
        </w:rPr>
        <w:instrText xml:space="preserve"> REF _Ref78200200 \h  \* MERGEFORMAT </w:instrText>
      </w:r>
      <w:r w:rsidR="00246B60" w:rsidRPr="00FB569C">
        <w:rPr>
          <w:rStyle w:val="pt-a1-000032"/>
          <w:b/>
          <w:sz w:val="20"/>
          <w:szCs w:val="20"/>
        </w:rPr>
      </w:r>
      <w:r w:rsidR="00246B60"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9</w:t>
      </w:r>
      <w:r w:rsidR="00246B60" w:rsidRPr="00FB569C">
        <w:rPr>
          <w:rStyle w:val="pt-a1-000032"/>
          <w:b/>
          <w:sz w:val="20"/>
          <w:szCs w:val="20"/>
        </w:rPr>
        <w:fldChar w:fldCharType="end"/>
      </w:r>
      <w:r w:rsidR="00246B60" w:rsidRPr="00FB569C">
        <w:rPr>
          <w:rStyle w:val="pt-a1-000032"/>
          <w:b/>
          <w:sz w:val="20"/>
          <w:szCs w:val="20"/>
        </w:rPr>
        <w:t>)</w:t>
      </w:r>
    </w:p>
    <w:p w14:paraId="7103F82D" w14:textId="77777777" w:rsidR="00825D48" w:rsidRPr="00FB569C" w:rsidRDefault="00825D4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Доверенностей</w:t>
      </w:r>
    </w:p>
    <w:p w14:paraId="4054C085" w14:textId="2A87B485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списка </w:t>
      </w:r>
      <w:r w:rsidR="00825D48" w:rsidRPr="00FB569C">
        <w:rPr>
          <w:rStyle w:val="pt-a1-000032"/>
          <w:b/>
          <w:sz w:val="20"/>
          <w:szCs w:val="20"/>
        </w:rPr>
        <w:t>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powerOfAttorneyListRequest.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825D48" w:rsidRPr="00FB569C">
        <w:rPr>
          <w:rStyle w:val="pt-a1-000032"/>
          <w:b/>
          <w:sz w:val="20"/>
          <w:szCs w:val="20"/>
        </w:rPr>
        <w:t xml:space="preserve"> 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_Ref77338829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10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0E6A96FF" w14:textId="3216637C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 на запрос списка 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825D48" w:rsidRPr="00FB569C">
        <w:rPr>
          <w:rStyle w:val="pt-a1-000032"/>
          <w:b/>
          <w:sz w:val="20"/>
          <w:szCs w:val="20"/>
        </w:rPr>
        <w:t>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_Ref77348591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11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12239EAF" w14:textId="2587591C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</w:t>
      </w:r>
      <w:r w:rsidR="001C3ABF" w:rsidRPr="00FB569C">
        <w:rPr>
          <w:rStyle w:val="pt-a1-000032"/>
          <w:b/>
          <w:sz w:val="20"/>
          <w:szCs w:val="20"/>
        </w:rPr>
        <w:t>Доверенности</w:t>
      </w:r>
    </w:p>
    <w:p w14:paraId="7B8B59B7" w14:textId="3AF7588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powerOfAttorneyRequest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_Ref77338815 \h 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12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 xml:space="preserve">) </w:t>
      </w:r>
    </w:p>
    <w:p w14:paraId="2BFDBFE3" w14:textId="424E49C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на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- powerOfAttorneyResponse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_Ref77338541 \h </w:instrText>
      </w:r>
      <w:r w:rsidR="00F11D08" w:rsidRPr="00FB569C">
        <w:rPr>
          <w:rStyle w:val="pt-a1-000032"/>
          <w:b/>
          <w:sz w:val="20"/>
          <w:szCs w:val="20"/>
        </w:rPr>
        <w:instrText xml:space="preserve">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E33296" w:rsidRPr="00E33296">
        <w:rPr>
          <w:b/>
          <w:sz w:val="20"/>
          <w:szCs w:val="20"/>
        </w:rPr>
        <w:t xml:space="preserve">Таблица </w:t>
      </w:r>
      <w:r w:rsidR="00E33296" w:rsidRPr="00E33296">
        <w:rPr>
          <w:b/>
          <w:noProof/>
          <w:sz w:val="20"/>
          <w:szCs w:val="20"/>
        </w:rPr>
        <w:t>6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>)</w:t>
      </w:r>
    </w:p>
    <w:p w14:paraId="7D04F6EA" w14:textId="5EE94922" w:rsidR="009063D8" w:rsidRPr="00AD13AD" w:rsidRDefault="00E12051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color w:val="808080" w:themeColor="background1" w:themeShade="80"/>
          <w:sz w:val="20"/>
          <w:szCs w:val="20"/>
        </w:rPr>
      </w:pPr>
      <w:r>
        <w:rPr>
          <w:rStyle w:val="pt-a1-000032"/>
          <w:color w:val="808080" w:themeColor="background1" w:themeShade="80"/>
          <w:sz w:val="20"/>
          <w:szCs w:val="20"/>
        </w:rPr>
        <w:t xml:space="preserve">Проект - 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t>Запрос списка полномочий Уполномоченного – предназначен для отображения списка полномочий при работе с пакетом документов</w:t>
      </w:r>
    </w:p>
    <w:p w14:paraId="428159A2" w14:textId="5F71CA23" w:rsidR="009063D8" w:rsidRPr="00AD13AD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color w:val="808080" w:themeColor="background1" w:themeShade="80"/>
          <w:sz w:val="20"/>
          <w:szCs w:val="20"/>
        </w:rPr>
      </w:pPr>
      <w:r w:rsidRPr="00AD13AD">
        <w:rPr>
          <w:color w:val="808080" w:themeColor="background1" w:themeShade="80"/>
          <w:sz w:val="20"/>
          <w:szCs w:val="20"/>
        </w:rPr>
        <w:t>Запрос списка полномочий Уполномоченного</w:t>
      </w:r>
      <w:r w:rsidRPr="00AD13AD">
        <w:rPr>
          <w:rStyle w:val="pt-a1-000032"/>
          <w:color w:val="808080" w:themeColor="background1" w:themeShade="80"/>
          <w:sz w:val="20"/>
          <w:szCs w:val="20"/>
        </w:rPr>
        <w:t xml:space="preserve"> </w:t>
      </w:r>
      <w:r w:rsidR="00246B60" w:rsidRPr="00AD13AD">
        <w:rPr>
          <w:rStyle w:val="pt-a1-000032"/>
          <w:color w:val="808080" w:themeColor="background1" w:themeShade="80"/>
          <w:sz w:val="20"/>
          <w:szCs w:val="20"/>
        </w:rPr>
        <w:t xml:space="preserve"> -</w:t>
      </w:r>
      <w:r w:rsidR="00080A00" w:rsidRPr="00AD13AD">
        <w:rPr>
          <w:rStyle w:val="pt-a1-000032"/>
          <w:color w:val="808080" w:themeColor="background1" w:themeShade="80"/>
          <w:sz w:val="20"/>
          <w:szCs w:val="20"/>
        </w:rPr>
        <w:t xml:space="preserve"> representativeAuthorityListRequest.</w:t>
      </w:r>
      <w:r w:rsidR="00080A00" w:rsidRPr="00AD13AD">
        <w:rPr>
          <w:rStyle w:val="pt-a1-000032"/>
          <w:color w:val="808080" w:themeColor="background1" w:themeShade="80"/>
          <w:sz w:val="20"/>
          <w:szCs w:val="20"/>
          <w:lang w:val="en-US"/>
        </w:rPr>
        <w:t>xml</w:t>
      </w:r>
      <w:r w:rsidR="00246B60" w:rsidRPr="00AD13AD">
        <w:rPr>
          <w:rStyle w:val="pt-a1-000032"/>
          <w:color w:val="808080" w:themeColor="background1" w:themeShade="80"/>
          <w:sz w:val="20"/>
          <w:szCs w:val="20"/>
        </w:rPr>
        <w:t xml:space="preserve"> 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t>(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fldChar w:fldCharType="begin"/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instrText xml:space="preserve"> REF _Ref77339202 \h </w:instrText>
      </w:r>
      <w:r w:rsidR="00F11D08" w:rsidRPr="00AD13AD">
        <w:rPr>
          <w:rStyle w:val="pt-a1-000032"/>
          <w:color w:val="808080" w:themeColor="background1" w:themeShade="80"/>
          <w:sz w:val="20"/>
          <w:szCs w:val="20"/>
        </w:rPr>
        <w:instrText xml:space="preserve"> \* MERGEFORMAT </w:instrTex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fldChar w:fldCharType="separate"/>
      </w:r>
      <w:r w:rsidR="00E33296" w:rsidRPr="00E33296">
        <w:rPr>
          <w:color w:val="808080" w:themeColor="background1" w:themeShade="80"/>
          <w:sz w:val="20"/>
          <w:szCs w:val="20"/>
        </w:rPr>
        <w:t xml:space="preserve">Таблица </w:t>
      </w:r>
      <w:r w:rsidR="00E33296" w:rsidRPr="00E33296">
        <w:rPr>
          <w:noProof/>
          <w:color w:val="808080" w:themeColor="background1" w:themeShade="80"/>
          <w:sz w:val="20"/>
          <w:szCs w:val="20"/>
        </w:rPr>
        <w:t>13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fldChar w:fldCharType="end"/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t>)</w:t>
      </w:r>
    </w:p>
    <w:p w14:paraId="7758619B" w14:textId="0643B5FA" w:rsidR="009063D8" w:rsidRPr="00AD13AD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color w:val="808080" w:themeColor="background1" w:themeShade="80"/>
          <w:sz w:val="20"/>
          <w:szCs w:val="20"/>
        </w:rPr>
      </w:pPr>
      <w:r w:rsidRPr="00AD13AD">
        <w:rPr>
          <w:rStyle w:val="pt-a1-000032"/>
          <w:color w:val="808080" w:themeColor="background1" w:themeShade="80"/>
          <w:sz w:val="20"/>
          <w:szCs w:val="20"/>
        </w:rPr>
        <w:t>Ответ на запрос списка полномочий Уполномоченного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t xml:space="preserve"> </w:t>
      </w:r>
      <w:r w:rsidR="00246B60" w:rsidRPr="00AD13AD">
        <w:rPr>
          <w:rStyle w:val="pt-a1-000032"/>
          <w:color w:val="808080" w:themeColor="background1" w:themeShade="80"/>
          <w:sz w:val="20"/>
          <w:szCs w:val="20"/>
        </w:rPr>
        <w:t xml:space="preserve">- </w:t>
      </w:r>
      <w:r w:rsidR="00080A00" w:rsidRPr="00AD13AD">
        <w:rPr>
          <w:rStyle w:val="pt-a1-000032"/>
          <w:color w:val="808080" w:themeColor="background1" w:themeShade="80"/>
          <w:sz w:val="20"/>
          <w:szCs w:val="20"/>
        </w:rPr>
        <w:t>representativeAuthorityList.</w:t>
      </w:r>
      <w:r w:rsidR="00080A00" w:rsidRPr="00AD13AD">
        <w:rPr>
          <w:rStyle w:val="pt-a1-000032"/>
          <w:color w:val="808080" w:themeColor="background1" w:themeShade="80"/>
          <w:sz w:val="20"/>
          <w:szCs w:val="20"/>
          <w:lang w:val="en-US"/>
        </w:rPr>
        <w:t>xml</w:t>
      </w:r>
      <w:r w:rsidR="00080A00" w:rsidRPr="00AD13AD">
        <w:rPr>
          <w:rStyle w:val="pt-a1-000032"/>
          <w:color w:val="808080" w:themeColor="background1" w:themeShade="80"/>
          <w:sz w:val="20"/>
          <w:szCs w:val="20"/>
        </w:rPr>
        <w:t xml:space="preserve">  </w:t>
      </w:r>
      <w:r w:rsidR="00246B60" w:rsidRPr="00AD13AD">
        <w:rPr>
          <w:rStyle w:val="pt-a1-000032"/>
          <w:color w:val="808080" w:themeColor="background1" w:themeShade="80"/>
          <w:sz w:val="20"/>
          <w:szCs w:val="20"/>
        </w:rPr>
        <w:t xml:space="preserve">  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t>(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fldChar w:fldCharType="begin"/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instrText xml:space="preserve"> REF _Ref77349329 \h </w:instrText>
      </w:r>
      <w:r w:rsidR="00F11D08" w:rsidRPr="00AD13AD">
        <w:rPr>
          <w:rStyle w:val="pt-a1-000032"/>
          <w:color w:val="808080" w:themeColor="background1" w:themeShade="80"/>
          <w:sz w:val="20"/>
          <w:szCs w:val="20"/>
        </w:rPr>
        <w:instrText xml:space="preserve"> \* MERGEFORMAT </w:instrTex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fldChar w:fldCharType="separate"/>
      </w:r>
      <w:r w:rsidR="00E33296" w:rsidRPr="00E33296">
        <w:rPr>
          <w:color w:val="808080" w:themeColor="background1" w:themeShade="80"/>
          <w:sz w:val="20"/>
          <w:szCs w:val="20"/>
        </w:rPr>
        <w:t xml:space="preserve">Таблица </w:t>
      </w:r>
      <w:r w:rsidR="00E33296" w:rsidRPr="00E33296">
        <w:rPr>
          <w:noProof/>
          <w:color w:val="808080" w:themeColor="background1" w:themeShade="80"/>
          <w:sz w:val="20"/>
          <w:szCs w:val="20"/>
        </w:rPr>
        <w:t>14</w:t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fldChar w:fldCharType="end"/>
      </w:r>
      <w:r w:rsidR="009063D8" w:rsidRPr="00AD13AD">
        <w:rPr>
          <w:rStyle w:val="pt-a1-000032"/>
          <w:color w:val="808080" w:themeColor="background1" w:themeShade="80"/>
          <w:sz w:val="20"/>
          <w:szCs w:val="20"/>
        </w:rPr>
        <w:t>)</w:t>
      </w:r>
    </w:p>
    <w:p w14:paraId="48FAC69B" w14:textId="0C85919E" w:rsidR="001C3ABF" w:rsidRPr="00FB569C" w:rsidRDefault="001C3ABF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полномочий (справочник-классификатор)</w:t>
      </w:r>
      <w:r w:rsidR="00D704AA" w:rsidRPr="00FB569C">
        <w:rPr>
          <w:rStyle w:val="pt-a1-000032"/>
          <w:b/>
          <w:sz w:val="20"/>
          <w:szCs w:val="20"/>
        </w:rPr>
        <w:t xml:space="preserve"> </w:t>
      </w:r>
    </w:p>
    <w:p w14:paraId="57A21554" w14:textId="7C0DEAC4" w:rsidR="001C3ABF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b/>
          <w:sz w:val="20"/>
          <w:szCs w:val="20"/>
        </w:rPr>
        <w:t>Запрос справочника Полномочий</w:t>
      </w:r>
      <w:r w:rsidRPr="00FB569C">
        <w:rPr>
          <w:rStyle w:val="pt-a1-000032"/>
          <w:b/>
          <w:sz w:val="20"/>
          <w:szCs w:val="20"/>
        </w:rPr>
        <w:t xml:space="preserve">  - authorityListRequest.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      </w:t>
      </w:r>
    </w:p>
    <w:p w14:paraId="00191C60" w14:textId="77777777" w:rsidR="001C3ABF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Справочник Полномочий - </w:t>
      </w:r>
      <w:r w:rsidRPr="00FB569C">
        <w:rPr>
          <w:rStyle w:val="pt-a1-000032"/>
          <w:b/>
          <w:sz w:val="20"/>
          <w:szCs w:val="20"/>
          <w:lang w:val="en-US"/>
        </w:rPr>
        <w:t>authorityListResponse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</w:p>
    <w:p w14:paraId="74196336" w14:textId="7B301D75" w:rsidR="001C3ABF" w:rsidRPr="00BF2143" w:rsidRDefault="001C3ABF" w:rsidP="00756B32">
      <w:pPr>
        <w:spacing w:after="0"/>
      </w:pPr>
      <w:r w:rsidRPr="007604D4">
        <w:t xml:space="preserve">При участии СЭДО в процессе обмена </w:t>
      </w:r>
      <w:r w:rsidR="00084E12" w:rsidRPr="007604D4">
        <w:t xml:space="preserve">вышеперечисленными файлами </w:t>
      </w:r>
      <w:r w:rsidRPr="007604D4">
        <w:t xml:space="preserve">используется </w:t>
      </w:r>
      <w:r w:rsidR="00084E12" w:rsidRPr="007604D4">
        <w:t xml:space="preserve">функционал, описанный в советующих Спецификациях </w:t>
      </w:r>
      <w:r w:rsidR="00084E12" w:rsidRPr="007604D4">
        <w:rPr>
          <w:lang w:val="en-US"/>
        </w:rPr>
        <w:t>XML</w:t>
      </w:r>
      <w:r w:rsidR="00084E12" w:rsidRPr="007604D4">
        <w:t xml:space="preserve"> файлов СЭДО.</w:t>
      </w:r>
    </w:p>
    <w:p w14:paraId="073D9329" w14:textId="60433D45" w:rsidR="003408B8" w:rsidRPr="00BF2143" w:rsidRDefault="003408B8" w:rsidP="00756B32">
      <w:pPr>
        <w:widowControl/>
        <w:spacing w:after="0"/>
        <w:ind w:left="0"/>
      </w:pPr>
      <w:r w:rsidRPr="00BF2143">
        <w:br w:type="page"/>
      </w:r>
    </w:p>
    <w:p w14:paraId="7AEB323E" w14:textId="345C39E7" w:rsidR="009063D8" w:rsidRPr="00BF2143" w:rsidRDefault="009063D8" w:rsidP="009930DB">
      <w:pPr>
        <w:pStyle w:val="2"/>
        <w:numPr>
          <w:ilvl w:val="1"/>
          <w:numId w:val="37"/>
        </w:numPr>
        <w:spacing w:before="0" w:after="0"/>
        <w:rPr>
          <w:rStyle w:val="pt-a1-000032"/>
          <w:rFonts w:ascii="Times New Roman" w:hAnsi="Times New Roman"/>
        </w:rPr>
      </w:pPr>
      <w:bookmarkStart w:id="18" w:name="_Toc81991505"/>
      <w:bookmarkStart w:id="19" w:name="_Toc82168540"/>
      <w:r w:rsidRPr="00BF2143">
        <w:rPr>
          <w:rStyle w:val="pt-a1-000032"/>
          <w:rFonts w:ascii="Times New Roman" w:hAnsi="Times New Roman"/>
        </w:rPr>
        <w:lastRenderedPageBreak/>
        <w:t>Атрибуты файлов обмена</w:t>
      </w:r>
      <w:bookmarkEnd w:id="18"/>
      <w:bookmarkEnd w:id="19"/>
    </w:p>
    <w:p w14:paraId="3587873F" w14:textId="77777777" w:rsidR="00995515" w:rsidRPr="00BF2143" w:rsidRDefault="00995515" w:rsidP="00995515"/>
    <w:p w14:paraId="034958DE" w14:textId="3C9C1952" w:rsidR="00995515" w:rsidRPr="00BF2143" w:rsidRDefault="00995515" w:rsidP="00995515">
      <w:r w:rsidRPr="00BF2143">
        <w:t xml:space="preserve">При взаимодействии пользователей с объектами функционала перечисленного ранее в пункте </w:t>
      </w:r>
      <w:r w:rsidRPr="00BF2143">
        <w:fldChar w:fldCharType="begin"/>
      </w:r>
      <w:r w:rsidRPr="00BF2143">
        <w:instrText xml:space="preserve"> REF _Ref78205294 \n \h </w:instrText>
      </w:r>
      <w:r w:rsidR="00BF2143">
        <w:instrText xml:space="preserve"> \* MERGEFORMAT </w:instrText>
      </w:r>
      <w:r w:rsidRPr="00BF2143">
        <w:fldChar w:fldCharType="separate"/>
      </w:r>
      <w:r w:rsidR="00E33296">
        <w:t>1.3</w:t>
      </w:r>
      <w:r w:rsidRPr="00BF2143">
        <w:fldChar w:fldCharType="end"/>
      </w:r>
      <w:r w:rsidRPr="00BF2143">
        <w:t xml:space="preserve"> участников процесса можно подразделить на 3 типа:</w:t>
      </w:r>
    </w:p>
    <w:p w14:paraId="1CBC465D" w14:textId="76AE1C89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Владелец процесса</w:t>
      </w:r>
      <w:r w:rsidRPr="00BF2143">
        <w:t xml:space="preserve"> – </w:t>
      </w:r>
      <w:r w:rsidR="00834762" w:rsidRPr="00BF2143">
        <w:t>владелец</w:t>
      </w:r>
      <w:r w:rsidRPr="00BF2143">
        <w:t xml:space="preserve"> </w:t>
      </w:r>
      <w:r w:rsidR="00834762" w:rsidRPr="00BF2143">
        <w:t>полномочий, которые</w:t>
      </w:r>
      <w:r w:rsidRPr="00BF2143">
        <w:t xml:space="preserve"> являются результатом выдачи Электронной Доверенности</w:t>
      </w:r>
    </w:p>
    <w:p w14:paraId="6F964C93" w14:textId="51602F22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Доверитель</w:t>
      </w:r>
      <w:r w:rsidRPr="00BF2143">
        <w:t xml:space="preserve"> – физическое лицо, официально уполномоченный Владельцем процесса на основании Приказа, Доверенности или иного утвержденного документа, распоряжающегося полномочиями и делегирующего их</w:t>
      </w:r>
    </w:p>
    <w:p w14:paraId="600F98A7" w14:textId="00915AD1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Уполномоченный</w:t>
      </w:r>
      <w:r w:rsidRPr="00BF2143">
        <w:t xml:space="preserve"> – </w:t>
      </w:r>
      <w:r w:rsidR="00834762" w:rsidRPr="00BF2143">
        <w:t xml:space="preserve">организация или физическое </w:t>
      </w:r>
      <w:r w:rsidR="00673E91" w:rsidRPr="00BF2143">
        <w:t>лицо,</w:t>
      </w:r>
      <w:r w:rsidRPr="00BF2143">
        <w:t xml:space="preserve"> </w:t>
      </w:r>
      <w:r w:rsidR="00834762" w:rsidRPr="00BF2143">
        <w:t>принимающее</w:t>
      </w:r>
      <w:r w:rsidRPr="00BF2143">
        <w:t xml:space="preserve"> на себя ответственность действовать от лица Доверителя в рамках вверяемых ему полномочий.</w:t>
      </w:r>
    </w:p>
    <w:p w14:paraId="2B5C5E32" w14:textId="77777777" w:rsidR="00995515" w:rsidRPr="00BF2143" w:rsidRDefault="00995515" w:rsidP="00995515"/>
    <w:p w14:paraId="1E733240" w14:textId="6043459C" w:rsidR="00995515" w:rsidRPr="00BF2143" w:rsidRDefault="00834762" w:rsidP="00995515">
      <w:pPr>
        <w:keepNext/>
        <w:spacing w:after="0"/>
        <w:jc w:val="center"/>
      </w:pPr>
      <w:r w:rsidRPr="00BF2143">
        <w:object w:dxaOrig="10684" w:dyaOrig="8012" w14:anchorId="38A52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pt;height:361pt" o:ole="">
            <v:imagedata r:id="rId19" o:title=""/>
          </v:shape>
          <o:OLEObject Type="Embed" ProgID="Visio.Drawing.11" ShapeID="_x0000_i1025" DrawAspect="Content" ObjectID="_1692789491" r:id="rId20"/>
        </w:object>
      </w:r>
    </w:p>
    <w:p w14:paraId="119663A2" w14:textId="77777777" w:rsidR="00995515" w:rsidRPr="00BF2143" w:rsidRDefault="00995515" w:rsidP="00995515">
      <w:pPr>
        <w:jc w:val="center"/>
      </w:pPr>
      <w:r w:rsidRPr="00BF2143">
        <w:t xml:space="preserve">Рисунок </w:t>
      </w:r>
      <w:fldSimple w:instr=" SEQ Рисунок \* ARABIC ">
        <w:r w:rsidR="00E33296">
          <w:rPr>
            <w:noProof/>
          </w:rPr>
          <w:t>1</w:t>
        </w:r>
      </w:fldSimple>
      <w:r w:rsidRPr="00BF2143">
        <w:t xml:space="preserve"> Схема использования функций</w:t>
      </w:r>
    </w:p>
    <w:p w14:paraId="79236B02" w14:textId="77777777" w:rsidR="00995515" w:rsidRPr="00BF2143" w:rsidRDefault="00995515" w:rsidP="00995515">
      <w:pPr>
        <w:jc w:val="center"/>
      </w:pPr>
    </w:p>
    <w:p w14:paraId="720E49C7" w14:textId="77777777" w:rsidR="00995515" w:rsidRPr="00BF2143" w:rsidRDefault="00995515" w:rsidP="00995515">
      <w:pPr>
        <w:jc w:val="center"/>
        <w:sectPr w:rsidR="00995515" w:rsidRPr="00BF214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D88F9C" w14:textId="5C3369A4" w:rsidR="0017710C" w:rsidRPr="00BF2143" w:rsidRDefault="0017710C" w:rsidP="009930DB">
      <w:pPr>
        <w:pStyle w:val="3"/>
        <w:numPr>
          <w:ilvl w:val="2"/>
          <w:numId w:val="38"/>
        </w:numPr>
        <w:ind w:left="1276"/>
        <w:rPr>
          <w:rFonts w:ascii="Times New Roman" w:hAnsi="Times New Roman"/>
        </w:rPr>
      </w:pPr>
      <w:bookmarkStart w:id="20" w:name="_Toc81991506"/>
      <w:bookmarkStart w:id="21" w:name="_Toc82168541"/>
      <w:r w:rsidRPr="00BF2143">
        <w:rPr>
          <w:rFonts w:ascii="Times New Roman" w:hAnsi="Times New Roman"/>
        </w:rPr>
        <w:lastRenderedPageBreak/>
        <w:t>Описание объектов взаимодействия при работе с Электронной Доверенностью</w:t>
      </w:r>
      <w:bookmarkEnd w:id="20"/>
      <w:bookmarkEnd w:id="21"/>
    </w:p>
    <w:p w14:paraId="540A1B14" w14:textId="52C3CA2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AD040D">
        <w:rPr>
          <w:rFonts w:ascii="Times New Roman" w:hAnsi="Times New Roman"/>
          <w:i/>
        </w:rPr>
        <w:t>Атрибутивный состав «Владелец процесса»</w:t>
      </w:r>
    </w:p>
    <w:p w14:paraId="775DCFCE" w14:textId="2B533DAB" w:rsidR="0017710C" w:rsidRPr="00BF2143" w:rsidRDefault="0017710C" w:rsidP="00AD040D">
      <w:pPr>
        <w:pStyle w:val="affe"/>
        <w:keepNext/>
        <w:jc w:val="right"/>
      </w:pPr>
      <w:bookmarkStart w:id="22" w:name="_Ref78206954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2</w:t>
      </w:r>
      <w:r w:rsidR="009930DB">
        <w:rPr>
          <w:noProof/>
        </w:rPr>
        <w:fldChar w:fldCharType="end"/>
      </w:r>
      <w:r w:rsidRPr="00BF2143">
        <w:rPr>
          <w:lang w:val="ru-RU"/>
        </w:rPr>
        <w:t xml:space="preserve"> Владелец процесса</w:t>
      </w:r>
      <w:bookmarkEnd w:id="22"/>
      <w:r w:rsidR="00AB0B18">
        <w:rPr>
          <w:lang w:val="ru-RU"/>
        </w:rPr>
        <w:t xml:space="preserve"> (</w:t>
      </w:r>
      <w:r w:rsidR="00B82D13" w:rsidRPr="00B82D13">
        <w:rPr>
          <w:lang w:val="en-US"/>
        </w:rPr>
        <w:t>OwnerType</w:t>
      </w:r>
      <w:r w:rsidR="00AB0B18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1F4990" w:rsidRPr="00BF2143" w14:paraId="753A862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970D252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417353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20341A" w14:textId="6236F492" w:rsidR="001F4990" w:rsidRPr="001F4990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F20155" w14:textId="68A3AC91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29ECF9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81E3FCC" w14:textId="6C33042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74F727" w14:textId="380D0FA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F4990" w:rsidRPr="00BF2143" w14:paraId="7678268E" w14:textId="77777777" w:rsidTr="00AB0B18">
        <w:tc>
          <w:tcPr>
            <w:tcW w:w="568" w:type="dxa"/>
            <w:shd w:val="clear" w:color="auto" w:fill="FFFFFF" w:themeFill="background1"/>
          </w:tcPr>
          <w:p w14:paraId="273898CF" w14:textId="77777777" w:rsidR="001F4990" w:rsidRPr="00BF2143" w:rsidRDefault="001F4990" w:rsidP="00AD040D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414B07D4" w14:textId="62B2B2CB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2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Юр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>ицо</w:t>
            </w:r>
            <w:r w:rsidR="00AB0B18">
              <w:rPr>
                <w:b/>
                <w:sz w:val="22"/>
              </w:rPr>
              <w:t xml:space="preserve"> (</w:t>
            </w:r>
            <w:r w:rsidR="00AB0B18" w:rsidRPr="00AB0B18">
              <w:rPr>
                <w:b/>
                <w:sz w:val="22"/>
              </w:rPr>
              <w:t>legalOrganization</w:t>
            </w:r>
            <w:r w:rsidR="00AB0B18">
              <w:rPr>
                <w:b/>
                <w:sz w:val="22"/>
              </w:rPr>
              <w:t>)</w:t>
            </w:r>
          </w:p>
        </w:tc>
      </w:tr>
      <w:tr w:rsidR="001F4990" w:rsidRPr="00BF2143" w14:paraId="7E135809" w14:textId="77777777" w:rsidTr="00AB0B18">
        <w:tc>
          <w:tcPr>
            <w:tcW w:w="568" w:type="dxa"/>
            <w:shd w:val="clear" w:color="auto" w:fill="FFFFFF" w:themeFill="background1"/>
          </w:tcPr>
          <w:p w14:paraId="7A6C0DEB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5EE5A3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417" w:type="dxa"/>
            <w:shd w:val="clear" w:color="auto" w:fill="FFFFFF" w:themeFill="background1"/>
          </w:tcPr>
          <w:p w14:paraId="2A1682BD" w14:textId="072CD928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9C5C08" w14:textId="61197E7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E837320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B287C8" w14:textId="6E53360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3E472C2" w14:textId="18C207D0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33296" w:rsidRPr="00BF2143" w14:paraId="0943FC9B" w14:textId="77777777" w:rsidTr="00AB0B18">
        <w:tc>
          <w:tcPr>
            <w:tcW w:w="568" w:type="dxa"/>
            <w:shd w:val="clear" w:color="auto" w:fill="FFFFFF" w:themeFill="background1"/>
          </w:tcPr>
          <w:p w14:paraId="34412DDF" w14:textId="77777777" w:rsidR="00E33296" w:rsidRPr="00BF2143" w:rsidRDefault="00E33296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899336" w14:textId="1E42D682" w:rsidR="00E33296" w:rsidRPr="00E33296" w:rsidRDefault="00E33296" w:rsidP="00AD040D">
            <w:pPr>
              <w:spacing w:after="0"/>
              <w:ind w:left="0"/>
              <w:rPr>
                <w:b/>
                <w:highlight w:val="yellow"/>
              </w:rPr>
            </w:pPr>
            <w:commentRangeStart w:id="23"/>
            <w:r w:rsidRPr="00E33296">
              <w:rPr>
                <w:b/>
                <w:highlight w:val="yellow"/>
              </w:rPr>
              <w:t>Адрес</w:t>
            </w:r>
            <w:commentRangeEnd w:id="23"/>
            <w:r>
              <w:rPr>
                <w:rStyle w:val="aff6"/>
                <w:rFonts w:ascii="Arial Unicode MS" w:cs="Arial Unicode MS"/>
                <w:color w:val="000000"/>
                <w:u w:color="000000"/>
                <w:lang w:eastAsia="ru-RU"/>
              </w:rPr>
              <w:commentReference w:id="23"/>
            </w:r>
          </w:p>
        </w:tc>
        <w:tc>
          <w:tcPr>
            <w:tcW w:w="1417" w:type="dxa"/>
            <w:shd w:val="clear" w:color="auto" w:fill="FFFFFF" w:themeFill="background1"/>
          </w:tcPr>
          <w:p w14:paraId="0FE1583C" w14:textId="77777777" w:rsidR="00E33296" w:rsidRPr="00E33296" w:rsidRDefault="00114205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shd w:val="clear" w:color="auto" w:fill="FFFFFF" w:themeFill="background1"/>
          </w:tcPr>
          <w:p w14:paraId="5302B290" w14:textId="77777777" w:rsidR="00E33296" w:rsidRPr="00E33296" w:rsidRDefault="00E33296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9892411" w14:textId="2B417F9D" w:rsidR="00E33296" w:rsidRPr="00E33296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>
              <w:rPr>
                <w:i/>
                <w:sz w:val="21"/>
                <w:szCs w:val="21"/>
                <w:highlight w:val="yellow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D396D48" w14:textId="77777777" w:rsidR="00E33296" w:rsidRPr="00E33296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6F22131C" w14:textId="77777777" w:rsidR="00E33296" w:rsidRPr="00E33296" w:rsidRDefault="00E3329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</w:tr>
      <w:tr w:rsidR="001F4990" w:rsidRPr="00BF2143" w14:paraId="2B6B6114" w14:textId="77777777" w:rsidTr="00AB0B18">
        <w:tc>
          <w:tcPr>
            <w:tcW w:w="568" w:type="dxa"/>
            <w:shd w:val="clear" w:color="auto" w:fill="FFFFFF" w:themeFill="background1"/>
          </w:tcPr>
          <w:p w14:paraId="4725501F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D7FA307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A746E81" w14:textId="1079BB79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49E47B8" w14:textId="3CA253C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7322134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2DB6753" w14:textId="5AA880D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0930AD0C" w14:textId="6A0FFFF6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33952623" w14:textId="77777777" w:rsidTr="00AB0B18">
        <w:tc>
          <w:tcPr>
            <w:tcW w:w="568" w:type="dxa"/>
            <w:shd w:val="clear" w:color="auto" w:fill="FFFFFF" w:themeFill="background1"/>
          </w:tcPr>
          <w:p w14:paraId="51780D30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9ECAE0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866E969" w14:textId="4CD84D9A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shd w:val="clear" w:color="auto" w:fill="FFFFFF" w:themeFill="background1"/>
          </w:tcPr>
          <w:p w14:paraId="37D99E16" w14:textId="1FC01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2927A00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E54E45B" w14:textId="1FC0A7F4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shd w:val="clear" w:color="auto" w:fill="FFFFFF" w:themeFill="background1"/>
          </w:tcPr>
          <w:p w14:paraId="385F1AD5" w14:textId="36177E4B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61E2D1E6" w14:textId="77777777" w:rsidTr="00AB0B18">
        <w:tc>
          <w:tcPr>
            <w:tcW w:w="568" w:type="dxa"/>
            <w:shd w:val="clear" w:color="auto" w:fill="FFFFFF" w:themeFill="background1"/>
          </w:tcPr>
          <w:p w14:paraId="7BE4CE80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3D2F0C6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Флаг Представительства</w:t>
            </w:r>
          </w:p>
        </w:tc>
        <w:tc>
          <w:tcPr>
            <w:tcW w:w="1417" w:type="dxa"/>
            <w:shd w:val="clear" w:color="auto" w:fill="FFFFFF" w:themeFill="background1"/>
          </w:tcPr>
          <w:p w14:paraId="3A1D82E5" w14:textId="74D5EFB2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shd w:val="clear" w:color="auto" w:fill="FFFFFF" w:themeFill="background1"/>
          </w:tcPr>
          <w:p w14:paraId="1E6BA18A" w14:textId="0F152AF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2220FB29" w14:textId="0399BA9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500712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B39F8D7" w14:textId="16A45AF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shd w:val="clear" w:color="auto" w:fill="FFFFFF" w:themeFill="background1"/>
          </w:tcPr>
          <w:p w14:paraId="272C19B4" w14:textId="59C9511F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7C2AF7FA" w14:textId="77777777" w:rsidTr="00AB0B18">
        <w:tc>
          <w:tcPr>
            <w:tcW w:w="568" w:type="dxa"/>
            <w:shd w:val="clear" w:color="auto" w:fill="FFFFFF" w:themeFill="background1"/>
          </w:tcPr>
          <w:p w14:paraId="559B57A5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7E2EC8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417" w:type="dxa"/>
            <w:shd w:val="clear" w:color="auto" w:fill="FFFFFF" w:themeFill="background1"/>
          </w:tcPr>
          <w:p w14:paraId="63953721" w14:textId="35334FA4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shd w:val="clear" w:color="auto" w:fill="FFFFFF" w:themeFill="background1"/>
          </w:tcPr>
          <w:p w14:paraId="5AD58054" w14:textId="19336422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«Представительство» - при его наличии исключается из обязательных параметров</w:t>
            </w:r>
          </w:p>
        </w:tc>
        <w:tc>
          <w:tcPr>
            <w:tcW w:w="1701" w:type="dxa"/>
            <w:shd w:val="clear" w:color="auto" w:fill="FFFFFF" w:themeFill="background1"/>
          </w:tcPr>
          <w:p w14:paraId="4BA8EFE8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DC670B3" w14:textId="372FA9D8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shd w:val="clear" w:color="auto" w:fill="FFFFFF" w:themeFill="background1"/>
          </w:tcPr>
          <w:p w14:paraId="2B086582" w14:textId="1A0C1D22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3FB9BBD0" w14:textId="77777777" w:rsidTr="00AB0B18">
        <w:tc>
          <w:tcPr>
            <w:tcW w:w="568" w:type="dxa"/>
            <w:shd w:val="clear" w:color="auto" w:fill="FFFFFF" w:themeFill="background1"/>
          </w:tcPr>
          <w:p w14:paraId="1778242A" w14:textId="77777777" w:rsidR="001F4990" w:rsidRPr="00BF2143" w:rsidRDefault="001F4990" w:rsidP="00AD040D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771019C6" w14:textId="6CA532F7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 xml:space="preserve">ицо, зарегистрированное как предприниматель </w:t>
            </w:r>
            <w:r w:rsidR="00AB0B18">
              <w:rPr>
                <w:b/>
                <w:sz w:val="22"/>
                <w:szCs w:val="22"/>
              </w:rPr>
              <w:t xml:space="preserve"> (</w:t>
            </w:r>
            <w:r w:rsidR="00AB0B18" w:rsidRPr="00AB0B18">
              <w:rPr>
                <w:b/>
                <w:sz w:val="22"/>
                <w:szCs w:val="22"/>
              </w:rPr>
              <w:t>legalPerson</w:t>
            </w:r>
            <w:r w:rsidR="00AB0B18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DCB39AD" w14:textId="77777777" w:rsidTr="00AB0B18">
        <w:tc>
          <w:tcPr>
            <w:tcW w:w="568" w:type="dxa"/>
            <w:shd w:val="clear" w:color="auto" w:fill="FFFFFF" w:themeFill="background1"/>
          </w:tcPr>
          <w:p w14:paraId="5366F034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F19EC55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EC73A9C" w14:textId="7D489A54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108C52DF" w14:textId="7665E9CC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253EE4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199D10C" w14:textId="5A9FB9E2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18E82B20" w14:textId="42F30F2C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6674519F" w14:textId="77777777" w:rsidTr="00AB0B18">
        <w:tc>
          <w:tcPr>
            <w:tcW w:w="568" w:type="dxa"/>
            <w:shd w:val="clear" w:color="auto" w:fill="FFFFFF" w:themeFill="background1"/>
          </w:tcPr>
          <w:p w14:paraId="18706D87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26990E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7CE21DBE" w14:textId="05E1E4CC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A6CB9" w14:textId="7C20441E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3B9EFB6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568CA68" w14:textId="7BE59D0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3F2E18A5" w14:textId="04F56678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69FB7AD2" w14:textId="77777777" w:rsidTr="00AB0B18">
        <w:tc>
          <w:tcPr>
            <w:tcW w:w="568" w:type="dxa"/>
            <w:shd w:val="clear" w:color="auto" w:fill="FFFFFF" w:themeFill="background1"/>
          </w:tcPr>
          <w:p w14:paraId="176C3F3E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EC2F861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shd w:val="clear" w:color="auto" w:fill="FFFFFF" w:themeFill="background1"/>
          </w:tcPr>
          <w:p w14:paraId="412AFB86" w14:textId="46481E9E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08BF6653" w14:textId="099C02FB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C543C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51C426BB" w14:textId="11B8894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77C55FDC" w14:textId="3029E1B2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1B65BA8D" w14:textId="77777777" w:rsidTr="00AB0B18">
        <w:tc>
          <w:tcPr>
            <w:tcW w:w="568" w:type="dxa"/>
            <w:shd w:val="clear" w:color="auto" w:fill="FFFFFF" w:themeFill="background1"/>
          </w:tcPr>
          <w:p w14:paraId="6FA3CCE3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9F8114E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050622A8" w14:textId="0548B396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CBCCC4E" w14:textId="29002131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F6A6A0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763F424" w14:textId="63B6DFA4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per:birthDate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5E631D3E" w14:textId="6D0EAF32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4131A183" w14:textId="77777777" w:rsidTr="00AB0B18">
        <w:tc>
          <w:tcPr>
            <w:tcW w:w="568" w:type="dxa"/>
            <w:shd w:val="clear" w:color="auto" w:fill="FFFFFF" w:themeFill="background1"/>
          </w:tcPr>
          <w:p w14:paraId="28B283B3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37320A6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6C781122" w14:textId="5A22E715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52B86A1A" w14:textId="576C2FF1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7CB5392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82431" w14:textId="09F90400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E51BFA3" w14:textId="009A0756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15E07202" w14:textId="77777777" w:rsidTr="00AB0B18">
        <w:tc>
          <w:tcPr>
            <w:tcW w:w="568" w:type="dxa"/>
            <w:shd w:val="clear" w:color="auto" w:fill="FFFFFF" w:themeFill="background1"/>
          </w:tcPr>
          <w:p w14:paraId="280DFB81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B764055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191DC38D" w14:textId="3AAA0B11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428EC6C2" w14:textId="5536245C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A6BDE0F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107903C" w14:textId="2F5508E3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1732E0A2" w14:textId="29313D40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63642B20" w14:textId="77777777" w:rsidTr="00AB0B18">
        <w:tc>
          <w:tcPr>
            <w:tcW w:w="568" w:type="dxa"/>
            <w:shd w:val="clear" w:color="auto" w:fill="FFFFFF" w:themeFill="background1"/>
          </w:tcPr>
          <w:p w14:paraId="5E827152" w14:textId="77777777" w:rsidR="00AB0B18" w:rsidRPr="00BF2143" w:rsidRDefault="00AB0B18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D423247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D8EBD8D" w14:textId="52089885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F9F50" w14:textId="25E3C1CE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3DFB1E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8D1F58" w14:textId="61EC5AB3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shd w:val="clear" w:color="auto" w:fill="FFFFFF" w:themeFill="background1"/>
          </w:tcPr>
          <w:p w14:paraId="77B7DB47" w14:textId="7A353708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30D98D4B" w14:textId="77777777" w:rsidTr="00AB0B18">
        <w:tc>
          <w:tcPr>
            <w:tcW w:w="568" w:type="dxa"/>
            <w:shd w:val="clear" w:color="auto" w:fill="FFFFFF" w:themeFill="background1"/>
          </w:tcPr>
          <w:p w14:paraId="14D75FE4" w14:textId="77777777" w:rsidR="001F4990" w:rsidRPr="00BF2143" w:rsidRDefault="001F4990" w:rsidP="00AD040D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25866B92" w14:textId="1CECD74A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 w:rsidR="00AB0B18">
              <w:rPr>
                <w:b/>
                <w:sz w:val="22"/>
                <w:szCs w:val="22"/>
              </w:rPr>
              <w:t xml:space="preserve"> (</w:t>
            </w:r>
            <w:r w:rsidR="00AB0B18" w:rsidRPr="00AB0B18">
              <w:rPr>
                <w:b/>
                <w:sz w:val="22"/>
                <w:szCs w:val="22"/>
              </w:rPr>
              <w:t>person</w:t>
            </w:r>
            <w:r w:rsidR="00AB0B18">
              <w:rPr>
                <w:b/>
                <w:sz w:val="22"/>
                <w:szCs w:val="22"/>
              </w:rPr>
              <w:t>)</w:t>
            </w:r>
          </w:p>
        </w:tc>
      </w:tr>
      <w:tr w:rsidR="001F4990" w:rsidRPr="00BF2143" w14:paraId="3660D0CF" w14:textId="77777777" w:rsidTr="00AB0B18">
        <w:tc>
          <w:tcPr>
            <w:tcW w:w="568" w:type="dxa"/>
            <w:shd w:val="clear" w:color="auto" w:fill="FFFFFF" w:themeFill="background1"/>
          </w:tcPr>
          <w:p w14:paraId="250E3424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F2FDE7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Рег</w:t>
            </w:r>
            <w:proofErr w:type="gramStart"/>
            <w:r w:rsidRPr="00BF2143">
              <w:rPr>
                <w:b/>
              </w:rPr>
              <w:t>.н</w:t>
            </w:r>
            <w:proofErr w:type="gramEnd"/>
            <w:r w:rsidRPr="00BF2143">
              <w:rPr>
                <w:b/>
              </w:rPr>
              <w:t>омер</w:t>
            </w:r>
          </w:p>
        </w:tc>
        <w:tc>
          <w:tcPr>
            <w:tcW w:w="1417" w:type="dxa"/>
            <w:shd w:val="clear" w:color="auto" w:fill="FFFFFF" w:themeFill="background1"/>
          </w:tcPr>
          <w:p w14:paraId="37BA771F" w14:textId="72AF9A5F" w:rsidR="001F4990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B0B18">
              <w:rPr>
                <w:sz w:val="21"/>
                <w:szCs w:val="21"/>
                <w:lang w:eastAsia="ru-RU"/>
              </w:rPr>
              <w:t>regNum</w:t>
            </w:r>
          </w:p>
        </w:tc>
        <w:tc>
          <w:tcPr>
            <w:tcW w:w="1843" w:type="dxa"/>
            <w:shd w:val="clear" w:color="auto" w:fill="FFFFFF" w:themeFill="background1"/>
          </w:tcPr>
          <w:p w14:paraId="010362EF" w14:textId="6480AEB0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9F72065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7EDE7BDD" w14:textId="50B97B92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shd w:val="clear" w:color="auto" w:fill="FFFFFF" w:themeFill="background1"/>
          </w:tcPr>
          <w:p w14:paraId="18A2BE07" w14:textId="6A4F4A33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346F84FA" w14:textId="77777777" w:rsidTr="00AB0B18">
        <w:tc>
          <w:tcPr>
            <w:tcW w:w="568" w:type="dxa"/>
            <w:shd w:val="clear" w:color="auto" w:fill="FFFFFF" w:themeFill="background1"/>
          </w:tcPr>
          <w:p w14:paraId="3B376CDE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858480E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B29C468" w14:textId="2D01645A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4DD11EE5" w14:textId="0778AA4B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9B20EA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72A76AA0" w14:textId="41A3BD4F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C4A9629" w14:textId="3842B85C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60A86777" w14:textId="77777777" w:rsidTr="00AB0B18">
        <w:tc>
          <w:tcPr>
            <w:tcW w:w="568" w:type="dxa"/>
            <w:shd w:val="clear" w:color="auto" w:fill="FFFFFF" w:themeFill="background1"/>
          </w:tcPr>
          <w:p w14:paraId="354D3BBE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EF9C874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0751353" w14:textId="264615ED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C0193" w14:textId="4C60965C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92552C6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641F7C1" w14:textId="4C1CE53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67E53ED5" w14:textId="1BB267B9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4F06DAF2" w14:textId="77777777" w:rsidTr="00AB0B18">
        <w:tc>
          <w:tcPr>
            <w:tcW w:w="568" w:type="dxa"/>
            <w:shd w:val="clear" w:color="auto" w:fill="FFFFFF" w:themeFill="background1"/>
          </w:tcPr>
          <w:p w14:paraId="37962443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5F9E4A0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shd w:val="clear" w:color="auto" w:fill="FFFFFF" w:themeFill="background1"/>
          </w:tcPr>
          <w:p w14:paraId="5C2E31D1" w14:textId="3A9BF671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2EC49023" w14:textId="16733112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5DA6987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300D217B" w14:textId="7C4837E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670F3F93" w14:textId="4BCA6EE5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F1BA4" w:rsidRPr="00BF2143" w14:paraId="2A8D8E59" w14:textId="77777777" w:rsidTr="00AB0B18">
        <w:tc>
          <w:tcPr>
            <w:tcW w:w="568" w:type="dxa"/>
            <w:shd w:val="clear" w:color="auto" w:fill="FFFFFF" w:themeFill="background1"/>
          </w:tcPr>
          <w:p w14:paraId="659E1F3D" w14:textId="77777777" w:rsidR="006F1BA4" w:rsidRPr="00BF2143" w:rsidRDefault="006F1BA4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E2156E0" w14:textId="77777777" w:rsidR="006F1BA4" w:rsidRPr="00BF2143" w:rsidRDefault="006F1BA4" w:rsidP="00AD040D">
            <w:pPr>
              <w:spacing w:after="0"/>
              <w:ind w:left="0"/>
              <w:rPr>
                <w:b/>
              </w:rPr>
            </w:pPr>
            <w:commentRangeStart w:id="24"/>
            <w:r w:rsidRPr="00E33296">
              <w:rPr>
                <w:b/>
                <w:highlight w:val="yellow"/>
              </w:rPr>
              <w:t>Документ Удостоверяющий личность</w:t>
            </w:r>
            <w:r>
              <w:rPr>
                <w:b/>
              </w:rPr>
              <w:t xml:space="preserve"> (таб.5)</w:t>
            </w:r>
            <w:commentRangeEnd w:id="24"/>
            <w:r>
              <w:rPr>
                <w:rStyle w:val="aff6"/>
                <w:rFonts w:ascii="Arial Unicode MS" w:cs="Arial Unicode MS"/>
                <w:color w:val="000000"/>
                <w:u w:color="000000"/>
                <w:lang w:eastAsia="ru-RU"/>
              </w:rPr>
              <w:commentReference w:id="24"/>
            </w:r>
          </w:p>
        </w:tc>
        <w:tc>
          <w:tcPr>
            <w:tcW w:w="1417" w:type="dxa"/>
            <w:shd w:val="clear" w:color="auto" w:fill="FFFFFF" w:themeFill="background1"/>
          </w:tcPr>
          <w:p w14:paraId="600EC8E8" w14:textId="77777777" w:rsidR="006F1BA4" w:rsidRPr="00B82D13" w:rsidRDefault="0011420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shd w:val="clear" w:color="auto" w:fill="FFFFFF" w:themeFill="background1"/>
          </w:tcPr>
          <w:p w14:paraId="323E5DF3" w14:textId="77777777" w:rsidR="006F1BA4" w:rsidRPr="00BF2143" w:rsidRDefault="006F1BA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DA6FBCF" w14:textId="6B516E09" w:rsidR="006F1BA4" w:rsidRPr="00BF2143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A170772" w14:textId="77777777" w:rsidR="006F1BA4" w:rsidRPr="00B82D13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shd w:val="clear" w:color="auto" w:fill="FFFFFF" w:themeFill="background1"/>
          </w:tcPr>
          <w:p w14:paraId="508572AF" w14:textId="77777777" w:rsidR="006F1BA4" w:rsidRPr="00BF2143" w:rsidRDefault="006F1BA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6CB40119" w14:textId="77777777" w:rsidTr="00AB0B18">
        <w:tc>
          <w:tcPr>
            <w:tcW w:w="568" w:type="dxa"/>
            <w:shd w:val="clear" w:color="auto" w:fill="FFFFFF" w:themeFill="background1"/>
          </w:tcPr>
          <w:p w14:paraId="550A4902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69FBC6E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1159F0C4" w14:textId="2881B271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0C6E40" w14:textId="7339F431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CEE601F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424DF80" w14:textId="025BBEA1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per:birthDate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4FEA5B0E" w14:textId="02CA40CE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23D55E10" w14:textId="77777777" w:rsidTr="00AB0B18">
        <w:tc>
          <w:tcPr>
            <w:tcW w:w="568" w:type="dxa"/>
            <w:shd w:val="clear" w:color="auto" w:fill="FFFFFF" w:themeFill="background1"/>
          </w:tcPr>
          <w:p w14:paraId="509B1431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8627C3B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5107FAEE" w14:textId="03BC506E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DADF" w14:textId="42765782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D8D6504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BA173" w14:textId="1300231F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46939A6" w14:textId="359F01FA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F4990" w:rsidRPr="00BF2143" w14:paraId="31B6CFA5" w14:textId="77777777" w:rsidTr="00AB0B18">
        <w:tc>
          <w:tcPr>
            <w:tcW w:w="568" w:type="dxa"/>
            <w:shd w:val="clear" w:color="auto" w:fill="FFFFFF" w:themeFill="background1"/>
          </w:tcPr>
          <w:p w14:paraId="4B864D99" w14:textId="77777777" w:rsidR="001F4990" w:rsidRPr="00BF2143" w:rsidRDefault="001F4990" w:rsidP="00AD040D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A5BD2DA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D915E" w14:textId="5914C2AE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FB4E118" w14:textId="3A325B19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92C1EC6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2073F63" w14:textId="3167C113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3CA56F97" w14:textId="2F0D7326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73CE8C1" w14:textId="77777777" w:rsidR="0017710C" w:rsidRPr="00BF2143" w:rsidRDefault="0017710C" w:rsidP="00AD040D">
      <w:pPr>
        <w:pStyle w:val="afa"/>
        <w:ind w:left="1728"/>
        <w:rPr>
          <w:i/>
        </w:rPr>
      </w:pPr>
    </w:p>
    <w:p w14:paraId="46B9D861" w14:textId="77777777" w:rsidR="0017710C" w:rsidRPr="00AD040D" w:rsidRDefault="0017710C" w:rsidP="00AD040D">
      <w:pPr>
        <w:pStyle w:val="afa"/>
        <w:ind w:left="1728"/>
        <w:rPr>
          <w:i/>
          <w:sz w:val="24"/>
          <w:szCs w:val="24"/>
        </w:rPr>
      </w:pPr>
    </w:p>
    <w:p w14:paraId="64304F51" w14:textId="588657A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lastRenderedPageBreak/>
        <w:t>Атрибутивный состав «Доверитель»</w:t>
      </w:r>
    </w:p>
    <w:p w14:paraId="42E98FD3" w14:textId="32A2E7F8" w:rsidR="0017710C" w:rsidRPr="005D4CC7" w:rsidRDefault="0017710C" w:rsidP="00AD040D">
      <w:pPr>
        <w:pStyle w:val="affe"/>
        <w:keepNext/>
        <w:jc w:val="right"/>
        <w:rPr>
          <w:lang w:val="en-US"/>
        </w:rPr>
      </w:pPr>
      <w:bookmarkStart w:id="25" w:name="_Ref78207101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3</w:t>
      </w:r>
      <w:r w:rsidR="009930DB">
        <w:rPr>
          <w:noProof/>
        </w:rPr>
        <w:fldChar w:fldCharType="end"/>
      </w:r>
      <w:r w:rsidRPr="00BF2143">
        <w:rPr>
          <w:lang w:val="ru-RU"/>
        </w:rPr>
        <w:t xml:space="preserve"> Доверитель</w:t>
      </w:r>
      <w:bookmarkEnd w:id="25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principal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417"/>
        <w:gridCol w:w="1843"/>
        <w:gridCol w:w="1701"/>
        <w:gridCol w:w="992"/>
        <w:gridCol w:w="1701"/>
      </w:tblGrid>
      <w:tr w:rsidR="00AB0B18" w:rsidRPr="00BF2143" w14:paraId="67DFF6A2" w14:textId="77777777" w:rsidTr="00AB0B18">
        <w:tc>
          <w:tcPr>
            <w:tcW w:w="709" w:type="dxa"/>
            <w:tcBorders>
              <w:bottom w:val="single" w:sz="4" w:space="0" w:color="auto"/>
            </w:tcBorders>
          </w:tcPr>
          <w:p w14:paraId="008AE658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B35F16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ED0C89" w14:textId="2FA107E5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B53B3C5" w14:textId="3B0DD68F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247DA2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48B149" w14:textId="78944BF6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F48D5C" w14:textId="1E3A6BDD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005D22DF" w14:textId="77777777" w:rsidTr="00CF44BC">
        <w:tc>
          <w:tcPr>
            <w:tcW w:w="709" w:type="dxa"/>
          </w:tcPr>
          <w:p w14:paraId="6D20F05D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5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6"/>
          </w:tcPr>
          <w:p w14:paraId="23B20B02" w14:textId="69E2A085" w:rsidR="00AB0B18" w:rsidRPr="00BF2143" w:rsidRDefault="00AB0B18" w:rsidP="00AD040D">
            <w:pPr>
              <w:widowControl/>
              <w:spacing w:after="0"/>
              <w:ind w:left="493"/>
              <w:rPr>
                <w:i/>
                <w:sz w:val="22"/>
                <w:szCs w:val="22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 w:rsidR="00B82D13">
              <w:rPr>
                <w:b/>
                <w:sz w:val="22"/>
                <w:szCs w:val="22"/>
              </w:rPr>
              <w:t xml:space="preserve"> (</w:t>
            </w:r>
            <w:r w:rsidR="00B82D13" w:rsidRPr="00B82D13">
              <w:rPr>
                <w:b/>
                <w:sz w:val="22"/>
                <w:szCs w:val="22"/>
              </w:rPr>
              <w:t>person</w:t>
            </w:r>
            <w:r w:rsidR="00B82D13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8D62B33" w14:textId="77777777" w:rsidTr="00AB0B18">
        <w:tc>
          <w:tcPr>
            <w:tcW w:w="709" w:type="dxa"/>
          </w:tcPr>
          <w:p w14:paraId="100F820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DFB34A9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</w:tcPr>
          <w:p w14:paraId="7DF605D1" w14:textId="6098EF2E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</w:tcPr>
          <w:p w14:paraId="6920067F" w14:textId="79A65ACB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CA63704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6D10F67A" w14:textId="7DE6F3E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</w:tcPr>
          <w:p w14:paraId="5F99581D" w14:textId="578038D4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68EF6D51" w14:textId="77777777" w:rsidTr="00AB0B18">
        <w:tc>
          <w:tcPr>
            <w:tcW w:w="709" w:type="dxa"/>
          </w:tcPr>
          <w:p w14:paraId="6B44151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DEB3F0C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</w:tcPr>
          <w:p w14:paraId="52ED26D1" w14:textId="4615029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</w:tcPr>
          <w:p w14:paraId="34DE81B5" w14:textId="624A2EAA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5722C82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4B6AFC72" w14:textId="0F8C15F0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</w:tcPr>
          <w:p w14:paraId="6C648FD9" w14:textId="3ECCA1E1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44D2BB0A" w14:textId="77777777" w:rsidTr="00AB0B18">
        <w:tc>
          <w:tcPr>
            <w:tcW w:w="709" w:type="dxa"/>
          </w:tcPr>
          <w:p w14:paraId="4441B56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7DA4A94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</w:tcPr>
          <w:p w14:paraId="17735C5D" w14:textId="3D80DCDD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middleName</w:t>
            </w:r>
          </w:p>
        </w:tc>
        <w:tc>
          <w:tcPr>
            <w:tcW w:w="1843" w:type="dxa"/>
          </w:tcPr>
          <w:p w14:paraId="7C6BCEC7" w14:textId="6EF711D0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4EE89F4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1C82298A" w14:textId="5153BC08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</w:tcPr>
          <w:p w14:paraId="4D3351B7" w14:textId="626374BC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1D0C7B2A" w14:textId="77777777" w:rsidTr="00AB0B18">
        <w:tc>
          <w:tcPr>
            <w:tcW w:w="709" w:type="dxa"/>
          </w:tcPr>
          <w:p w14:paraId="635E3523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0297CFF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</w:tcPr>
          <w:p w14:paraId="2360AD64" w14:textId="26685AF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</w:tcPr>
          <w:p w14:paraId="42AD1116" w14:textId="3FAB22BE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47559A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7E0D2A3A" w14:textId="278264E9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per:birthDate</w:t>
            </w:r>
          </w:p>
        </w:tc>
        <w:tc>
          <w:tcPr>
            <w:tcW w:w="1701" w:type="dxa"/>
          </w:tcPr>
          <w:p w14:paraId="24FD1B49" w14:textId="4880536C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383B406B" w14:textId="77777777" w:rsidTr="00AB0B18">
        <w:tc>
          <w:tcPr>
            <w:tcW w:w="709" w:type="dxa"/>
          </w:tcPr>
          <w:p w14:paraId="02DDC437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10BD302D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</w:tcPr>
          <w:p w14:paraId="4A2B54A1" w14:textId="2DF563B0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</w:tcPr>
          <w:p w14:paraId="44EDD8AF" w14:textId="4EE88B0D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9E941A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E660F52" w14:textId="5022FE5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</w:tcPr>
          <w:p w14:paraId="25A4A42E" w14:textId="5A19E4A9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425402A3" w14:textId="77777777" w:rsidTr="00AB0B18">
        <w:tc>
          <w:tcPr>
            <w:tcW w:w="709" w:type="dxa"/>
          </w:tcPr>
          <w:p w14:paraId="54231C31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61FD5D0A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</w:tcPr>
          <w:p w14:paraId="58543DB5" w14:textId="23D54766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4FE72F49" w14:textId="7B5A7555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0DD78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64E946E" w14:textId="0F11A7DD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7511AE2E" w14:textId="1C669428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2AED7C7" w14:textId="77777777" w:rsidR="0017710C" w:rsidRPr="00BF2143" w:rsidRDefault="0017710C" w:rsidP="00AD040D">
      <w:pPr>
        <w:pStyle w:val="afa"/>
        <w:ind w:left="1728"/>
        <w:rPr>
          <w:i/>
        </w:rPr>
      </w:pPr>
    </w:p>
    <w:p w14:paraId="6898E5A0" w14:textId="77777777" w:rsidR="0017710C" w:rsidRPr="00AD040D" w:rsidRDefault="0017710C" w:rsidP="00AD040D">
      <w:pPr>
        <w:pStyle w:val="afa"/>
        <w:ind w:left="1728"/>
        <w:rPr>
          <w:i/>
          <w:sz w:val="24"/>
          <w:szCs w:val="24"/>
        </w:rPr>
      </w:pPr>
    </w:p>
    <w:p w14:paraId="2677C9DB" w14:textId="1A8BC95A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«Уполномоченный»</w:t>
      </w:r>
    </w:p>
    <w:p w14:paraId="40A05ED0" w14:textId="159FB67E" w:rsidR="0017710C" w:rsidRPr="005D4CC7" w:rsidRDefault="0017710C" w:rsidP="0017710C">
      <w:pPr>
        <w:pStyle w:val="affe"/>
        <w:keepNext/>
        <w:jc w:val="right"/>
        <w:rPr>
          <w:lang w:val="en-US"/>
        </w:rPr>
      </w:pPr>
      <w:bookmarkStart w:id="26" w:name="_Ref78207252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4</w:t>
      </w:r>
      <w:r w:rsidR="009930DB">
        <w:rPr>
          <w:noProof/>
        </w:rPr>
        <w:fldChar w:fldCharType="end"/>
      </w:r>
      <w:r w:rsidRPr="00BF2143">
        <w:rPr>
          <w:lang w:val="ru-RU"/>
        </w:rPr>
        <w:t xml:space="preserve"> Уполномоченный</w:t>
      </w:r>
      <w:bookmarkEnd w:id="26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representative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AB0B18" w:rsidRPr="00BF2143" w14:paraId="111E868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FFD542F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49355B1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9C83622" w14:textId="4EB9B0D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4B5BDA" w14:textId="54DEFE22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D0F95AE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69682C" w14:textId="4CF3FC9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EE2C1A" w14:textId="12F789A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1BEBC215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4367989A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7856258E" w14:textId="1F18E76A" w:rsidR="00AB0B18" w:rsidRPr="00BF2143" w:rsidRDefault="00AB0B18" w:rsidP="00834762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1"/>
                <w:szCs w:val="21"/>
                <w:lang w:eastAsia="ru-RU"/>
              </w:rPr>
              <w:t>Юр</w:t>
            </w:r>
            <w:proofErr w:type="gramStart"/>
            <w:r w:rsidRPr="00BF2143">
              <w:rPr>
                <w:b/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b/>
                <w:sz w:val="21"/>
                <w:szCs w:val="21"/>
                <w:lang w:eastAsia="ru-RU"/>
              </w:rPr>
              <w:t>ицо</w:t>
            </w:r>
            <w:r w:rsidR="00B82D13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B82D13" w:rsidRPr="00B82D13">
              <w:rPr>
                <w:b/>
                <w:sz w:val="21"/>
                <w:szCs w:val="21"/>
                <w:lang w:eastAsia="ru-RU"/>
              </w:rPr>
              <w:t>legalOrganization</w:t>
            </w:r>
            <w:r w:rsidR="00B82D13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AB0B18" w:rsidRPr="00BF2143" w14:paraId="4B618A0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E815F1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29EFC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D64EB27" w14:textId="2B6C962B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E0EA94" w14:textId="2BD033E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941391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E4647B" w14:textId="4E4CFCB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BF9FC8" w14:textId="4521F5ED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33296" w:rsidRPr="00BF2143" w14:paraId="7ED1A0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18A2F92" w14:textId="77777777" w:rsidR="00E33296" w:rsidRPr="00BF2143" w:rsidRDefault="00E3329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D4FC4AA" w14:textId="77777777" w:rsidR="00E33296" w:rsidRPr="00BF2143" w:rsidRDefault="00E33296" w:rsidP="00834762">
            <w:pPr>
              <w:spacing w:after="0"/>
              <w:ind w:left="0"/>
              <w:rPr>
                <w:b/>
              </w:rPr>
            </w:pPr>
            <w:commentRangeStart w:id="27"/>
            <w:r w:rsidRPr="00E33296">
              <w:rPr>
                <w:b/>
                <w:highlight w:val="yellow"/>
              </w:rPr>
              <w:t>Адрес</w:t>
            </w:r>
            <w:commentRangeEnd w:id="27"/>
            <w:r>
              <w:rPr>
                <w:rStyle w:val="aff6"/>
                <w:rFonts w:ascii="Arial Unicode MS" w:cs="Arial Unicode MS"/>
                <w:color w:val="000000"/>
                <w:u w:color="000000"/>
                <w:lang w:eastAsia="ru-RU"/>
              </w:rPr>
              <w:commentReference w:id="27"/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8387252" w14:textId="77777777" w:rsidR="00E33296" w:rsidRPr="006D5388" w:rsidRDefault="00E3329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8866EFB" w14:textId="77777777" w:rsidR="00E33296" w:rsidRPr="00BF2143" w:rsidRDefault="00E3329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C800D" w14:textId="77777777" w:rsidR="00E33296" w:rsidRPr="00BF2143" w:rsidRDefault="00E3329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A97001" w14:textId="77777777" w:rsidR="00E33296" w:rsidRPr="006D5388" w:rsidRDefault="00E3329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3AA4D0" w14:textId="77777777" w:rsidR="00E33296" w:rsidRPr="00BF2143" w:rsidRDefault="00E3329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2165FA05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F92E9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D7D6752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6F5D24F" w14:textId="196C62B4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F1700F" w14:textId="539E3220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F64BCED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A4E338" w14:textId="66B48117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B0A2E4" w14:textId="4EEFA54A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116419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0354896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2E9A39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23C0427" w14:textId="67FE14F1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1DF86F3" w14:textId="4F9214F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48F711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76A1F0" w14:textId="3E88D6A3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3AF20A" w14:textId="02ADC54C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76F314B3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828139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83918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Флаг Представительства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3BB87DF" w14:textId="0161168A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73629B" w14:textId="437828A1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139A975F" w14:textId="09184848" w:rsidR="00AB0B18" w:rsidRPr="006D5388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ADE0CB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F2F01D" w14:textId="1A5CB55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9597F3" w14:textId="652F7045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17CBF414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66E058B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5D7A2B4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44C80BC" w14:textId="285AF22D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C899ADF" w14:textId="7C58589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«Представительство» - при его наличии исключается из обязательных параметров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0741CB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8062D7" w14:textId="17E15411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73C7FB" w14:textId="6DF27BB3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3916670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065F5B8A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1347806C" w14:textId="67D13BDD" w:rsidR="00AB0B18" w:rsidRPr="00BF2143" w:rsidRDefault="00AB0B18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ицо, зарегистриров</w:t>
            </w:r>
            <w:r w:rsidR="00B82D13">
              <w:rPr>
                <w:b/>
                <w:sz w:val="22"/>
                <w:szCs w:val="22"/>
              </w:rPr>
              <w:t>анное как предприниматель (</w:t>
            </w:r>
            <w:r w:rsidR="00B82D13" w:rsidRPr="00B82D13">
              <w:rPr>
                <w:b/>
                <w:sz w:val="22"/>
                <w:szCs w:val="22"/>
              </w:rPr>
              <w:t>legalPerson</w:t>
            </w:r>
            <w:r w:rsidR="00B82D13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227814F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B7C6A4A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F06696E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FF6DE16" w14:textId="3AA073C9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0784EB" w14:textId="7A970DBC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82EAAF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43DE41" w14:textId="26ED1235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722812" w14:textId="252799CC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5873272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3C99DD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8BA7929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B634B33" w14:textId="2991C08A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C6EB31" w14:textId="0CB29DFB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3993B7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5E02F5D" w14:textId="20440051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E48FF3" w14:textId="75B257D3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0E2DE95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54B2071E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C7DEB8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08E2AA" w14:textId="2F179BB7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B80400" w14:textId="6B48B306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7E2E97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7EA000" w14:textId="0347A237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CE58B5" w14:textId="1485EA6A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23A88F1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25DF41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6AF53F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7E12274" w14:textId="780B2C62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4F3D43" w14:textId="72EC8CC4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EE2934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E1301D" w14:textId="4069F190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per:birthDate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AF7F03" w14:textId="44CD0262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1AFBD9A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4869969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AB81722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7883C04" w14:textId="50790E34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5C197D" w14:textId="12F3A186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4ABBB6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D535CE" w14:textId="33840B41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0FECCA" w14:textId="64FF7916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2872FD92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AD98E1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2D11ED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2AEA9E" w14:textId="0401C1A5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7157775" w14:textId="307330FB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948C7C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1E5C7C0" w14:textId="61CEB52C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DE47BD" w14:textId="097E007F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0F360043" w14:textId="77777777" w:rsidTr="00AB0B18">
        <w:trPr>
          <w:trHeight w:val="326"/>
        </w:trPr>
        <w:tc>
          <w:tcPr>
            <w:tcW w:w="568" w:type="dxa"/>
            <w:tcBorders>
              <w:bottom w:val="single" w:sz="4" w:space="0" w:color="auto"/>
            </w:tcBorders>
          </w:tcPr>
          <w:p w14:paraId="5E7690B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99E185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AC13957" w14:textId="73A028CF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6D7185" w14:textId="5F779CA4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A90316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9C66F" w14:textId="68F63AEE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EE841ED" w14:textId="272CF2C2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B0B18" w:rsidRPr="00BF2143" w14:paraId="4C40E0A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25B4B1AE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011218D" w14:textId="16DF700B" w:rsidR="00AB0B18" w:rsidRPr="00BF2143" w:rsidRDefault="00AB0B18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Физ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 xml:space="preserve">ицо </w:t>
            </w:r>
            <w:r w:rsidR="00B82D13">
              <w:rPr>
                <w:b/>
                <w:sz w:val="22"/>
              </w:rPr>
              <w:t>(</w:t>
            </w:r>
            <w:r w:rsidR="00B82D13" w:rsidRPr="00B82D13">
              <w:rPr>
                <w:b/>
                <w:sz w:val="22"/>
              </w:rPr>
              <w:t>person</w:t>
            </w:r>
            <w:r w:rsidR="00B82D13">
              <w:rPr>
                <w:b/>
                <w:sz w:val="22"/>
              </w:rPr>
              <w:t>)</w:t>
            </w:r>
          </w:p>
        </w:tc>
      </w:tr>
      <w:tr w:rsidR="006D5388" w:rsidRPr="00BF2143" w14:paraId="0A0A61E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FF877D5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A138D" w14:textId="77777777" w:rsidR="006D5388" w:rsidRPr="00BF2143" w:rsidRDefault="006D538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BBA7F40" w14:textId="582A554F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56CD4B9" w14:textId="5BFCC911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29A880" w14:textId="7777777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ED6FBE6" w14:textId="053046C6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8323AE7" w14:textId="473E5F33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D5388" w:rsidRPr="00BF2143" w14:paraId="1972CA0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B5A6DF3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38E25C" w14:textId="77777777" w:rsidR="006D5388" w:rsidRPr="00BF2143" w:rsidRDefault="006D538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674357E" w14:textId="6B179475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C50D085" w14:textId="0CB06736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C43C7" w14:textId="7777777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B4D3A9" w14:textId="2817CCCF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A0EB61" w14:textId="588A6E43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D5388" w:rsidRPr="00BF2143" w14:paraId="20B3CC93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3BCFD3A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44B8AFC" w14:textId="77777777" w:rsidR="006D5388" w:rsidRPr="00BF2143" w:rsidRDefault="006D538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4B76E97" w14:textId="02A747C4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1FDB7C" w14:textId="1335096E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33FA23" w14:textId="7777777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4BD481" w14:textId="3418E17D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10059B" w14:textId="2128D3A3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33296" w:rsidRPr="00BF2143" w14:paraId="75FE81D1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4A5E716" w14:textId="77777777" w:rsidR="00E33296" w:rsidRPr="00BF2143" w:rsidRDefault="00E3329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B9F0B4A" w14:textId="2AFB2B3C" w:rsidR="00E33296" w:rsidRPr="00BF2143" w:rsidRDefault="00E33296" w:rsidP="00834762">
            <w:pPr>
              <w:spacing w:after="0"/>
              <w:ind w:left="0"/>
              <w:rPr>
                <w:b/>
              </w:rPr>
            </w:pPr>
            <w:commentRangeStart w:id="28"/>
            <w:proofErr w:type="gramStart"/>
            <w:r w:rsidRPr="00E33296">
              <w:rPr>
                <w:b/>
                <w:highlight w:val="yellow"/>
              </w:rPr>
              <w:t>Документ</w:t>
            </w:r>
            <w:proofErr w:type="gramEnd"/>
            <w:r w:rsidRPr="00E33296">
              <w:rPr>
                <w:b/>
                <w:highlight w:val="yellow"/>
              </w:rPr>
              <w:t xml:space="preserve"> Удостоверяющий личность</w:t>
            </w:r>
            <w:r>
              <w:rPr>
                <w:b/>
              </w:rPr>
              <w:t xml:space="preserve"> (таб.5)</w:t>
            </w:r>
            <w:commentRangeEnd w:id="28"/>
            <w:r>
              <w:rPr>
                <w:rStyle w:val="aff6"/>
                <w:rFonts w:ascii="Arial Unicode MS" w:cs="Arial Unicode MS"/>
                <w:color w:val="000000"/>
                <w:u w:color="000000"/>
                <w:lang w:eastAsia="ru-RU"/>
              </w:rPr>
              <w:commentReference w:id="28"/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F80D69E" w14:textId="77777777" w:rsidR="00E33296" w:rsidRPr="006D5388" w:rsidRDefault="00E33296" w:rsidP="00834762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CB66934" w14:textId="77777777" w:rsidR="00E33296" w:rsidRPr="00BF2143" w:rsidRDefault="00E3329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CEEC8D5" w14:textId="77777777" w:rsidR="00E33296" w:rsidRPr="00BF2143" w:rsidRDefault="00E3329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F9B5E29" w14:textId="77777777" w:rsidR="00E33296" w:rsidRPr="006D5388" w:rsidRDefault="00E3329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780902" w14:textId="77777777" w:rsidR="00E33296" w:rsidRPr="00BF2143" w:rsidRDefault="00E3329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D5388" w:rsidRPr="00BF2143" w14:paraId="29BDF63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CBBDEE6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62D993" w14:textId="77777777" w:rsidR="006D5388" w:rsidRPr="00BF2143" w:rsidRDefault="006D538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0F16557" w14:textId="6678D609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41A2D5" w14:textId="3C1A8873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10BBB0" w14:textId="7777777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D9BF27" w14:textId="398F4C68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per:birthDate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FD47F2" w14:textId="16242CDC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D5388" w:rsidRPr="00BF2143" w14:paraId="52A3FF19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9C6E81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483DBA" w14:textId="77777777" w:rsidR="006D5388" w:rsidRPr="00BF2143" w:rsidRDefault="006D538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AF1CF5A" w14:textId="44B7FB14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74F3F1" w14:textId="27C991F9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BF498E" w14:textId="7777777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9A694D" w14:textId="4972FD02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75A0BC" w14:textId="3086FCBB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D5388" w:rsidRPr="00BF2143" w14:paraId="53CB2131" w14:textId="77777777" w:rsidTr="00AB0B18">
        <w:tc>
          <w:tcPr>
            <w:tcW w:w="568" w:type="dxa"/>
          </w:tcPr>
          <w:p w14:paraId="787E41C3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1EADD452" w14:textId="77777777" w:rsidR="006D5388" w:rsidRPr="00BF2143" w:rsidRDefault="006D538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</w:tcPr>
          <w:p w14:paraId="5E35DB22" w14:textId="6127F6A5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0DB718A5" w14:textId="29AC9DFE" w:rsidR="006D538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44393706" w14:textId="7777777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0D4AB2F2" w14:textId="5B611DA7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6200CD26" w14:textId="4FC680DE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D5388" w:rsidRPr="00BF2143" w14:paraId="6A006867" w14:textId="77777777" w:rsidTr="00CF44BC">
        <w:tc>
          <w:tcPr>
            <w:tcW w:w="568" w:type="dxa"/>
          </w:tcPr>
          <w:p w14:paraId="2D2DE835" w14:textId="77777777" w:rsidR="006D5388" w:rsidRPr="00BF2143" w:rsidRDefault="006D538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</w:tcPr>
          <w:p w14:paraId="70B4FAA4" w14:textId="098C0C91" w:rsidR="006D5388" w:rsidRPr="007604D4" w:rsidRDefault="006D5388" w:rsidP="007604D4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 w:rsidRPr="007604D4">
              <w:rPr>
                <w:b/>
              </w:rPr>
              <w:t>Электронный Сертификат</w:t>
            </w:r>
            <w:r>
              <w:rPr>
                <w:b/>
              </w:rPr>
              <w:t xml:space="preserve"> (</w:t>
            </w:r>
            <w:r w:rsidRPr="00B82D13">
              <w:rPr>
                <w:b/>
              </w:rPr>
              <w:t>certificate</w:t>
            </w:r>
            <w:r>
              <w:rPr>
                <w:b/>
              </w:rPr>
              <w:t>)</w:t>
            </w:r>
          </w:p>
        </w:tc>
      </w:tr>
      <w:tr w:rsidR="006D5388" w:rsidRPr="00BF2143" w14:paraId="3044335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0021BEB4" w14:textId="77777777" w:rsidR="006D5388" w:rsidRPr="00BF2143" w:rsidRDefault="006D538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99DB0EC" w14:textId="611CC170" w:rsidR="006D5388" w:rsidRPr="004B0A15" w:rsidRDefault="006D5388" w:rsidP="00834762">
            <w:pPr>
              <w:spacing w:after="0"/>
              <w:ind w:left="0"/>
              <w:rPr>
                <w:b/>
              </w:rPr>
            </w:pPr>
            <w:r w:rsidRPr="004B0A15">
              <w:rPr>
                <w:b/>
              </w:rPr>
              <w:t>Идентификатор Эл</w:t>
            </w:r>
            <w:proofErr w:type="gramStart"/>
            <w:r w:rsidRPr="004B0A15">
              <w:rPr>
                <w:b/>
              </w:rPr>
              <w:t>.С</w:t>
            </w:r>
            <w:proofErr w:type="gramEnd"/>
            <w:r w:rsidRPr="004B0A15">
              <w:rPr>
                <w:b/>
              </w:rPr>
              <w:t>ертификата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0433E4C" w14:textId="0DB13C5B" w:rsidR="006D5388" w:rsidRPr="004B0A15" w:rsidRDefault="00AE7A81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certificate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19903B0" w14:textId="70AC6247" w:rsidR="006D5388" w:rsidRPr="004B0A15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2F3069" w14:textId="2735D1BC" w:rsidR="006D5388" w:rsidRPr="004B0A15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4B0A15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7A9A97C" w14:textId="42D927E1" w:rsidR="006D5388" w:rsidRPr="00BF2143" w:rsidRDefault="00AE7A81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B60EBD5" w14:textId="65DC8365" w:rsidR="006D538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17F3EA0" w14:textId="77777777" w:rsidR="0017710C" w:rsidRPr="00BF2143" w:rsidRDefault="0017710C" w:rsidP="0017710C"/>
    <w:p w14:paraId="4CAE2063" w14:textId="77777777" w:rsidR="0017710C" w:rsidRPr="00BF2143" w:rsidRDefault="0017710C" w:rsidP="0017710C"/>
    <w:p w14:paraId="573E715E" w14:textId="77777777" w:rsidR="0017710C" w:rsidRPr="00BF2143" w:rsidRDefault="0017710C" w:rsidP="0017710C"/>
    <w:p w14:paraId="4512B7FF" w14:textId="77777777" w:rsidR="00E33296" w:rsidRPr="00E33296" w:rsidRDefault="00E33296" w:rsidP="00E33296">
      <w:pPr>
        <w:pStyle w:val="affe"/>
        <w:keepNext/>
        <w:jc w:val="right"/>
        <w:rPr>
          <w:highlight w:val="yellow"/>
        </w:rPr>
      </w:pPr>
      <w:r w:rsidRPr="00E33296">
        <w:rPr>
          <w:highlight w:val="yellow"/>
        </w:rPr>
        <w:t xml:space="preserve">Таблица </w:t>
      </w:r>
      <w:r w:rsidRPr="00E33296">
        <w:rPr>
          <w:highlight w:val="yellow"/>
        </w:rPr>
        <w:fldChar w:fldCharType="begin"/>
      </w:r>
      <w:r w:rsidRPr="00E33296">
        <w:rPr>
          <w:highlight w:val="yellow"/>
        </w:rPr>
        <w:instrText xml:space="preserve"> SEQ Таблица \* ARABIC </w:instrText>
      </w:r>
      <w:r w:rsidRPr="00E33296">
        <w:rPr>
          <w:highlight w:val="yellow"/>
        </w:rPr>
        <w:fldChar w:fldCharType="separate"/>
      </w:r>
      <w:r w:rsidRPr="00E33296">
        <w:rPr>
          <w:noProof/>
          <w:highlight w:val="yellow"/>
        </w:rPr>
        <w:t>5</w:t>
      </w:r>
      <w:r w:rsidRPr="00E33296">
        <w:rPr>
          <w:highlight w:val="yellow"/>
        </w:rPr>
        <w:fldChar w:fldCharType="end"/>
      </w:r>
      <w:r w:rsidRPr="00E33296">
        <w:rPr>
          <w:highlight w:val="yellow"/>
          <w:lang w:val="ru-RU"/>
        </w:rPr>
        <w:t xml:space="preserve"> Документ удостоверяющий личность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E33296" w:rsidRPr="00E33296" w14:paraId="4D0F352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31526C49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 xml:space="preserve">№ </w:t>
            </w:r>
            <w:proofErr w:type="gramStart"/>
            <w:r w:rsidRPr="00E33296">
              <w:rPr>
                <w:sz w:val="21"/>
                <w:szCs w:val="21"/>
                <w:highlight w:val="yellow"/>
                <w:lang w:eastAsia="ru-RU"/>
              </w:rPr>
              <w:t>п</w:t>
            </w:r>
            <w:proofErr w:type="gramEnd"/>
            <w:r w:rsidRPr="00E33296">
              <w:rPr>
                <w:sz w:val="21"/>
                <w:szCs w:val="21"/>
                <w:highlight w:val="yellow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10FDAB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0E05819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9A07BCA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B9E3DF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7ED02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FC171A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E33296">
              <w:rPr>
                <w:sz w:val="21"/>
                <w:szCs w:val="21"/>
                <w:highlight w:val="yellow"/>
                <w:lang w:eastAsia="ru-RU"/>
              </w:rPr>
              <w:t>Пример данных</w:t>
            </w:r>
          </w:p>
        </w:tc>
      </w:tr>
      <w:tr w:rsidR="00E33296" w:rsidRPr="00E33296" w14:paraId="18A23C41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B783CC4" w14:textId="77777777" w:rsidR="00E33296" w:rsidRPr="00E33296" w:rsidRDefault="00E33296" w:rsidP="009930DB">
            <w:pPr>
              <w:pStyle w:val="afa"/>
              <w:widowControl/>
              <w:numPr>
                <w:ilvl w:val="0"/>
                <w:numId w:val="40"/>
              </w:numPr>
              <w:spacing w:after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EC00C3D" w14:textId="7EEDDD89" w:rsidR="00E33296" w:rsidRPr="00E33296" w:rsidRDefault="00E33296" w:rsidP="006F1BA4">
            <w:pPr>
              <w:widowControl/>
              <w:spacing w:after="0"/>
              <w:ind w:left="493"/>
              <w:rPr>
                <w:b/>
                <w:sz w:val="21"/>
                <w:szCs w:val="21"/>
                <w:highlight w:val="yellow"/>
                <w:lang w:eastAsia="ru-RU"/>
              </w:rPr>
            </w:pPr>
            <w:proofErr w:type="gramStart"/>
            <w:r w:rsidRPr="00E33296">
              <w:rPr>
                <w:b/>
                <w:sz w:val="21"/>
                <w:szCs w:val="21"/>
                <w:highlight w:val="yellow"/>
                <w:lang w:eastAsia="ru-RU"/>
              </w:rPr>
              <w:t>Документ</w:t>
            </w:r>
            <w:proofErr w:type="gramEnd"/>
            <w:r w:rsidRPr="00E33296">
              <w:rPr>
                <w:b/>
                <w:sz w:val="21"/>
                <w:szCs w:val="21"/>
                <w:highlight w:val="yellow"/>
                <w:lang w:eastAsia="ru-RU"/>
              </w:rPr>
              <w:t xml:space="preserve"> удостоверяющий личность</w:t>
            </w:r>
            <w:r w:rsidR="00114205">
              <w:rPr>
                <w:b/>
                <w:sz w:val="21"/>
                <w:szCs w:val="21"/>
                <w:highlight w:val="yellow"/>
                <w:lang w:eastAsia="ru-RU"/>
              </w:rPr>
              <w:t xml:space="preserve"> (</w:t>
            </w:r>
            <w:r w:rsidR="00114205" w:rsidRPr="00114205">
              <w:rPr>
                <w:b/>
                <w:sz w:val="21"/>
                <w:szCs w:val="21"/>
                <w:lang w:eastAsia="ru-RU"/>
              </w:rPr>
              <w:t>personDocument</w:t>
            </w:r>
            <w:r w:rsidR="00114205">
              <w:rPr>
                <w:b/>
                <w:sz w:val="21"/>
                <w:szCs w:val="21"/>
                <w:highlight w:val="yellow"/>
                <w:lang w:eastAsia="ru-RU"/>
              </w:rPr>
              <w:t>)</w:t>
            </w:r>
          </w:p>
        </w:tc>
      </w:tr>
      <w:tr w:rsidR="00E33296" w:rsidRPr="00E33296" w14:paraId="6A0500A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22EE5704" w14:textId="77777777" w:rsidR="00E33296" w:rsidRPr="00E33296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8D0048" w14:textId="5A48AF00" w:rsidR="00E33296" w:rsidRPr="00E33296" w:rsidRDefault="00E33296" w:rsidP="006F1BA4">
            <w:pPr>
              <w:spacing w:after="0"/>
              <w:ind w:left="0"/>
              <w:rPr>
                <w:b/>
                <w:highlight w:val="yellow"/>
              </w:rPr>
            </w:pPr>
            <w:r w:rsidRPr="00E33296">
              <w:rPr>
                <w:b/>
                <w:highlight w:val="yellow"/>
              </w:rPr>
              <w:t>Вид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509D1A" w14:textId="77777777" w:rsidR="00E33296" w:rsidRPr="00E33296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identityDocument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A7CB36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2B8526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9FD4ED" w14:textId="77777777" w:rsidR="00E33296" w:rsidRPr="00E33296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doc:identityDocument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B864F0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</w:tr>
      <w:tr w:rsidR="00E33296" w:rsidRPr="00E33296" w14:paraId="713B03C5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CF82DF0" w14:textId="77777777" w:rsidR="00E33296" w:rsidRPr="00E33296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8072D66" w14:textId="767FECAF" w:rsidR="00E33296" w:rsidRPr="00E33296" w:rsidRDefault="00E33296" w:rsidP="006F1BA4">
            <w:pPr>
              <w:spacing w:after="0"/>
              <w:ind w:left="0"/>
              <w:rPr>
                <w:b/>
                <w:highlight w:val="yellow"/>
              </w:rPr>
            </w:pPr>
            <w:r w:rsidRPr="00E33296">
              <w:rPr>
                <w:b/>
                <w:highlight w:val="yellow"/>
              </w:rPr>
              <w:t>Серия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6657A66" w14:textId="77777777" w:rsidR="00E33296" w:rsidRPr="00E33296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series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E155472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59EDD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BC4B17" w14:textId="77777777" w:rsidR="00E33296" w:rsidRPr="00E33296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99A426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</w:tr>
      <w:tr w:rsidR="00E33296" w:rsidRPr="00E33296" w14:paraId="51A5138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000C7EBA" w14:textId="77777777" w:rsidR="00E33296" w:rsidRPr="00E33296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665718" w14:textId="5B671B36" w:rsidR="00E33296" w:rsidRPr="00E33296" w:rsidRDefault="00E33296" w:rsidP="006F1BA4">
            <w:pPr>
              <w:spacing w:after="0"/>
              <w:ind w:left="0"/>
              <w:rPr>
                <w:b/>
                <w:highlight w:val="yellow"/>
              </w:rPr>
            </w:pPr>
            <w:r w:rsidRPr="00E33296">
              <w:rPr>
                <w:b/>
                <w:highlight w:val="yellow"/>
              </w:rPr>
              <w:t>Номер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3283665" w14:textId="77777777" w:rsidR="00E33296" w:rsidRPr="00E33296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number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BB9FC6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ED5C06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F03E01" w14:textId="77777777" w:rsidR="00E33296" w:rsidRPr="00E33296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876E73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</w:tr>
      <w:tr w:rsidR="00E33296" w:rsidRPr="00E33296" w14:paraId="4CC2C582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44EC305D" w14:textId="77777777" w:rsidR="00E33296" w:rsidRPr="00E33296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082A57" w14:textId="156BB9CA" w:rsidR="00E33296" w:rsidRPr="00E33296" w:rsidRDefault="00E33296" w:rsidP="006F1BA4">
            <w:pPr>
              <w:spacing w:after="0"/>
              <w:ind w:left="0"/>
              <w:rPr>
                <w:b/>
                <w:highlight w:val="yellow"/>
              </w:rPr>
            </w:pPr>
            <w:r w:rsidRPr="00E33296">
              <w:rPr>
                <w:b/>
                <w:highlight w:val="yellow"/>
              </w:rPr>
              <w:t>Дата выдачи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4D1B2E" w14:textId="77777777" w:rsidR="00E33296" w:rsidRPr="00E33296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issuedDate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1889CF" w14:textId="77777777" w:rsidR="00E33296" w:rsidRPr="00E33296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6B725D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0F1B0D" w14:textId="77777777" w:rsidR="00E33296" w:rsidRPr="00E33296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8D88B8" w14:textId="77777777" w:rsidR="00E33296" w:rsidRPr="00E33296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</w:p>
        </w:tc>
      </w:tr>
      <w:tr w:rsidR="00E33296" w:rsidRPr="00BF2143" w14:paraId="2BBE1835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671FF96F" w14:textId="77777777" w:rsidR="00E33296" w:rsidRPr="00E33296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0B0FA74" w14:textId="36CBD60B" w:rsidR="00E33296" w:rsidRPr="00BF2143" w:rsidRDefault="00E33296" w:rsidP="006F1BA4">
            <w:pPr>
              <w:spacing w:after="0"/>
              <w:ind w:left="0"/>
              <w:rPr>
                <w:b/>
              </w:rPr>
            </w:pPr>
            <w:r w:rsidRPr="00E33296">
              <w:rPr>
                <w:b/>
                <w:highlight w:val="yellow"/>
              </w:rPr>
              <w:t>Наименование и код органа, выдавшего документ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08519E5" w14:textId="77777777" w:rsidR="00E33296" w:rsidRPr="00BF2143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issuedBy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C9F9A8F" w14:textId="77777777" w:rsidR="00E33296" w:rsidRPr="006D5388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F969BF" w14:textId="77777777" w:rsidR="00E33296" w:rsidRPr="00BF2143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85A795D" w14:textId="77777777" w:rsidR="00E33296" w:rsidRPr="00BF2143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1EEA85F" w14:textId="77777777" w:rsidR="00E33296" w:rsidRPr="00BF2143" w:rsidRDefault="00E3329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0169779" w14:textId="77777777" w:rsidR="0017710C" w:rsidRPr="00E33296" w:rsidRDefault="0017710C">
      <w:pPr>
        <w:widowControl/>
        <w:spacing w:after="0"/>
        <w:ind w:left="0"/>
        <w:rPr>
          <w:b/>
        </w:rPr>
      </w:pPr>
      <w:r w:rsidRPr="00BF2143">
        <w:br w:type="page"/>
      </w:r>
    </w:p>
    <w:p w14:paraId="2BA7CE15" w14:textId="30743BAA" w:rsidR="007A2879" w:rsidRDefault="007A2879" w:rsidP="009930DB">
      <w:pPr>
        <w:pStyle w:val="3"/>
        <w:numPr>
          <w:ilvl w:val="2"/>
          <w:numId w:val="37"/>
        </w:numPr>
        <w:rPr>
          <w:rFonts w:ascii="Times New Roman" w:hAnsi="Times New Roman"/>
        </w:rPr>
      </w:pPr>
      <w:bookmarkStart w:id="29" w:name="_Ref79488426"/>
      <w:bookmarkStart w:id="30" w:name="_Toc81991507"/>
      <w:bookmarkStart w:id="31" w:name="_Toc82168542"/>
      <w:r w:rsidRPr="00BF2143">
        <w:rPr>
          <w:rFonts w:ascii="Times New Roman" w:hAnsi="Times New Roman"/>
        </w:rPr>
        <w:lastRenderedPageBreak/>
        <w:t>Описание процесса обмена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bookmarkEnd w:id="29"/>
      <w:bookmarkEnd w:id="30"/>
      <w:bookmarkEnd w:id="31"/>
    </w:p>
    <w:p w14:paraId="5B048275" w14:textId="77777777" w:rsidR="00046AA2" w:rsidRDefault="00046AA2" w:rsidP="00AD040D"/>
    <w:p w14:paraId="292DBDCD" w14:textId="05A41747" w:rsidR="00046AA2" w:rsidRDefault="00046AA2" w:rsidP="00AD040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Электронной Доверенности, а также элементов необходимых для выполнения перечисленных выше функций, представлена в графическом виде:</w:t>
      </w:r>
    </w:p>
    <w:p w14:paraId="5AD72C2D" w14:textId="6A821923" w:rsidR="00046AA2" w:rsidRDefault="00046AA2" w:rsidP="00AD040D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object w:dxaOrig="1508" w:dyaOrig="943" w14:anchorId="413F019D">
          <v:shape id="_x0000_i1026" type="#_x0000_t75" style="width:75pt;height:47pt" o:ole="">
            <v:imagedata r:id="rId22" o:title=""/>
          </v:shape>
          <o:OLEObject Type="Embed" ProgID="Package" ShapeID="_x0000_i1026" DrawAspect="Icon" ObjectID="_1692789492" r:id="rId23"/>
        </w:object>
      </w:r>
      <w:r w:rsidRPr="00B47D05">
        <w:rPr>
          <w:lang w:eastAsia="ru-RU"/>
        </w:rPr>
        <w:t xml:space="preserve">         </w:t>
      </w:r>
      <w:r>
        <w:rPr>
          <w:lang w:eastAsia="ru-RU"/>
        </w:rPr>
        <w:object w:dxaOrig="1508" w:dyaOrig="943" w14:anchorId="76874880">
          <v:shape id="_x0000_i1027" type="#_x0000_t75" style="width:75pt;height:47pt" o:ole="">
            <v:imagedata r:id="rId24" o:title=""/>
          </v:shape>
          <o:OLEObject Type="Embed" ProgID="Package" ShapeID="_x0000_i1027" DrawAspect="Icon" ObjectID="_1692789493" r:id="rId25"/>
        </w:object>
      </w:r>
    </w:p>
    <w:p w14:paraId="570DA34F" w14:textId="39FEFA79" w:rsidR="00046AA2" w:rsidRPr="00046AA2" w:rsidRDefault="00046AA2" w:rsidP="00AD040D">
      <w:pPr>
        <w:ind w:left="0"/>
      </w:pPr>
      <w:r>
        <w:rPr>
          <w:lang w:eastAsia="ru-RU"/>
        </w:rPr>
        <w:t xml:space="preserve">Элементами логической модели файла обмена являются элементы и атрибуты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файла. Полный перечень структурных элементов приведен ниже.</w:t>
      </w:r>
    </w:p>
    <w:p w14:paraId="21DBB642" w14:textId="30284C01" w:rsidR="00F11D08" w:rsidRPr="00BF2143" w:rsidRDefault="007A2879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32" w:name="_Ref81918980"/>
      <w:bookmarkStart w:id="33" w:name="_Toc81991508"/>
      <w:r w:rsidRPr="00BF2143">
        <w:rPr>
          <w:rFonts w:ascii="Times New Roman" w:hAnsi="Times New Roman"/>
        </w:rPr>
        <w:t>Атрибутивный состав запроса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r w:rsidR="00825D48" w:rsidRPr="00BF2143">
        <w:rPr>
          <w:rFonts w:ascii="Times New Roman" w:hAnsi="Times New Roman"/>
        </w:rPr>
        <w:t xml:space="preserve"> (powerOfAttorney)</w:t>
      </w:r>
      <w:bookmarkEnd w:id="32"/>
      <w:bookmarkEnd w:id="33"/>
    </w:p>
    <w:p w14:paraId="04ACBAEE" w14:textId="5512AC73" w:rsidR="00CE5FB1" w:rsidRPr="0094340C" w:rsidRDefault="00CE5FB1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34" w:name="_Ref77338541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6</w:t>
      </w:r>
      <w:r w:rsidR="009930DB">
        <w:rPr>
          <w:noProof/>
        </w:rPr>
        <w:fldChar w:fldCharType="end"/>
      </w:r>
      <w:bookmarkEnd w:id="34"/>
      <w:r w:rsidRPr="00BF2143">
        <w:rPr>
          <w:lang w:val="ru-RU"/>
        </w:rPr>
        <w:t xml:space="preserve"> </w:t>
      </w:r>
      <w:r w:rsidR="0094340C">
        <w:rPr>
          <w:rStyle w:val="pt-a1-000032"/>
          <w:lang w:val="ru-RU"/>
        </w:rPr>
        <w:t>Эл.</w:t>
      </w:r>
      <w:r w:rsidRPr="00BF2143">
        <w:rPr>
          <w:rStyle w:val="pt-a1-000032"/>
        </w:rPr>
        <w:t>Доверенност</w:t>
      </w:r>
      <w:r w:rsidR="0094340C">
        <w:rPr>
          <w:rStyle w:val="pt-a1-000032"/>
          <w:lang w:val="ru-RU"/>
        </w:rPr>
        <w:t>ь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276"/>
        <w:gridCol w:w="2551"/>
        <w:gridCol w:w="107"/>
        <w:gridCol w:w="885"/>
        <w:gridCol w:w="1134"/>
        <w:gridCol w:w="1808"/>
        <w:gridCol w:w="34"/>
      </w:tblGrid>
      <w:tr w:rsidR="001F4990" w:rsidRPr="00BF2143" w14:paraId="4F61F529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718BE9B7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920698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5FFF8E" w14:textId="3667034A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013CB76" w14:textId="2922994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52714A54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E2AF2E" w14:textId="068B336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5F3D57E6" w14:textId="27EED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114205" w14:paraId="23EDB590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4AB00DE2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F117B81" w14:textId="74096AA9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CBBECFD" w14:textId="284DD0A7" w:rsidR="005D4CC7" w:rsidRPr="00AB0B18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schemaLocation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4C4A68D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A5CA17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07F79A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056BE4E7" w14:textId="277D5986" w:rsidR="005D4CC7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046AA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739197C" w14:textId="27C976A5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type/Organization.xsd</w:t>
            </w:r>
            <w:r>
              <w:rPr>
                <w:i/>
                <w:sz w:val="21"/>
                <w:szCs w:val="21"/>
                <w:lang w:eastAsia="ru-RU"/>
              </w:rPr>
              <w:t xml:space="preserve">, </w:t>
            </w:r>
            <w:r w:rsidRPr="005D4CC7">
              <w:rPr>
                <w:i/>
                <w:sz w:val="21"/>
                <w:szCs w:val="21"/>
                <w:lang w:eastAsia="ru-RU"/>
              </w:rPr>
              <w:t>PowerOfAttorneyType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49359EE" w14:textId="7E450974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powerOfAttorney xmlns:pow="http://www.fss.ru/integration/types/power_of_attorney"</w:t>
            </w:r>
          </w:p>
        </w:tc>
      </w:tr>
      <w:tr w:rsidR="005D4CC7" w:rsidRPr="001D5281" w14:paraId="124DFB38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14B016AC" w14:textId="77777777" w:rsidR="005D4CC7" w:rsidRPr="005D4CC7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26270FE" w14:textId="78EA9092" w:rsidR="005D4CC7" w:rsidRPr="005D4CC7" w:rsidRDefault="005D4CC7" w:rsidP="00AD040D">
            <w:pPr>
              <w:spacing w:after="0"/>
              <w:ind w:left="0"/>
              <w:rPr>
                <w:b/>
                <w:lang w:val="en-US"/>
              </w:rPr>
            </w:pPr>
            <w:r w:rsidRPr="00BF2143">
              <w:rPr>
                <w:b/>
              </w:rPr>
              <w:t xml:space="preserve">Метка Системы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55D7B8" w14:textId="52261C14" w:rsidR="005D4CC7" w:rsidRPr="001F4990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systemInfo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55959611" w14:textId="59B92374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66AAE330" w14:textId="52DF949D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A3DBE8B" w14:textId="66553834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B0B18">
              <w:rPr>
                <w:i/>
                <w:sz w:val="21"/>
                <w:szCs w:val="21"/>
                <w:lang w:eastAsia="ru-RU"/>
              </w:rPr>
              <w:t>c:SystemInfoTyp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44DAA08C" w14:textId="2E92011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5D4CC7" w:rsidRPr="00BF2143" w14:paraId="57B4C8AF" w14:textId="77777777" w:rsidTr="00CF44BC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74312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62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DC83AF" w14:textId="6899D00B" w:rsidR="005D4CC7" w:rsidRPr="00BF2143" w:rsidRDefault="005D4CC7" w:rsidP="00AD040D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5D4CC7" w:rsidRPr="00BF2143" w14:paraId="1614F574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FFFFFF" w:themeFill="background1"/>
          </w:tcPr>
          <w:p w14:paraId="617A0AFC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2045F75" w14:textId="45F42A10" w:rsidR="005D4CC7" w:rsidRPr="00BF2143" w:rsidRDefault="005D4CC7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Идентификатор документа</w:t>
            </w:r>
          </w:p>
        </w:tc>
        <w:tc>
          <w:tcPr>
            <w:tcW w:w="1276" w:type="dxa"/>
            <w:shd w:val="clear" w:color="auto" w:fill="FFFFFF" w:themeFill="background1"/>
          </w:tcPr>
          <w:p w14:paraId="744E890A" w14:textId="3006D6E9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5D4CC7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51" w:type="dxa"/>
            <w:shd w:val="clear" w:color="auto" w:fill="FFFFFF" w:themeFill="background1"/>
          </w:tcPr>
          <w:p w14:paraId="02F64788" w14:textId="761A918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1CCED34A" w14:textId="1F417AE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458C71CF" w14:textId="14EF1D85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38C18F8" w14:textId="2C05E80E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808" w:type="dxa"/>
            <w:shd w:val="clear" w:color="auto" w:fill="FFFFFF" w:themeFill="background1"/>
          </w:tcPr>
          <w:p w14:paraId="37F6E752" w14:textId="6183ACE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D4CC7" w:rsidRPr="00BF2143" w14:paraId="700A78EC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FFFFFF" w:themeFill="background1"/>
          </w:tcPr>
          <w:p w14:paraId="6F91E76F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B6870C1" w14:textId="08F7EA60" w:rsidR="005D4CC7" w:rsidRPr="00BF2143" w:rsidRDefault="005D4CC7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276" w:type="dxa"/>
            <w:shd w:val="clear" w:color="auto" w:fill="FFFFFF" w:themeFill="background1"/>
          </w:tcPr>
          <w:p w14:paraId="17BDF2A6" w14:textId="4949BC12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551" w:type="dxa"/>
            <w:shd w:val="clear" w:color="auto" w:fill="FFFFFF" w:themeFill="background1"/>
          </w:tcPr>
          <w:p w14:paraId="00BA7774" w14:textId="03EC351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начала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0C8560BB" w14:textId="2483A50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40C5976" w14:textId="1321039C" w:rsidR="005D4CC7" w:rsidRPr="006D5388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08" w:type="dxa"/>
            <w:shd w:val="clear" w:color="auto" w:fill="FFFFFF" w:themeFill="background1"/>
          </w:tcPr>
          <w:p w14:paraId="73DC9343" w14:textId="00A6A4C9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05.07.2022 00:00:00</w:t>
            </w:r>
          </w:p>
        </w:tc>
      </w:tr>
      <w:tr w:rsidR="005D4CC7" w:rsidRPr="00BF2143" w14:paraId="609FF6DB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FFFFFF" w:themeFill="background1"/>
          </w:tcPr>
          <w:p w14:paraId="5CCDD677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FA98040" w14:textId="4FCDD9AC" w:rsidR="005D4CC7" w:rsidRPr="00BF2143" w:rsidRDefault="005D4CC7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276" w:type="dxa"/>
            <w:shd w:val="clear" w:color="auto" w:fill="FFFFFF" w:themeFill="background1"/>
          </w:tcPr>
          <w:p w14:paraId="7DA06316" w14:textId="7E38BA8D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551" w:type="dxa"/>
            <w:shd w:val="clear" w:color="auto" w:fill="FFFFFF" w:themeFill="background1"/>
          </w:tcPr>
          <w:p w14:paraId="04A9FC1C" w14:textId="6D1299BA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окончания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08395E05" w14:textId="3C6B063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3B21DC1E" w14:textId="27F24D6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08" w:type="dxa"/>
            <w:shd w:val="clear" w:color="auto" w:fill="FFFFFF" w:themeFill="background1"/>
          </w:tcPr>
          <w:p w14:paraId="1BD8A0DD" w14:textId="38D0BE5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05.07.2023 00:00:00</w:t>
            </w:r>
          </w:p>
        </w:tc>
      </w:tr>
      <w:tr w:rsidR="005D4CC7" w:rsidRPr="00BF2143" w14:paraId="05715FDD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FFFFFF" w:themeFill="background1"/>
          </w:tcPr>
          <w:p w14:paraId="7B3D4CE4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9BBB3D8" w14:textId="573538F3" w:rsidR="005D4CC7" w:rsidRPr="00BF2143" w:rsidRDefault="005D4CC7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Примечание</w:t>
            </w:r>
          </w:p>
        </w:tc>
        <w:tc>
          <w:tcPr>
            <w:tcW w:w="1276" w:type="dxa"/>
            <w:shd w:val="clear" w:color="auto" w:fill="FFFFFF" w:themeFill="background1"/>
          </w:tcPr>
          <w:p w14:paraId="43D9AC15" w14:textId="336FBADB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551" w:type="dxa"/>
            <w:shd w:val="clear" w:color="auto" w:fill="FFFFFF" w:themeFill="background1"/>
          </w:tcPr>
          <w:p w14:paraId="30EF70C3" w14:textId="0D064033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Комментарий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6CC5B617" w14:textId="574CBB4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10F8A155" w14:textId="2EBE525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shd w:val="clear" w:color="auto" w:fill="FFFFFF" w:themeFill="background1"/>
          </w:tcPr>
          <w:p w14:paraId="77E7749B" w14:textId="1D062CF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5D4CC7" w:rsidRPr="00BF2143" w14:paraId="1F2BC0AF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95C4B2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A7AE4B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5B7D5C" w14:textId="68375A2F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o</w:t>
            </w:r>
            <w:r w:rsidRPr="006D5388">
              <w:rPr>
                <w:sz w:val="21"/>
                <w:szCs w:val="21"/>
                <w:lang w:eastAsia="ru-RU"/>
              </w:rPr>
              <w:t>wner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D62D9D" w14:textId="10AB8D61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указанием: Наименования, Реквизитов, Руководителя</w:t>
            </w:r>
          </w:p>
          <w:p w14:paraId="58A0CCF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BE4971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47EB04" w14:textId="6FBC2C0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457DD" w14:textId="2D51EEE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266D634E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EA60782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27B0467" w14:textId="4D875C76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Владельца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234568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1B6750D" w14:textId="70E4F1F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7464DF1F" w14:textId="4B843EEC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2</w:t>
            </w:r>
            <w:r w:rsidR="00E33296" w:rsidRPr="00BF2143">
              <w:t xml:space="preserve"> Владелец </w:t>
            </w:r>
            <w:r w:rsidR="00E33296" w:rsidRPr="00BF2143">
              <w:lastRenderedPageBreak/>
              <w:t>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CD0A444" w14:textId="07453DD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798AA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B3AB638" w14:textId="510FC80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6F13C2A1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6154DD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018C88" w14:textId="7EC90A0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4B99C" w14:textId="1BB8D27C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p</w:t>
            </w:r>
            <w:r w:rsidRPr="008B4125">
              <w:rPr>
                <w:sz w:val="21"/>
                <w:szCs w:val="21"/>
              </w:rPr>
              <w:t>rincipal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792CFA" w14:textId="562A74E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BF380E" w14:textId="0662B77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C10349" w14:textId="0B383193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8D644A2" w14:textId="02C85DB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4A498F8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909B5F0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959C4B" w14:textId="098D17AC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Доверителя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0A1713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99B67F" w14:textId="3CE165C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3</w:t>
            </w:r>
            <w:r w:rsidR="00E33296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5FB0A65" w14:textId="142590A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B1014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ACA7985" w14:textId="16A7E962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03180328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F95309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35C10" w14:textId="1081639E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B06CE" w14:textId="249C7DB6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r</w:t>
            </w:r>
            <w:r w:rsidRPr="008B4125">
              <w:rPr>
                <w:sz w:val="21"/>
                <w:szCs w:val="21"/>
              </w:rPr>
              <w:t>epresentative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1F727B" w14:textId="54240BF1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77BA04" w14:textId="002AF52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AF0487" w14:textId="513574A1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28036A" w14:textId="1B8A24B5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08BD4FA4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B3DBC92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77F8DF" w14:textId="4ED74BA9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Уполномоченного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2106B73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DB38DB5" w14:textId="2470AFA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5F4F51D8" w14:textId="52AD9F19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4</w:t>
            </w:r>
            <w:r w:rsidR="00E33296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3C50226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6944ED31" w14:textId="554F4388" w:rsidR="005D4CC7" w:rsidRPr="00BF2143" w:rsidRDefault="005D4CC7" w:rsidP="00AD040D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Сертификат,</w:t>
            </w:r>
          </w:p>
          <w:p w14:paraId="0793469A" w14:textId="144C550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8082F47" w14:textId="0B0C2354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E6F647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0A8C83" w14:textId="5E4D818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2D13" w:rsidRPr="00BF2143" w14:paraId="32D37CD8" w14:textId="77777777" w:rsidTr="006D5388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3367F7B0" w14:textId="1ED255E8" w:rsidR="00B82D13" w:rsidRPr="00BF2143" w:rsidRDefault="00B82D13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0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9462" w:type="dxa"/>
            <w:gridSpan w:val="7"/>
            <w:shd w:val="clear" w:color="auto" w:fill="D9D9D9" w:themeFill="background1" w:themeFillShade="D9"/>
          </w:tcPr>
          <w:p w14:paraId="3695FB39" w14:textId="0580319B" w:rsidR="00B82D13" w:rsidRPr="008B4125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b/>
              </w:rPr>
              <w:t>Полномочия</w:t>
            </w:r>
            <w:r w:rsidR="008B4125">
              <w:rPr>
                <w:b/>
                <w:lang w:val="en-US"/>
              </w:rPr>
              <w:t xml:space="preserve"> (</w:t>
            </w:r>
            <w:r w:rsidR="008B4125" w:rsidRPr="008B4125">
              <w:rPr>
                <w:b/>
                <w:lang w:val="en-US"/>
              </w:rPr>
              <w:t>authority</w:t>
            </w:r>
            <w:r w:rsidR="008B4125">
              <w:rPr>
                <w:b/>
                <w:lang w:val="en-US"/>
              </w:rPr>
              <w:t>)</w:t>
            </w:r>
          </w:p>
        </w:tc>
      </w:tr>
      <w:tr w:rsidR="005D4CC7" w:rsidRPr="00BF2143" w14:paraId="2A45D031" w14:textId="77777777" w:rsidTr="001F4990">
        <w:trPr>
          <w:gridAfter w:val="1"/>
          <w:wAfter w:w="34" w:type="dxa"/>
        </w:trPr>
        <w:tc>
          <w:tcPr>
            <w:tcW w:w="568" w:type="dxa"/>
          </w:tcPr>
          <w:p w14:paraId="76693AB7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0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3DFE6CE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полномочия</w:t>
            </w:r>
          </w:p>
        </w:tc>
        <w:tc>
          <w:tcPr>
            <w:tcW w:w="1276" w:type="dxa"/>
          </w:tcPr>
          <w:p w14:paraId="24AAB9D7" w14:textId="7AF78905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658" w:type="dxa"/>
            <w:gridSpan w:val="2"/>
          </w:tcPr>
          <w:p w14:paraId="64A58FE5" w14:textId="3046BC1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Классификатор полномочий</w:t>
            </w:r>
          </w:p>
          <w:p w14:paraId="1416A24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правочник «Полномочия»)</w:t>
            </w:r>
          </w:p>
          <w:p w14:paraId="435D5A22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3E8E2F30" w14:textId="79C0361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</w:tcPr>
          <w:p w14:paraId="6FB52CF6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</w:tcPr>
          <w:p w14:paraId="50200966" w14:textId="2DD2E722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808" w:type="dxa"/>
          </w:tcPr>
          <w:p w14:paraId="148AC21F" w14:textId="03618B0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ФСС_РФ_Код</w:t>
            </w:r>
            <w:proofErr w:type="gramStart"/>
            <w:r w:rsidRPr="00BF2143">
              <w:rPr>
                <w:i/>
                <w:sz w:val="21"/>
                <w:szCs w:val="21"/>
                <w:lang w:eastAsia="ru-RU"/>
              </w:rPr>
              <w:t>1</w:t>
            </w:r>
            <w:proofErr w:type="gramEnd"/>
          </w:p>
        </w:tc>
      </w:tr>
      <w:tr w:rsidR="005D4CC7" w:rsidRPr="00BF2143" w14:paraId="474DA773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5350B2BA" w14:textId="7497F2B6" w:rsidR="005D4CC7" w:rsidRPr="00BF2143" w:rsidRDefault="005D4CC7" w:rsidP="009930DB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0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9E57BFC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Передоверие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2F0AF0B" w14:textId="1EA9B6F1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</w:tcPr>
          <w:p w14:paraId="46142052" w14:textId="44A82DC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 возможности передоверять</w:t>
            </w:r>
          </w:p>
          <w:p w14:paraId="53D25A66" w14:textId="643DEE4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признака использования обезличенной подписи. Если Уполномоченный является Юр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ицо </w:t>
            </w:r>
            <w:r>
              <w:rPr>
                <w:sz w:val="21"/>
                <w:szCs w:val="21"/>
                <w:lang w:eastAsia="ru-RU"/>
              </w:rPr>
              <w:t xml:space="preserve">, Электронный Сертификат </w:t>
            </w:r>
            <w:r w:rsidRPr="00BF2143">
              <w:rPr>
                <w:sz w:val="21"/>
                <w:szCs w:val="21"/>
                <w:lang w:eastAsia="ru-RU"/>
              </w:rPr>
              <w:t>или Физ.лицо, зарегистрированное как предприниматель, то передоверие невозможно.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47E2CB74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9F37A" w14:textId="67C7380A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62A3F728" w14:textId="7815772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</w:tr>
      <w:tr w:rsidR="005D4CC7" w:rsidRPr="00BF2143" w14:paraId="35044ACC" w14:textId="77777777" w:rsidTr="001F4990">
        <w:tc>
          <w:tcPr>
            <w:tcW w:w="568" w:type="dxa"/>
            <w:shd w:val="clear" w:color="auto" w:fill="D9D9D9" w:themeFill="background1" w:themeFillShade="D9"/>
          </w:tcPr>
          <w:p w14:paraId="091DD287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0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849CE01" w14:textId="51FB606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2306A34" w14:textId="5CFFE9A7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</w:tcPr>
          <w:p w14:paraId="5270CDBC" w14:textId="6677EF9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4C91892D" w14:textId="5A1619B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652146F" w14:textId="6A3F5542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42" w:type="dxa"/>
            <w:gridSpan w:val="2"/>
            <w:shd w:val="clear" w:color="auto" w:fill="D9D9D9" w:themeFill="background1" w:themeFillShade="D9"/>
          </w:tcPr>
          <w:p w14:paraId="58224029" w14:textId="494E925F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458D1C93" w14:textId="77777777" w:rsidR="00CE5FB1" w:rsidRPr="00BF2143" w:rsidRDefault="00CE5FB1" w:rsidP="00AD040D">
      <w:pPr>
        <w:spacing w:after="0"/>
        <w:rPr>
          <w:lang w:eastAsia="ru-RU"/>
        </w:rPr>
      </w:pPr>
    </w:p>
    <w:p w14:paraId="518E01DA" w14:textId="63A83EA5" w:rsidR="00CE5FB1" w:rsidRPr="00BF2143" w:rsidRDefault="00A971EA" w:rsidP="00AD040D">
      <w:pPr>
        <w:pStyle w:val="4"/>
        <w:rPr>
          <w:rFonts w:ascii="Times New Roman" w:hAnsi="Times New Roman"/>
          <w:lang w:eastAsia="ru-RU"/>
        </w:rPr>
      </w:pPr>
      <w:bookmarkStart w:id="35" w:name="_Toc81991509"/>
      <w:r w:rsidRPr="00BF2143">
        <w:rPr>
          <w:rFonts w:ascii="Times New Roman" w:hAnsi="Times New Roman"/>
          <w:lang w:eastAsia="ru-RU"/>
        </w:rPr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файла</w:t>
      </w:r>
      <w:r w:rsidR="00CE5FB1"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Электронная </w:t>
      </w:r>
      <w:r w:rsidR="001D5281">
        <w:rPr>
          <w:rFonts w:ascii="Times New Roman" w:hAnsi="Times New Roman"/>
          <w:lang w:eastAsia="ru-RU"/>
        </w:rPr>
        <w:t>Доверенность</w:t>
      </w:r>
      <w:r w:rsidR="00CE5FB1" w:rsidRPr="00BF2143">
        <w:rPr>
          <w:rFonts w:ascii="Times New Roman" w:hAnsi="Times New Roman"/>
          <w:lang w:eastAsia="ru-RU"/>
        </w:rPr>
        <w:t>»</w:t>
      </w:r>
      <w:bookmarkEnd w:id="35"/>
    </w:p>
    <w:tbl>
      <w:tblPr>
        <w:tblStyle w:val="affb"/>
        <w:tblW w:w="0" w:type="auto"/>
        <w:tblInd w:w="142" w:type="dxa"/>
        <w:tblLook w:val="04A0" w:firstRow="1" w:lastRow="0" w:firstColumn="1" w:lastColumn="0" w:noHBand="0" w:noVBand="1"/>
      </w:tblPr>
      <w:tblGrid>
        <w:gridCol w:w="9712"/>
      </w:tblGrid>
      <w:tr w:rsidR="00CE5FB1" w:rsidRPr="00BF2143" w14:paraId="231D826C" w14:textId="77777777" w:rsidTr="00CE5FB1">
        <w:tc>
          <w:tcPr>
            <w:tcW w:w="9854" w:type="dxa"/>
          </w:tcPr>
          <w:p w14:paraId="581AC89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>&lt;urn:powerOfAttorney Id="string" xmlns:urn="urn:ru:fss:integration:types:pa:v01" xmlns:v01="http://www.fss.ru/integration/types/common/v01"&gt;</w:t>
            </w:r>
          </w:p>
          <w:p w14:paraId="168F002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&lt;urn:systemInfo&gt;</w:t>
            </w:r>
          </w:p>
          <w:p w14:paraId="0706DA0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&lt;v01:specVersion&gt;string&lt;/v01:specVersion&gt;</w:t>
            </w:r>
          </w:p>
          <w:p w14:paraId="2CE7E96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&lt;v01:software&gt;string&lt;/v01:software&gt;</w:t>
            </w:r>
          </w:p>
          <w:p w14:paraId="57F3107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&lt;v01:softwareVersion&gt;string&lt;/v01:softwareVersion&gt;</w:t>
            </w:r>
          </w:p>
          <w:p w14:paraId="22CB16C5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lastRenderedPageBreak/>
              <w:t xml:space="preserve">  &lt;/urn:systemInfo&gt;</w:t>
            </w:r>
          </w:p>
          <w:p w14:paraId="64355B3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&lt;urn:generalInfo&gt;</w:t>
            </w:r>
          </w:p>
          <w:p w14:paraId="6DF9D43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&lt;urn:uuid&gt;string&lt;/urn:uuid&gt;</w:t>
            </w:r>
          </w:p>
          <w:p w14:paraId="244EACB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&lt;urn:startDate&gt;2008-09-29T05:49:45&lt;/urn:startDate&gt;</w:t>
            </w:r>
          </w:p>
          <w:p w14:paraId="794438B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&lt;urn:endDate&gt;2014-09-19T03:18:33&lt;/urn:endDate&gt;</w:t>
            </w:r>
          </w:p>
          <w:p w14:paraId="494202E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&lt;!--Optional:--&gt;</w:t>
            </w:r>
          </w:p>
          <w:p w14:paraId="04763A0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&lt;urn:comment&gt;string&lt;/urn:comment&gt;</w:t>
            </w:r>
          </w:p>
          <w:p w14:paraId="469BE2E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&lt;/urn:generalInfo&gt;</w:t>
            </w:r>
          </w:p>
          <w:p w14:paraId="655D582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&lt;urn:owner&gt;</w:t>
            </w:r>
          </w:p>
          <w:p w14:paraId="490C3AB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&lt;!--You have a CHOICE of the next 3 items at this level--&gt;</w:t>
            </w:r>
          </w:p>
          <w:p w14:paraId="753486A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&lt;urn:legalOrganization&gt;</w:t>
            </w:r>
          </w:p>
          <w:p w14:paraId="7B1F3D5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&lt;urn:fullName&gt;string&lt;/urn:fullName&gt;</w:t>
            </w:r>
          </w:p>
          <w:p w14:paraId="7880152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&lt;urn:jurAddress&gt;string&lt;/urn:jurAddress&gt;</w:t>
            </w:r>
          </w:p>
          <w:p w14:paraId="64B96DE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38BB5D2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06F0F67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&lt;urn:kpp&gt;string&lt;/urn:kpp&gt;</w:t>
            </w:r>
          </w:p>
          <w:p w14:paraId="652BD22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5D2AE2D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&lt;urn:ogrn&gt;stringstrings&lt;/urn:ogrn&gt;</w:t>
            </w:r>
          </w:p>
          <w:p w14:paraId="514DFBF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&lt;urn:foreign&gt;true&lt;/urn:foreign&gt;</w:t>
            </w:r>
          </w:p>
          <w:p w14:paraId="37C74D9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&lt;/urn:legalOrganization&gt;</w:t>
            </w:r>
          </w:p>
          <w:p w14:paraId="73F7F85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&lt;urn:legalPerson&gt;</w:t>
            </w:r>
          </w:p>
          <w:p w14:paraId="0AFFDA3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1462F59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&lt;urn:lastName&gt;string&lt;/urn:lastName&gt;</w:t>
            </w:r>
          </w:p>
          <w:p w14:paraId="3374E05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25CE9FA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02CF98C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&lt;urn:birthDate&gt;2018-11-01+03:00&lt;/urn:birthDate&gt;</w:t>
            </w:r>
          </w:p>
          <w:p w14:paraId="7125766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453BC195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207E471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&lt;urn:ogrnip&gt;stringstringstr&lt;/urn:ogrnip&gt;</w:t>
            </w:r>
          </w:p>
          <w:p w14:paraId="2779647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&lt;/urn:legalPerson&gt;</w:t>
            </w:r>
          </w:p>
          <w:p w14:paraId="7710FF4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&lt;urn:person&gt;</w:t>
            </w:r>
          </w:p>
          <w:p w14:paraId="621E27E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&lt;urn:personDocument&gt;</w:t>
            </w:r>
          </w:p>
          <w:p w14:paraId="39ED8BF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&lt;urn:identityDocument&gt;61&lt;/urn:identityDocument&gt;</w:t>
            </w:r>
          </w:p>
          <w:p w14:paraId="691FE57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&lt;urn:series&gt;string&lt;/urn:series&gt;</w:t>
            </w:r>
          </w:p>
          <w:p w14:paraId="07B2D27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&lt;urn:number&gt;string&lt;/urn:number&gt;</w:t>
            </w:r>
          </w:p>
          <w:p w14:paraId="723FBBB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&lt;urn:issuedDate&gt;2017-05-15&lt;/urn:issuedDate&gt;</w:t>
            </w:r>
          </w:p>
          <w:p w14:paraId="12127CE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&lt;urn:issuedBy&gt;string&lt;/urn:issuedBy&gt;</w:t>
            </w:r>
          </w:p>
          <w:p w14:paraId="6A4EA71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&lt;/urn:personDocument&gt;</w:t>
            </w:r>
          </w:p>
          <w:p w14:paraId="666E3E1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2E51769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&lt;urn:lastName&gt;string&lt;/urn:lastName&gt;</w:t>
            </w:r>
          </w:p>
          <w:p w14:paraId="063F3E1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433E043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3D35C37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&lt;urn:birthDate&gt;2013-12-21+04:00&lt;/urn:birthDate&gt;</w:t>
            </w:r>
          </w:p>
          <w:p w14:paraId="5297CF1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24F0AE0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4051020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7EC6DAC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&lt;urn:regNum&gt;string&lt;/urn:regNum&gt;</w:t>
            </w:r>
          </w:p>
          <w:p w14:paraId="2DC4964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&lt;/urn:person&gt;</w:t>
            </w:r>
          </w:p>
          <w:p w14:paraId="69C7123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&lt;/urn:owner&gt;</w:t>
            </w:r>
          </w:p>
          <w:p w14:paraId="1512A6B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&lt;urn:principal&gt;</w:t>
            </w:r>
          </w:p>
          <w:p w14:paraId="07919E8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&lt;urn:person&gt;</w:t>
            </w:r>
          </w:p>
          <w:p w14:paraId="787C87A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&lt;urn:personDocument&gt;</w:t>
            </w:r>
          </w:p>
          <w:p w14:paraId="5C6CD1E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&lt;urn:identityDocument&gt;21&lt;/urn:identityDocument&gt;</w:t>
            </w:r>
          </w:p>
          <w:p w14:paraId="55BC983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&lt;urn:series&gt;string&lt;/urn:series&gt;</w:t>
            </w:r>
          </w:p>
          <w:p w14:paraId="3F27D935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&lt;urn:number&gt;string&lt;/urn:number&gt;</w:t>
            </w:r>
          </w:p>
          <w:p w14:paraId="76C4A9A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&lt;urn:issuedDate&gt;2009-10-14&lt;/urn:issuedDate&gt;</w:t>
            </w:r>
          </w:p>
          <w:p w14:paraId="71AE79D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&lt;urn:issuedBy&gt;string&lt;/urn:issuedBy&gt;</w:t>
            </w:r>
          </w:p>
          <w:p w14:paraId="4D84E9B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&lt;/urn:personDocument&gt;</w:t>
            </w:r>
          </w:p>
          <w:p w14:paraId="7F07361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52B33965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lastRenderedPageBreak/>
              <w:t xml:space="preserve">      &lt;urn:lastName&gt;string&lt;/urn:lastName&gt;</w:t>
            </w:r>
          </w:p>
          <w:p w14:paraId="40ADA92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613E8E9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37F004E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&lt;urn:birthDate&gt;2010-03-18&lt;/urn:birthDate&gt;</w:t>
            </w:r>
          </w:p>
          <w:p w14:paraId="0DF8DC8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1F31BD6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523BEA6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&lt;/urn:person&gt;</w:t>
            </w:r>
          </w:p>
          <w:p w14:paraId="5F9BCD3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&lt;/urn:principal&gt;</w:t>
            </w:r>
          </w:p>
          <w:p w14:paraId="771D0E2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&lt;urn:representative&gt;</w:t>
            </w:r>
          </w:p>
          <w:p w14:paraId="30B5A19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&lt;!--You have a CHOICE of the next 4 items at this level--&gt;</w:t>
            </w:r>
          </w:p>
          <w:p w14:paraId="43054EE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&lt;urn:legalOrganization&gt;</w:t>
            </w:r>
          </w:p>
          <w:p w14:paraId="3DB122C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&lt;urn:fullName&gt;string&lt;/urn:fullName&gt;</w:t>
            </w:r>
          </w:p>
          <w:p w14:paraId="4F90EA5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&lt;urn:jurAddress&gt;string&lt;/urn:jurAddress&gt;</w:t>
            </w:r>
          </w:p>
          <w:p w14:paraId="057BCE1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799E668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4CD033E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&lt;urn:kpp&gt;string&lt;/urn:kpp&gt;</w:t>
            </w:r>
          </w:p>
          <w:p w14:paraId="6A638C6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080EAF8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&lt;urn:ogrn&gt;stringstrings&lt;/urn:ogrn&gt;</w:t>
            </w:r>
          </w:p>
          <w:p w14:paraId="366F980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&lt;urn:foreign&gt;true&lt;/urn:foreign&gt;</w:t>
            </w:r>
          </w:p>
          <w:p w14:paraId="7228AFF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&lt;/urn:legalOrganization&gt;</w:t>
            </w:r>
          </w:p>
          <w:p w14:paraId="1DF38BF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&lt;urn:legalPerson&gt;</w:t>
            </w:r>
          </w:p>
          <w:p w14:paraId="234E737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13AFFD5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&lt;urn:lastName&gt;string&lt;/urn:lastName&gt;</w:t>
            </w:r>
          </w:p>
          <w:p w14:paraId="6197928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0EDE2D2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7C76E34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&lt;urn:birthDate&gt;2018-02-04+03:00&lt;/urn:birthDate&gt;</w:t>
            </w:r>
          </w:p>
          <w:p w14:paraId="77FAA1F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6523716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1BC1F74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&lt;urn:ogrnip&gt;stringstringstr&lt;/urn:ogrnip&gt;</w:t>
            </w:r>
          </w:p>
          <w:p w14:paraId="7B3717A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&lt;/urn:legalPerson&gt;</w:t>
            </w:r>
          </w:p>
          <w:p w14:paraId="0B92835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&lt;urn:person&gt;</w:t>
            </w:r>
          </w:p>
          <w:p w14:paraId="0EC539D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&lt;urn:personDocument&gt;</w:t>
            </w:r>
          </w:p>
          <w:p w14:paraId="3F49689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&lt;urn:identityDocument&gt;21&lt;/urn:identityDocument&gt;</w:t>
            </w:r>
          </w:p>
          <w:p w14:paraId="7E3D4CA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&lt;urn:series&gt;string&lt;/urn:series&gt;</w:t>
            </w:r>
          </w:p>
          <w:p w14:paraId="10B1A10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&lt;urn:number&gt;string&lt;/urn:number&gt;</w:t>
            </w:r>
          </w:p>
          <w:p w14:paraId="097BF3B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&lt;urn:issuedDate&gt;2005-09-12+04:00&lt;/urn:issuedDate&gt;</w:t>
            </w:r>
          </w:p>
          <w:p w14:paraId="7340BF3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&lt;urn:issuedBy&gt;string&lt;/urn:issuedBy&gt;</w:t>
            </w:r>
          </w:p>
          <w:p w14:paraId="15F3983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&lt;/urn:personDocument&gt;</w:t>
            </w:r>
          </w:p>
          <w:p w14:paraId="3D24231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2E64104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&lt;urn:lastName&gt;string&lt;/urn:lastName&gt;</w:t>
            </w:r>
          </w:p>
          <w:p w14:paraId="4FD0B66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14F3568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564A63B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&lt;urn:birthDate&gt;2006-11-29&lt;/urn:birthDate&gt;</w:t>
            </w:r>
          </w:p>
          <w:p w14:paraId="7EE0169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75CF275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272462D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&lt;/urn:person&gt;</w:t>
            </w:r>
          </w:p>
          <w:p w14:paraId="39F1655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&lt;urn:certificate&gt;string&lt;/urn:certificate&gt;</w:t>
            </w:r>
          </w:p>
          <w:p w14:paraId="7CC8B4A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&lt;urn:authorities&gt;</w:t>
            </w:r>
          </w:p>
          <w:p w14:paraId="3AC68D6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&lt;!--1 or more repetitions:--&gt;</w:t>
            </w:r>
          </w:p>
          <w:p w14:paraId="6E2ABD0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&lt;urn:authority&gt;</w:t>
            </w:r>
          </w:p>
          <w:p w14:paraId="78A3440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&lt;urn:mnemonic entrustment="false"&gt;string&lt;/urn:mnemonic&gt;</w:t>
            </w:r>
          </w:p>
          <w:p w14:paraId="2A75DC7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&lt;/urn:authority&gt;</w:t>
            </w:r>
          </w:p>
          <w:p w14:paraId="0697C14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&lt;/urn:authorities&gt;</w:t>
            </w:r>
          </w:p>
          <w:p w14:paraId="06DED14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&lt;/urn:representative&gt;</w:t>
            </w:r>
          </w:p>
          <w:p w14:paraId="6966AD91" w14:textId="42127BB6" w:rsidR="00CE5FB1" w:rsidRPr="00BF2143" w:rsidRDefault="00114205" w:rsidP="00114205">
            <w:pPr>
              <w:spacing w:after="0"/>
              <w:ind w:left="0"/>
              <w:rPr>
                <w:lang w:eastAsia="ru-RU"/>
              </w:rPr>
            </w:pPr>
            <w:r w:rsidRPr="00114205">
              <w:rPr>
                <w:lang w:val="en-US" w:eastAsia="ru-RU"/>
              </w:rPr>
              <w:t>&lt;/urn:powerOfAttorney&gt;</w:t>
            </w:r>
          </w:p>
        </w:tc>
      </w:tr>
    </w:tbl>
    <w:p w14:paraId="3E212E8B" w14:textId="77777777" w:rsidR="00CE5FB1" w:rsidRPr="00BF2143" w:rsidRDefault="00CE5FB1" w:rsidP="00AD040D">
      <w:pPr>
        <w:pStyle w:val="afa"/>
        <w:spacing w:after="0"/>
        <w:ind w:left="1224"/>
      </w:pPr>
    </w:p>
    <w:p w14:paraId="4CDB546B" w14:textId="77777777" w:rsidR="00CE5FB1" w:rsidRPr="00BF2143" w:rsidRDefault="00CE5FB1" w:rsidP="00AD040D">
      <w:pPr>
        <w:pStyle w:val="afa"/>
        <w:spacing w:after="0"/>
        <w:ind w:left="1224"/>
      </w:pPr>
    </w:p>
    <w:p w14:paraId="53A79E85" w14:textId="460B5697" w:rsidR="00A971EA" w:rsidRPr="00BF2143" w:rsidRDefault="00A971EA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36" w:name="_Toc81991510"/>
      <w:r w:rsidRPr="00BF2143">
        <w:rPr>
          <w:rFonts w:ascii="Times New Roman" w:hAnsi="Times New Roman"/>
        </w:rPr>
        <w:lastRenderedPageBreak/>
        <w:t>Атрибутивный состав запроса «</w:t>
      </w:r>
      <w:r w:rsidRPr="00BF2143">
        <w:rPr>
          <w:rStyle w:val="pt-a1-000032"/>
          <w:rFonts w:ascii="Times New Roman" w:hAnsi="Times New Roman"/>
        </w:rPr>
        <w:t xml:space="preserve">Ответ о </w:t>
      </w:r>
      <w:proofErr w:type="gramStart"/>
      <w:r w:rsidRPr="00BF2143">
        <w:rPr>
          <w:rStyle w:val="pt-a1-000032"/>
          <w:rFonts w:ascii="Times New Roman" w:hAnsi="Times New Roman"/>
        </w:rPr>
        <w:t>получении</w:t>
      </w:r>
      <w:proofErr w:type="gramEnd"/>
      <w:r w:rsidRPr="00BF2143">
        <w:rPr>
          <w:rStyle w:val="pt-a1-000032"/>
          <w:rFonts w:ascii="Times New Roman" w:hAnsi="Times New Roman"/>
        </w:rPr>
        <w:t xml:space="preserve"> результата обработки регистрации</w:t>
      </w:r>
      <w:r w:rsidR="002B3DF0">
        <w:rPr>
          <w:rStyle w:val="pt-a1-000032"/>
          <w:rFonts w:ascii="Times New Roman" w:hAnsi="Times New Roman"/>
        </w:rPr>
        <w:t xml:space="preserve"> Электронной 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(registerPowerOfAttorneyResult)</w:t>
      </w:r>
      <w:bookmarkEnd w:id="36"/>
    </w:p>
    <w:p w14:paraId="7E3D1256" w14:textId="6F7914D8" w:rsidR="00CE5FB1" w:rsidRPr="00BF2143" w:rsidRDefault="00CE5FB1" w:rsidP="00AD040D">
      <w:pPr>
        <w:pStyle w:val="affe"/>
        <w:keepNext/>
        <w:spacing w:line="240" w:lineRule="auto"/>
        <w:jc w:val="right"/>
      </w:pPr>
      <w:bookmarkStart w:id="37" w:name="_Ref77347983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7</w:t>
      </w:r>
      <w:r w:rsidR="009930DB">
        <w:rPr>
          <w:noProof/>
        </w:rPr>
        <w:fldChar w:fldCharType="end"/>
      </w:r>
      <w:bookmarkEnd w:id="37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Результат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регистрации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Эл.Доверенности</w:t>
      </w:r>
    </w:p>
    <w:tbl>
      <w:tblPr>
        <w:tblStyle w:val="affb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268"/>
        <w:gridCol w:w="1843"/>
        <w:gridCol w:w="1100"/>
        <w:gridCol w:w="1559"/>
      </w:tblGrid>
      <w:tr w:rsidR="005D4CC7" w:rsidRPr="00BF2143" w14:paraId="6735FDE9" w14:textId="77777777" w:rsidTr="005D4CC7">
        <w:tc>
          <w:tcPr>
            <w:tcW w:w="675" w:type="dxa"/>
            <w:tcBorders>
              <w:bottom w:val="single" w:sz="4" w:space="0" w:color="auto"/>
            </w:tcBorders>
          </w:tcPr>
          <w:p w14:paraId="58E5BCE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008DA47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3179E34" w14:textId="2D5676C2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4EB574D" w14:textId="2DA236A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80F84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1693E157" w14:textId="4BFF3A9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5C239F3" w14:textId="62EC194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F2143" w14:paraId="3446C610" w14:textId="77777777" w:rsidTr="005D4CC7">
        <w:tc>
          <w:tcPr>
            <w:tcW w:w="675" w:type="dxa"/>
            <w:shd w:val="clear" w:color="auto" w:fill="D9D9D9" w:themeFill="background1" w:themeFillShade="D9"/>
          </w:tcPr>
          <w:p w14:paraId="1D5ABD4C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D1CC46E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F03D2B1" w14:textId="0C30776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3A8962B" w14:textId="7C1CFC31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Номер документа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59599CE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CB2FDAA" w14:textId="595BC51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3A57CB" w14:textId="423880D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29CFAE34" w14:textId="77777777" w:rsidTr="005D4CC7">
        <w:tc>
          <w:tcPr>
            <w:tcW w:w="675" w:type="dxa"/>
            <w:shd w:val="clear" w:color="auto" w:fill="D9D9D9" w:themeFill="background1" w:themeFillShade="D9"/>
          </w:tcPr>
          <w:p w14:paraId="1A2919F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5D5335A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0F6CC1FE" w14:textId="02CE7E0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status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4F1FE6C0" w14:textId="50B6C9E9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Статус обработки документа Системой при регистрации </w:t>
            </w:r>
          </w:p>
          <w:p w14:paraId="15E4328A" w14:textId="77777777" w:rsidR="005D4CC7" w:rsidRPr="00BF2143" w:rsidRDefault="005D4CC7" w:rsidP="00AD040D">
            <w:pPr>
              <w:widowControl/>
              <w:spacing w:after="0"/>
              <w:ind w:left="0"/>
            </w:pPr>
            <w:r w:rsidRPr="00BF2143">
              <w:t>VALID - Запрос успешно обработан, доверенность зарегистрирована</w:t>
            </w:r>
          </w:p>
          <w:p w14:paraId="6E7382F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NOT_REGISTERED - Ошибка обработки запроса, доверенность не зарегистрирована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0752037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4CB3843" w14:textId="2E11DBBA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PAStatusType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861C503" w14:textId="49BA228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Submited</w:t>
            </w:r>
          </w:p>
        </w:tc>
      </w:tr>
      <w:tr w:rsidR="005D4CC7" w:rsidRPr="00BF2143" w14:paraId="6AE4F016" w14:textId="77777777" w:rsidTr="00CF44B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F5AB784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48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3F0663" w14:textId="1219250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Протокол отклонения</w:t>
            </w:r>
            <w:r>
              <w:rPr>
                <w:b/>
              </w:rPr>
              <w:t xml:space="preserve"> (</w:t>
            </w:r>
            <w:r w:rsidRPr="005D4CC7">
              <w:rPr>
                <w:b/>
              </w:rPr>
              <w:t>protocol</w:t>
            </w:r>
            <w:r>
              <w:rPr>
                <w:b/>
              </w:rPr>
              <w:t>)</w:t>
            </w:r>
          </w:p>
        </w:tc>
      </w:tr>
      <w:tr w:rsidR="005D4CC7" w:rsidRPr="00BF2143" w14:paraId="79359CF8" w14:textId="77777777" w:rsidTr="005D4CC7">
        <w:tc>
          <w:tcPr>
            <w:tcW w:w="675" w:type="dxa"/>
            <w:shd w:val="clear" w:color="auto" w:fill="FFFFFF" w:themeFill="background1"/>
          </w:tcPr>
          <w:p w14:paraId="6BDB5A06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17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591996E2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</w:t>
            </w:r>
          </w:p>
        </w:tc>
        <w:tc>
          <w:tcPr>
            <w:tcW w:w="1168" w:type="dxa"/>
            <w:shd w:val="clear" w:color="auto" w:fill="FFFFFF" w:themeFill="background1"/>
          </w:tcPr>
          <w:p w14:paraId="73E19008" w14:textId="324C26E2" w:rsidR="005D4CC7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268" w:type="dxa"/>
            <w:shd w:val="clear" w:color="auto" w:fill="FFFFFF" w:themeFill="background1"/>
          </w:tcPr>
          <w:p w14:paraId="45BE3BEF" w14:textId="381AB6B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причины отклонения</w:t>
            </w:r>
          </w:p>
          <w:p w14:paraId="2E0E25E1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(см.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_Ref77679821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17</w:t>
            </w:r>
            <w:r w:rsidR="00E33296" w:rsidRPr="00E12051">
              <w:t xml:space="preserve"> </w:t>
            </w:r>
            <w:r w:rsidR="00E33296">
              <w:t>Примерный список Кодов</w:t>
            </w:r>
            <w:r w:rsidR="00E33296" w:rsidRPr="00E12051">
              <w:t xml:space="preserve"> </w:t>
            </w:r>
            <w:r w:rsidR="00E33296" w:rsidRPr="00BF2143">
              <w:t>ошибок</w:t>
            </w:r>
            <w:r w:rsidR="00E33296" w:rsidRPr="00E12051">
              <w:t xml:space="preserve"> </w:t>
            </w:r>
            <w:r w:rsidR="00E33296" w:rsidRPr="00BF2143">
              <w:t>проверки</w:t>
            </w:r>
            <w:r w:rsidR="00E33296" w:rsidRPr="00E12051">
              <w:t xml:space="preserve"> </w:t>
            </w:r>
            <w:r w:rsidR="00E33296" w:rsidRPr="00BF2143">
              <w:t>получаемых</w:t>
            </w:r>
            <w:r w:rsidR="00E33296" w:rsidRPr="00E12051">
              <w:t xml:space="preserve"> </w:t>
            </w:r>
            <w:r w:rsidR="00E33296" w:rsidRPr="00BF2143">
              <w:t>данных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</w:tcPr>
          <w:p w14:paraId="6FCFEB59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Да, если статус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t>NOT_REGISTERED</w:t>
            </w:r>
            <w:r w:rsidRPr="00BF2143">
              <w:rPr>
                <w:i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" w:type="dxa"/>
            <w:shd w:val="clear" w:color="auto" w:fill="FFFFFF" w:themeFill="background1"/>
          </w:tcPr>
          <w:p w14:paraId="01418E37" w14:textId="48E47A38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1684A188" w14:textId="74BC9232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2FEFE2E" w14:textId="77777777" w:rsidTr="005D4CC7">
        <w:tc>
          <w:tcPr>
            <w:tcW w:w="675" w:type="dxa"/>
            <w:shd w:val="clear" w:color="auto" w:fill="FFFFFF" w:themeFill="background1"/>
          </w:tcPr>
          <w:p w14:paraId="18D3C9A3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17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0FEB2924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Текст</w:t>
            </w:r>
          </w:p>
        </w:tc>
        <w:tc>
          <w:tcPr>
            <w:tcW w:w="1168" w:type="dxa"/>
            <w:shd w:val="clear" w:color="auto" w:fill="FFFFFF" w:themeFill="background1"/>
          </w:tcPr>
          <w:p w14:paraId="7A7865E8" w14:textId="2BB6B840" w:rsidR="005D4CC7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268" w:type="dxa"/>
            <w:shd w:val="clear" w:color="auto" w:fill="FFFFFF" w:themeFill="background1"/>
          </w:tcPr>
          <w:p w14:paraId="4B960306" w14:textId="2F5F6A29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Причина отклонения</w:t>
            </w:r>
          </w:p>
        </w:tc>
        <w:tc>
          <w:tcPr>
            <w:tcW w:w="1843" w:type="dxa"/>
            <w:shd w:val="clear" w:color="auto" w:fill="FFFFFF" w:themeFill="background1"/>
          </w:tcPr>
          <w:p w14:paraId="54FED8D1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00" w:type="dxa"/>
            <w:shd w:val="clear" w:color="auto" w:fill="FFFFFF" w:themeFill="background1"/>
          </w:tcPr>
          <w:p w14:paraId="618F2805" w14:textId="164250FA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4FD0A962" w14:textId="4AF985CF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E7A81" w:rsidRPr="00BF2143" w14:paraId="2F8DE78C" w14:textId="77777777" w:rsidTr="005D4CC7">
        <w:tc>
          <w:tcPr>
            <w:tcW w:w="675" w:type="dxa"/>
            <w:shd w:val="clear" w:color="auto" w:fill="FFFFFF" w:themeFill="background1"/>
          </w:tcPr>
          <w:p w14:paraId="3F67889F" w14:textId="77777777" w:rsidR="00AE7A81" w:rsidRPr="00BF2143" w:rsidRDefault="00AE7A81" w:rsidP="009930DB">
            <w:pPr>
              <w:pStyle w:val="afa"/>
              <w:widowControl/>
              <w:numPr>
                <w:ilvl w:val="1"/>
                <w:numId w:val="17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01F11B00" w14:textId="0AB92A13" w:rsidR="00AE7A81" w:rsidRPr="00BF2143" w:rsidRDefault="00AE7A81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Рекомендации</w:t>
            </w:r>
          </w:p>
        </w:tc>
        <w:tc>
          <w:tcPr>
            <w:tcW w:w="1168" w:type="dxa"/>
            <w:shd w:val="clear" w:color="auto" w:fill="FFFFFF" w:themeFill="background1"/>
          </w:tcPr>
          <w:p w14:paraId="19A57D4F" w14:textId="7C8FC7EE" w:rsidR="00AE7A81" w:rsidRPr="00AE7A81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2268" w:type="dxa"/>
            <w:shd w:val="clear" w:color="auto" w:fill="FFFFFF" w:themeFill="background1"/>
          </w:tcPr>
          <w:p w14:paraId="7CC4FCEA" w14:textId="77777777" w:rsidR="00AE7A81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279D36" w14:textId="32F5FC09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FFFFFF" w:themeFill="background1"/>
          </w:tcPr>
          <w:p w14:paraId="06C6F25E" w14:textId="21D2A170" w:rsidR="00AE7A81" w:rsidRPr="00AE7A81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194CBA25" w14:textId="77777777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B4F6471" w14:textId="38B0BB84" w:rsidR="0066422C" w:rsidRPr="00BF2143" w:rsidRDefault="0066422C" w:rsidP="00AD040D">
      <w:pPr>
        <w:pStyle w:val="4"/>
        <w:rPr>
          <w:rFonts w:ascii="Times New Roman" w:hAnsi="Times New Roman"/>
          <w:lang w:eastAsia="ru-RU"/>
        </w:rPr>
      </w:pPr>
      <w:bookmarkStart w:id="38" w:name="_Toc81991511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Pr="00BF2143">
        <w:rPr>
          <w:rFonts w:ascii="Times New Roman" w:hAnsi="Times New Roman"/>
          <w:lang w:eastAsia="ru-RU"/>
        </w:rPr>
        <w:t xml:space="preserve"> </w:t>
      </w:r>
      <w:proofErr w:type="gramStart"/>
      <w:r w:rsidRPr="00BF2143">
        <w:rPr>
          <w:rFonts w:ascii="Times New Roman" w:hAnsi="Times New Roman"/>
          <w:lang w:eastAsia="ru-RU"/>
        </w:rPr>
        <w:t>приняти</w:t>
      </w:r>
      <w:r w:rsidR="00A7100F" w:rsidRPr="00BF2143">
        <w:rPr>
          <w:rFonts w:ascii="Times New Roman" w:hAnsi="Times New Roman"/>
          <w:lang w:eastAsia="ru-RU"/>
        </w:rPr>
        <w:t>и</w:t>
      </w:r>
      <w:proofErr w:type="gramEnd"/>
      <w:r w:rsidRPr="00BF2143">
        <w:rPr>
          <w:rFonts w:ascii="Times New Roman" w:hAnsi="Times New Roman"/>
          <w:lang w:eastAsia="ru-RU"/>
        </w:rPr>
        <w:t xml:space="preserve"> в обработку файла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Результат </w:t>
      </w:r>
      <w:r w:rsidRPr="00BF2143">
        <w:rPr>
          <w:rFonts w:ascii="Times New Roman" w:hAnsi="Times New Roman"/>
          <w:lang w:eastAsia="ru-RU"/>
        </w:rPr>
        <w:t>Ре</w:t>
      </w:r>
      <w:r w:rsidR="002B3DF0">
        <w:rPr>
          <w:rFonts w:ascii="Times New Roman" w:hAnsi="Times New Roman"/>
          <w:lang w:eastAsia="ru-RU"/>
        </w:rPr>
        <w:t xml:space="preserve">гистрации Электронной </w:t>
      </w:r>
      <w:r w:rsidRPr="00BF2143">
        <w:rPr>
          <w:rFonts w:ascii="Times New Roman" w:hAnsi="Times New Roman"/>
          <w:lang w:eastAsia="ru-RU"/>
        </w:rPr>
        <w:t>Доверенности»</w:t>
      </w:r>
      <w:bookmarkEnd w:id="38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6422C" w:rsidRPr="00114205" w14:paraId="5C3812E7" w14:textId="77777777" w:rsidTr="009506DF">
        <w:tc>
          <w:tcPr>
            <w:tcW w:w="9854" w:type="dxa"/>
          </w:tcPr>
          <w:p w14:paraId="2F307FF2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>&lt;urn:registerPowerOfAttorneyResult xmlns:urn="urn:ru:fss:integration:types:pa:v01"&gt;</w:t>
            </w:r>
          </w:p>
          <w:p w14:paraId="72A93CEE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&lt;urn:uuid&gt;string&lt;/urn:uuid&gt;</w:t>
            </w:r>
          </w:p>
          <w:p w14:paraId="61936461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&lt;urn:status&gt;REGISTERED&lt;/urn:status&gt;</w:t>
            </w:r>
          </w:p>
          <w:p w14:paraId="6E7EC90F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&lt;!--Optional:--&gt;</w:t>
            </w:r>
          </w:p>
          <w:p w14:paraId="10F42CE7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&lt;urn:protocol&gt;</w:t>
            </w:r>
          </w:p>
          <w:p w14:paraId="026B5557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&lt;!--Zero or more repetitions:--&gt;</w:t>
            </w:r>
          </w:p>
          <w:p w14:paraId="6AB59FA7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&lt;urn:message&gt;</w:t>
            </w:r>
          </w:p>
          <w:p w14:paraId="54BABA96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  &lt;urn:mnemonic&gt;NOT_FOUND&lt;/urn:mnemonic&gt;</w:t>
            </w:r>
          </w:p>
          <w:p w14:paraId="1A94F312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  &lt;urn:level&gt;WARN&lt;/urn:level&gt;</w:t>
            </w:r>
          </w:p>
          <w:p w14:paraId="5F3DC690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  &lt;!--Optional:--&gt;</w:t>
            </w:r>
          </w:p>
          <w:p w14:paraId="5FF77806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  &lt;urn:comment&gt;string&lt;/urn:comment&gt;</w:t>
            </w:r>
          </w:p>
          <w:p w14:paraId="33C465BB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  &lt;!--Optional:--&gt;</w:t>
            </w:r>
          </w:p>
          <w:p w14:paraId="107F91D3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090A0BCB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  &lt;/urn:message&gt;</w:t>
            </w:r>
          </w:p>
          <w:p w14:paraId="617330CD" w14:textId="77777777" w:rsidR="00817772" w:rsidRPr="00817772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 xml:space="preserve">  &lt;/urn:protocol&gt;</w:t>
            </w:r>
          </w:p>
          <w:p w14:paraId="546C5CFC" w14:textId="1B24224F" w:rsidR="0066422C" w:rsidRPr="00BF2143" w:rsidRDefault="00817772" w:rsidP="00817772">
            <w:pPr>
              <w:spacing w:after="0"/>
              <w:ind w:left="0"/>
              <w:rPr>
                <w:lang w:val="en-US" w:eastAsia="ru-RU"/>
              </w:rPr>
            </w:pPr>
            <w:r w:rsidRPr="00817772">
              <w:rPr>
                <w:lang w:val="en-US" w:eastAsia="ru-RU"/>
              </w:rPr>
              <w:t>&lt;/urn:registerPowerOfAttorneyResult&gt;</w:t>
            </w:r>
          </w:p>
        </w:tc>
      </w:tr>
    </w:tbl>
    <w:p w14:paraId="0F554D85" w14:textId="77777777" w:rsidR="00817772" w:rsidRPr="00E33296" w:rsidRDefault="00817772" w:rsidP="00817772">
      <w:pPr>
        <w:widowControl/>
        <w:spacing w:after="0"/>
        <w:ind w:left="0"/>
        <w:rPr>
          <w:lang w:val="en-US"/>
        </w:rPr>
      </w:pPr>
    </w:p>
    <w:p w14:paraId="4490EBD1" w14:textId="3160AD0E" w:rsidR="00D5227B" w:rsidRPr="00E33296" w:rsidRDefault="00D5227B" w:rsidP="00817772">
      <w:pPr>
        <w:widowControl/>
        <w:spacing w:after="0"/>
        <w:ind w:left="0"/>
        <w:rPr>
          <w:lang w:val="en-US"/>
        </w:rPr>
      </w:pPr>
      <w:r w:rsidRPr="00E33296">
        <w:rPr>
          <w:lang w:val="en-US"/>
        </w:rPr>
        <w:br w:type="page"/>
      </w:r>
    </w:p>
    <w:p w14:paraId="31B73888" w14:textId="1E2EA6CC" w:rsidR="00F11D08" w:rsidRPr="00BF2143" w:rsidRDefault="008F545F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39" w:name="_Toc81991512"/>
      <w:bookmarkStart w:id="40" w:name="_Toc82168543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2B3DF0">
        <w:rPr>
          <w:rStyle w:val="pt-a1-000032"/>
          <w:rFonts w:ascii="Times New Roman" w:hAnsi="Times New Roman"/>
        </w:rPr>
        <w:t xml:space="preserve">Отзыв Электронной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39"/>
      <w:bookmarkEnd w:id="40"/>
    </w:p>
    <w:p w14:paraId="2A9EA814" w14:textId="62EE972C" w:rsidR="008F545F" w:rsidRPr="00BF2143" w:rsidRDefault="008F545F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41" w:name="_Toc81991513"/>
      <w:r w:rsidRPr="00BF2143">
        <w:rPr>
          <w:rFonts w:ascii="Times New Roman" w:hAnsi="Times New Roman"/>
        </w:rPr>
        <w:t>Атрибутивный состав запроса «Отзыв Эл</w:t>
      </w:r>
      <w:r w:rsidR="002B3DF0">
        <w:rPr>
          <w:rFonts w:ascii="Times New Roman" w:hAnsi="Times New Roman"/>
        </w:rPr>
        <w:t xml:space="preserve">ектронной </w:t>
      </w:r>
      <w:r w:rsidRPr="00BF2143">
        <w:rPr>
          <w:rFonts w:ascii="Times New Roman" w:hAnsi="Times New Roman"/>
        </w:rPr>
        <w:t>Доверенности»</w:t>
      </w:r>
      <w:r w:rsidR="00825D48" w:rsidRPr="00BF2143">
        <w:rPr>
          <w:rFonts w:ascii="Times New Roman" w:hAnsi="Times New Roman"/>
        </w:rPr>
        <w:t xml:space="preserve"> (revocationPowerOfAttorney)</w:t>
      </w:r>
      <w:bookmarkEnd w:id="41"/>
    </w:p>
    <w:p w14:paraId="32E1C1EB" w14:textId="6D4B7B9C" w:rsidR="00CE5FB1" w:rsidRPr="00BF2143" w:rsidRDefault="00CE5FB1" w:rsidP="00AD040D">
      <w:pPr>
        <w:pStyle w:val="affe"/>
        <w:keepNext/>
        <w:spacing w:line="240" w:lineRule="auto"/>
        <w:jc w:val="right"/>
        <w:rPr>
          <w:rStyle w:val="pt-a1-000032"/>
          <w:lang w:val="ru-RU"/>
        </w:rPr>
      </w:pPr>
      <w:bookmarkStart w:id="42" w:name="_Ref77338800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8</w:t>
      </w:r>
      <w:r w:rsidR="009930DB">
        <w:rPr>
          <w:noProof/>
        </w:rPr>
        <w:fldChar w:fldCharType="end"/>
      </w:r>
      <w:bookmarkEnd w:id="42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Отзыв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</w:t>
      </w:r>
      <w:r w:rsidR="002B3DF0">
        <w:rPr>
          <w:rStyle w:val="pt-a1-000032"/>
          <w:lang w:val="ru-RU"/>
        </w:rPr>
        <w:t xml:space="preserve">ектронной </w:t>
      </w:r>
      <w:r w:rsidRPr="00BF2143">
        <w:rPr>
          <w:rStyle w:val="pt-a1-000032"/>
        </w:rPr>
        <w:t>Доверенности</w:t>
      </w:r>
    </w:p>
    <w:p w14:paraId="7A1277B2" w14:textId="77777777" w:rsidR="00834762" w:rsidRPr="00BF2143" w:rsidRDefault="00834762" w:rsidP="00AD040D">
      <w:pPr>
        <w:ind w:left="0"/>
        <w:rPr>
          <w:lang w:eastAsia="x-none"/>
        </w:rPr>
      </w:pPr>
    </w:p>
    <w:tbl>
      <w:tblPr>
        <w:tblStyle w:val="affb"/>
        <w:tblW w:w="988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992"/>
        <w:gridCol w:w="2268"/>
        <w:gridCol w:w="1134"/>
        <w:gridCol w:w="1134"/>
        <w:gridCol w:w="1808"/>
      </w:tblGrid>
      <w:tr w:rsidR="005D4CC7" w:rsidRPr="00BF2143" w14:paraId="0EB56060" w14:textId="77777777" w:rsidTr="00114205">
        <w:tc>
          <w:tcPr>
            <w:tcW w:w="568" w:type="dxa"/>
            <w:tcBorders>
              <w:bottom w:val="single" w:sz="4" w:space="0" w:color="auto"/>
            </w:tcBorders>
          </w:tcPr>
          <w:p w14:paraId="1DE5DF9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BFA4F6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624288" w14:textId="483618E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1282392" w14:textId="4DDADD22" w:rsidR="0011420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  <w:p w14:paraId="0C50E400" w14:textId="77777777" w:rsidR="005D4CC7" w:rsidRPr="00114205" w:rsidRDefault="005D4CC7" w:rsidP="00114205">
            <w:pPr>
              <w:jc w:val="center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E96658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F9A96C" w14:textId="2695499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1407EA54" w14:textId="06F3A47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114205" w14:paraId="50DF0452" w14:textId="77777777" w:rsidTr="00114205">
        <w:tc>
          <w:tcPr>
            <w:tcW w:w="568" w:type="dxa"/>
            <w:shd w:val="clear" w:color="auto" w:fill="D9D9D9" w:themeFill="background1" w:themeFillShade="D9"/>
          </w:tcPr>
          <w:p w14:paraId="6EEA865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3630082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2BBCA1" w14:textId="16DDA545" w:rsidR="005D4CC7" w:rsidRPr="006D5388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BB68115" w14:textId="349F4BC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383018E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63DF993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406FEF9" w14:textId="676EAAD0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3586A7" w14:textId="3AADDBB0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E7A81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6B705E50" w14:textId="43E56A8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revocationPowerOfAttorney urn:ru:fss:integration:types:pa:v01</w:t>
            </w:r>
          </w:p>
        </w:tc>
      </w:tr>
      <w:tr w:rsidR="005D4CC7" w:rsidRPr="00BF2143" w14:paraId="5F4EE693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C26F00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28F9F6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89CADC" w14:textId="18731310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0A3D97" w14:textId="4EF05F6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указанием: Наименования, Реквизитов, Руководителя</w:t>
            </w:r>
          </w:p>
          <w:p w14:paraId="57E9A0EC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CF5A1F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4D8070" w14:textId="7ACC70F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C12FAE" w14:textId="477B8FE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7DBE5EFC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F0705D" w14:textId="77777777" w:rsidR="005D4CC7" w:rsidRPr="00BF2143" w:rsidRDefault="005D4CC7" w:rsidP="009930DB">
            <w:pPr>
              <w:pStyle w:val="afa"/>
              <w:widowControl/>
              <w:numPr>
                <w:ilvl w:val="1"/>
                <w:numId w:val="27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3138D41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Владельца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E92F2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1EDEFD" w14:textId="1F385A34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2B5D6ABA" w14:textId="69BD6FC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2</w:t>
            </w:r>
            <w:r w:rsidR="00E33296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D41ABE" w14:textId="1DCE298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EBC87FF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12B535" w14:textId="3A4546D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3EF1397A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4ED440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314189" w14:textId="73F7EB4A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5C4E6E" w14:textId="601294C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0A75F0" w14:textId="3FC359E4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7EAC1E00" w14:textId="715B3BF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07E228" w14:textId="54198E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595295" w14:textId="302898B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7BF19F" w14:textId="71B9F0D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D4CC7" w:rsidRPr="00BF2143" w14:paraId="589F234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5E5B35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DE08C7" w14:textId="44E29CB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Отозвать цепочку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DD2789" w14:textId="2819FA46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revokeChain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909E6B" w14:textId="24399A32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225B9">
              <w:rPr>
                <w:sz w:val="21"/>
                <w:szCs w:val="21"/>
                <w:lang w:eastAsia="ru-RU"/>
              </w:rPr>
              <w:t>Признак, указывающий, что надо отозвать зависимые доверенности</w:t>
            </w:r>
            <w:r>
              <w:rPr>
                <w:sz w:val="21"/>
                <w:szCs w:val="21"/>
                <w:lang w:eastAsia="ru-RU"/>
              </w:rPr>
              <w:t>.</w:t>
            </w:r>
          </w:p>
          <w:p w14:paraId="11E274CF" w14:textId="38400653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True</w:t>
            </w:r>
            <w:r>
              <w:rPr>
                <w:sz w:val="21"/>
                <w:szCs w:val="21"/>
                <w:lang w:eastAsia="ru-RU"/>
              </w:rPr>
              <w:t xml:space="preserve"> (по умолчанию</w:t>
            </w:r>
            <w:proofErr w:type="gramStart"/>
            <w:r>
              <w:rPr>
                <w:sz w:val="21"/>
                <w:szCs w:val="21"/>
                <w:lang w:eastAsia="ru-RU"/>
              </w:rPr>
              <w:t xml:space="preserve">) </w:t>
            </w:r>
            <w:r w:rsidRPr="002225B9">
              <w:rPr>
                <w:sz w:val="21"/>
                <w:szCs w:val="21"/>
                <w:lang w:eastAsia="ru-RU"/>
              </w:rPr>
              <w:t xml:space="preserve"> –</w:t>
            </w:r>
            <w:proofErr w:type="gramEnd"/>
            <w:r w:rsidRPr="002225B9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отозвать всю цепочку Эл.Доверенностей, действующих на основании текущей, в том числе текущую.</w:t>
            </w:r>
          </w:p>
          <w:p w14:paraId="31036BD2" w14:textId="50934025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0 – отозвать только текущую Эл</w:t>
            </w:r>
            <w:proofErr w:type="gramStart"/>
            <w:r>
              <w:rPr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sz w:val="21"/>
                <w:szCs w:val="21"/>
                <w:lang w:eastAsia="ru-RU"/>
              </w:rPr>
              <w:t>оверенность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4C3399" w14:textId="11FB19F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09B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39B17A" w14:textId="77C2B0B0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646C64" w14:textId="72174DA7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7B21916D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46032" w14:textId="37A7F57A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4B184F" w14:textId="3EF4150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Причина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86F1EF4" w14:textId="26357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reason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066BD" w14:textId="4F429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  <w:lang w:eastAsia="ru-RU"/>
              </w:rPr>
              <w:t>Те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кст с пр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ичиной отзыва.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A24AE9" w14:textId="22F41EA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C29777" w14:textId="5F140D6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2095DA" w14:textId="295A8C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4C9053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E1077F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E9682E" w14:textId="5086247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6122C7" w14:textId="484C5781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4E8CC6" w14:textId="6A03585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B3629" w14:textId="2FC2834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8467F7" w14:textId="69E18BBA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D99F83" w14:textId="7139768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1D6EE131" w14:textId="7B4A122E" w:rsidR="00CE5FB1" w:rsidRPr="00BF2143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43" w:name="_Toc81991514"/>
      <w:r w:rsidRPr="00BF2143">
        <w:rPr>
          <w:rFonts w:ascii="Times New Roman" w:hAnsi="Times New Roman"/>
          <w:lang w:eastAsia="ru-RU"/>
        </w:rPr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="002B3DF0">
        <w:rPr>
          <w:rFonts w:ascii="Times New Roman" w:hAnsi="Times New Roman"/>
          <w:lang w:eastAsia="ru-RU"/>
        </w:rPr>
        <w:t xml:space="preserve"> файла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4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BF2143" w14:paraId="192B0C06" w14:textId="77777777" w:rsidTr="00CE5FB1">
        <w:tc>
          <w:tcPr>
            <w:tcW w:w="9854" w:type="dxa"/>
          </w:tcPr>
          <w:p w14:paraId="1F874079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>&lt;urn:revocationPowerOfAttorney xmlns:urn="urn:ru:fss:integration:types:pa:v01"&gt;</w:t>
            </w:r>
          </w:p>
          <w:p w14:paraId="22C12086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&lt;urn:owner&gt;</w:t>
            </w:r>
          </w:p>
          <w:p w14:paraId="660981DB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&lt;!--You have a CHOICE of the next 3 items at this level--&gt;</w:t>
            </w:r>
          </w:p>
          <w:p w14:paraId="15C78BD9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&lt;urn:legalOrganization&gt;</w:t>
            </w:r>
          </w:p>
          <w:p w14:paraId="234CBCC8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&lt;urn:fullName&gt;string&lt;/urn:fullName&gt;</w:t>
            </w:r>
          </w:p>
          <w:p w14:paraId="51F2F9EE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&lt;urn:jurAddress&gt;string&lt;/urn:jurAddress&gt;</w:t>
            </w:r>
          </w:p>
          <w:p w14:paraId="716AFEEB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&lt;urn:inn&gt;string&lt;/urn:inn&gt;</w:t>
            </w:r>
          </w:p>
          <w:p w14:paraId="30C266F2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&lt;!--Optional:--&gt;</w:t>
            </w:r>
          </w:p>
          <w:p w14:paraId="2CF42935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&lt;urn:kpp&gt;string&lt;/urn:kpp&gt;</w:t>
            </w:r>
          </w:p>
          <w:p w14:paraId="2DDDA12F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&lt;!--You have a CHOICE of the next 2 items at this level--&gt;</w:t>
            </w:r>
          </w:p>
          <w:p w14:paraId="2A7D5421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&lt;urn:ogrn&gt;stringstrings&lt;/urn:ogrn&gt;</w:t>
            </w:r>
          </w:p>
          <w:p w14:paraId="2511377A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&lt;urn:foreign&gt;false&lt;/urn:foreign&gt;</w:t>
            </w:r>
          </w:p>
          <w:p w14:paraId="208A13B8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&lt;/urn:legalOrganization&gt;</w:t>
            </w:r>
          </w:p>
          <w:p w14:paraId="6C234FDC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&lt;urn:legalPerson&gt;</w:t>
            </w:r>
          </w:p>
          <w:p w14:paraId="21BB98D8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&lt;urn:firstName&gt;string&lt;/urn:firstName&gt;</w:t>
            </w:r>
          </w:p>
          <w:p w14:paraId="34E35BEE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&lt;urn:lastName&gt;string&lt;/urn:lastName&gt;</w:t>
            </w:r>
          </w:p>
          <w:p w14:paraId="114A7B8D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&lt;!--Optional:--&gt;</w:t>
            </w:r>
          </w:p>
          <w:p w14:paraId="71728BA3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&lt;urn:middleName&gt;string&lt;/urn:middleName&gt;</w:t>
            </w:r>
          </w:p>
          <w:p w14:paraId="5263EDFD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&lt;urn:birthDate&gt;2007-10-26&lt;/urn:birthDate&gt;</w:t>
            </w:r>
          </w:p>
          <w:p w14:paraId="5EADF3D3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&lt;urn:snils&gt;stringstrin&lt;/urn:snils&gt;</w:t>
            </w:r>
          </w:p>
          <w:p w14:paraId="526FDB97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&lt;urn:inn&gt;string&lt;/urn:inn&gt;</w:t>
            </w:r>
          </w:p>
          <w:p w14:paraId="284805F3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&lt;urn:ogrnip&gt;stringstringstr&lt;/urn:ogrnip&gt;</w:t>
            </w:r>
          </w:p>
          <w:p w14:paraId="6E1909CD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&lt;/urn:legalPerson&gt;</w:t>
            </w:r>
          </w:p>
          <w:p w14:paraId="5199E519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&lt;urn:person&gt;</w:t>
            </w:r>
          </w:p>
          <w:p w14:paraId="17F6D204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&lt;urn:personDocument&gt;</w:t>
            </w:r>
          </w:p>
          <w:p w14:paraId="72E3A670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  &lt;urn:identityDocument&gt;09&lt;/urn:identityDocument&gt;</w:t>
            </w:r>
          </w:p>
          <w:p w14:paraId="2274FF5D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  &lt;urn:series&gt;string&lt;/urn:series&gt;</w:t>
            </w:r>
          </w:p>
          <w:p w14:paraId="7D75632E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  &lt;urn:number&gt;string&lt;/urn:number&gt;</w:t>
            </w:r>
          </w:p>
          <w:p w14:paraId="1B6AD818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  &lt;urn:issuedDate&gt;2014-06-09+04:00&lt;/urn:issuedDate&gt;</w:t>
            </w:r>
          </w:p>
          <w:p w14:paraId="6CF0D846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  &lt;urn:issuedBy&gt;string&lt;/urn:issuedBy&gt;</w:t>
            </w:r>
          </w:p>
          <w:p w14:paraId="6EA5E12D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&lt;/urn:personDocument&gt;</w:t>
            </w:r>
          </w:p>
          <w:p w14:paraId="6CBC5CD4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&lt;urn:firstName&gt;string&lt;/urn:firstName&gt;</w:t>
            </w:r>
          </w:p>
          <w:p w14:paraId="114216FF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&lt;urn:lastName&gt;string&lt;/urn:lastName&gt;</w:t>
            </w:r>
          </w:p>
          <w:p w14:paraId="2F78F05B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&lt;!--Optional:--&gt;</w:t>
            </w:r>
          </w:p>
          <w:p w14:paraId="4DA9A3FB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&lt;urn:middleName&gt;string&lt;/urn:middleName&gt;</w:t>
            </w:r>
          </w:p>
          <w:p w14:paraId="0004B49F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&lt;urn:birthDate&gt;2008-11-15&lt;/urn:birthDate&gt;</w:t>
            </w:r>
          </w:p>
          <w:p w14:paraId="4F91E278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&lt;urn:snils&gt;stringstrin&lt;/urn:snils&gt;</w:t>
            </w:r>
          </w:p>
          <w:p w14:paraId="2AAA03F7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&lt;urn:inn&gt;string&lt;/urn:inn&gt;</w:t>
            </w:r>
          </w:p>
          <w:p w14:paraId="5766F16C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&lt;!--Optional:--&gt;</w:t>
            </w:r>
          </w:p>
          <w:p w14:paraId="23489C25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  &lt;urn:regNum&gt;string&lt;/urn:regNum&gt;</w:t>
            </w:r>
          </w:p>
          <w:p w14:paraId="339AFE1A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  &lt;/urn:person&gt;</w:t>
            </w:r>
          </w:p>
          <w:p w14:paraId="5C12E9EF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&lt;/urn:owner&gt;</w:t>
            </w:r>
          </w:p>
          <w:p w14:paraId="5CA56265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&lt;urn:uuid&gt;string&lt;/urn:uuid&gt;</w:t>
            </w:r>
          </w:p>
          <w:p w14:paraId="4FBC9E19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&lt;!--Optional:--&gt;</w:t>
            </w:r>
          </w:p>
          <w:p w14:paraId="120A0405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&lt;urn:revokeChain&gt;true&lt;/urn:revokeChain&gt;</w:t>
            </w:r>
          </w:p>
          <w:p w14:paraId="2548EC9D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&lt;!--Optional:--&gt;</w:t>
            </w:r>
          </w:p>
          <w:p w14:paraId="79AA10BC" w14:textId="77777777" w:rsidR="00114205" w:rsidRPr="00114205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114205">
              <w:rPr>
                <w:lang w:val="en-US" w:eastAsia="x-none"/>
              </w:rPr>
              <w:t xml:space="preserve">  &lt;urn:reason&gt;string&lt;/urn:reason&gt;</w:t>
            </w:r>
          </w:p>
          <w:p w14:paraId="0918D835" w14:textId="6E6AEE5B" w:rsidR="00CE5FB1" w:rsidRPr="00BF2143" w:rsidRDefault="00114205" w:rsidP="00114205">
            <w:pPr>
              <w:tabs>
                <w:tab w:val="left" w:pos="0"/>
              </w:tabs>
              <w:spacing w:after="0"/>
              <w:ind w:left="0"/>
              <w:rPr>
                <w:lang w:eastAsia="x-none"/>
              </w:rPr>
            </w:pPr>
            <w:r w:rsidRPr="00114205">
              <w:rPr>
                <w:lang w:val="en-US" w:eastAsia="x-none"/>
              </w:rPr>
              <w:t>&lt;/urn:revocationPowerOfAttorney&gt;</w:t>
            </w:r>
          </w:p>
        </w:tc>
      </w:tr>
    </w:tbl>
    <w:p w14:paraId="23790072" w14:textId="77777777" w:rsidR="00CE5FB1" w:rsidRDefault="00CE5FB1" w:rsidP="00AD040D">
      <w:pPr>
        <w:tabs>
          <w:tab w:val="left" w:pos="0"/>
        </w:tabs>
        <w:spacing w:after="0"/>
        <w:ind w:left="0"/>
        <w:rPr>
          <w:lang w:eastAsia="x-none"/>
        </w:rPr>
      </w:pPr>
    </w:p>
    <w:p w14:paraId="16479677" w14:textId="77777777" w:rsidR="00114205" w:rsidRPr="00BF2143" w:rsidRDefault="00114205" w:rsidP="00AD040D">
      <w:pPr>
        <w:tabs>
          <w:tab w:val="left" w:pos="0"/>
        </w:tabs>
        <w:spacing w:after="0"/>
        <w:ind w:left="0"/>
        <w:rPr>
          <w:lang w:eastAsia="x-none"/>
        </w:rPr>
      </w:pPr>
    </w:p>
    <w:p w14:paraId="5763CAA8" w14:textId="752449DC" w:rsidR="00F11D08" w:rsidRPr="00BF2143" w:rsidRDefault="000B348D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4" w:name="_Toc81991515"/>
      <w:r w:rsidRPr="00BF2143">
        <w:rPr>
          <w:rStyle w:val="pt-a1-000032"/>
          <w:rFonts w:ascii="Times New Roman" w:hAnsi="Times New Roman"/>
        </w:rPr>
        <w:lastRenderedPageBreak/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 xml:space="preserve">Ответ о </w:t>
      </w:r>
      <w:proofErr w:type="gramStart"/>
      <w:r w:rsidR="00F11D08" w:rsidRPr="00BF2143">
        <w:rPr>
          <w:rStyle w:val="pt-a1-000032"/>
          <w:rFonts w:ascii="Times New Roman" w:hAnsi="Times New Roman"/>
        </w:rPr>
        <w:t>принятии</w:t>
      </w:r>
      <w:proofErr w:type="gramEnd"/>
      <w:r w:rsidR="00F11D08" w:rsidRPr="00BF2143">
        <w:rPr>
          <w:rStyle w:val="pt-a1-000032"/>
          <w:rFonts w:ascii="Times New Roman" w:hAnsi="Times New Roman"/>
        </w:rPr>
        <w:t xml:space="preserve"> в обработку для регистрации</w:t>
      </w:r>
      <w:r w:rsidR="003408B8" w:rsidRPr="00BF2143">
        <w:rPr>
          <w:rStyle w:val="pt-a1-000032"/>
          <w:rFonts w:ascii="Times New Roman" w:hAnsi="Times New Roman"/>
        </w:rPr>
        <w:t xml:space="preserve"> Отзыва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(revocationPowerOfAttorneyResult)</w:t>
      </w:r>
      <w:bookmarkEnd w:id="44"/>
    </w:p>
    <w:p w14:paraId="1A7868A6" w14:textId="1712A674" w:rsidR="00CE5FB1" w:rsidRPr="00BF2143" w:rsidRDefault="00CE5FB1" w:rsidP="00AD040D">
      <w:pPr>
        <w:pStyle w:val="affe"/>
        <w:keepNext/>
        <w:spacing w:line="240" w:lineRule="auto"/>
        <w:jc w:val="right"/>
      </w:pPr>
      <w:bookmarkStart w:id="45" w:name="_Ref78200200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9</w:t>
      </w:r>
      <w:r w:rsidR="009930DB">
        <w:rPr>
          <w:noProof/>
        </w:rPr>
        <w:fldChar w:fldCharType="end"/>
      </w:r>
      <w:bookmarkEnd w:id="45"/>
      <w:r w:rsidRPr="00BF2143">
        <w:rPr>
          <w:lang w:val="ru-RU"/>
        </w:rPr>
        <w:t xml:space="preserve"> Ответ о получении Отзыва Эл</w:t>
      </w:r>
      <w:r w:rsidR="002B3DF0">
        <w:rPr>
          <w:lang w:val="ru-RU"/>
        </w:rPr>
        <w:t xml:space="preserve">ектронной </w:t>
      </w:r>
      <w:r w:rsidRPr="00BF2143">
        <w:rPr>
          <w:lang w:val="ru-RU"/>
        </w:rPr>
        <w:t>Доверенности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518"/>
        <w:gridCol w:w="1208"/>
        <w:gridCol w:w="1343"/>
        <w:gridCol w:w="1559"/>
      </w:tblGrid>
      <w:tr w:rsidR="00172A89" w:rsidRPr="00BF2143" w14:paraId="5EE74C6B" w14:textId="77777777" w:rsidTr="00172A89">
        <w:tc>
          <w:tcPr>
            <w:tcW w:w="675" w:type="dxa"/>
            <w:tcBorders>
              <w:bottom w:val="single" w:sz="4" w:space="0" w:color="auto"/>
            </w:tcBorders>
          </w:tcPr>
          <w:p w14:paraId="185372DC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546A317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5D89DC7E" w14:textId="4544B57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8F9AB3C" w14:textId="7414D05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D2AC4F5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14:paraId="4EBFA06D" w14:textId="5C59E393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D2D2A2" w14:textId="771DD6A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34520522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6A6B8E38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B3BE305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0AAC25F7" w14:textId="167EA16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ADCA6E8" w14:textId="0CDCB8D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03810725" w14:textId="1DFBDB6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07FBBF22" w14:textId="14BE969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766057B4" w14:textId="25AD189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FE020AA" w14:textId="287A4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172A89" w:rsidRPr="00BF2143" w14:paraId="77391C56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499BA7FE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73888F6A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266384D" w14:textId="538CA66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cancelStatus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58F2D509" w14:textId="0939330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Статус обработки документа Системой при регистрации </w:t>
            </w:r>
          </w:p>
          <w:p w14:paraId="76E399F3" w14:textId="77777777" w:rsidR="00172A89" w:rsidRPr="00BF2143" w:rsidRDefault="00172A89" w:rsidP="00AD040D">
            <w:pPr>
              <w:widowControl/>
              <w:spacing w:after="0"/>
              <w:ind w:left="0"/>
            </w:pPr>
            <w:r w:rsidRPr="00BF2143">
              <w:t>REVOKED - Запрос успешно обработан, доверенность отозвана</w:t>
            </w:r>
          </w:p>
          <w:p w14:paraId="1495FDC2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VALID - Ошибка обработки запроса, доверенность не отозвана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934C654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601738A4" w14:textId="4B1579C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xs:string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A96FF6" w14:textId="54E0DE1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REVOKED</w:t>
            </w:r>
          </w:p>
        </w:tc>
      </w:tr>
      <w:tr w:rsidR="00172A89" w:rsidRPr="00BF2143" w14:paraId="24BFE670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7B19A5E9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21FECAB1" w14:textId="7BE642A9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46B2BA0C" w14:textId="01F66AD0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51983EB7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08" w:type="dxa"/>
            <w:shd w:val="clear" w:color="auto" w:fill="D9D9D9" w:themeFill="background1" w:themeFillShade="D9"/>
          </w:tcPr>
          <w:p w14:paraId="58AAE2F2" w14:textId="0629A1D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2ED15068" w14:textId="2195AD64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PAStatusType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F066E3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172A89" w:rsidRPr="00BF2143" w14:paraId="3E16A7B5" w14:textId="77777777" w:rsidTr="00CF44B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0105A0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106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41CB06" w14:textId="24696E7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Протокол отклонения</w:t>
            </w:r>
            <w:r>
              <w:rPr>
                <w:b/>
              </w:rPr>
              <w:t xml:space="preserve"> (</w:t>
            </w:r>
            <w:r w:rsidRPr="00172A89">
              <w:rPr>
                <w:b/>
              </w:rPr>
              <w:t>protocol</w:t>
            </w:r>
            <w:r>
              <w:rPr>
                <w:b/>
              </w:rPr>
              <w:t>)</w:t>
            </w:r>
          </w:p>
        </w:tc>
      </w:tr>
      <w:tr w:rsidR="00172A89" w:rsidRPr="00BF2143" w14:paraId="7C1C7D7E" w14:textId="77777777" w:rsidTr="00172A89">
        <w:tc>
          <w:tcPr>
            <w:tcW w:w="675" w:type="dxa"/>
            <w:shd w:val="clear" w:color="auto" w:fill="FFFFFF" w:themeFill="background1"/>
          </w:tcPr>
          <w:p w14:paraId="062C8E45" w14:textId="77777777" w:rsidR="00172A89" w:rsidRPr="00BF2143" w:rsidRDefault="00172A89" w:rsidP="009930DB">
            <w:pPr>
              <w:pStyle w:val="afa"/>
              <w:widowControl/>
              <w:numPr>
                <w:ilvl w:val="1"/>
                <w:numId w:val="21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765A936D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</w:t>
            </w:r>
          </w:p>
        </w:tc>
        <w:tc>
          <w:tcPr>
            <w:tcW w:w="1168" w:type="dxa"/>
            <w:shd w:val="clear" w:color="auto" w:fill="FFFFFF" w:themeFill="background1"/>
          </w:tcPr>
          <w:p w14:paraId="519F267D" w14:textId="581FD3C1" w:rsidR="00172A89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518" w:type="dxa"/>
            <w:shd w:val="clear" w:color="auto" w:fill="FFFFFF" w:themeFill="background1"/>
          </w:tcPr>
          <w:p w14:paraId="0BD6BCCE" w14:textId="7AC779F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причины отклонения</w:t>
            </w:r>
          </w:p>
        </w:tc>
        <w:tc>
          <w:tcPr>
            <w:tcW w:w="1208" w:type="dxa"/>
            <w:shd w:val="clear" w:color="auto" w:fill="FFFFFF" w:themeFill="background1"/>
          </w:tcPr>
          <w:p w14:paraId="4815D638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Да, если статус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t>VALID</w:t>
            </w:r>
          </w:p>
        </w:tc>
        <w:tc>
          <w:tcPr>
            <w:tcW w:w="1343" w:type="dxa"/>
            <w:shd w:val="clear" w:color="auto" w:fill="FFFFFF" w:themeFill="background1"/>
          </w:tcPr>
          <w:p w14:paraId="2439EEFD" w14:textId="21BB516B" w:rsidR="00172A89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08C802B5" w14:textId="12500E1B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B90DCAA" w14:textId="77777777" w:rsidTr="00172A89">
        <w:tc>
          <w:tcPr>
            <w:tcW w:w="675" w:type="dxa"/>
            <w:shd w:val="clear" w:color="auto" w:fill="FFFFFF" w:themeFill="background1"/>
          </w:tcPr>
          <w:p w14:paraId="6C073D43" w14:textId="77777777" w:rsidR="00172A89" w:rsidRPr="00BF2143" w:rsidRDefault="00172A89" w:rsidP="009930DB">
            <w:pPr>
              <w:pStyle w:val="afa"/>
              <w:widowControl/>
              <w:numPr>
                <w:ilvl w:val="1"/>
                <w:numId w:val="21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6CC62228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Текст</w:t>
            </w:r>
          </w:p>
        </w:tc>
        <w:tc>
          <w:tcPr>
            <w:tcW w:w="1168" w:type="dxa"/>
            <w:shd w:val="clear" w:color="auto" w:fill="FFFFFF" w:themeFill="background1"/>
          </w:tcPr>
          <w:p w14:paraId="15FDD0EC" w14:textId="15099492" w:rsidR="00172A89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518" w:type="dxa"/>
            <w:shd w:val="clear" w:color="auto" w:fill="FFFFFF" w:themeFill="background1"/>
          </w:tcPr>
          <w:p w14:paraId="08194B40" w14:textId="61946BF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Причина отклонения</w:t>
            </w:r>
          </w:p>
        </w:tc>
        <w:tc>
          <w:tcPr>
            <w:tcW w:w="1208" w:type="dxa"/>
            <w:shd w:val="clear" w:color="auto" w:fill="FFFFFF" w:themeFill="background1"/>
          </w:tcPr>
          <w:p w14:paraId="4D688D52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343" w:type="dxa"/>
            <w:shd w:val="clear" w:color="auto" w:fill="FFFFFF" w:themeFill="background1"/>
          </w:tcPr>
          <w:p w14:paraId="4882C8B0" w14:textId="103A8E75" w:rsidR="00172A89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3F027009" w14:textId="5D9216D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E7A81" w:rsidRPr="00BF2143" w14:paraId="50A27DCD" w14:textId="77777777" w:rsidTr="00172A89">
        <w:tc>
          <w:tcPr>
            <w:tcW w:w="675" w:type="dxa"/>
            <w:shd w:val="clear" w:color="auto" w:fill="FFFFFF" w:themeFill="background1"/>
          </w:tcPr>
          <w:p w14:paraId="48B5FE57" w14:textId="77777777" w:rsidR="00AE7A81" w:rsidRPr="00BF2143" w:rsidRDefault="00AE7A81" w:rsidP="009930DB">
            <w:pPr>
              <w:pStyle w:val="afa"/>
              <w:widowControl/>
              <w:numPr>
                <w:ilvl w:val="1"/>
                <w:numId w:val="21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08EB2E05" w14:textId="6906A720" w:rsidR="00AE7A81" w:rsidRPr="00BF2143" w:rsidRDefault="00AE7A81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Рекомендации</w:t>
            </w:r>
          </w:p>
        </w:tc>
        <w:tc>
          <w:tcPr>
            <w:tcW w:w="1168" w:type="dxa"/>
            <w:shd w:val="clear" w:color="auto" w:fill="FFFFFF" w:themeFill="background1"/>
          </w:tcPr>
          <w:p w14:paraId="41512433" w14:textId="3F465C61" w:rsidR="00AE7A81" w:rsidRPr="00AE7A81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2518" w:type="dxa"/>
            <w:shd w:val="clear" w:color="auto" w:fill="FFFFFF" w:themeFill="background1"/>
          </w:tcPr>
          <w:p w14:paraId="60E67CB6" w14:textId="77777777" w:rsidR="00AE7A81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08" w:type="dxa"/>
            <w:shd w:val="clear" w:color="auto" w:fill="FFFFFF" w:themeFill="background1"/>
          </w:tcPr>
          <w:p w14:paraId="054B3733" w14:textId="0952C258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FFFFFF" w:themeFill="background1"/>
          </w:tcPr>
          <w:p w14:paraId="31915447" w14:textId="46F659EC" w:rsidR="00AE7A81" w:rsidRPr="00AE7A81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2F5AFCD7" w14:textId="77777777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4D1E291D" w14:textId="14D496E6" w:rsidR="00CE5FB1" w:rsidRPr="00BF2143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46" w:name="_Toc81991516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="002B3DF0">
        <w:rPr>
          <w:rFonts w:ascii="Times New Roman" w:hAnsi="Times New Roman"/>
          <w:lang w:eastAsia="ru-RU"/>
        </w:rPr>
        <w:t xml:space="preserve"> регистрации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46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114205" w14:paraId="309D9D09" w14:textId="77777777" w:rsidTr="00CE5FB1">
        <w:tc>
          <w:tcPr>
            <w:tcW w:w="9854" w:type="dxa"/>
          </w:tcPr>
          <w:p w14:paraId="50BEB27E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>&lt;urn:revocationPowerOfAttorneyResult xmlns:urn="urn:ru:fss:integration:types:pa:v01"&gt;</w:t>
            </w:r>
          </w:p>
          <w:p w14:paraId="3ED2671D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&lt;urn:uuid&gt;string&lt;/urn:uuid&gt;</w:t>
            </w:r>
          </w:p>
          <w:p w14:paraId="28CA871F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&lt;urn:cancelStatus&gt;string&lt;/urn:cancelStatus&gt;</w:t>
            </w:r>
          </w:p>
          <w:p w14:paraId="7CAE83F4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&lt;urn:paStatus&gt;REGISTERED&lt;/urn:paStatus&gt;</w:t>
            </w:r>
          </w:p>
          <w:p w14:paraId="4E0923B9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&lt;!--Optional:--&gt;</w:t>
            </w:r>
          </w:p>
          <w:p w14:paraId="4FAC4241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&lt;urn:protocol&gt;</w:t>
            </w:r>
          </w:p>
          <w:p w14:paraId="1E768D7C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&lt;!--Zero or more repetitions:--&gt;</w:t>
            </w:r>
          </w:p>
          <w:p w14:paraId="451E87AB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&lt;urn:message&gt;</w:t>
            </w:r>
          </w:p>
          <w:p w14:paraId="3F4778BF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&lt;urn:mnemonic&gt;NOT_FOUND&lt;/urn:mnemonic&gt;</w:t>
            </w:r>
          </w:p>
          <w:p w14:paraId="33F0181F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&lt;urn:level&gt;WARN&lt;/urn:level&gt;</w:t>
            </w:r>
          </w:p>
          <w:p w14:paraId="1CDA23D9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&lt;!--Optional:--&gt;</w:t>
            </w:r>
          </w:p>
          <w:p w14:paraId="779DF35A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&lt;urn:comment&gt;string&lt;/urn:comment&gt;</w:t>
            </w:r>
          </w:p>
          <w:p w14:paraId="018DB464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&lt;!--Optional:--&gt;</w:t>
            </w:r>
          </w:p>
          <w:p w14:paraId="344E1AFF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336E8B18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&lt;/urn:message&gt;</w:t>
            </w:r>
          </w:p>
          <w:p w14:paraId="32DAF09F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&lt;/urn:protocol&gt;</w:t>
            </w:r>
          </w:p>
          <w:p w14:paraId="766C3797" w14:textId="144DDE3E" w:rsidR="00CE5FB1" w:rsidRPr="00BF2143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>&lt;/urn:revocationPowerOfAttorneyResult&gt;</w:t>
            </w:r>
          </w:p>
        </w:tc>
      </w:tr>
    </w:tbl>
    <w:p w14:paraId="299E325F" w14:textId="77777777" w:rsidR="00CE5FB1" w:rsidRPr="00BF2143" w:rsidRDefault="00CE5FB1" w:rsidP="00756B32">
      <w:pPr>
        <w:spacing w:after="0"/>
        <w:ind w:left="0"/>
        <w:rPr>
          <w:lang w:val="en-US" w:eastAsia="x-none"/>
        </w:rPr>
      </w:pPr>
    </w:p>
    <w:p w14:paraId="28B06BA2" w14:textId="0F7F336E" w:rsidR="003408B8" w:rsidRPr="00BF2143" w:rsidRDefault="003408B8" w:rsidP="00A7100F">
      <w:pPr>
        <w:widowControl/>
        <w:spacing w:after="0"/>
        <w:ind w:left="0"/>
        <w:rPr>
          <w:lang w:val="en-US"/>
        </w:rPr>
      </w:pPr>
      <w:r w:rsidRPr="00BF2143">
        <w:rPr>
          <w:lang w:val="en-US"/>
        </w:rPr>
        <w:br w:type="page"/>
      </w:r>
      <w:r w:rsidR="00F11D08" w:rsidRPr="00BF2143">
        <w:rPr>
          <w:rStyle w:val="pt-a1-000032"/>
          <w:vanish/>
        </w:rPr>
        <w:t>РР</w:t>
      </w:r>
      <w:r w:rsidR="00F11D08" w:rsidRPr="00BF2143">
        <w:rPr>
          <w:rStyle w:val="pt-a1-000032"/>
          <w:vanish/>
          <w:lang w:val="en-US"/>
        </w:rPr>
        <w:t>H</w:t>
      </w:r>
    </w:p>
    <w:p w14:paraId="74940296" w14:textId="77777777" w:rsidR="00977986" w:rsidRPr="00BF2143" w:rsidRDefault="00977986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47" w:name="_Ref77934358"/>
      <w:bookmarkStart w:id="48" w:name="_Toc81991517"/>
      <w:bookmarkStart w:id="49" w:name="_Toc82168544"/>
      <w:r w:rsidRPr="00BF2143">
        <w:rPr>
          <w:rStyle w:val="pt-a1-000032"/>
          <w:rFonts w:ascii="Times New Roman" w:hAnsi="Times New Roman"/>
        </w:rPr>
        <w:lastRenderedPageBreak/>
        <w:t>Описание процесса «Запрос списка Доверенностей»</w:t>
      </w:r>
      <w:bookmarkEnd w:id="47"/>
      <w:bookmarkEnd w:id="48"/>
      <w:bookmarkEnd w:id="49"/>
    </w:p>
    <w:p w14:paraId="6D342854" w14:textId="7547FDB8" w:rsidR="00977986" w:rsidRPr="00BF2143" w:rsidRDefault="00977986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50" w:name="_Toc81991518"/>
      <w:r w:rsidRPr="00BF2143">
        <w:rPr>
          <w:rFonts w:ascii="Times New Roman" w:hAnsi="Times New Roman"/>
        </w:rPr>
        <w:t>Атрибутивный состав «Запрос списка Доверенностей»</w:t>
      </w:r>
      <w:r w:rsidR="00106D77" w:rsidRPr="00BF2143">
        <w:rPr>
          <w:rFonts w:ascii="Times New Roman" w:hAnsi="Times New Roman"/>
        </w:rPr>
        <w:t xml:space="preserve"> (</w:t>
      </w:r>
      <w:r w:rsidR="00851F28" w:rsidRPr="00BF2143">
        <w:rPr>
          <w:rStyle w:val="pt-a1-000032"/>
          <w:rFonts w:ascii="Times New Roman" w:hAnsi="Times New Roman"/>
        </w:rPr>
        <w:t>powerOfAttorneyListRequest</w:t>
      </w:r>
      <w:r w:rsidR="00106D77" w:rsidRPr="00BF2143">
        <w:rPr>
          <w:rFonts w:ascii="Times New Roman" w:hAnsi="Times New Roman"/>
        </w:rPr>
        <w:t>)</w:t>
      </w:r>
      <w:bookmarkEnd w:id="50"/>
    </w:p>
    <w:p w14:paraId="04FC17AE" w14:textId="3460FA0B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1" w:name="_Ref77338829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10</w:t>
      </w:r>
      <w:r w:rsidR="009930DB">
        <w:rPr>
          <w:noProof/>
        </w:rPr>
        <w:fldChar w:fldCharType="end"/>
      </w:r>
      <w:bookmarkEnd w:id="51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списка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Доверенносте</w:t>
      </w:r>
      <w:r w:rsidRPr="00BF2143">
        <w:rPr>
          <w:lang w:val="ru-RU"/>
        </w:rPr>
        <w:t>й</w:t>
      </w:r>
    </w:p>
    <w:tbl>
      <w:tblPr>
        <w:tblStyle w:val="aff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134"/>
        <w:gridCol w:w="2835"/>
        <w:gridCol w:w="1417"/>
        <w:gridCol w:w="1135"/>
        <w:gridCol w:w="1417"/>
      </w:tblGrid>
      <w:tr w:rsidR="00172A89" w:rsidRPr="00BF2143" w14:paraId="2DC73C9A" w14:textId="77777777" w:rsidTr="00172A89">
        <w:tc>
          <w:tcPr>
            <w:tcW w:w="567" w:type="dxa"/>
            <w:tcBorders>
              <w:bottom w:val="single" w:sz="4" w:space="0" w:color="auto"/>
            </w:tcBorders>
          </w:tcPr>
          <w:p w14:paraId="562516B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E6817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DE835E" w14:textId="591DFB6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028C07" w14:textId="49F220BB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9C2A66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3F604A5A" w14:textId="1172B5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B77CB83" w14:textId="606FE2E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6C168132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6CBBE2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70A213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C9E816" w14:textId="2DA1D2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0665A2" w14:textId="3B629A6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делегировались полномочия с указанием: Наименования, Реквизитов, Руководителя</w:t>
            </w:r>
          </w:p>
          <w:p w14:paraId="3D75AA34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0F6920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E10664" w14:textId="7D0AD71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40E177" w14:textId="6C112C6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08F74CE2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F6E293" w14:textId="77777777" w:rsidR="00172A89" w:rsidRPr="00BF2143" w:rsidRDefault="00172A89" w:rsidP="009930DB">
            <w:pPr>
              <w:pStyle w:val="afa"/>
              <w:widowControl/>
              <w:numPr>
                <w:ilvl w:val="1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5EE49D" w14:textId="4795F45C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Владельца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2349F0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ECC50B3" w14:textId="0AEE32E6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66753240" w14:textId="2375FC23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2</w:t>
            </w:r>
            <w:r w:rsidR="00E33296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15AB93" w14:textId="557A15B4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3990FE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63F694" w14:textId="43FA4BC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311DBB5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5BD1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3A361F" w14:textId="479F7175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9C0057" w14:textId="5B40B2F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72A89">
              <w:rPr>
                <w:sz w:val="21"/>
                <w:szCs w:val="21"/>
              </w:rPr>
              <w:t>principal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3B0AE4" w14:textId="37D878B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1DBF8B" w14:textId="39AE103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60AA2D" w14:textId="53182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4A14EF" w14:textId="5F7C449A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5530B2F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370E90E" w14:textId="77777777" w:rsidR="00172A89" w:rsidRPr="00BF2143" w:rsidRDefault="00172A89" w:rsidP="009930DB">
            <w:pPr>
              <w:pStyle w:val="afa"/>
              <w:widowControl/>
              <w:numPr>
                <w:ilvl w:val="1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A99035" w14:textId="65B20140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Доверителя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666F9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D0E1E17" w14:textId="29C5C6C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3</w:t>
            </w:r>
            <w:r w:rsidR="00E33296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A53439" w14:textId="49A83816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EA4C72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D11658" w14:textId="406D5F3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4E20F60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E0C783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52EAB2" w14:textId="557C8C5E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85BF2B" w14:textId="083CF7E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027D1E" w14:textId="2BD4DF4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86A231" w14:textId="2621CCF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4E7C1F" w14:textId="7717175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0917C7" w14:textId="3D83833C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B45EB8F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74A6CC" w14:textId="77777777" w:rsidR="00172A89" w:rsidRPr="00BF2143" w:rsidRDefault="00172A89" w:rsidP="009930DB">
            <w:pPr>
              <w:pStyle w:val="afa"/>
              <w:widowControl/>
              <w:numPr>
                <w:ilvl w:val="1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2FC08B" w14:textId="79C0D8E6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Уполномоченного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152461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64DE018" w14:textId="4603A67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249AF22E" w14:textId="14336CF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4</w:t>
            </w:r>
            <w:r w:rsidR="00E33296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6749931E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0C9DDFE3" w14:textId="0D91F4CB" w:rsidR="00172A89" w:rsidRPr="00BF2143" w:rsidRDefault="00172A89" w:rsidP="00AD040D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</w:t>
            </w:r>
          </w:p>
          <w:p w14:paraId="57FA6591" w14:textId="1FA2AFD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C175A0C" w14:textId="3F41145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037362D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E64730" w14:textId="52FC9D9B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AE7881C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139151CF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8FC327D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Дата </w:t>
            </w:r>
            <w:proofErr w:type="gramStart"/>
            <w:r w:rsidRPr="00BF2143">
              <w:rPr>
                <w:b/>
              </w:rPr>
              <w:t>с</w:t>
            </w:r>
            <w:proofErr w:type="gram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06E84E36" w14:textId="654B475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issuedFrom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E29B968" w14:textId="6721633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Начало периода выдачи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1BA9602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4ED7A531" w14:textId="446BB6FE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E19B2A8" w14:textId="2126214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B377A46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F5D7309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F130A71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Дата </w:t>
            </w:r>
            <w:proofErr w:type="gramStart"/>
            <w:r w:rsidRPr="00BF2143">
              <w:rPr>
                <w:b/>
              </w:rPr>
              <w:t>по</w:t>
            </w:r>
            <w:proofErr w:type="gram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2A592942" w14:textId="51CFEBF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issuedTo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88479B9" w14:textId="190D328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Окончания периода выдачи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D3EA4E4" w14:textId="16D0BC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7A661F8" w14:textId="78A96D3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748B43E" w14:textId="41E92111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476B1C7E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A5AC1C4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C8837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86A04F" w14:textId="128B3DE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567A75F" w14:textId="3990A1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начала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48CC421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3AB4748C" w14:textId="00CF5763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4CC695" w14:textId="350923F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16B849F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30E9DC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6887FD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E341D6D" w14:textId="4E628ED6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D9CB8DD" w14:textId="53C100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окончания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06CCFBF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6B5F9CC" w14:textId="48B95B1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96ACDF2" w14:textId="37E7E7D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E78EBB7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04CB9B16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2094DDF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Полномочие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A7EAF76" w14:textId="5707BF1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9FD244E" w14:textId="2059A79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полномочия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F6671F7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177717A" w14:textId="5BD477F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82F0253" w14:textId="1E3CE70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5772B18" w14:textId="59F613C6" w:rsidR="00937832" w:rsidRPr="00BF2143" w:rsidRDefault="00937832" w:rsidP="00AD040D">
      <w:pPr>
        <w:pStyle w:val="4"/>
        <w:rPr>
          <w:rFonts w:ascii="Times New Roman" w:hAnsi="Times New Roman"/>
        </w:rPr>
      </w:pPr>
      <w:bookmarkStart w:id="52" w:name="_Toc81991519"/>
      <w:r w:rsidRPr="00BF2143">
        <w:rPr>
          <w:rFonts w:ascii="Times New Roman" w:hAnsi="Times New Roman"/>
        </w:rPr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запроса списка Доверенностей</w:t>
      </w:r>
      <w:bookmarkEnd w:id="52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BF2143" w14:paraId="7EA9B989" w14:textId="77777777" w:rsidTr="00DD5781">
        <w:tc>
          <w:tcPr>
            <w:tcW w:w="9854" w:type="dxa"/>
          </w:tcPr>
          <w:p w14:paraId="5BCB99B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>&lt;urn:powerOfAttorneyListRequest xmlns:urn="urn:ru:fss:integration:types:pa:v01"&gt;</w:t>
            </w:r>
          </w:p>
          <w:p w14:paraId="2CD506D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&lt;urn:owner&gt;</w:t>
            </w:r>
          </w:p>
          <w:p w14:paraId="0374BF5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&lt;!--You have a CHOICE of the next 3 items at this level--&gt;</w:t>
            </w:r>
          </w:p>
          <w:p w14:paraId="30DC9CB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&lt;urn:legalOrganization&gt;</w:t>
            </w:r>
          </w:p>
          <w:p w14:paraId="1A759A0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&lt;urn:fullName&gt;string&lt;/urn:fullName&gt;</w:t>
            </w:r>
          </w:p>
          <w:p w14:paraId="2CA2240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&lt;urn:jurAddress&gt;string&lt;/urn:jurAddress&gt;</w:t>
            </w:r>
          </w:p>
          <w:p w14:paraId="634D108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1E812CF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lastRenderedPageBreak/>
              <w:t xml:space="preserve">      &lt;!--Optional:--&gt;</w:t>
            </w:r>
          </w:p>
          <w:p w14:paraId="5CA7ED7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&lt;urn:kpp&gt;string&lt;/urn:kpp&gt;</w:t>
            </w:r>
          </w:p>
          <w:p w14:paraId="314D6B8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&lt;!--You have a CHOICE of the next 2 items at this level--&gt;</w:t>
            </w:r>
          </w:p>
          <w:p w14:paraId="02232BE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&lt;urn:ogrn&gt;stringstrings&lt;/urn:ogrn&gt;</w:t>
            </w:r>
          </w:p>
          <w:p w14:paraId="1A59160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&lt;urn:foreign&gt;false&lt;/urn:foreign&gt;</w:t>
            </w:r>
          </w:p>
          <w:p w14:paraId="66AF498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&lt;/urn:legalOrganization&gt;</w:t>
            </w:r>
          </w:p>
          <w:p w14:paraId="6DA4FDA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&lt;urn:legalPerson&gt;</w:t>
            </w:r>
          </w:p>
          <w:p w14:paraId="6DA5188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&lt;urn:firstName&gt;string&lt;/urn:firstName&gt;</w:t>
            </w:r>
          </w:p>
          <w:p w14:paraId="71AA2FA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&lt;urn:lastName&gt;string&lt;/urn:lastName&gt;</w:t>
            </w:r>
          </w:p>
          <w:p w14:paraId="28F41B2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37C355A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&lt;urn:middleName&gt;string&lt;/urn:middleName&gt;</w:t>
            </w:r>
          </w:p>
          <w:p w14:paraId="5BB9CC5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&lt;urn:birthDate&gt;2007-10-26&lt;/urn:birthDate&gt;</w:t>
            </w:r>
          </w:p>
          <w:p w14:paraId="01E2372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&lt;urn:snils&gt;stringstrin&lt;/urn:snils&gt;</w:t>
            </w:r>
          </w:p>
          <w:p w14:paraId="5E6A701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345B008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&lt;urn:ogrnip&gt;stringstringstr&lt;/urn:ogrnip&gt;</w:t>
            </w:r>
          </w:p>
          <w:p w14:paraId="2230AB5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&lt;/urn:legalPerson&gt;</w:t>
            </w:r>
          </w:p>
          <w:p w14:paraId="4029F01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&lt;urn:person&gt;</w:t>
            </w:r>
          </w:p>
          <w:p w14:paraId="23EC60C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&lt;urn:personDocument&gt;</w:t>
            </w:r>
          </w:p>
          <w:p w14:paraId="3E494B2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&lt;urn:identityDocument&gt;09&lt;/urn:identityDocument&gt;</w:t>
            </w:r>
          </w:p>
          <w:p w14:paraId="1CD5962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&lt;urn:series&gt;string&lt;/urn:series&gt;</w:t>
            </w:r>
          </w:p>
          <w:p w14:paraId="48EE0E5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&lt;urn:number&gt;string&lt;/urn:number&gt;</w:t>
            </w:r>
          </w:p>
          <w:p w14:paraId="6FA9E87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&lt;urn:issuedDate&gt;2014-06-09+04:00&lt;/urn:issuedDate&gt;</w:t>
            </w:r>
          </w:p>
          <w:p w14:paraId="6447FF8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&lt;urn:issuedBy&gt;string&lt;/urn:issuedBy&gt;</w:t>
            </w:r>
          </w:p>
          <w:p w14:paraId="3923109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&lt;/urn:personDocument&gt;</w:t>
            </w:r>
          </w:p>
          <w:p w14:paraId="114091A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&lt;urn:firstName&gt;string&lt;/urn:firstName&gt;</w:t>
            </w:r>
          </w:p>
          <w:p w14:paraId="752085D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&lt;urn:lastName&gt;string&lt;/urn:lastName&gt;</w:t>
            </w:r>
          </w:p>
          <w:p w14:paraId="7BBC531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02CC711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&lt;urn:middleName&gt;string&lt;/urn:middleName&gt;</w:t>
            </w:r>
          </w:p>
          <w:p w14:paraId="781B9A8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&lt;urn:birthDate&gt;2008-11-15&lt;/urn:birthDate&gt;</w:t>
            </w:r>
          </w:p>
          <w:p w14:paraId="5604341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&lt;urn:snils&gt;stringstrin&lt;/urn:snils&gt;</w:t>
            </w:r>
          </w:p>
          <w:p w14:paraId="7A4E46B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27FBD2D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02D36AD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&lt;urn:regNum&gt;string&lt;/urn:regNum&gt;</w:t>
            </w:r>
          </w:p>
          <w:p w14:paraId="03B604C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&lt;/urn:person&gt;</w:t>
            </w:r>
          </w:p>
          <w:p w14:paraId="78E153B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&lt;/urn:owner&gt;</w:t>
            </w:r>
          </w:p>
          <w:p w14:paraId="775601D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3990C63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&lt;urn:principal&gt;</w:t>
            </w:r>
          </w:p>
          <w:p w14:paraId="0210AEE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&lt;urn:person&gt;</w:t>
            </w:r>
          </w:p>
          <w:p w14:paraId="5512B0F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&lt;urn:personDocument&gt;</w:t>
            </w:r>
          </w:p>
          <w:p w14:paraId="491C579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&lt;urn:identityDocument&gt;91&lt;/urn:identityDocument&gt;</w:t>
            </w:r>
          </w:p>
          <w:p w14:paraId="5F59147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&lt;urn:series&gt;string&lt;/urn:series&gt;</w:t>
            </w:r>
          </w:p>
          <w:p w14:paraId="7774216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&lt;urn:number&gt;string&lt;/urn:number&gt;</w:t>
            </w:r>
          </w:p>
          <w:p w14:paraId="3D32616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&lt;urn:issuedDate&gt;2003-08-09+04:00&lt;/urn:issuedDate&gt;</w:t>
            </w:r>
          </w:p>
          <w:p w14:paraId="50CEB4E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&lt;urn:issuedBy&gt;string&lt;/urn:issuedBy&gt;</w:t>
            </w:r>
          </w:p>
          <w:p w14:paraId="24FF0CF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&lt;/urn:personDocument&gt;</w:t>
            </w:r>
          </w:p>
          <w:p w14:paraId="67A1FE2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&lt;urn:firstName&gt;string&lt;/urn:firstName&gt;</w:t>
            </w:r>
          </w:p>
          <w:p w14:paraId="4CA1145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&lt;urn:lastName&gt;string&lt;/urn:lastName&gt;</w:t>
            </w:r>
          </w:p>
          <w:p w14:paraId="5A96EB9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6AD97F8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&lt;urn:middleName&gt;string&lt;/urn:middleName&gt;</w:t>
            </w:r>
          </w:p>
          <w:p w14:paraId="34FD952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&lt;urn:birthDate&gt;2012-09-13+04:00&lt;/urn:birthDate&gt;</w:t>
            </w:r>
          </w:p>
          <w:p w14:paraId="7F4F43B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&lt;urn:snils&gt;stringstrin&lt;/urn:snils&gt;</w:t>
            </w:r>
          </w:p>
          <w:p w14:paraId="1EE6BCA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14E0D48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&lt;/urn:person&gt;</w:t>
            </w:r>
          </w:p>
          <w:p w14:paraId="1044E6F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&lt;/urn:principal&gt;</w:t>
            </w:r>
          </w:p>
          <w:p w14:paraId="3E5CD7D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0AD010B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&lt;urn:representative&gt;</w:t>
            </w:r>
          </w:p>
          <w:p w14:paraId="6B1F1C1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&lt;!--You have a CHOICE of the next 4 items at this level--&gt;</w:t>
            </w:r>
          </w:p>
          <w:p w14:paraId="2386959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&lt;urn:legalOrganization&gt;</w:t>
            </w:r>
          </w:p>
          <w:p w14:paraId="7D25DB3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&lt;urn:fullName&gt;string&lt;/urn:fullName&gt;</w:t>
            </w:r>
          </w:p>
          <w:p w14:paraId="30585FA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lastRenderedPageBreak/>
              <w:t xml:space="preserve">      &lt;urn:jurAddress&gt;string&lt;/urn:jurAddress&gt;</w:t>
            </w:r>
          </w:p>
          <w:p w14:paraId="495AF8E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420C020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61B671E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&lt;urn:kpp&gt;string&lt;/urn:kpp&gt;</w:t>
            </w:r>
          </w:p>
          <w:p w14:paraId="2F3D717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&lt;!--You have a CHOICE of the next 2 items at this level--&gt;</w:t>
            </w:r>
          </w:p>
          <w:p w14:paraId="63365F9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&lt;urn:ogrn&gt;stringstrings&lt;/urn:ogrn&gt;</w:t>
            </w:r>
          </w:p>
          <w:p w14:paraId="37FEAFC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&lt;urn:foreign&gt;false&lt;/urn:foreign&gt;</w:t>
            </w:r>
          </w:p>
          <w:p w14:paraId="40AB13E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&lt;/urn:legalOrganization&gt;</w:t>
            </w:r>
          </w:p>
          <w:p w14:paraId="7E285DB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&lt;urn:legalPerson&gt;</w:t>
            </w:r>
          </w:p>
          <w:p w14:paraId="6DA0F20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&lt;urn:firstName&gt;string&lt;/urn:firstName&gt;</w:t>
            </w:r>
          </w:p>
          <w:p w14:paraId="5272C73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&lt;urn:lastName&gt;string&lt;/urn:lastName&gt;</w:t>
            </w:r>
          </w:p>
          <w:p w14:paraId="1850A75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6930E78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&lt;urn:middleName&gt;string&lt;/urn:middleName&gt;</w:t>
            </w:r>
          </w:p>
          <w:p w14:paraId="142F435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&lt;urn:birthDate&gt;2016-02-20+03:00&lt;/urn:birthDate&gt;</w:t>
            </w:r>
          </w:p>
          <w:p w14:paraId="74365E6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&lt;urn:snils&gt;stringstrin&lt;/urn:snils&gt;</w:t>
            </w:r>
          </w:p>
          <w:p w14:paraId="64CF94E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0A90C19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&lt;urn:ogrnip&gt;stringstringstr&lt;/urn:ogrnip&gt;</w:t>
            </w:r>
          </w:p>
          <w:p w14:paraId="6E5F2C2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&lt;/urn:legalPerson&gt;</w:t>
            </w:r>
          </w:p>
          <w:p w14:paraId="542E72E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&lt;urn:person&gt;</w:t>
            </w:r>
          </w:p>
          <w:p w14:paraId="14FB809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&lt;urn:personDocument&gt;</w:t>
            </w:r>
          </w:p>
          <w:p w14:paraId="0F818EF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&lt;urn:identityDocument&gt;15&lt;/urn:identityDocument&gt;</w:t>
            </w:r>
          </w:p>
          <w:p w14:paraId="7856F06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&lt;urn:series&gt;string&lt;/urn:series&gt;</w:t>
            </w:r>
          </w:p>
          <w:p w14:paraId="3A51624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&lt;urn:number&gt;string&lt;/urn:number&gt;</w:t>
            </w:r>
          </w:p>
          <w:p w14:paraId="5F33325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&lt;urn:issuedDate&gt;2014-10-27&lt;/urn:issuedDate&gt;</w:t>
            </w:r>
          </w:p>
          <w:p w14:paraId="4A1F7F4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&lt;urn:issuedBy&gt;string&lt;/urn:issuedBy&gt;</w:t>
            </w:r>
          </w:p>
          <w:p w14:paraId="3561FBA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&lt;/urn:personDocument&gt;</w:t>
            </w:r>
          </w:p>
          <w:p w14:paraId="0AFF954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&lt;urn:firstName&gt;string&lt;/urn:firstName&gt;</w:t>
            </w:r>
          </w:p>
          <w:p w14:paraId="0A0F72D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&lt;urn:lastName&gt;string&lt;/urn:lastName&gt;</w:t>
            </w:r>
          </w:p>
          <w:p w14:paraId="0DB5104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763E1E6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&lt;urn:middleName&gt;string&lt;/urn:middleName&gt;</w:t>
            </w:r>
          </w:p>
          <w:p w14:paraId="4822230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&lt;urn:birthDate&gt;2013-06-17&lt;/urn:birthDate&gt;</w:t>
            </w:r>
          </w:p>
          <w:p w14:paraId="60A583F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&lt;urn:snils&gt;stringstrin&lt;/urn:snils&gt;</w:t>
            </w:r>
          </w:p>
          <w:p w14:paraId="48C3F00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&lt;urn:inn&gt;string&lt;/urn:inn&gt;</w:t>
            </w:r>
          </w:p>
          <w:p w14:paraId="1FDBDB7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&lt;/urn:person&gt;</w:t>
            </w:r>
          </w:p>
          <w:p w14:paraId="508024E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&lt;urn:certificate&gt;string&lt;/urn:certificate&gt;</w:t>
            </w:r>
          </w:p>
          <w:p w14:paraId="5F155BC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&lt;urn:authorities&gt;</w:t>
            </w:r>
          </w:p>
          <w:p w14:paraId="516DFC2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&lt;!--1 or more repetitions:--&gt;</w:t>
            </w:r>
          </w:p>
          <w:p w14:paraId="036EC2A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&lt;urn:authority&gt;</w:t>
            </w:r>
          </w:p>
          <w:p w14:paraId="4B2F394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&lt;urn:mnemonic entrustment="false"&gt;string&lt;/urn:mnemonic&gt;</w:t>
            </w:r>
          </w:p>
          <w:p w14:paraId="6DB4DE6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&lt;/urn:authority&gt;</w:t>
            </w:r>
          </w:p>
          <w:p w14:paraId="4EC553E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&lt;/urn:authorities&gt;</w:t>
            </w:r>
          </w:p>
          <w:p w14:paraId="032FFAF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&lt;/urn:representative&gt;</w:t>
            </w:r>
          </w:p>
          <w:p w14:paraId="62BBA4D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53B0383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&lt;urn:issuedFrom&gt;2014-06-10+04:00&lt;/urn:issuedFrom&gt;</w:t>
            </w:r>
          </w:p>
          <w:p w14:paraId="2A69212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1E2964C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&lt;urn:issuedTo&gt;2003-11-10+03:00&lt;/urn:issuedTo&gt;</w:t>
            </w:r>
          </w:p>
          <w:p w14:paraId="350B119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04AD85C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&lt;urn:startDate&gt;2000-09-25T10:18:09&lt;/urn:startDate&gt;</w:t>
            </w:r>
          </w:p>
          <w:p w14:paraId="0FF2BDB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6E6446A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&lt;urn:endDate&gt;2015-11-05T07:47:14&lt;/urn:endDate&gt;</w:t>
            </w:r>
          </w:p>
          <w:p w14:paraId="17F7719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0ACCE67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&lt;urn:authority&gt;</w:t>
            </w:r>
          </w:p>
          <w:p w14:paraId="71B19FA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&lt;urn:mnemonic entrustment="false"&gt;string&lt;/urn:mnemonic&gt;</w:t>
            </w:r>
          </w:p>
          <w:p w14:paraId="46465CE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&lt;/urn:authority&gt;</w:t>
            </w:r>
          </w:p>
          <w:p w14:paraId="08068F07" w14:textId="24A69B39" w:rsidR="00937832" w:rsidRPr="00BF2143" w:rsidRDefault="00114205" w:rsidP="00114205">
            <w:pPr>
              <w:widowControl/>
              <w:spacing w:after="0"/>
              <w:ind w:left="0"/>
            </w:pPr>
            <w:r w:rsidRPr="00114205">
              <w:rPr>
                <w:lang w:val="en-US"/>
              </w:rPr>
              <w:t>&lt;/urn:powerOfAttorneyListRequest&gt;</w:t>
            </w:r>
          </w:p>
        </w:tc>
      </w:tr>
    </w:tbl>
    <w:p w14:paraId="254B8953" w14:textId="77777777" w:rsidR="00937832" w:rsidRPr="00BF2143" w:rsidRDefault="00937832" w:rsidP="00AD040D">
      <w:pPr>
        <w:rPr>
          <w:rStyle w:val="pt-a1-000032"/>
          <w:lang w:val="en-US"/>
        </w:rPr>
      </w:pPr>
    </w:p>
    <w:p w14:paraId="0A2F30BB" w14:textId="65DD72FA" w:rsidR="00977986" w:rsidRPr="00BF2143" w:rsidRDefault="00977986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53" w:name="_Toc81991520"/>
      <w:r w:rsidRPr="00BF2143">
        <w:rPr>
          <w:rStyle w:val="pt-a1-000032"/>
          <w:rFonts w:ascii="Times New Roman" w:hAnsi="Times New Roman"/>
        </w:rPr>
        <w:lastRenderedPageBreak/>
        <w:t>Атрибутивный состав «Ответ на запрос списка Доверенностей»</w:t>
      </w:r>
      <w:r w:rsidR="00106D77" w:rsidRPr="00BF2143">
        <w:rPr>
          <w:rStyle w:val="pt-a1-000032"/>
          <w:rFonts w:ascii="Times New Roman" w:hAnsi="Times New Roman"/>
        </w:rPr>
        <w:t xml:space="preserve"> (</w:t>
      </w:r>
      <w:r w:rsidR="00851F28" w:rsidRPr="00BF2143">
        <w:rPr>
          <w:rFonts w:ascii="Times New Roman" w:hAnsi="Times New Roman"/>
        </w:rPr>
        <w:t>powerOfAttorneyList</w:t>
      </w:r>
      <w:r w:rsidR="00106D77" w:rsidRPr="00BF2143">
        <w:rPr>
          <w:rStyle w:val="pt-a1-000032"/>
          <w:rFonts w:ascii="Times New Roman" w:hAnsi="Times New Roman"/>
        </w:rPr>
        <w:t>)</w:t>
      </w:r>
      <w:bookmarkEnd w:id="53"/>
    </w:p>
    <w:p w14:paraId="4F6D3DF0" w14:textId="1A33E146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4" w:name="_Ref77348591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11</w:t>
      </w:r>
      <w:r w:rsidR="009930DB">
        <w:rPr>
          <w:noProof/>
        </w:rPr>
        <w:fldChar w:fldCharType="end"/>
      </w:r>
      <w:bookmarkEnd w:id="54"/>
      <w:r w:rsidRPr="00BF2143">
        <w:rPr>
          <w:lang w:val="ru-RU"/>
        </w:rPr>
        <w:t xml:space="preserve"> </w:t>
      </w:r>
      <w:r w:rsidRPr="00BF2143">
        <w:rPr>
          <w:rStyle w:val="pt-a1-000032"/>
          <w:lang w:val="ru-RU"/>
        </w:rPr>
        <w:t>Ответ на запрос списка Доверенностей</w:t>
      </w:r>
    </w:p>
    <w:tbl>
      <w:tblPr>
        <w:tblStyle w:val="affb"/>
        <w:tblW w:w="989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9"/>
        <w:gridCol w:w="1456"/>
        <w:gridCol w:w="1004"/>
        <w:gridCol w:w="2657"/>
        <w:gridCol w:w="1159"/>
        <w:gridCol w:w="1417"/>
        <w:gridCol w:w="1673"/>
      </w:tblGrid>
      <w:tr w:rsidR="00172A89" w:rsidRPr="00BF2143" w14:paraId="0AE40DD3" w14:textId="77777777" w:rsidTr="00172A89">
        <w:tc>
          <w:tcPr>
            <w:tcW w:w="529" w:type="dxa"/>
            <w:tcBorders>
              <w:bottom w:val="single" w:sz="4" w:space="0" w:color="auto"/>
            </w:tcBorders>
          </w:tcPr>
          <w:p w14:paraId="2CEE0F62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43D0EB5B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466FC8D" w14:textId="0B3BD7BF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40E1EA36" w14:textId="1393491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35E2DF87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E6334D" w14:textId="78420C2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5BA60393" w14:textId="6841D71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4BA18E0C" w14:textId="77777777" w:rsidTr="00172A89">
        <w:tc>
          <w:tcPr>
            <w:tcW w:w="52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988EE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8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6EE07" w14:textId="0FD34724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7DD16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9BCD35" w14:textId="4DF36BD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5F4DBB7B" w14:textId="3DFE4720" w:rsidR="00172A89" w:rsidRPr="00BF2143" w:rsidRDefault="00172A89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Список идентификаторов доверенностей</w:t>
            </w:r>
          </w:p>
          <w:p w14:paraId="50E634AB" w14:textId="23317A26" w:rsidR="00172A89" w:rsidRPr="00BF2143" w:rsidRDefault="00172A89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Результат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ошибки возврата информации списка доверенностей</w:t>
            </w:r>
            <w:proofErr w:type="gramEnd"/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7F71D1" w14:textId="295338E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AF3B4D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3E35C4" w14:textId="5A4ADA8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4D56D2C9" w14:textId="77777777" w:rsidTr="00172A89">
        <w:tc>
          <w:tcPr>
            <w:tcW w:w="529" w:type="dxa"/>
            <w:shd w:val="clear" w:color="auto" w:fill="FFFFFF" w:themeFill="background1"/>
          </w:tcPr>
          <w:p w14:paraId="69F30EF2" w14:textId="441E4E13" w:rsidR="00172A89" w:rsidRPr="00BF2143" w:rsidRDefault="00172A89" w:rsidP="009930DB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2C915C11" w14:textId="14153C35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Список Эл</w:t>
            </w:r>
            <w:proofErr w:type="gramStart"/>
            <w:r w:rsidRPr="00BF2143">
              <w:rPr>
                <w:b/>
              </w:rPr>
              <w:t>.Д</w:t>
            </w:r>
            <w:proofErr w:type="gramEnd"/>
            <w:r w:rsidRPr="00BF2143">
              <w:rPr>
                <w:b/>
              </w:rPr>
              <w:t>оверенностей</w:t>
            </w:r>
          </w:p>
        </w:tc>
        <w:tc>
          <w:tcPr>
            <w:tcW w:w="1004" w:type="dxa"/>
            <w:shd w:val="clear" w:color="auto" w:fill="FFFFFF" w:themeFill="background1"/>
          </w:tcPr>
          <w:p w14:paraId="026DA550" w14:textId="633A97D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uuidList</w:t>
            </w:r>
          </w:p>
        </w:tc>
        <w:tc>
          <w:tcPr>
            <w:tcW w:w="2657" w:type="dxa"/>
            <w:shd w:val="clear" w:color="auto" w:fill="FFFFFF" w:themeFill="background1"/>
          </w:tcPr>
          <w:p w14:paraId="20E778F3" w14:textId="0BD8422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Список идентификаторов эл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.д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оверенностей. </w:t>
            </w:r>
          </w:p>
          <w:p w14:paraId="1E74884C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5F85BF35" w14:textId="779D85A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59" w:type="dxa"/>
            <w:shd w:val="clear" w:color="auto" w:fill="FFFFFF" w:themeFill="background1"/>
          </w:tcPr>
          <w:p w14:paraId="29053596" w14:textId="78BBF65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Да, если результат успешный</w:t>
            </w:r>
          </w:p>
        </w:tc>
        <w:tc>
          <w:tcPr>
            <w:tcW w:w="1417" w:type="dxa"/>
            <w:shd w:val="clear" w:color="auto" w:fill="FFFFFF" w:themeFill="background1"/>
          </w:tcPr>
          <w:p w14:paraId="1ED655AA" w14:textId="09C4F284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47E59375" w14:textId="5182B7E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172A89" w:rsidRPr="00BF2143" w14:paraId="691D0306" w14:textId="77777777" w:rsidTr="00172A89">
        <w:tc>
          <w:tcPr>
            <w:tcW w:w="529" w:type="dxa"/>
            <w:shd w:val="clear" w:color="auto" w:fill="FFFFFF" w:themeFill="background1"/>
          </w:tcPr>
          <w:p w14:paraId="566779A6" w14:textId="6B17D200" w:rsidR="00172A89" w:rsidRPr="00BF2143" w:rsidRDefault="00172A89" w:rsidP="009930DB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5AB2BECD" w14:textId="2CFD17B4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Список ошибок</w:t>
            </w:r>
          </w:p>
        </w:tc>
        <w:tc>
          <w:tcPr>
            <w:tcW w:w="1004" w:type="dxa"/>
            <w:shd w:val="clear" w:color="auto" w:fill="FFFFFF" w:themeFill="background1"/>
          </w:tcPr>
          <w:p w14:paraId="12DEDFC9" w14:textId="30A0F9F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657" w:type="dxa"/>
            <w:shd w:val="clear" w:color="auto" w:fill="FFFFFF" w:themeFill="background1"/>
          </w:tcPr>
          <w:p w14:paraId="164EB516" w14:textId="436B9FD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Список: идентификатор доверенности, код ошибки, сообщение об ошибки</w:t>
            </w:r>
          </w:p>
        </w:tc>
        <w:tc>
          <w:tcPr>
            <w:tcW w:w="1159" w:type="dxa"/>
            <w:shd w:val="clear" w:color="auto" w:fill="FFFFFF" w:themeFill="background1"/>
          </w:tcPr>
          <w:p w14:paraId="6485D512" w14:textId="3EF21BE4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Да, если результат с ошибкой</w:t>
            </w:r>
          </w:p>
        </w:tc>
        <w:tc>
          <w:tcPr>
            <w:tcW w:w="1417" w:type="dxa"/>
            <w:shd w:val="clear" w:color="auto" w:fill="FFFFFF" w:themeFill="background1"/>
          </w:tcPr>
          <w:p w14:paraId="03D960E0" w14:textId="315908E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7D4C09B3" w14:textId="1FA12371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E7A81" w:rsidRPr="00BF2143" w14:paraId="6466C50F" w14:textId="77777777" w:rsidTr="00172A89">
        <w:tc>
          <w:tcPr>
            <w:tcW w:w="529" w:type="dxa"/>
            <w:shd w:val="clear" w:color="auto" w:fill="FFFFFF" w:themeFill="background1"/>
          </w:tcPr>
          <w:p w14:paraId="1B1AF469" w14:textId="77777777" w:rsidR="00AE7A81" w:rsidRPr="00BF2143" w:rsidRDefault="00AE7A81" w:rsidP="009930DB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741F2440" w14:textId="423125CC" w:rsidR="00AE7A81" w:rsidRPr="00BF2143" w:rsidRDefault="00AE7A81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ошибки</w:t>
            </w:r>
          </w:p>
        </w:tc>
        <w:tc>
          <w:tcPr>
            <w:tcW w:w="1004" w:type="dxa"/>
            <w:shd w:val="clear" w:color="auto" w:fill="FFFFFF" w:themeFill="background1"/>
          </w:tcPr>
          <w:p w14:paraId="69BEAFB9" w14:textId="7283E111" w:rsidR="00AE7A81" w:rsidRPr="00172A89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657" w:type="dxa"/>
            <w:shd w:val="clear" w:color="auto" w:fill="FFFFFF" w:themeFill="background1"/>
          </w:tcPr>
          <w:p w14:paraId="53682B71" w14:textId="77777777" w:rsidR="00AE7A81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5E5762B8" w14:textId="485E40D6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5973106C" w14:textId="62EA2EBA" w:rsidR="00AE7A81" w:rsidRPr="00172A89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2E49E86F" w14:textId="77777777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E7A81" w:rsidRPr="00BF2143" w14:paraId="7E2710F2" w14:textId="77777777" w:rsidTr="00172A89">
        <w:tc>
          <w:tcPr>
            <w:tcW w:w="529" w:type="dxa"/>
            <w:shd w:val="clear" w:color="auto" w:fill="FFFFFF" w:themeFill="background1"/>
          </w:tcPr>
          <w:p w14:paraId="3524586A" w14:textId="77777777" w:rsidR="00AE7A81" w:rsidRPr="00BF2143" w:rsidRDefault="00AE7A81" w:rsidP="009930DB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4E60A2E3" w14:textId="4D0F7F5E" w:rsidR="00AE7A81" w:rsidRPr="00BF2143" w:rsidRDefault="00AE7A81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Сообщение об ошибке</w:t>
            </w:r>
          </w:p>
        </w:tc>
        <w:tc>
          <w:tcPr>
            <w:tcW w:w="1004" w:type="dxa"/>
            <w:shd w:val="clear" w:color="auto" w:fill="FFFFFF" w:themeFill="background1"/>
          </w:tcPr>
          <w:p w14:paraId="6C55CA22" w14:textId="66962545" w:rsidR="00AE7A81" w:rsidRPr="00172A89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657" w:type="dxa"/>
            <w:shd w:val="clear" w:color="auto" w:fill="FFFFFF" w:themeFill="background1"/>
          </w:tcPr>
          <w:p w14:paraId="32387B3B" w14:textId="77777777" w:rsidR="00AE7A81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3BDC4A18" w14:textId="2920A607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0D135563" w14:textId="648E2BD7" w:rsidR="00AE7A81" w:rsidRPr="00172A89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673" w:type="dxa"/>
            <w:shd w:val="clear" w:color="auto" w:fill="FFFFFF" w:themeFill="background1"/>
          </w:tcPr>
          <w:p w14:paraId="39BF6233" w14:textId="77777777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E7A81" w:rsidRPr="00BF2143" w14:paraId="2B0649B6" w14:textId="77777777" w:rsidTr="00172A89">
        <w:tc>
          <w:tcPr>
            <w:tcW w:w="529" w:type="dxa"/>
            <w:shd w:val="clear" w:color="auto" w:fill="FFFFFF" w:themeFill="background1"/>
          </w:tcPr>
          <w:p w14:paraId="3BC20CA0" w14:textId="77777777" w:rsidR="00AE7A81" w:rsidRPr="00BF2143" w:rsidRDefault="00AE7A81" w:rsidP="009930DB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1E6B2195" w14:textId="3D34B404" w:rsidR="00AE7A81" w:rsidRPr="00BF2143" w:rsidRDefault="00AE7A81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Рекомендации</w:t>
            </w:r>
          </w:p>
        </w:tc>
        <w:tc>
          <w:tcPr>
            <w:tcW w:w="1004" w:type="dxa"/>
            <w:shd w:val="clear" w:color="auto" w:fill="FFFFFF" w:themeFill="background1"/>
          </w:tcPr>
          <w:p w14:paraId="0EF4013C" w14:textId="29EAE049" w:rsidR="00AE7A81" w:rsidRPr="00172A89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2657" w:type="dxa"/>
            <w:shd w:val="clear" w:color="auto" w:fill="FFFFFF" w:themeFill="background1"/>
          </w:tcPr>
          <w:p w14:paraId="41E025CD" w14:textId="77777777" w:rsidR="00AE7A81" w:rsidRPr="00BF2143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4F16FC7E" w14:textId="32AB1A66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3FE15181" w14:textId="692098A3" w:rsidR="00AE7A81" w:rsidRPr="00172A89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673" w:type="dxa"/>
            <w:shd w:val="clear" w:color="auto" w:fill="FFFFFF" w:themeFill="background1"/>
          </w:tcPr>
          <w:p w14:paraId="420092A3" w14:textId="77777777" w:rsidR="00AE7A81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BDD3E56" w14:textId="2DF39C39" w:rsidR="00937832" w:rsidRPr="00BF2143" w:rsidRDefault="00937832" w:rsidP="00AD040D">
      <w:pPr>
        <w:pStyle w:val="4"/>
        <w:rPr>
          <w:rFonts w:ascii="Times New Roman" w:hAnsi="Times New Roman"/>
        </w:rPr>
      </w:pPr>
      <w:bookmarkStart w:id="55" w:name="_Toc81991521"/>
      <w:r w:rsidRPr="00BF2143">
        <w:rPr>
          <w:rFonts w:ascii="Times New Roman" w:hAnsi="Times New Roman"/>
        </w:rPr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ответа на запрос списка Доверенностей</w:t>
      </w:r>
      <w:bookmarkEnd w:id="55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114205" w14:paraId="1FB6D60E" w14:textId="77777777" w:rsidTr="00DD5781">
        <w:tc>
          <w:tcPr>
            <w:tcW w:w="9854" w:type="dxa"/>
          </w:tcPr>
          <w:p w14:paraId="764844F4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>&lt;urn:powerOfAttorneyList xmlns:urn="urn:ru:fss:integration:types:pa:v01"&gt;</w:t>
            </w:r>
          </w:p>
          <w:p w14:paraId="4D8A4ECF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&lt;urn:uuidList&gt;</w:t>
            </w:r>
          </w:p>
          <w:p w14:paraId="4DFE32F1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&lt;!--Zero or more repetitions:--&gt;</w:t>
            </w:r>
          </w:p>
          <w:p w14:paraId="2BF515ED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&lt;urn:uuid&gt;string&lt;/urn:uuid&gt;</w:t>
            </w:r>
          </w:p>
          <w:p w14:paraId="7456FEC9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&lt;/urn:uuidList&gt;</w:t>
            </w:r>
          </w:p>
          <w:p w14:paraId="48794F1E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&lt;!--Optional:--&gt;</w:t>
            </w:r>
          </w:p>
          <w:p w14:paraId="70DD1387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&lt;urn:protocol&gt;</w:t>
            </w:r>
          </w:p>
          <w:p w14:paraId="6C4315E1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&lt;!--Zero or more repetitions:--&gt;</w:t>
            </w:r>
          </w:p>
          <w:p w14:paraId="64AB51E5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&lt;urn:message&gt;</w:t>
            </w:r>
          </w:p>
          <w:p w14:paraId="1B71B375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  &lt;urn:mnemonic&gt;EXPIRED&lt;/urn:mnemonic&gt;</w:t>
            </w:r>
          </w:p>
          <w:p w14:paraId="73FE4D3E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  &lt;urn:level&gt;WARN&lt;/urn:level&gt;</w:t>
            </w:r>
          </w:p>
          <w:p w14:paraId="7DE63722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  &lt;!--Optional:--&gt;</w:t>
            </w:r>
          </w:p>
          <w:p w14:paraId="03DE1E0C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  &lt;urn:comment&gt;string&lt;/urn:comment&gt;</w:t>
            </w:r>
          </w:p>
          <w:p w14:paraId="7B336E39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  &lt;!--Optional:--&gt;</w:t>
            </w:r>
          </w:p>
          <w:p w14:paraId="7F1885ED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    &lt;urn:recommendation&gt;string&lt;/urn:recommendation&gt;</w:t>
            </w:r>
          </w:p>
          <w:p w14:paraId="6AD6D3A6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lastRenderedPageBreak/>
              <w:t xml:space="preserve">    &lt;/urn:message&gt;</w:t>
            </w:r>
          </w:p>
          <w:p w14:paraId="4E827F90" w14:textId="77777777" w:rsidR="00817772" w:rsidRPr="00817772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 xml:space="preserve">  &lt;/urn:protocol&gt;</w:t>
            </w:r>
          </w:p>
          <w:p w14:paraId="49320A02" w14:textId="7F64A5AE" w:rsidR="00937832" w:rsidRPr="00BF2143" w:rsidRDefault="00817772" w:rsidP="00817772">
            <w:pPr>
              <w:ind w:left="0"/>
              <w:rPr>
                <w:lang w:val="en-US"/>
              </w:rPr>
            </w:pPr>
            <w:r w:rsidRPr="00817772">
              <w:rPr>
                <w:lang w:val="en-US"/>
              </w:rPr>
              <w:t>&lt;/urn:powerOfAttorneyList&gt;</w:t>
            </w:r>
          </w:p>
        </w:tc>
      </w:tr>
    </w:tbl>
    <w:p w14:paraId="443E9D12" w14:textId="77777777" w:rsidR="00937832" w:rsidRPr="00BF2143" w:rsidRDefault="00937832" w:rsidP="00937832">
      <w:pPr>
        <w:ind w:left="0"/>
        <w:rPr>
          <w:lang w:val="en-US"/>
        </w:rPr>
      </w:pPr>
    </w:p>
    <w:p w14:paraId="2A2F5E99" w14:textId="2B03C947" w:rsidR="00825D48" w:rsidRPr="00BF2143" w:rsidRDefault="00825D48">
      <w:pPr>
        <w:widowControl/>
        <w:spacing w:after="0"/>
        <w:ind w:left="0"/>
        <w:rPr>
          <w:lang w:val="en-US"/>
        </w:rPr>
      </w:pPr>
    </w:p>
    <w:p w14:paraId="7E9F2C87" w14:textId="77777777" w:rsidR="00825D48" w:rsidRPr="00BF2143" w:rsidRDefault="00825D48" w:rsidP="00825D48">
      <w:pPr>
        <w:rPr>
          <w:lang w:val="en-US"/>
        </w:rPr>
      </w:pPr>
    </w:p>
    <w:p w14:paraId="4420B88A" w14:textId="77777777" w:rsidR="00937832" w:rsidRPr="00BF2143" w:rsidRDefault="00937832">
      <w:pPr>
        <w:widowControl/>
        <w:spacing w:after="0"/>
        <w:ind w:left="0"/>
        <w:rPr>
          <w:rStyle w:val="pt-a1-000032"/>
          <w:b/>
          <w:lang w:val="en-US"/>
        </w:rPr>
      </w:pPr>
      <w:r w:rsidRPr="00BF2143">
        <w:rPr>
          <w:rStyle w:val="pt-a1-000032"/>
          <w:lang w:val="en-US"/>
        </w:rPr>
        <w:br w:type="page"/>
      </w:r>
    </w:p>
    <w:p w14:paraId="27CB0CEB" w14:textId="506169B2" w:rsidR="00CC1530" w:rsidRPr="00BF2143" w:rsidRDefault="00CC1530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56" w:name="_Toc81991522"/>
      <w:bookmarkStart w:id="57" w:name="_Toc82168545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="00CE5FB1"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56"/>
      <w:bookmarkEnd w:id="57"/>
    </w:p>
    <w:p w14:paraId="6EB24F1E" w14:textId="2C1EC839" w:rsidR="00DA6CF4" w:rsidRPr="00BF2143" w:rsidRDefault="00885A24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58" w:name="_Toc81991523"/>
      <w:r w:rsidRPr="00BF2143">
        <w:rPr>
          <w:rFonts w:ascii="Times New Roman" w:hAnsi="Times New Roman"/>
        </w:rPr>
        <w:t>Атрибутивный</w:t>
      </w:r>
      <w:r w:rsidR="00CC1530" w:rsidRPr="00BF2143">
        <w:rPr>
          <w:rFonts w:ascii="Times New Roman" w:hAnsi="Times New Roman"/>
        </w:rPr>
        <w:t xml:space="preserve"> состав «Запрос Доверенности» (</w:t>
      </w:r>
      <w:r w:rsidR="00106D77" w:rsidRPr="00BF2143">
        <w:rPr>
          <w:rFonts w:ascii="Times New Roman" w:hAnsi="Times New Roman"/>
        </w:rPr>
        <w:t>powerOfAttorneyRequest</w:t>
      </w:r>
      <w:r w:rsidR="00CC1530" w:rsidRPr="00BF2143">
        <w:rPr>
          <w:rFonts w:ascii="Times New Roman" w:hAnsi="Times New Roman"/>
        </w:rPr>
        <w:t>)</w:t>
      </w:r>
      <w:bookmarkEnd w:id="58"/>
    </w:p>
    <w:p w14:paraId="554A0B22" w14:textId="18851E04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59" w:name="_Ref77338815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12</w:t>
      </w:r>
      <w:r w:rsidR="009930DB">
        <w:rPr>
          <w:noProof/>
        </w:rPr>
        <w:fldChar w:fldCharType="end"/>
      </w:r>
      <w:bookmarkEnd w:id="59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Доверенности</w:t>
      </w:r>
    </w:p>
    <w:tbl>
      <w:tblPr>
        <w:tblStyle w:val="affb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992"/>
        <w:gridCol w:w="3122"/>
        <w:gridCol w:w="989"/>
        <w:gridCol w:w="992"/>
        <w:gridCol w:w="1656"/>
      </w:tblGrid>
      <w:tr w:rsidR="00D9698C" w:rsidRPr="00BF2143" w14:paraId="68BA3796" w14:textId="77777777" w:rsidTr="00D9698C">
        <w:tc>
          <w:tcPr>
            <w:tcW w:w="567" w:type="dxa"/>
            <w:tcBorders>
              <w:bottom w:val="single" w:sz="4" w:space="0" w:color="auto"/>
            </w:tcBorders>
          </w:tcPr>
          <w:p w14:paraId="149A09D8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786BEC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EC0323" w14:textId="534A76C5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AD12F60" w14:textId="244B9DA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56134C44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825A8B" w14:textId="38CC925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3D61B71A" w14:textId="5F6C8049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D9698C" w:rsidRPr="00BF2143" w14:paraId="3BCB5CBC" w14:textId="77777777" w:rsidTr="00D9698C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F2B2A" w14:textId="77777777" w:rsidR="00D9698C" w:rsidRPr="00BF2143" w:rsidRDefault="00D9698C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A7B39E" w14:textId="77777777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83548D" w14:textId="1C9C37E6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9698C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312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A26134" w14:textId="104105AC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делегировались полномочия с указанием: Наименования, Реквизитов, Руководителя</w:t>
            </w:r>
          </w:p>
          <w:p w14:paraId="5D77F98E" w14:textId="352D74F9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ADAB7A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F14337E" w14:textId="439E38A0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9698C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79860EE" w14:textId="03D8612A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D9698C" w:rsidRPr="00BF2143" w14:paraId="2B8076D4" w14:textId="77777777" w:rsidTr="00D9698C">
        <w:tc>
          <w:tcPr>
            <w:tcW w:w="567" w:type="dxa"/>
            <w:shd w:val="clear" w:color="auto" w:fill="FFFFFF" w:themeFill="background1"/>
          </w:tcPr>
          <w:p w14:paraId="7E7230B4" w14:textId="77777777" w:rsidR="00D9698C" w:rsidRPr="00BF2143" w:rsidRDefault="00D9698C" w:rsidP="009930DB">
            <w:pPr>
              <w:pStyle w:val="afa"/>
              <w:widowControl/>
              <w:numPr>
                <w:ilvl w:val="1"/>
                <w:numId w:val="11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DC376C7" w14:textId="2992B42E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Владельца</w:t>
            </w:r>
          </w:p>
        </w:tc>
        <w:tc>
          <w:tcPr>
            <w:tcW w:w="992" w:type="dxa"/>
            <w:shd w:val="clear" w:color="auto" w:fill="FFFFFF" w:themeFill="background1"/>
          </w:tcPr>
          <w:p w14:paraId="3B00F807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3122" w:type="dxa"/>
            <w:shd w:val="clear" w:color="auto" w:fill="FFFFFF" w:themeFill="background1"/>
          </w:tcPr>
          <w:p w14:paraId="7C1715BC" w14:textId="2E4F807D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4EB0A734" w14:textId="13E73F2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2</w:t>
            </w:r>
            <w:r w:rsidR="00E33296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89" w:type="dxa"/>
            <w:shd w:val="clear" w:color="auto" w:fill="FFFFFF" w:themeFill="background1"/>
          </w:tcPr>
          <w:p w14:paraId="6A0B59EB" w14:textId="37AB0B5A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7D3BF84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56" w:type="dxa"/>
            <w:shd w:val="clear" w:color="auto" w:fill="FFFFFF" w:themeFill="background1"/>
          </w:tcPr>
          <w:p w14:paraId="50857904" w14:textId="65083B31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D9698C" w:rsidRPr="00BF2143" w14:paraId="2CFF942B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03B15CB6" w14:textId="77777777" w:rsidR="00D9698C" w:rsidRPr="00BF2143" w:rsidRDefault="00D9698C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63E5F60" w14:textId="77777777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D92AC5" w14:textId="4165B504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9698C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648E5E2E" w14:textId="2F37FC5C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44BFFB7A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1F5F53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61DDB49F" w14:textId="1298AB20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1167344C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0452C98" w14:textId="1BE39EE3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9698C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3F4DF6BD" w14:textId="6166CFF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</w:tbl>
    <w:p w14:paraId="63E3F17D" w14:textId="77777777" w:rsidR="003408B8" w:rsidRPr="00BF2143" w:rsidRDefault="003408B8" w:rsidP="00AD040D">
      <w:pPr>
        <w:spacing w:after="0"/>
        <w:rPr>
          <w:lang w:eastAsia="ru-RU"/>
        </w:rPr>
      </w:pPr>
    </w:p>
    <w:p w14:paraId="3AB42745" w14:textId="5B22DC77" w:rsidR="003408B8" w:rsidRPr="00BF2143" w:rsidRDefault="00CC1530" w:rsidP="00AD040D">
      <w:pPr>
        <w:pStyle w:val="4"/>
        <w:rPr>
          <w:rFonts w:ascii="Times New Roman" w:hAnsi="Times New Roman"/>
          <w:lang w:eastAsia="ru-RU"/>
        </w:rPr>
      </w:pPr>
      <w:bookmarkStart w:id="60" w:name="_Toc81991524"/>
      <w:r w:rsidRPr="00BF2143">
        <w:rPr>
          <w:rFonts w:ascii="Times New Roman" w:hAnsi="Times New Roman"/>
          <w:lang w:eastAsia="ru-RU"/>
        </w:rPr>
        <w:t>Пример</w:t>
      </w:r>
      <w:r w:rsidR="007E4B69" w:rsidRPr="00BF2143">
        <w:rPr>
          <w:rFonts w:ascii="Times New Roman" w:hAnsi="Times New Roman"/>
          <w:lang w:eastAsia="ru-RU"/>
        </w:rPr>
        <w:t xml:space="preserve"> </w:t>
      </w:r>
      <w:r w:rsidR="007E4B69" w:rsidRPr="00BF2143">
        <w:rPr>
          <w:rFonts w:ascii="Times New Roman" w:hAnsi="Times New Roman"/>
          <w:lang w:val="en-US" w:eastAsia="ru-RU"/>
        </w:rPr>
        <w:t>XML</w:t>
      </w:r>
      <w:r w:rsidR="007E4B69" w:rsidRPr="00BF2143">
        <w:rPr>
          <w:rFonts w:ascii="Times New Roman" w:hAnsi="Times New Roman"/>
          <w:lang w:eastAsia="ru-RU"/>
        </w:rPr>
        <w:t xml:space="preserve"> файла запроса Электронной Доверенности</w:t>
      </w:r>
      <w:bookmarkEnd w:id="60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BF2143" w14:paraId="722C8CA6" w14:textId="77777777" w:rsidTr="00106D77">
        <w:tc>
          <w:tcPr>
            <w:tcW w:w="9854" w:type="dxa"/>
          </w:tcPr>
          <w:p w14:paraId="4831BF9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>&lt;urn:powerOfAttorneyRequest xmlns:urn="urn:ru:fss:integration:types:pa:v01"&gt;</w:t>
            </w:r>
          </w:p>
          <w:p w14:paraId="3790F79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&lt;urn:owner&gt;</w:t>
            </w:r>
          </w:p>
          <w:p w14:paraId="4F76A0D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&lt;!--You have a CHOICE of the next 3 items at this level--&gt;</w:t>
            </w:r>
          </w:p>
          <w:p w14:paraId="1504204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&lt;urn:legalOrganization&gt;</w:t>
            </w:r>
          </w:p>
          <w:p w14:paraId="5A583AE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&lt;urn:fullName&gt;string&lt;/urn:fullName&gt;</w:t>
            </w:r>
          </w:p>
          <w:p w14:paraId="05D7D52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&lt;urn:jurAddress&gt;string&lt;/urn:jurAddress&gt;</w:t>
            </w:r>
          </w:p>
          <w:p w14:paraId="441A20D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396A13B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358273B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&lt;urn:kpp&gt;string&lt;/urn:kpp&gt;</w:t>
            </w:r>
          </w:p>
          <w:p w14:paraId="689E54C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1D28191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&lt;urn:ogrn&gt;stringstrings&lt;/urn:ogrn&gt;</w:t>
            </w:r>
          </w:p>
          <w:p w14:paraId="265727F4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&lt;urn:foreign&gt;false&lt;/urn:foreign&gt;</w:t>
            </w:r>
          </w:p>
          <w:p w14:paraId="78A46FA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&lt;/urn:legalOrganization&gt;</w:t>
            </w:r>
          </w:p>
          <w:p w14:paraId="575BC2A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&lt;urn:legalPerson&gt;</w:t>
            </w:r>
          </w:p>
          <w:p w14:paraId="7647D6B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3D05E87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&lt;urn:lastName&gt;string&lt;/urn:lastName&gt;</w:t>
            </w:r>
          </w:p>
          <w:p w14:paraId="26B465AA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71AD005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14F25AA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&lt;urn:birthDate&gt;2007-10-26&lt;/urn:birthDate&gt;</w:t>
            </w:r>
          </w:p>
          <w:p w14:paraId="308B8A5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7445DEE6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37851477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&lt;urn:ogrnip&gt;stringstringstr&lt;/urn:ogrnip&gt;</w:t>
            </w:r>
          </w:p>
          <w:p w14:paraId="076EFD4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&lt;/urn:legalPerson&gt;</w:t>
            </w:r>
          </w:p>
          <w:p w14:paraId="47F6B99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&lt;urn:person&gt;</w:t>
            </w:r>
          </w:p>
          <w:p w14:paraId="5F3BF12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&lt;urn:personDocument&gt;</w:t>
            </w:r>
          </w:p>
          <w:p w14:paraId="199EA68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&lt;urn:identityDocument&gt;09&lt;/urn:identityDocument&gt;</w:t>
            </w:r>
          </w:p>
          <w:p w14:paraId="7667689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&lt;urn:series&gt;string&lt;/urn:series&gt;</w:t>
            </w:r>
          </w:p>
          <w:p w14:paraId="7823BFF1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&lt;urn:number&gt;string&lt;/urn:number&gt;</w:t>
            </w:r>
          </w:p>
          <w:p w14:paraId="0E877A0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  &lt;urn:issuedDate&gt;2014-06-09+04:00&lt;/urn:issuedDate&gt;</w:t>
            </w:r>
          </w:p>
          <w:p w14:paraId="7E60897F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lastRenderedPageBreak/>
              <w:t xml:space="preserve">        &lt;urn:issuedBy&gt;string&lt;/urn:issuedBy&gt;</w:t>
            </w:r>
          </w:p>
          <w:p w14:paraId="5887C71E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&lt;/urn:personDocument&gt;</w:t>
            </w:r>
          </w:p>
          <w:p w14:paraId="6BEEBF0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&lt;urn:firstName&gt;string&lt;/urn:firstName&gt;</w:t>
            </w:r>
          </w:p>
          <w:p w14:paraId="4122AC4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&lt;urn:lastName&gt;string&lt;/urn:lastName&gt;</w:t>
            </w:r>
          </w:p>
          <w:p w14:paraId="6A37357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630B2019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&lt;urn:middleName&gt;string&lt;/urn:middleName&gt;</w:t>
            </w:r>
          </w:p>
          <w:p w14:paraId="3CDB4150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&lt;urn:birthDate&gt;2008-11-15&lt;/urn:birthDate&gt;</w:t>
            </w:r>
          </w:p>
          <w:p w14:paraId="426578E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&lt;urn:snils&gt;stringstrin&lt;/urn:snils&gt;</w:t>
            </w:r>
          </w:p>
          <w:p w14:paraId="49DCCDED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&lt;urn:inn&gt;string&lt;/urn:inn&gt;</w:t>
            </w:r>
          </w:p>
          <w:p w14:paraId="36D4CEEC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&lt;!--Optional:--&gt;</w:t>
            </w:r>
          </w:p>
          <w:p w14:paraId="1D12F4B3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  &lt;urn:regNum&gt;string&lt;/urn:regNum&gt;</w:t>
            </w:r>
          </w:p>
          <w:p w14:paraId="7B423D02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  &lt;/urn:person&gt;</w:t>
            </w:r>
          </w:p>
          <w:p w14:paraId="372B6898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&lt;/urn:owner&gt;</w:t>
            </w:r>
          </w:p>
          <w:p w14:paraId="1758543B" w14:textId="77777777" w:rsidR="00114205" w:rsidRPr="00114205" w:rsidRDefault="00114205" w:rsidP="00114205">
            <w:pPr>
              <w:spacing w:after="0"/>
              <w:ind w:left="0"/>
              <w:rPr>
                <w:lang w:val="en-US" w:eastAsia="ru-RU"/>
              </w:rPr>
            </w:pPr>
            <w:r w:rsidRPr="00114205">
              <w:rPr>
                <w:lang w:val="en-US" w:eastAsia="ru-RU"/>
              </w:rPr>
              <w:t xml:space="preserve">  &lt;urn:uuid&gt;string&lt;/urn:uuid&gt;</w:t>
            </w:r>
          </w:p>
          <w:p w14:paraId="7216DD16" w14:textId="2ACD745B" w:rsidR="00106D77" w:rsidRPr="00BF2143" w:rsidRDefault="00114205" w:rsidP="00114205">
            <w:pPr>
              <w:spacing w:after="0"/>
              <w:ind w:left="0"/>
              <w:rPr>
                <w:lang w:eastAsia="ru-RU"/>
              </w:rPr>
            </w:pPr>
            <w:r w:rsidRPr="00114205">
              <w:rPr>
                <w:lang w:val="en-US" w:eastAsia="ru-RU"/>
              </w:rPr>
              <w:t>&lt;/urn:powerOfAttorneyRequest&gt;</w:t>
            </w:r>
          </w:p>
        </w:tc>
      </w:tr>
    </w:tbl>
    <w:p w14:paraId="766CB9A5" w14:textId="77777777" w:rsidR="00CC1530" w:rsidRPr="00BF2143" w:rsidRDefault="00CC1530" w:rsidP="00AD040D">
      <w:pPr>
        <w:spacing w:after="0"/>
        <w:ind w:left="0"/>
        <w:rPr>
          <w:lang w:eastAsia="ru-RU"/>
        </w:rPr>
      </w:pPr>
    </w:p>
    <w:p w14:paraId="57416656" w14:textId="482BFF8A" w:rsidR="00CE5FB1" w:rsidRPr="00BF2143" w:rsidRDefault="00CC1530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61" w:name="_Toc8199152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на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106D77" w:rsidRPr="00BF2143">
        <w:rPr>
          <w:rStyle w:val="pt-a1-000032"/>
          <w:rFonts w:ascii="Times New Roman" w:hAnsi="Times New Roman"/>
        </w:rPr>
        <w:t xml:space="preserve"> (powerOfAttorneyResponse)</w:t>
      </w:r>
      <w:bookmarkEnd w:id="61"/>
    </w:p>
    <w:tbl>
      <w:tblPr>
        <w:tblStyle w:val="affb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76"/>
        <w:gridCol w:w="2268"/>
        <w:gridCol w:w="107"/>
        <w:gridCol w:w="885"/>
        <w:gridCol w:w="1134"/>
        <w:gridCol w:w="1701"/>
      </w:tblGrid>
      <w:tr w:rsidR="00046AA2" w:rsidRPr="00BF2143" w14:paraId="2B1D6E25" w14:textId="77777777" w:rsidTr="00817772">
        <w:tc>
          <w:tcPr>
            <w:tcW w:w="851" w:type="dxa"/>
            <w:tcBorders>
              <w:bottom w:val="single" w:sz="4" w:space="0" w:color="auto"/>
            </w:tcBorders>
          </w:tcPr>
          <w:p w14:paraId="43ABE6E9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C65E0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911DCCE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D508F64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1699F740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AF18C2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55A164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046AA2" w:rsidRPr="00114205" w14:paraId="4AD8E666" w14:textId="77777777" w:rsidTr="00817772">
        <w:tc>
          <w:tcPr>
            <w:tcW w:w="851" w:type="dxa"/>
            <w:shd w:val="clear" w:color="auto" w:fill="D9D9D9" w:themeFill="background1" w:themeFillShade="D9"/>
          </w:tcPr>
          <w:p w14:paraId="23173BD0" w14:textId="77777777" w:rsidR="00046AA2" w:rsidRPr="00BF2143" w:rsidRDefault="00046AA2" w:rsidP="009930DB">
            <w:pPr>
              <w:pStyle w:val="afa"/>
              <w:widowControl/>
              <w:numPr>
                <w:ilvl w:val="0"/>
                <w:numId w:val="32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D5E6125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8C1A654" w14:textId="77777777" w:rsidR="00046AA2" w:rsidRPr="00AB0B1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schemaLocation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816AED7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193E7581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C2E9209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71A51146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046AA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94987F" w14:textId="77777777" w:rsidR="00046AA2" w:rsidRPr="005D4CC7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type/Organization.xsd</w:t>
            </w:r>
            <w:r>
              <w:rPr>
                <w:i/>
                <w:sz w:val="21"/>
                <w:szCs w:val="21"/>
                <w:lang w:eastAsia="ru-RU"/>
              </w:rPr>
              <w:t xml:space="preserve">, </w:t>
            </w:r>
            <w:r w:rsidRPr="005D4CC7">
              <w:rPr>
                <w:i/>
                <w:sz w:val="21"/>
                <w:szCs w:val="21"/>
                <w:lang w:eastAsia="ru-RU"/>
              </w:rPr>
              <w:t>PowerOfAttorneyType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3AB39E5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powerOfAttorney xmlns:pow="http://www.fss.ru/integration/types/power_of_attorney"</w:t>
            </w:r>
          </w:p>
        </w:tc>
      </w:tr>
      <w:tr w:rsidR="0030732F" w:rsidRPr="00046AA2" w14:paraId="26F585CC" w14:textId="77777777" w:rsidTr="00817772">
        <w:tc>
          <w:tcPr>
            <w:tcW w:w="851" w:type="dxa"/>
            <w:shd w:val="clear" w:color="auto" w:fill="D9D9D9" w:themeFill="background1" w:themeFillShade="D9"/>
          </w:tcPr>
          <w:p w14:paraId="7792B2F9" w14:textId="77777777" w:rsidR="0030732F" w:rsidRPr="00B47D05" w:rsidRDefault="0030732F" w:rsidP="009930DB">
            <w:pPr>
              <w:pStyle w:val="afa"/>
              <w:widowControl/>
              <w:numPr>
                <w:ilvl w:val="0"/>
                <w:numId w:val="32"/>
              </w:numPr>
              <w:spacing w:after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072" w:type="dxa"/>
            <w:gridSpan w:val="7"/>
            <w:shd w:val="clear" w:color="auto" w:fill="D9D9D9" w:themeFill="background1" w:themeFillShade="D9"/>
          </w:tcPr>
          <w:p w14:paraId="19ABA92C" w14:textId="77777777" w:rsidR="0030732F" w:rsidRDefault="0030732F" w:rsidP="00AD040D">
            <w:pPr>
              <w:widowControl/>
              <w:spacing w:after="0"/>
              <w:ind w:left="0"/>
              <w:rPr>
                <w:b/>
              </w:rPr>
            </w:pPr>
            <w:r>
              <w:rPr>
                <w:b/>
              </w:rPr>
              <w:t>Выбор одного из двух:</w:t>
            </w:r>
          </w:p>
          <w:p w14:paraId="20F1870F" w14:textId="77777777" w:rsidR="0030732F" w:rsidRPr="0030732F" w:rsidRDefault="0030732F" w:rsidP="009930DB">
            <w:pPr>
              <w:pStyle w:val="afa"/>
              <w:widowControl/>
              <w:numPr>
                <w:ilvl w:val="0"/>
                <w:numId w:val="33"/>
              </w:numPr>
              <w:spacing w:after="0"/>
              <w:ind w:left="884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Доверенность</w:t>
            </w:r>
          </w:p>
          <w:p w14:paraId="0D7D9CD0" w14:textId="11BAFD89" w:rsidR="0030732F" w:rsidRPr="0030732F" w:rsidRDefault="0030732F" w:rsidP="009930DB">
            <w:pPr>
              <w:pStyle w:val="afa"/>
              <w:widowControl/>
              <w:numPr>
                <w:ilvl w:val="0"/>
                <w:numId w:val="33"/>
              </w:numPr>
              <w:spacing w:after="0"/>
              <w:ind w:left="884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Результат об ошибке</w:t>
            </w:r>
          </w:p>
        </w:tc>
      </w:tr>
      <w:tr w:rsidR="0030732F" w:rsidRPr="00046AA2" w14:paraId="359D5DCA" w14:textId="77777777" w:rsidTr="00817772">
        <w:tc>
          <w:tcPr>
            <w:tcW w:w="851" w:type="dxa"/>
            <w:shd w:val="clear" w:color="auto" w:fill="D9D9D9" w:themeFill="background1" w:themeFillShade="D9"/>
          </w:tcPr>
          <w:p w14:paraId="39C6F8A0" w14:textId="77777777" w:rsidR="0030732F" w:rsidRPr="00BF2143" w:rsidRDefault="0030732F" w:rsidP="009930DB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7"/>
            <w:shd w:val="clear" w:color="auto" w:fill="D9D9D9" w:themeFill="background1" w:themeFillShade="D9"/>
          </w:tcPr>
          <w:p w14:paraId="213CD3FD" w14:textId="05E78E8B" w:rsidR="0030732F" w:rsidRDefault="0030732F" w:rsidP="00AD040D">
            <w:pPr>
              <w:widowControl/>
              <w:spacing w:after="0"/>
              <w:ind w:left="0"/>
              <w:rPr>
                <w:b/>
              </w:rPr>
            </w:pPr>
            <w:r>
              <w:rPr>
                <w:b/>
              </w:rPr>
              <w:t>Доверенность</w:t>
            </w:r>
          </w:p>
        </w:tc>
      </w:tr>
      <w:tr w:rsidR="00046AA2" w:rsidRPr="001D5281" w14:paraId="5D5D2029" w14:textId="77777777" w:rsidTr="00817772">
        <w:tc>
          <w:tcPr>
            <w:tcW w:w="851" w:type="dxa"/>
            <w:shd w:val="clear" w:color="auto" w:fill="D9D9D9" w:themeFill="background1" w:themeFillShade="D9"/>
          </w:tcPr>
          <w:p w14:paraId="7E0BB995" w14:textId="6CD7112E" w:rsidR="00046AA2" w:rsidRPr="005D4CC7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2DB83DD" w14:textId="4D9D32EE" w:rsidR="00046AA2" w:rsidRPr="005D4CC7" w:rsidRDefault="00046AA2" w:rsidP="00AD040D">
            <w:pPr>
              <w:spacing w:after="0"/>
              <w:ind w:left="0"/>
              <w:rPr>
                <w:b/>
                <w:lang w:val="en-US"/>
              </w:rPr>
            </w:pPr>
            <w:r w:rsidRPr="00BF2143">
              <w:rPr>
                <w:b/>
              </w:rPr>
              <w:t xml:space="preserve">Метка Системы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A5E7CFE" w14:textId="77777777" w:rsidR="00046AA2" w:rsidRPr="001F4990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systemInfo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5EDEF97" w14:textId="7DE297E8" w:rsidR="00046AA2" w:rsidRPr="005D4CC7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440D7375" w14:textId="77777777" w:rsidR="00046AA2" w:rsidRPr="005D4CC7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13363B" w14:textId="77777777" w:rsidR="00046AA2" w:rsidRPr="005D4CC7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B0B18">
              <w:rPr>
                <w:i/>
                <w:sz w:val="21"/>
                <w:szCs w:val="21"/>
                <w:lang w:eastAsia="ru-RU"/>
              </w:rPr>
              <w:t>c:SystemInfoTyp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3145066" w14:textId="22B7BD36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46AA2" w:rsidRPr="00BF2143" w14:paraId="6EFACF61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8A7AD32" w14:textId="77777777" w:rsidR="00046AA2" w:rsidRPr="00BF2143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072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AC2B03" w14:textId="77777777" w:rsidR="00046AA2" w:rsidRPr="00BF2143" w:rsidRDefault="00046AA2" w:rsidP="00AD040D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046AA2" w:rsidRPr="00BF2143" w14:paraId="49AC7D71" w14:textId="77777777" w:rsidTr="00817772">
        <w:tc>
          <w:tcPr>
            <w:tcW w:w="851" w:type="dxa"/>
            <w:shd w:val="clear" w:color="auto" w:fill="FFFFFF" w:themeFill="background1"/>
          </w:tcPr>
          <w:p w14:paraId="26F2AC68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6CCE879" w14:textId="77777777" w:rsidR="00046AA2" w:rsidRPr="00BF2143" w:rsidRDefault="00046AA2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Идентификатор документа</w:t>
            </w:r>
          </w:p>
        </w:tc>
        <w:tc>
          <w:tcPr>
            <w:tcW w:w="1276" w:type="dxa"/>
            <w:shd w:val="clear" w:color="auto" w:fill="FFFFFF" w:themeFill="background1"/>
          </w:tcPr>
          <w:p w14:paraId="3DFF49DE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5D4CC7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268" w:type="dxa"/>
            <w:shd w:val="clear" w:color="auto" w:fill="FFFFFF" w:themeFill="background1"/>
          </w:tcPr>
          <w:p w14:paraId="05C1904F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6DC9E530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756A4F01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0A65E136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701" w:type="dxa"/>
            <w:shd w:val="clear" w:color="auto" w:fill="FFFFFF" w:themeFill="background1"/>
          </w:tcPr>
          <w:p w14:paraId="017D943C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046AA2" w:rsidRPr="00BF2143" w14:paraId="3D2487F3" w14:textId="77777777" w:rsidTr="00817772">
        <w:tc>
          <w:tcPr>
            <w:tcW w:w="851" w:type="dxa"/>
            <w:shd w:val="clear" w:color="auto" w:fill="FFFFFF" w:themeFill="background1"/>
          </w:tcPr>
          <w:p w14:paraId="79552201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2067061" w14:textId="77777777" w:rsidR="00046AA2" w:rsidRPr="00BF2143" w:rsidRDefault="00046AA2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276" w:type="dxa"/>
            <w:shd w:val="clear" w:color="auto" w:fill="FFFFFF" w:themeFill="background1"/>
          </w:tcPr>
          <w:p w14:paraId="5C12285B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FA3133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начала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6E24C486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3943494" w14:textId="77777777" w:rsidR="00046AA2" w:rsidRPr="006D5388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701" w:type="dxa"/>
            <w:shd w:val="clear" w:color="auto" w:fill="FFFFFF" w:themeFill="background1"/>
          </w:tcPr>
          <w:p w14:paraId="37B1DAD2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05.07.2022 00:00:00</w:t>
            </w:r>
          </w:p>
        </w:tc>
      </w:tr>
      <w:tr w:rsidR="00046AA2" w:rsidRPr="00BF2143" w14:paraId="0119543E" w14:textId="77777777" w:rsidTr="00817772">
        <w:tc>
          <w:tcPr>
            <w:tcW w:w="851" w:type="dxa"/>
            <w:shd w:val="clear" w:color="auto" w:fill="FFFFFF" w:themeFill="background1"/>
          </w:tcPr>
          <w:p w14:paraId="3D805111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EB2C034" w14:textId="77777777" w:rsidR="00046AA2" w:rsidRPr="00BF2143" w:rsidRDefault="00046AA2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276" w:type="dxa"/>
            <w:shd w:val="clear" w:color="auto" w:fill="FFFFFF" w:themeFill="background1"/>
          </w:tcPr>
          <w:p w14:paraId="2A84929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AF85C89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окончания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6502B7A7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344C713D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701" w:type="dxa"/>
            <w:shd w:val="clear" w:color="auto" w:fill="FFFFFF" w:themeFill="background1"/>
          </w:tcPr>
          <w:p w14:paraId="73A0F664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05.07.2023 00:00:00</w:t>
            </w:r>
          </w:p>
        </w:tc>
      </w:tr>
      <w:tr w:rsidR="00046AA2" w:rsidRPr="00BF2143" w14:paraId="44CAB2FB" w14:textId="77777777" w:rsidTr="00817772">
        <w:tc>
          <w:tcPr>
            <w:tcW w:w="851" w:type="dxa"/>
            <w:shd w:val="clear" w:color="auto" w:fill="FFFFFF" w:themeFill="background1"/>
          </w:tcPr>
          <w:p w14:paraId="43C17004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EF32AB5" w14:textId="77777777" w:rsidR="00046AA2" w:rsidRPr="00BF2143" w:rsidRDefault="00046AA2" w:rsidP="00AD040D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Примечание</w:t>
            </w:r>
          </w:p>
        </w:tc>
        <w:tc>
          <w:tcPr>
            <w:tcW w:w="1276" w:type="dxa"/>
            <w:shd w:val="clear" w:color="auto" w:fill="FFFFFF" w:themeFill="background1"/>
          </w:tcPr>
          <w:p w14:paraId="01BA6495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268" w:type="dxa"/>
            <w:shd w:val="clear" w:color="auto" w:fill="FFFFFF" w:themeFill="background1"/>
          </w:tcPr>
          <w:p w14:paraId="66B1612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Комментарий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3DE8D16A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27B69B7D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2377C4EE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46AA2" w:rsidRPr="00BF2143" w14:paraId="4307A2E4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411CD4" w14:textId="77777777" w:rsidR="00046AA2" w:rsidRPr="00BF2143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FBBC17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76BBEB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o</w:t>
            </w:r>
            <w:r w:rsidRPr="006D5388">
              <w:rPr>
                <w:sz w:val="21"/>
                <w:szCs w:val="21"/>
                <w:lang w:eastAsia="ru-RU"/>
              </w:rPr>
              <w:t>wner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80056F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указанием: Наименования, Реквизитов, Руководителя</w:t>
            </w:r>
          </w:p>
          <w:p w14:paraId="295D71CE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0E3B6B2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AE46963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ABC093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046AA2" w:rsidRPr="00BF2143" w14:paraId="2FA27269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00D65A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62C0627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Владельца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F4B64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016670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14C38359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2</w:t>
            </w:r>
            <w:r w:rsidR="00E33296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B92AAB3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4AB65CD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6D3BF8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046AA2" w:rsidRPr="00BF2143" w14:paraId="1E01D60B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0BED68" w14:textId="77777777" w:rsidR="00046AA2" w:rsidRPr="00BF2143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29F584B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0B00DA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p</w:t>
            </w:r>
            <w:r w:rsidRPr="008B4125">
              <w:rPr>
                <w:sz w:val="21"/>
                <w:szCs w:val="21"/>
              </w:rPr>
              <w:t>rincipal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2C693C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5CE0BED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AC3095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4D0816C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046AA2" w:rsidRPr="00BF2143" w14:paraId="534F65A3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7D1440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7EB431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Доверителя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D38695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CDEC03E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3</w:t>
            </w:r>
            <w:r w:rsidR="00E33296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881FA9E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784F0B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B7D5C6C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046AA2" w:rsidRPr="00BF2143" w14:paraId="43A862E4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7FB0638" w14:textId="77777777" w:rsidR="00046AA2" w:rsidRPr="00BF2143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2A4A50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71D334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r</w:t>
            </w:r>
            <w:r w:rsidRPr="008B4125">
              <w:rPr>
                <w:sz w:val="21"/>
                <w:szCs w:val="21"/>
              </w:rPr>
              <w:t>epresentative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AC03A32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574DD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E14748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787EE1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046AA2" w:rsidRPr="00BF2143" w14:paraId="31C633F7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E6A6E9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9E0992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Тип Уполномоченного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E1E01C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D5F633F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6F6F2FE4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E33296" w:rsidRPr="00BF2143">
              <w:t xml:space="preserve">Таблица </w:t>
            </w:r>
            <w:r w:rsidR="00E33296">
              <w:rPr>
                <w:noProof/>
              </w:rPr>
              <w:t>4</w:t>
            </w:r>
            <w:r w:rsidR="00E33296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178D2D0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1E0507F0" w14:textId="77777777" w:rsidR="00046AA2" w:rsidRPr="00BF2143" w:rsidRDefault="00046AA2" w:rsidP="00AD040D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Сертификат,</w:t>
            </w:r>
          </w:p>
          <w:p w14:paraId="420E43FA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85293BB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FA3277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6EEEA6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046AA2" w:rsidRPr="00BF2143" w14:paraId="375C0EAA" w14:textId="77777777" w:rsidTr="00817772">
        <w:tc>
          <w:tcPr>
            <w:tcW w:w="851" w:type="dxa"/>
            <w:shd w:val="clear" w:color="auto" w:fill="D9D9D9" w:themeFill="background1" w:themeFillShade="D9"/>
          </w:tcPr>
          <w:p w14:paraId="1BC46685" w14:textId="77777777" w:rsidR="00046AA2" w:rsidRPr="00BF2143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7"/>
            <w:shd w:val="clear" w:color="auto" w:fill="D9D9D9" w:themeFill="background1" w:themeFillShade="D9"/>
          </w:tcPr>
          <w:p w14:paraId="589DC359" w14:textId="77777777" w:rsidR="00046AA2" w:rsidRPr="008B4125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b/>
              </w:rPr>
              <w:t>Полномочия</w:t>
            </w:r>
            <w:r>
              <w:rPr>
                <w:b/>
                <w:lang w:val="en-US"/>
              </w:rPr>
              <w:t xml:space="preserve"> (</w:t>
            </w:r>
            <w:r w:rsidRPr="008B4125">
              <w:rPr>
                <w:b/>
                <w:lang w:val="en-US"/>
              </w:rPr>
              <w:t>authority</w:t>
            </w:r>
            <w:r>
              <w:rPr>
                <w:b/>
                <w:lang w:val="en-US"/>
              </w:rPr>
              <w:t>)</w:t>
            </w:r>
          </w:p>
        </w:tc>
      </w:tr>
      <w:tr w:rsidR="00046AA2" w:rsidRPr="00BF2143" w14:paraId="5F02246F" w14:textId="77777777" w:rsidTr="00817772">
        <w:tc>
          <w:tcPr>
            <w:tcW w:w="851" w:type="dxa"/>
          </w:tcPr>
          <w:p w14:paraId="61AB67B9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07B7077E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полномочия</w:t>
            </w:r>
          </w:p>
        </w:tc>
        <w:tc>
          <w:tcPr>
            <w:tcW w:w="1276" w:type="dxa"/>
          </w:tcPr>
          <w:p w14:paraId="13A713BD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375" w:type="dxa"/>
            <w:gridSpan w:val="2"/>
          </w:tcPr>
          <w:p w14:paraId="0BACFE86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Классификатор полномочий</w:t>
            </w:r>
          </w:p>
          <w:p w14:paraId="06AD0B63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правочник «Полномочия»)</w:t>
            </w:r>
          </w:p>
          <w:p w14:paraId="379A8AFD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3ED2E453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</w:tcPr>
          <w:p w14:paraId="3B8E2AE1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</w:tcPr>
          <w:p w14:paraId="580FD4B3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701" w:type="dxa"/>
          </w:tcPr>
          <w:p w14:paraId="725FC47F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ФСС_РФ_Код</w:t>
            </w:r>
            <w:proofErr w:type="gramStart"/>
            <w:r w:rsidRPr="00BF2143">
              <w:rPr>
                <w:i/>
                <w:sz w:val="21"/>
                <w:szCs w:val="21"/>
                <w:lang w:eastAsia="ru-RU"/>
              </w:rPr>
              <w:t>1</w:t>
            </w:r>
            <w:proofErr w:type="gramEnd"/>
          </w:p>
        </w:tc>
      </w:tr>
      <w:tr w:rsidR="00046AA2" w:rsidRPr="00BF2143" w14:paraId="6F22A77F" w14:textId="77777777" w:rsidTr="00817772">
        <w:tc>
          <w:tcPr>
            <w:tcW w:w="851" w:type="dxa"/>
            <w:tcBorders>
              <w:bottom w:val="single" w:sz="4" w:space="0" w:color="auto"/>
            </w:tcBorders>
          </w:tcPr>
          <w:p w14:paraId="703CB088" w14:textId="77777777" w:rsidR="00046AA2" w:rsidRPr="00BF2143" w:rsidRDefault="00046AA2" w:rsidP="009930DB">
            <w:pPr>
              <w:pStyle w:val="afa"/>
              <w:widowControl/>
              <w:numPr>
                <w:ilvl w:val="3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34D350F" w14:textId="77777777" w:rsidR="00046AA2" w:rsidRPr="00BF2143" w:rsidRDefault="00046AA2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Передоверие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3F9709E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2375" w:type="dxa"/>
            <w:gridSpan w:val="2"/>
            <w:tcBorders>
              <w:bottom w:val="single" w:sz="4" w:space="0" w:color="auto"/>
            </w:tcBorders>
          </w:tcPr>
          <w:p w14:paraId="33623404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 возможности передоверять</w:t>
            </w:r>
          </w:p>
          <w:p w14:paraId="59725664" w14:textId="77777777" w:rsidR="00046AA2" w:rsidRPr="00BF2143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признака использования обезличенной подписи. Если Уполномоченный является Юр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ицо </w:t>
            </w:r>
            <w:r>
              <w:rPr>
                <w:sz w:val="21"/>
                <w:szCs w:val="21"/>
                <w:lang w:eastAsia="ru-RU"/>
              </w:rPr>
              <w:t xml:space="preserve">, Электронный </w:t>
            </w:r>
            <w:r>
              <w:rPr>
                <w:sz w:val="21"/>
                <w:szCs w:val="21"/>
                <w:lang w:eastAsia="ru-RU"/>
              </w:rPr>
              <w:lastRenderedPageBreak/>
              <w:t xml:space="preserve">Сертификат </w:t>
            </w:r>
            <w:r w:rsidRPr="00BF2143">
              <w:rPr>
                <w:sz w:val="21"/>
                <w:szCs w:val="21"/>
                <w:lang w:eastAsia="ru-RU"/>
              </w:rPr>
              <w:t>или Физ.лицо, зарегистрированное как предприниматель, то передоверие невозможно.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2692B79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B57F12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D8C5A2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</w:tr>
      <w:tr w:rsidR="00046AA2" w:rsidRPr="00BF2143" w14:paraId="5CFBA81B" w14:textId="77777777" w:rsidTr="00817772">
        <w:tc>
          <w:tcPr>
            <w:tcW w:w="851" w:type="dxa"/>
            <w:shd w:val="clear" w:color="auto" w:fill="D9D9D9" w:themeFill="background1" w:themeFillShade="D9"/>
          </w:tcPr>
          <w:p w14:paraId="1F80B690" w14:textId="77777777" w:rsidR="00046AA2" w:rsidRPr="00BF2143" w:rsidRDefault="00046AA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7E87CB8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D05607C" w14:textId="77777777" w:rsidR="00046AA2" w:rsidRPr="00BF2143" w:rsidRDefault="00046AA2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375" w:type="dxa"/>
            <w:gridSpan w:val="2"/>
            <w:shd w:val="clear" w:color="auto" w:fill="D9D9D9" w:themeFill="background1" w:themeFillShade="D9"/>
          </w:tcPr>
          <w:p w14:paraId="72532D04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7BF2E697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0851D87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DCA8274" w14:textId="77777777" w:rsidR="00046AA2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17772" w:rsidRPr="00817772" w14:paraId="15D10FAC" w14:textId="77777777" w:rsidTr="00817772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2469EE" w14:textId="77777777" w:rsidR="00817772" w:rsidRPr="00817772" w:rsidRDefault="00817772" w:rsidP="009930DB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00C95E" w14:textId="31527DA9" w:rsidR="00817772" w:rsidRPr="00817772" w:rsidRDefault="00817772" w:rsidP="00AD040D">
            <w:pPr>
              <w:widowControl/>
              <w:spacing w:after="0"/>
              <w:ind w:left="0"/>
              <w:rPr>
                <w:b/>
              </w:rPr>
            </w:pPr>
            <w:r w:rsidRPr="00817772">
              <w:rPr>
                <w:b/>
              </w:rPr>
              <w:t>Результат об ошибке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3A095E" w14:textId="44AB9A5B" w:rsidR="00817772" w:rsidRPr="00817772" w:rsidRDefault="00817772" w:rsidP="00AD040D">
            <w:pPr>
              <w:widowControl/>
              <w:spacing w:after="0"/>
              <w:ind w:left="0"/>
            </w:pPr>
            <w:r w:rsidRPr="00817772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375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4863C67" w14:textId="77777777" w:rsidR="00817772" w:rsidRPr="00817772" w:rsidRDefault="00817772" w:rsidP="00AD040D">
            <w:pPr>
              <w:widowControl/>
              <w:spacing w:after="0"/>
              <w:ind w:left="0"/>
            </w:pP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C832C7" w14:textId="064D665C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50E3C6" w14:textId="625C8DF8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3ED07C" w14:textId="77777777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17772" w:rsidRPr="00817772" w14:paraId="68BEABE6" w14:textId="77777777" w:rsidTr="00817772">
        <w:tc>
          <w:tcPr>
            <w:tcW w:w="851" w:type="dxa"/>
            <w:shd w:val="clear" w:color="auto" w:fill="FFFFFF" w:themeFill="background1"/>
          </w:tcPr>
          <w:p w14:paraId="1052FF2C" w14:textId="77777777" w:rsidR="00817772" w:rsidRPr="00817772" w:rsidRDefault="0081777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B13EB9D" w14:textId="13BF45ED" w:rsidR="00817772" w:rsidRPr="00817772" w:rsidRDefault="00817772" w:rsidP="00AD040D">
            <w:pPr>
              <w:widowControl/>
              <w:spacing w:after="0"/>
              <w:ind w:left="0"/>
              <w:rPr>
                <w:b/>
              </w:rPr>
            </w:pPr>
            <w:r w:rsidRPr="00817772">
              <w:rPr>
                <w:b/>
              </w:rPr>
              <w:t>Идентификатор</w:t>
            </w:r>
          </w:p>
        </w:tc>
        <w:tc>
          <w:tcPr>
            <w:tcW w:w="1276" w:type="dxa"/>
            <w:shd w:val="clear" w:color="auto" w:fill="FFFFFF" w:themeFill="background1"/>
          </w:tcPr>
          <w:p w14:paraId="2642BB75" w14:textId="77777777" w:rsidR="00817772" w:rsidRPr="00817772" w:rsidRDefault="00817772" w:rsidP="00AD040D">
            <w:pPr>
              <w:widowControl/>
              <w:spacing w:after="0"/>
              <w:ind w:left="0"/>
            </w:pPr>
          </w:p>
        </w:tc>
        <w:tc>
          <w:tcPr>
            <w:tcW w:w="2375" w:type="dxa"/>
            <w:gridSpan w:val="2"/>
            <w:shd w:val="clear" w:color="auto" w:fill="FFFFFF" w:themeFill="background1"/>
          </w:tcPr>
          <w:p w14:paraId="2BEA5EFA" w14:textId="77777777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17772">
              <w:rPr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594A7A68" w14:textId="77777777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946BC9A" w14:textId="77777777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17772">
              <w:rPr>
                <w:sz w:val="21"/>
                <w:szCs w:val="21"/>
                <w:lang w:val="en-US" w:eastAsia="ru-RU"/>
              </w:rPr>
              <w:t>UUID</w:t>
            </w:r>
            <w:r w:rsidRPr="00817772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817772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817772">
              <w:rPr>
                <w:sz w:val="21"/>
                <w:szCs w:val="21"/>
                <w:lang w:eastAsia="ru-RU"/>
              </w:rPr>
              <w:t>.</w:t>
            </w:r>
          </w:p>
          <w:p w14:paraId="691E2DAD" w14:textId="49BE2B19" w:rsidR="00817772" w:rsidRPr="00817772" w:rsidRDefault="00817772" w:rsidP="00AD040D">
            <w:pPr>
              <w:widowControl/>
              <w:spacing w:after="0"/>
              <w:ind w:left="0"/>
              <w:rPr>
                <w:lang w:val="en-US"/>
              </w:rPr>
            </w:pPr>
            <w:r w:rsidRPr="00817772">
              <w:rPr>
                <w:sz w:val="21"/>
                <w:szCs w:val="21"/>
                <w:lang w:eastAsia="ru-RU"/>
              </w:rPr>
              <w:t>По</w:t>
            </w:r>
            <w:r w:rsidRPr="00817772">
              <w:rPr>
                <w:sz w:val="21"/>
                <w:szCs w:val="21"/>
                <w:lang w:val="en-US" w:eastAsia="ru-RU"/>
              </w:rPr>
              <w:t xml:space="preserve"> </w:t>
            </w:r>
            <w:r w:rsidRPr="00817772">
              <w:rPr>
                <w:sz w:val="21"/>
                <w:szCs w:val="21"/>
                <w:lang w:eastAsia="ru-RU"/>
              </w:rPr>
              <w:t>маске</w:t>
            </w:r>
            <w:r w:rsidRPr="00817772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885" w:type="dxa"/>
            <w:shd w:val="clear" w:color="auto" w:fill="FFFFFF" w:themeFill="background1"/>
          </w:tcPr>
          <w:p w14:paraId="45CB2C33" w14:textId="1F883F0B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E6B7F04" w14:textId="77777777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CF471CE" w14:textId="48E73E1F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84</w:t>
            </w:r>
            <w:r w:rsidRPr="00817772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817772" w:rsidRPr="00817772" w14:paraId="6DFC799B" w14:textId="77777777" w:rsidTr="00817772">
        <w:tc>
          <w:tcPr>
            <w:tcW w:w="851" w:type="dxa"/>
            <w:shd w:val="clear" w:color="auto" w:fill="FFFFFF" w:themeFill="background1"/>
          </w:tcPr>
          <w:p w14:paraId="278AA413" w14:textId="77777777" w:rsidR="00817772" w:rsidRPr="00817772" w:rsidRDefault="0081777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CC54638" w14:textId="09D232BD" w:rsidR="00817772" w:rsidRPr="00817772" w:rsidRDefault="00817772" w:rsidP="00AD040D">
            <w:pPr>
              <w:widowControl/>
              <w:spacing w:after="0"/>
              <w:ind w:left="0"/>
              <w:rPr>
                <w:b/>
              </w:rPr>
            </w:pPr>
            <w:r w:rsidRPr="00817772">
              <w:rPr>
                <w:b/>
              </w:rPr>
              <w:t>Код ошибки</w:t>
            </w:r>
          </w:p>
        </w:tc>
        <w:tc>
          <w:tcPr>
            <w:tcW w:w="1276" w:type="dxa"/>
            <w:shd w:val="clear" w:color="auto" w:fill="FFFFFF" w:themeFill="background1"/>
          </w:tcPr>
          <w:p w14:paraId="0723999B" w14:textId="5FF120B3" w:rsidR="00817772" w:rsidRPr="00817772" w:rsidRDefault="00817772" w:rsidP="00AD040D">
            <w:pPr>
              <w:widowControl/>
              <w:spacing w:after="0"/>
              <w:ind w:left="0"/>
            </w:pPr>
            <w:r w:rsidRPr="00817772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375" w:type="dxa"/>
            <w:gridSpan w:val="2"/>
            <w:shd w:val="clear" w:color="auto" w:fill="FFFFFF" w:themeFill="background1"/>
          </w:tcPr>
          <w:p w14:paraId="7BC878D1" w14:textId="77777777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shd w:val="clear" w:color="auto" w:fill="FFFFFF" w:themeFill="background1"/>
          </w:tcPr>
          <w:p w14:paraId="54CFDBE4" w14:textId="40805B07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45339E4F" w14:textId="1730F9E1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701" w:type="dxa"/>
            <w:shd w:val="clear" w:color="auto" w:fill="FFFFFF" w:themeFill="background1"/>
          </w:tcPr>
          <w:p w14:paraId="684D066D" w14:textId="77777777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17772" w:rsidRPr="00817772" w14:paraId="40EBB955" w14:textId="77777777" w:rsidTr="00817772">
        <w:tc>
          <w:tcPr>
            <w:tcW w:w="851" w:type="dxa"/>
            <w:shd w:val="clear" w:color="auto" w:fill="FFFFFF" w:themeFill="background1"/>
          </w:tcPr>
          <w:p w14:paraId="35BA82CC" w14:textId="77777777" w:rsidR="00817772" w:rsidRPr="00817772" w:rsidRDefault="0081777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F38ABF1" w14:textId="2E31D144" w:rsidR="00817772" w:rsidRPr="00817772" w:rsidRDefault="00817772" w:rsidP="00AD040D">
            <w:pPr>
              <w:widowControl/>
              <w:spacing w:after="0"/>
              <w:ind w:left="0"/>
              <w:rPr>
                <w:b/>
              </w:rPr>
            </w:pPr>
            <w:r w:rsidRPr="00817772">
              <w:rPr>
                <w:b/>
              </w:rPr>
              <w:t>Сообщение об ошибке</w:t>
            </w:r>
          </w:p>
        </w:tc>
        <w:tc>
          <w:tcPr>
            <w:tcW w:w="1276" w:type="dxa"/>
            <w:shd w:val="clear" w:color="auto" w:fill="FFFFFF" w:themeFill="background1"/>
          </w:tcPr>
          <w:p w14:paraId="4C29229A" w14:textId="4835D9F2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17772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375" w:type="dxa"/>
            <w:gridSpan w:val="2"/>
            <w:shd w:val="clear" w:color="auto" w:fill="FFFFFF" w:themeFill="background1"/>
          </w:tcPr>
          <w:p w14:paraId="612156EB" w14:textId="77777777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shd w:val="clear" w:color="auto" w:fill="FFFFFF" w:themeFill="background1"/>
          </w:tcPr>
          <w:p w14:paraId="57106191" w14:textId="54F6F440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2A7BDC9B" w14:textId="21052533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6CCAF37B" w14:textId="77777777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17772" w:rsidRPr="00817772" w14:paraId="6141C950" w14:textId="77777777" w:rsidTr="00817772">
        <w:tc>
          <w:tcPr>
            <w:tcW w:w="851" w:type="dxa"/>
            <w:shd w:val="clear" w:color="auto" w:fill="FFFFFF" w:themeFill="background1"/>
          </w:tcPr>
          <w:p w14:paraId="100C6E6D" w14:textId="77777777" w:rsidR="00817772" w:rsidRPr="00817772" w:rsidRDefault="00817772" w:rsidP="009930DB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7F5031F" w14:textId="33D4DAB4" w:rsidR="00817772" w:rsidRPr="00817772" w:rsidRDefault="00817772" w:rsidP="00AD040D">
            <w:pPr>
              <w:widowControl/>
              <w:spacing w:after="0"/>
              <w:ind w:left="0"/>
              <w:rPr>
                <w:b/>
              </w:rPr>
            </w:pPr>
            <w:r w:rsidRPr="00817772">
              <w:rPr>
                <w:b/>
              </w:rPr>
              <w:t>Рекомендации</w:t>
            </w:r>
          </w:p>
        </w:tc>
        <w:tc>
          <w:tcPr>
            <w:tcW w:w="1276" w:type="dxa"/>
            <w:shd w:val="clear" w:color="auto" w:fill="FFFFFF" w:themeFill="background1"/>
          </w:tcPr>
          <w:p w14:paraId="1D858698" w14:textId="07D700AA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17772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2375" w:type="dxa"/>
            <w:gridSpan w:val="2"/>
            <w:shd w:val="clear" w:color="auto" w:fill="FFFFFF" w:themeFill="background1"/>
          </w:tcPr>
          <w:p w14:paraId="26892FE4" w14:textId="77777777" w:rsidR="00817772" w:rsidRPr="00817772" w:rsidRDefault="0081777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  <w:shd w:val="clear" w:color="auto" w:fill="FFFFFF" w:themeFill="background1"/>
          </w:tcPr>
          <w:p w14:paraId="77FEF9EB" w14:textId="5E4121FE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0BC6A024" w14:textId="03C1FBDF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17772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5DFA2A9E" w14:textId="77777777" w:rsidR="00817772" w:rsidRPr="00817772" w:rsidRDefault="0081777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23B064C" w14:textId="56999470" w:rsidR="003408B8" w:rsidRPr="00817772" w:rsidRDefault="00CC1530" w:rsidP="00AD040D">
      <w:pPr>
        <w:pStyle w:val="4"/>
        <w:rPr>
          <w:rFonts w:ascii="Times New Roman" w:hAnsi="Times New Roman"/>
        </w:rPr>
      </w:pPr>
      <w:bookmarkStart w:id="62" w:name="_Toc81991526"/>
      <w:r w:rsidRPr="00817772">
        <w:rPr>
          <w:rFonts w:ascii="Times New Roman" w:hAnsi="Times New Roman"/>
        </w:rPr>
        <w:t>Пример</w:t>
      </w:r>
      <w:r w:rsidR="007E4B69" w:rsidRPr="00817772">
        <w:rPr>
          <w:rFonts w:ascii="Times New Roman" w:hAnsi="Times New Roman"/>
        </w:rPr>
        <w:t xml:space="preserve"> </w:t>
      </w:r>
      <w:r w:rsidR="007E4B69" w:rsidRPr="00817772">
        <w:rPr>
          <w:rFonts w:ascii="Times New Roman" w:hAnsi="Times New Roman"/>
          <w:lang w:val="en-US"/>
        </w:rPr>
        <w:t>XML</w:t>
      </w:r>
      <w:r w:rsidR="007E4B69" w:rsidRPr="00817772">
        <w:rPr>
          <w:rFonts w:ascii="Times New Roman" w:hAnsi="Times New Roman"/>
        </w:rPr>
        <w:t xml:space="preserve"> файла ответа на запрос Эл.Доверенности</w:t>
      </w:r>
      <w:bookmarkEnd w:id="62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114205" w14:paraId="7241A869" w14:textId="77777777" w:rsidTr="00106D77">
        <w:tc>
          <w:tcPr>
            <w:tcW w:w="9854" w:type="dxa"/>
          </w:tcPr>
          <w:p w14:paraId="0841FFE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>&lt;urn:powerOfAttorneyResponse xmlns:urn="urn:ru:fss:integration:types:pa:v01" xmlns:v01="http://www.fss.ru/integration/types/common/v01"&gt;</w:t>
            </w:r>
          </w:p>
          <w:p w14:paraId="6703492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0419A61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&lt;urn:powerOfAttorney Id="string"&gt;</w:t>
            </w:r>
          </w:p>
          <w:p w14:paraId="6705D38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&lt;urn:systemInfo&gt;</w:t>
            </w:r>
          </w:p>
          <w:p w14:paraId="65903EE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&lt;v01:specVersion&gt;string&lt;/v01:specVersion&gt;</w:t>
            </w:r>
          </w:p>
          <w:p w14:paraId="69C9F67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&lt;v01:software&gt;string&lt;/v01:software&gt;</w:t>
            </w:r>
          </w:p>
          <w:p w14:paraId="0401F9B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&lt;v01:softwareVersion&gt;string&lt;/v01:softwareVersion&gt;</w:t>
            </w:r>
          </w:p>
          <w:p w14:paraId="5AD4E4C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&lt;/urn:systemInfo&gt;</w:t>
            </w:r>
          </w:p>
          <w:p w14:paraId="345A5CB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&lt;urn:generalInfo&gt;</w:t>
            </w:r>
          </w:p>
          <w:p w14:paraId="09A3ED4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&lt;urn:uuid&gt;string&lt;/urn:uuid&gt;</w:t>
            </w:r>
          </w:p>
          <w:p w14:paraId="70D2FFA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&lt;urn:startDate&gt;2008-09-29T05:49:45&lt;/urn:startDate&gt;</w:t>
            </w:r>
          </w:p>
          <w:p w14:paraId="69A7A13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&lt;urn:endDate&gt;2014-09-19T03:18:33&lt;/urn:endDate&gt;</w:t>
            </w:r>
          </w:p>
          <w:p w14:paraId="5EE056C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5F6DF90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&lt;urn:comment&gt;string&lt;/urn:comment&gt;</w:t>
            </w:r>
          </w:p>
          <w:p w14:paraId="18F7F24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&lt;/urn:generalInfo&gt;</w:t>
            </w:r>
          </w:p>
          <w:p w14:paraId="7B16CBC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&lt;urn:owner&gt;</w:t>
            </w:r>
          </w:p>
          <w:p w14:paraId="3495B69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&lt;!--You have a CHOICE of the next 3 items at this level--&gt;</w:t>
            </w:r>
          </w:p>
          <w:p w14:paraId="6E8B8CF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&lt;urn:legalOrganization&gt;</w:t>
            </w:r>
          </w:p>
          <w:p w14:paraId="7AAB90B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&lt;urn:fullName&gt;string&lt;/urn:fullName&gt;</w:t>
            </w:r>
          </w:p>
          <w:p w14:paraId="22DC4E3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&lt;urn:jurAddress&gt;string&lt;/urn:jurAddress&gt;</w:t>
            </w:r>
          </w:p>
          <w:p w14:paraId="78B09C2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lastRenderedPageBreak/>
              <w:t xml:space="preserve">        &lt;urn:inn&gt;string&lt;/urn:inn&gt;</w:t>
            </w:r>
          </w:p>
          <w:p w14:paraId="2A640CD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5B4C76A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&lt;urn:kpp&gt;string&lt;/urn:kpp&gt;</w:t>
            </w:r>
          </w:p>
          <w:p w14:paraId="1F71D95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&lt;!--You have a CHOICE of the next 2 items at this level--&gt;</w:t>
            </w:r>
          </w:p>
          <w:p w14:paraId="6DAC8AB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&lt;urn:ogrn&gt;stringstrings&lt;/urn:ogrn&gt;</w:t>
            </w:r>
          </w:p>
          <w:p w14:paraId="0F51943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&lt;urn:foreign&gt;true&lt;/urn:foreign&gt;</w:t>
            </w:r>
          </w:p>
          <w:p w14:paraId="47AF319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&lt;/urn:legalOrganization&gt;</w:t>
            </w:r>
          </w:p>
          <w:p w14:paraId="270DFEC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&lt;urn:legalPerson&gt;</w:t>
            </w:r>
          </w:p>
          <w:p w14:paraId="5EF4672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&lt;urn:firstName&gt;string&lt;/urn:firstName&gt;</w:t>
            </w:r>
          </w:p>
          <w:p w14:paraId="6126CA0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&lt;urn:lastName&gt;string&lt;/urn:lastName&gt;</w:t>
            </w:r>
          </w:p>
          <w:p w14:paraId="2820DCC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0FC2E2F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&lt;urn:middleName&gt;string&lt;/urn:middleName&gt;</w:t>
            </w:r>
          </w:p>
          <w:p w14:paraId="428AC0D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&lt;urn:birthDate&gt;2018-11-01+03:00&lt;/urn:birthDate&gt;</w:t>
            </w:r>
          </w:p>
          <w:p w14:paraId="6014525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&lt;urn:snils&gt;stringstrin&lt;/urn:snils&gt;</w:t>
            </w:r>
          </w:p>
          <w:p w14:paraId="06A7BED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&lt;urn:inn&gt;string&lt;/urn:inn&gt;</w:t>
            </w:r>
          </w:p>
          <w:p w14:paraId="6C50A21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&lt;urn:ogrnip&gt;stringstringstr&lt;/urn:ogrnip&gt;</w:t>
            </w:r>
          </w:p>
          <w:p w14:paraId="6C66DC0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&lt;/urn:legalPerson&gt;</w:t>
            </w:r>
          </w:p>
          <w:p w14:paraId="41135DF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&lt;urn:person&gt;</w:t>
            </w:r>
          </w:p>
          <w:p w14:paraId="1F07D45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&lt;urn:personDocument&gt;</w:t>
            </w:r>
          </w:p>
          <w:p w14:paraId="0A692B9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&lt;urn:identityDocument&gt;61&lt;/urn:identityDocument&gt;</w:t>
            </w:r>
          </w:p>
          <w:p w14:paraId="7FBA764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&lt;urn:series&gt;string&lt;/urn:series&gt;</w:t>
            </w:r>
          </w:p>
          <w:p w14:paraId="2F59737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&lt;urn:number&gt;string&lt;/urn:number&gt;</w:t>
            </w:r>
          </w:p>
          <w:p w14:paraId="15B0647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&lt;urn:issuedDate&gt;2017-05-15&lt;/urn:issuedDate&gt;</w:t>
            </w:r>
          </w:p>
          <w:p w14:paraId="2B0C06B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&lt;urn:issuedBy&gt;string&lt;/urn:issuedBy&gt;</w:t>
            </w:r>
          </w:p>
          <w:p w14:paraId="0769BB1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&lt;/urn:personDocument&gt;</w:t>
            </w:r>
          </w:p>
          <w:p w14:paraId="7E3B7F2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&lt;urn:firstName&gt;string&lt;/urn:firstName&gt;</w:t>
            </w:r>
          </w:p>
          <w:p w14:paraId="4B89E98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&lt;urn:lastName&gt;string&lt;/urn:lastName&gt;</w:t>
            </w:r>
          </w:p>
          <w:p w14:paraId="04D11C0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652D7B5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&lt;urn:middleName&gt;string&lt;/urn:middleName&gt;</w:t>
            </w:r>
          </w:p>
          <w:p w14:paraId="1CE2361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&lt;urn:birthDate&gt;2013-12-21+04:00&lt;/urn:birthDate&gt;</w:t>
            </w:r>
          </w:p>
          <w:p w14:paraId="2D41D6A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&lt;urn:snils&gt;stringstrin&lt;/urn:snils&gt;</w:t>
            </w:r>
          </w:p>
          <w:p w14:paraId="51D4139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&lt;urn:inn&gt;string&lt;/urn:inn&gt;</w:t>
            </w:r>
          </w:p>
          <w:p w14:paraId="500062A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39D619A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&lt;urn:regNum&gt;string&lt;/urn:regNum&gt;</w:t>
            </w:r>
          </w:p>
          <w:p w14:paraId="65A30C3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&lt;/urn:person&gt;</w:t>
            </w:r>
          </w:p>
          <w:p w14:paraId="3B1846B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&lt;/urn:owner&gt;</w:t>
            </w:r>
          </w:p>
          <w:p w14:paraId="2D5D9ED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&lt;urn:principal&gt;</w:t>
            </w:r>
          </w:p>
          <w:p w14:paraId="7BA2849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&lt;urn:person&gt;</w:t>
            </w:r>
          </w:p>
          <w:p w14:paraId="24C4F4A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&lt;urn:personDocument&gt;</w:t>
            </w:r>
          </w:p>
          <w:p w14:paraId="32E9E70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&lt;urn:identityDocument&gt;21&lt;/urn:identityDocument&gt;</w:t>
            </w:r>
          </w:p>
          <w:p w14:paraId="525010B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&lt;urn:series&gt;string&lt;/urn:series&gt;</w:t>
            </w:r>
          </w:p>
          <w:p w14:paraId="649F1AC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&lt;urn:number&gt;string&lt;/urn:number&gt;</w:t>
            </w:r>
          </w:p>
          <w:p w14:paraId="46D2D7E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&lt;urn:issuedDate&gt;2009-10-14&lt;/urn:issuedDate&gt;</w:t>
            </w:r>
          </w:p>
          <w:p w14:paraId="21B2693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&lt;urn:issuedBy&gt;string&lt;/urn:issuedBy&gt;</w:t>
            </w:r>
          </w:p>
          <w:p w14:paraId="547ABC0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&lt;/urn:personDocument&gt;</w:t>
            </w:r>
          </w:p>
          <w:p w14:paraId="038BD44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&lt;urn:firstName&gt;string&lt;/urn:firstName&gt;</w:t>
            </w:r>
          </w:p>
          <w:p w14:paraId="265B4DB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&lt;urn:lastName&gt;string&lt;/urn:lastName&gt;</w:t>
            </w:r>
          </w:p>
          <w:p w14:paraId="17C0EF2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5FA348D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&lt;urn:middleName&gt;string&lt;/urn:middleName&gt;</w:t>
            </w:r>
          </w:p>
          <w:p w14:paraId="162E374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&lt;urn:birthDate&gt;2010-03-18&lt;/urn:birthDate&gt;</w:t>
            </w:r>
          </w:p>
          <w:p w14:paraId="060A4F3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&lt;urn:snils&gt;stringstrin&lt;/urn:snils&gt;</w:t>
            </w:r>
          </w:p>
          <w:p w14:paraId="548ED1D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&lt;urn:inn&gt;string&lt;/urn:inn&gt;</w:t>
            </w:r>
          </w:p>
          <w:p w14:paraId="0614260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&lt;/urn:person&gt;</w:t>
            </w:r>
          </w:p>
          <w:p w14:paraId="4E03B1F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&lt;/urn:principal&gt;</w:t>
            </w:r>
          </w:p>
          <w:p w14:paraId="7ECFE96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&lt;urn:representative&gt;</w:t>
            </w:r>
          </w:p>
          <w:p w14:paraId="093A4B5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&lt;!--You have a CHOICE of the next 4 items at this level--&gt;</w:t>
            </w:r>
          </w:p>
          <w:p w14:paraId="1C684B1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&lt;urn:legalOrganization&gt;</w:t>
            </w:r>
          </w:p>
          <w:p w14:paraId="6815F4C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&lt;urn:fullName&gt;string&lt;/urn:fullName&gt;</w:t>
            </w:r>
          </w:p>
          <w:p w14:paraId="2D5BF89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&lt;urn:jurAddress&gt;string&lt;/urn:jurAddress&gt;</w:t>
            </w:r>
          </w:p>
          <w:p w14:paraId="3C5D911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lastRenderedPageBreak/>
              <w:t xml:space="preserve">        &lt;urn:inn&gt;string&lt;/urn:inn&gt;</w:t>
            </w:r>
          </w:p>
          <w:p w14:paraId="6C93714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6F6D6F6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&lt;urn:kpp&gt;string&lt;/urn:kpp&gt;</w:t>
            </w:r>
          </w:p>
          <w:p w14:paraId="5458C97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&lt;!--You have a CHOICE of the next 2 items at this level--&gt;</w:t>
            </w:r>
          </w:p>
          <w:p w14:paraId="6D35D9D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&lt;urn:ogrn&gt;stringstrings&lt;/urn:ogrn&gt;</w:t>
            </w:r>
          </w:p>
          <w:p w14:paraId="45F2A70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&lt;urn:foreign&gt;true&lt;/urn:foreign&gt;</w:t>
            </w:r>
          </w:p>
          <w:p w14:paraId="08FEB1E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&lt;/urn:legalOrganization&gt;</w:t>
            </w:r>
          </w:p>
          <w:p w14:paraId="2DFBB62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&lt;urn:legalPerson&gt;</w:t>
            </w:r>
          </w:p>
          <w:p w14:paraId="2C87915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&lt;urn:firstName&gt;string&lt;/urn:firstName&gt;</w:t>
            </w:r>
          </w:p>
          <w:p w14:paraId="67E09A8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&lt;urn:lastName&gt;string&lt;/urn:lastName&gt;</w:t>
            </w:r>
          </w:p>
          <w:p w14:paraId="2E948BD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13C5F22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&lt;urn:middleName&gt;string&lt;/urn:middleName&gt;</w:t>
            </w:r>
          </w:p>
          <w:p w14:paraId="2BE69DDA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&lt;urn:birthDate&gt;2018-02-04+03:00&lt;/urn:birthDate&gt;</w:t>
            </w:r>
          </w:p>
          <w:p w14:paraId="4942811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&lt;urn:snils&gt;stringstrin&lt;/urn:snils&gt;</w:t>
            </w:r>
          </w:p>
          <w:p w14:paraId="175E775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&lt;urn:inn&gt;string&lt;/urn:inn&gt;</w:t>
            </w:r>
          </w:p>
          <w:p w14:paraId="1E1427D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&lt;urn:ogrnip&gt;stringstringstr&lt;/urn:ogrnip&gt;</w:t>
            </w:r>
          </w:p>
          <w:p w14:paraId="0649D6B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&lt;/urn:legalPerson&gt;</w:t>
            </w:r>
          </w:p>
          <w:p w14:paraId="59BE583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&lt;urn:person&gt;</w:t>
            </w:r>
          </w:p>
          <w:p w14:paraId="764AD885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&lt;urn:personDocument&gt;</w:t>
            </w:r>
          </w:p>
          <w:p w14:paraId="30615C6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&lt;urn:identityDocument&gt;21&lt;/urn:identityDocument&gt;</w:t>
            </w:r>
          </w:p>
          <w:p w14:paraId="2222BF7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&lt;urn:series&gt;string&lt;/urn:series&gt;</w:t>
            </w:r>
          </w:p>
          <w:p w14:paraId="2A17651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&lt;urn:number&gt;string&lt;/urn:number&gt;</w:t>
            </w:r>
          </w:p>
          <w:p w14:paraId="5E8CD8D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&lt;urn:issuedDate&gt;2005-09-12+04:00&lt;/urn:issuedDate&gt;</w:t>
            </w:r>
          </w:p>
          <w:p w14:paraId="5C66F17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&lt;urn:issuedBy&gt;string&lt;/urn:issuedBy&gt;</w:t>
            </w:r>
          </w:p>
          <w:p w14:paraId="744A41C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&lt;/urn:personDocument&gt;</w:t>
            </w:r>
          </w:p>
          <w:p w14:paraId="5FC9C66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&lt;urn:firstName&gt;string&lt;/urn:firstName&gt;</w:t>
            </w:r>
          </w:p>
          <w:p w14:paraId="5ACC70B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&lt;urn:lastName&gt;string&lt;/urn:lastName&gt;</w:t>
            </w:r>
          </w:p>
          <w:p w14:paraId="700C475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&lt;!--Optional:--&gt;</w:t>
            </w:r>
          </w:p>
          <w:p w14:paraId="221A877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&lt;urn:middleName&gt;string&lt;/urn:middleName&gt;</w:t>
            </w:r>
          </w:p>
          <w:p w14:paraId="6ECAA6A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&lt;urn:birthDate&gt;2006-11-29&lt;/urn:birthDate&gt;</w:t>
            </w:r>
          </w:p>
          <w:p w14:paraId="6F67719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&lt;urn:snils&gt;stringstrin&lt;/urn:snils&gt;</w:t>
            </w:r>
          </w:p>
          <w:p w14:paraId="6E7E68E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&lt;urn:inn&gt;string&lt;/urn:inn&gt;</w:t>
            </w:r>
          </w:p>
          <w:p w14:paraId="028C44A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&lt;/urn:person&gt;</w:t>
            </w:r>
          </w:p>
          <w:p w14:paraId="5A32C4E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&lt;urn:certificate&gt;string&lt;/urn:certificate&gt;</w:t>
            </w:r>
          </w:p>
          <w:p w14:paraId="68B8FD5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&lt;urn:authorities&gt;</w:t>
            </w:r>
          </w:p>
          <w:p w14:paraId="1BDC6D51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&lt;!--1 or more repetitions:--&gt;</w:t>
            </w:r>
          </w:p>
          <w:p w14:paraId="725A8D6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&lt;urn:authority&gt;</w:t>
            </w:r>
          </w:p>
          <w:p w14:paraId="16F04FA3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  &lt;urn:mnemonic entrustment="false"&gt;string&lt;/urn:mnemonic&gt;</w:t>
            </w:r>
          </w:p>
          <w:p w14:paraId="1C2BED2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  &lt;/urn:authority&gt;</w:t>
            </w:r>
          </w:p>
          <w:p w14:paraId="5C365300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&lt;/urn:authorities&gt;</w:t>
            </w:r>
          </w:p>
          <w:p w14:paraId="2B1B12AC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&lt;/urn:representative&gt;</w:t>
            </w:r>
          </w:p>
          <w:p w14:paraId="48A82AF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&lt;/urn:powerOfAttorney&gt;</w:t>
            </w:r>
          </w:p>
          <w:p w14:paraId="768662A8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&lt;!--Optional:--&gt;</w:t>
            </w:r>
          </w:p>
          <w:p w14:paraId="1C83C80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&lt;urn:protocol&gt;</w:t>
            </w:r>
          </w:p>
          <w:p w14:paraId="069EB90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&lt;!--Zero or more repetitions:--&gt;</w:t>
            </w:r>
          </w:p>
          <w:p w14:paraId="122DD3C9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&lt;urn:message&gt;</w:t>
            </w:r>
          </w:p>
          <w:p w14:paraId="03227202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&lt;urn:mnemonic&gt;string&lt;/urn:mnemonic&gt;</w:t>
            </w:r>
          </w:p>
          <w:p w14:paraId="5B7C5BBD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&lt;urn:level&gt;INFO&lt;/urn:level&gt;</w:t>
            </w:r>
          </w:p>
          <w:p w14:paraId="4CD85786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22A295CF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&lt;urn:comment&gt;string&lt;/urn:comment&gt;</w:t>
            </w:r>
          </w:p>
          <w:p w14:paraId="5259EFC7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&lt;!--Optional:--&gt;</w:t>
            </w:r>
          </w:p>
          <w:p w14:paraId="5F508D5E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  &lt;urn:recommendation&gt;string&lt;/urn:recommendation&gt;</w:t>
            </w:r>
          </w:p>
          <w:p w14:paraId="304C3474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  &lt;/urn:message&gt;</w:t>
            </w:r>
          </w:p>
          <w:p w14:paraId="76850FCB" w14:textId="77777777" w:rsidR="00114205" w:rsidRPr="00114205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 xml:space="preserve">  &lt;/urn:protocol&gt;</w:t>
            </w:r>
          </w:p>
          <w:p w14:paraId="5938C746" w14:textId="36B341F1" w:rsidR="00106D77" w:rsidRPr="00BF2143" w:rsidRDefault="00114205" w:rsidP="00114205">
            <w:pPr>
              <w:widowControl/>
              <w:spacing w:after="0"/>
              <w:ind w:left="0"/>
              <w:rPr>
                <w:lang w:val="en-US"/>
              </w:rPr>
            </w:pPr>
            <w:r w:rsidRPr="00114205">
              <w:rPr>
                <w:lang w:val="en-US"/>
              </w:rPr>
              <w:t>&lt;/urn:powerOfAttorneyResponse&gt;</w:t>
            </w:r>
          </w:p>
        </w:tc>
      </w:tr>
    </w:tbl>
    <w:p w14:paraId="7B03C4F3" w14:textId="3A3A9D6E" w:rsidR="00CC1530" w:rsidRPr="00BF2143" w:rsidRDefault="00CC1530">
      <w:pPr>
        <w:widowControl/>
        <w:spacing w:after="0"/>
        <w:ind w:left="0"/>
        <w:rPr>
          <w:lang w:val="en-US"/>
        </w:rPr>
      </w:pPr>
      <w:r w:rsidRPr="00BF2143">
        <w:rPr>
          <w:lang w:val="en-US"/>
        </w:rPr>
        <w:lastRenderedPageBreak/>
        <w:br w:type="page"/>
      </w:r>
    </w:p>
    <w:p w14:paraId="3BB1E079" w14:textId="77777777" w:rsidR="00CC1530" w:rsidRPr="00BF2143" w:rsidRDefault="00CC1530" w:rsidP="00756B32">
      <w:pPr>
        <w:spacing w:after="0"/>
        <w:rPr>
          <w:lang w:val="en-US"/>
        </w:rPr>
      </w:pPr>
    </w:p>
    <w:p w14:paraId="30A239FF" w14:textId="77344546" w:rsidR="00CE5FB1" w:rsidRPr="00550B78" w:rsidRDefault="00E12051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  <w:color w:val="A6A6A6" w:themeColor="background1" w:themeShade="A6"/>
        </w:rPr>
      </w:pPr>
      <w:bookmarkStart w:id="63" w:name="_Toc81991527"/>
      <w:bookmarkStart w:id="64" w:name="_Toc82168546"/>
      <w:r>
        <w:rPr>
          <w:rStyle w:val="pt-a1-000032"/>
          <w:rFonts w:ascii="Times New Roman" w:hAnsi="Times New Roman"/>
          <w:color w:val="A6A6A6" w:themeColor="background1" w:themeShade="A6"/>
        </w:rPr>
        <w:t xml:space="preserve">Проект - </w:t>
      </w:r>
      <w:r w:rsidR="00390001" w:rsidRPr="00550B78">
        <w:rPr>
          <w:rStyle w:val="pt-a1-000032"/>
          <w:rFonts w:ascii="Times New Roman" w:hAnsi="Times New Roman"/>
          <w:color w:val="A6A6A6" w:themeColor="background1" w:themeShade="A6"/>
        </w:rPr>
        <w:t>Описание процесса обмена «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Запрос</w:t>
      </w:r>
      <w:r w:rsidR="00390001"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списка</w:t>
      </w:r>
      <w:r w:rsidR="00390001"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полномочий</w:t>
      </w:r>
      <w:r w:rsidR="00390001"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Уполномоченного</w:t>
      </w:r>
      <w:r w:rsidR="00390001" w:rsidRPr="00550B78">
        <w:rPr>
          <w:rStyle w:val="pt-a1-000032"/>
          <w:rFonts w:ascii="Times New Roman" w:hAnsi="Times New Roman"/>
          <w:color w:val="A6A6A6" w:themeColor="background1" w:themeShade="A6"/>
        </w:rPr>
        <w:t>»</w:t>
      </w:r>
      <w:bookmarkEnd w:id="63"/>
      <w:bookmarkEnd w:id="64"/>
    </w:p>
    <w:p w14:paraId="27FB5104" w14:textId="0A83471B" w:rsidR="00DA6CF4" w:rsidRPr="00550B78" w:rsidRDefault="00390001" w:rsidP="009930DB">
      <w:pPr>
        <w:pStyle w:val="4"/>
        <w:numPr>
          <w:ilvl w:val="3"/>
          <w:numId w:val="37"/>
        </w:numPr>
        <w:rPr>
          <w:rFonts w:ascii="Times New Roman" w:hAnsi="Times New Roman"/>
          <w:color w:val="A6A6A6" w:themeColor="background1" w:themeShade="A6"/>
        </w:rPr>
      </w:pPr>
      <w:bookmarkStart w:id="65" w:name="_Toc81991528"/>
      <w:r w:rsidRPr="00550B78">
        <w:rPr>
          <w:rFonts w:ascii="Times New Roman" w:hAnsi="Times New Roman"/>
          <w:color w:val="A6A6A6" w:themeColor="background1" w:themeShade="A6"/>
        </w:rPr>
        <w:t>Атрибутивный состав «Запрос списка полномочий Уполномоченного» (</w:t>
      </w:r>
      <w:r w:rsidR="00C032EB" w:rsidRPr="00550B78">
        <w:rPr>
          <w:rFonts w:ascii="Times New Roman" w:hAnsi="Times New Roman"/>
          <w:color w:val="A6A6A6" w:themeColor="background1" w:themeShade="A6"/>
          <w:lang w:val="en-US"/>
        </w:rPr>
        <w:t>representativeAuthorityListRequest</w:t>
      </w:r>
      <w:r w:rsidRPr="00550B78">
        <w:rPr>
          <w:rFonts w:ascii="Times New Roman" w:hAnsi="Times New Roman"/>
          <w:color w:val="A6A6A6" w:themeColor="background1" w:themeShade="A6"/>
        </w:rPr>
        <w:t>)</w:t>
      </w:r>
      <w:bookmarkEnd w:id="65"/>
    </w:p>
    <w:p w14:paraId="5D7E0E02" w14:textId="332B312F" w:rsidR="003408B8" w:rsidRPr="00550B78" w:rsidRDefault="003408B8" w:rsidP="00AD040D">
      <w:pPr>
        <w:pStyle w:val="affe"/>
        <w:keepNext/>
        <w:spacing w:line="240" w:lineRule="auto"/>
        <w:jc w:val="right"/>
        <w:rPr>
          <w:color w:val="A6A6A6" w:themeColor="background1" w:themeShade="A6"/>
        </w:rPr>
      </w:pPr>
      <w:bookmarkStart w:id="66" w:name="_Ref77339202"/>
      <w:r w:rsidRPr="00550B78">
        <w:rPr>
          <w:color w:val="A6A6A6" w:themeColor="background1" w:themeShade="A6"/>
        </w:rPr>
        <w:t xml:space="preserve">Таблица </w:t>
      </w:r>
      <w:r w:rsidR="00650EEB" w:rsidRPr="00550B78">
        <w:rPr>
          <w:color w:val="A6A6A6" w:themeColor="background1" w:themeShade="A6"/>
        </w:rPr>
        <w:fldChar w:fldCharType="begin"/>
      </w:r>
      <w:r w:rsidR="00650EEB" w:rsidRPr="00550B78">
        <w:rPr>
          <w:color w:val="A6A6A6" w:themeColor="background1" w:themeShade="A6"/>
        </w:rPr>
        <w:instrText xml:space="preserve"> SEQ Таблица \* ARABIC </w:instrText>
      </w:r>
      <w:r w:rsidR="00650EEB" w:rsidRPr="00550B78">
        <w:rPr>
          <w:color w:val="A6A6A6" w:themeColor="background1" w:themeShade="A6"/>
        </w:rPr>
        <w:fldChar w:fldCharType="separate"/>
      </w:r>
      <w:r w:rsidR="00E33296">
        <w:rPr>
          <w:noProof/>
          <w:color w:val="A6A6A6" w:themeColor="background1" w:themeShade="A6"/>
        </w:rPr>
        <w:t>13</w:t>
      </w:r>
      <w:r w:rsidR="00650EEB" w:rsidRPr="00550B78">
        <w:rPr>
          <w:noProof/>
          <w:color w:val="A6A6A6" w:themeColor="background1" w:themeShade="A6"/>
        </w:rPr>
        <w:fldChar w:fldCharType="end"/>
      </w:r>
      <w:bookmarkEnd w:id="66"/>
      <w:r w:rsidRPr="00550B78">
        <w:rPr>
          <w:color w:val="A6A6A6" w:themeColor="background1" w:themeShade="A6"/>
          <w:lang w:val="ru-RU"/>
        </w:rPr>
        <w:t xml:space="preserve"> Запрос списка полномочий Уполномоченного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1276"/>
        <w:gridCol w:w="2410"/>
        <w:gridCol w:w="1559"/>
        <w:gridCol w:w="992"/>
        <w:gridCol w:w="1701"/>
      </w:tblGrid>
      <w:tr w:rsidR="00D9698C" w:rsidRPr="00550B78" w14:paraId="631031A1" w14:textId="77777777" w:rsidTr="00D9698C">
        <w:tc>
          <w:tcPr>
            <w:tcW w:w="426" w:type="dxa"/>
            <w:tcBorders>
              <w:bottom w:val="single" w:sz="4" w:space="0" w:color="auto"/>
            </w:tcBorders>
          </w:tcPr>
          <w:p w14:paraId="47EC4110" w14:textId="77777777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п</w:t>
            </w:r>
            <w:proofErr w:type="gramEnd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D88D096" w14:textId="77777777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2166CFC" w14:textId="28F9F3AB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>
              <w:rPr>
                <w:color w:val="A6A6A6" w:themeColor="background1" w:themeShade="A6"/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4B6F92A" w14:textId="36C65778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A817E99" w14:textId="77777777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4C0370F" w14:textId="11D1641A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>
              <w:rPr>
                <w:color w:val="A6A6A6" w:themeColor="background1" w:themeShade="A6"/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4E29237" w14:textId="24734238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D9698C" w:rsidRPr="00550B78" w14:paraId="05D13CB3" w14:textId="77777777" w:rsidTr="00D9698C">
        <w:tc>
          <w:tcPr>
            <w:tcW w:w="42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D9E4868" w14:textId="77777777" w:rsidR="00D9698C" w:rsidRPr="00550B78" w:rsidRDefault="00D9698C" w:rsidP="009930DB">
            <w:pPr>
              <w:pStyle w:val="afa"/>
              <w:widowControl/>
              <w:numPr>
                <w:ilvl w:val="0"/>
                <w:numId w:val="13"/>
              </w:numPr>
              <w:spacing w:after="0"/>
              <w:ind w:left="142" w:hanging="218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4CA0D7" w14:textId="6F64FA99" w:rsidR="00D9698C" w:rsidRPr="00550B78" w:rsidRDefault="00D9698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9EC00E" w14:textId="637F6E75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D9698C">
              <w:rPr>
                <w:color w:val="A6A6A6" w:themeColor="background1" w:themeShade="A6"/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EEB67F" w14:textId="615FE9F1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указанием: Наименования, Реквизитов, Руководителя</w:t>
            </w:r>
          </w:p>
          <w:p w14:paraId="505DDC44" w14:textId="53DBE3CD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(см</w:t>
            </w:r>
            <w:proofErr w:type="gramStart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.с</w:t>
            </w:r>
            <w:proofErr w:type="gramEnd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 xml:space="preserve">правочник 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fldChar w:fldCharType="begin"/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fldChar w:fldCharType="separate"/>
            </w:r>
            <w:r w:rsidR="00E33296" w:rsidRPr="00E33296">
              <w:rPr>
                <w:color w:val="A6A6A6" w:themeColor="background1" w:themeShade="A6"/>
              </w:rPr>
              <w:t>Справочник «Владелец процесса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fldChar w:fldCharType="end"/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D7F2A5" w14:textId="35BF1C1F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val="en-US"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E56487" w14:textId="28A27932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D9698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848AE4" w14:textId="0D0D2231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D9698C" w:rsidRPr="00550B78" w14:paraId="58C44248" w14:textId="77777777" w:rsidTr="00D9698C">
        <w:tc>
          <w:tcPr>
            <w:tcW w:w="426" w:type="dxa"/>
            <w:shd w:val="clear" w:color="auto" w:fill="FFFFFF" w:themeFill="background1"/>
          </w:tcPr>
          <w:p w14:paraId="05CD2C57" w14:textId="77777777" w:rsidR="00D9698C" w:rsidRPr="00550B78" w:rsidRDefault="00D9698C" w:rsidP="009930DB">
            <w:pPr>
              <w:pStyle w:val="afa"/>
              <w:widowControl/>
              <w:numPr>
                <w:ilvl w:val="1"/>
                <w:numId w:val="13"/>
              </w:numPr>
              <w:spacing w:after="0"/>
              <w:ind w:left="142" w:hanging="218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B2AC96B" w14:textId="7FA69345" w:rsidR="00D9698C" w:rsidRPr="00550B78" w:rsidRDefault="00D9698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Тип Владельца</w:t>
            </w:r>
          </w:p>
        </w:tc>
        <w:tc>
          <w:tcPr>
            <w:tcW w:w="1276" w:type="dxa"/>
            <w:shd w:val="clear" w:color="auto" w:fill="FFFFFF" w:themeFill="background1"/>
          </w:tcPr>
          <w:p w14:paraId="485C0F58" w14:textId="77777777" w:rsidR="00D9698C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346CBF3E" w14:textId="603ABC70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>
              <w:rPr>
                <w:color w:val="A6A6A6" w:themeColor="background1" w:themeShade="A6"/>
                <w:sz w:val="21"/>
                <w:szCs w:val="21"/>
                <w:lang w:eastAsia="ru-RU"/>
              </w:rPr>
              <w:t>Выбор 1 из 4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х</w:t>
            </w:r>
          </w:p>
          <w:p w14:paraId="237DD01C" w14:textId="296EAF11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Состав атрибутов «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fldChar w:fldCharType="begin"/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instrText xml:space="preserve"> REF _Ref78206954 \h  \* MERGEFORMAT </w:instrTex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fldChar w:fldCharType="separate"/>
            </w:r>
            <w:r w:rsidR="00E33296" w:rsidRPr="00E33296">
              <w:rPr>
                <w:color w:val="A6A6A6" w:themeColor="background1" w:themeShade="A6"/>
              </w:rPr>
              <w:t xml:space="preserve">Таблица </w:t>
            </w:r>
            <w:r w:rsidR="00E33296" w:rsidRPr="00E33296">
              <w:rPr>
                <w:noProof/>
                <w:color w:val="A6A6A6" w:themeColor="background1" w:themeShade="A6"/>
              </w:rPr>
              <w:t>2</w:t>
            </w:r>
            <w:r w:rsidR="00E33296" w:rsidRPr="00E33296">
              <w:rPr>
                <w:color w:val="A6A6A6" w:themeColor="background1" w:themeShade="A6"/>
              </w:rPr>
              <w:t xml:space="preserve"> Владелец процесса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fldChar w:fldCharType="end"/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559" w:type="dxa"/>
            <w:shd w:val="clear" w:color="auto" w:fill="FFFFFF" w:themeFill="background1"/>
          </w:tcPr>
          <w:p w14:paraId="2CA58B87" w14:textId="2FBD42A1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CEF59B6" w14:textId="77777777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5E68D36" w14:textId="3A4E67C2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D9698C" w:rsidRPr="00550B78" w14:paraId="3A920E27" w14:textId="77777777" w:rsidTr="00D9698C">
        <w:tc>
          <w:tcPr>
            <w:tcW w:w="42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563EFD" w14:textId="77777777" w:rsidR="00D9698C" w:rsidRPr="00550B78" w:rsidRDefault="00D9698C" w:rsidP="009930DB">
            <w:pPr>
              <w:pStyle w:val="afa"/>
              <w:widowControl/>
              <w:numPr>
                <w:ilvl w:val="0"/>
                <w:numId w:val="13"/>
              </w:numPr>
              <w:spacing w:after="0"/>
              <w:ind w:left="142" w:hanging="218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BB68EB" w14:textId="40DBC110" w:rsidR="00D9698C" w:rsidRPr="00550B78" w:rsidRDefault="00D9698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4EABFB" w14:textId="472A53C2" w:rsidR="00D9698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color w:val="A6A6A6" w:themeColor="background1" w:themeShade="A6"/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B4E6B3" w14:textId="0EC58A13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032703" w14:textId="498A668B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47324FA" w14:textId="6070A194" w:rsidR="00D9698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FC6A98" w14:textId="35518BF6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D9698C" w:rsidRPr="00550B78" w14:paraId="1608A383" w14:textId="77777777" w:rsidTr="00D9698C">
        <w:tc>
          <w:tcPr>
            <w:tcW w:w="426" w:type="dxa"/>
            <w:shd w:val="clear" w:color="auto" w:fill="FFFFFF" w:themeFill="background1"/>
          </w:tcPr>
          <w:p w14:paraId="1035CC35" w14:textId="77777777" w:rsidR="00D9698C" w:rsidRPr="00550B78" w:rsidRDefault="00D9698C" w:rsidP="009930DB">
            <w:pPr>
              <w:pStyle w:val="afa"/>
              <w:widowControl/>
              <w:numPr>
                <w:ilvl w:val="1"/>
                <w:numId w:val="13"/>
              </w:numPr>
              <w:spacing w:after="0"/>
              <w:ind w:left="142" w:hanging="218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AE7BF27" w14:textId="5D8CB344" w:rsidR="00D9698C" w:rsidRPr="00550B78" w:rsidRDefault="00D9698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Тип Уполномоченного</w:t>
            </w:r>
          </w:p>
        </w:tc>
        <w:tc>
          <w:tcPr>
            <w:tcW w:w="1276" w:type="dxa"/>
            <w:shd w:val="clear" w:color="auto" w:fill="FFFFFF" w:themeFill="background1"/>
          </w:tcPr>
          <w:p w14:paraId="43EAD788" w14:textId="77777777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79C6308F" w14:textId="2428950D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</w:rPr>
              <w:t>Выбор 1 из 3х</w:t>
            </w:r>
          </w:p>
          <w:p w14:paraId="4341DDA1" w14:textId="163EDA6E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</w:rPr>
              <w:t>Состав атрибутов «</w:t>
            </w:r>
            <w:r w:rsidRPr="00550B78">
              <w:rPr>
                <w:color w:val="A6A6A6" w:themeColor="background1" w:themeShade="A6"/>
                <w:sz w:val="21"/>
                <w:szCs w:val="21"/>
              </w:rPr>
              <w:fldChar w:fldCharType="begin"/>
            </w:r>
            <w:r w:rsidRPr="00550B78">
              <w:rPr>
                <w:color w:val="A6A6A6" w:themeColor="background1" w:themeShade="A6"/>
                <w:sz w:val="21"/>
                <w:szCs w:val="21"/>
              </w:rPr>
              <w:instrText xml:space="preserve"> REF _Ref78207252 \h  \* MERGEFORMAT </w:instrText>
            </w:r>
            <w:r w:rsidRPr="00550B78">
              <w:rPr>
                <w:color w:val="A6A6A6" w:themeColor="background1" w:themeShade="A6"/>
                <w:sz w:val="21"/>
                <w:szCs w:val="21"/>
              </w:rPr>
            </w:r>
            <w:r w:rsidRPr="00550B78">
              <w:rPr>
                <w:color w:val="A6A6A6" w:themeColor="background1" w:themeShade="A6"/>
                <w:sz w:val="21"/>
                <w:szCs w:val="21"/>
              </w:rPr>
              <w:fldChar w:fldCharType="separate"/>
            </w:r>
            <w:r w:rsidR="00E33296" w:rsidRPr="00E33296">
              <w:rPr>
                <w:color w:val="A6A6A6" w:themeColor="background1" w:themeShade="A6"/>
              </w:rPr>
              <w:t xml:space="preserve">Таблица </w:t>
            </w:r>
            <w:r w:rsidR="00E33296" w:rsidRPr="00E33296">
              <w:rPr>
                <w:noProof/>
                <w:color w:val="A6A6A6" w:themeColor="background1" w:themeShade="A6"/>
              </w:rPr>
              <w:t>4</w:t>
            </w:r>
            <w:r w:rsidR="00E33296" w:rsidRPr="00E33296">
              <w:rPr>
                <w:color w:val="A6A6A6" w:themeColor="background1" w:themeShade="A6"/>
              </w:rPr>
              <w:t xml:space="preserve"> Уполномоченный</w:t>
            </w:r>
            <w:r w:rsidRPr="00550B78">
              <w:rPr>
                <w:color w:val="A6A6A6" w:themeColor="background1" w:themeShade="A6"/>
                <w:sz w:val="21"/>
                <w:szCs w:val="21"/>
              </w:rPr>
              <w:fldChar w:fldCharType="end"/>
            </w:r>
            <w:r w:rsidRPr="00550B78">
              <w:rPr>
                <w:color w:val="A6A6A6" w:themeColor="background1" w:themeShade="A6"/>
                <w:sz w:val="21"/>
                <w:szCs w:val="21"/>
              </w:rPr>
              <w:t>»</w:t>
            </w:r>
          </w:p>
          <w:p w14:paraId="50E030BF" w14:textId="77777777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</w:rPr>
            </w:pPr>
          </w:p>
          <w:p w14:paraId="43BADF43" w14:textId="3FFBF1D1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</w:rPr>
            </w:pPr>
            <w:r w:rsidRPr="00550B78">
              <w:rPr>
                <w:color w:val="A6A6A6" w:themeColor="background1" w:themeShade="A6"/>
              </w:rPr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550B78">
              <w:rPr>
                <w:color w:val="A6A6A6" w:themeColor="background1" w:themeShade="A6"/>
              </w:rPr>
              <w:t>.л</w:t>
            </w:r>
            <w:proofErr w:type="gramEnd"/>
            <w:r w:rsidRPr="00550B78">
              <w:rPr>
                <w:color w:val="A6A6A6" w:themeColor="background1" w:themeShade="A6"/>
              </w:rPr>
              <w:t>ицо или Физ.лицо, зарегис</w:t>
            </w:r>
            <w:r>
              <w:rPr>
                <w:color w:val="A6A6A6" w:themeColor="background1" w:themeShade="A6"/>
              </w:rPr>
              <w:t>трированное как предприниматель, Электронный Сертификат,</w:t>
            </w:r>
          </w:p>
          <w:p w14:paraId="279D3A53" w14:textId="7313D8F1" w:rsidR="00D9698C" w:rsidRPr="00550B78" w:rsidRDefault="00D9698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</w:rPr>
              <w:t>Иначе, заполняется блок – Физ</w:t>
            </w:r>
            <w:proofErr w:type="gramStart"/>
            <w:r w:rsidRPr="00550B78">
              <w:rPr>
                <w:color w:val="A6A6A6" w:themeColor="background1" w:themeShade="A6"/>
              </w:rPr>
              <w:t>.л</w:t>
            </w:r>
            <w:proofErr w:type="gramEnd"/>
            <w:r w:rsidRPr="00550B78">
              <w:rPr>
                <w:color w:val="A6A6A6" w:themeColor="background1" w:themeShade="A6"/>
              </w:rPr>
              <w:t>ицо</w:t>
            </w:r>
          </w:p>
        </w:tc>
        <w:tc>
          <w:tcPr>
            <w:tcW w:w="1559" w:type="dxa"/>
            <w:shd w:val="clear" w:color="auto" w:fill="FFFFFF" w:themeFill="background1"/>
          </w:tcPr>
          <w:p w14:paraId="55D33F11" w14:textId="5B7679F4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A971AA2" w14:textId="77777777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42762DE" w14:textId="205E3EAC" w:rsidR="00D9698C" w:rsidRPr="00550B78" w:rsidRDefault="00D9698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</w:tbl>
    <w:p w14:paraId="51DB19EA" w14:textId="77777777" w:rsidR="003408B8" w:rsidRPr="00550B78" w:rsidRDefault="003408B8" w:rsidP="00AD040D">
      <w:pPr>
        <w:spacing w:after="0"/>
        <w:rPr>
          <w:color w:val="A6A6A6" w:themeColor="background1" w:themeShade="A6"/>
        </w:rPr>
      </w:pPr>
    </w:p>
    <w:p w14:paraId="466C9E3D" w14:textId="4F932B89" w:rsidR="00390001" w:rsidRPr="00550B78" w:rsidRDefault="00390001" w:rsidP="00AD040D">
      <w:pPr>
        <w:pStyle w:val="4"/>
        <w:rPr>
          <w:rFonts w:ascii="Times New Roman" w:hAnsi="Times New Roman"/>
          <w:color w:val="A6A6A6" w:themeColor="background1" w:themeShade="A6"/>
        </w:rPr>
      </w:pPr>
      <w:bookmarkStart w:id="67" w:name="_Toc81991529"/>
      <w:r w:rsidRPr="00550B78">
        <w:rPr>
          <w:rFonts w:ascii="Times New Roman" w:hAnsi="Times New Roman"/>
          <w:color w:val="A6A6A6" w:themeColor="background1" w:themeShade="A6"/>
        </w:rPr>
        <w:t>Пример</w:t>
      </w:r>
      <w:r w:rsidR="00106D77" w:rsidRPr="00550B78">
        <w:rPr>
          <w:rFonts w:ascii="Times New Roman" w:hAnsi="Times New Roman"/>
          <w:color w:val="A6A6A6" w:themeColor="background1" w:themeShade="A6"/>
        </w:rPr>
        <w:t xml:space="preserve"> </w:t>
      </w:r>
      <w:r w:rsidR="00106D77" w:rsidRPr="00550B78">
        <w:rPr>
          <w:rFonts w:ascii="Times New Roman" w:hAnsi="Times New Roman"/>
          <w:color w:val="A6A6A6" w:themeColor="background1" w:themeShade="A6"/>
          <w:lang w:val="en-US"/>
        </w:rPr>
        <w:t>XML</w:t>
      </w:r>
      <w:r w:rsidR="00106D77" w:rsidRPr="00550B78">
        <w:rPr>
          <w:rFonts w:ascii="Times New Roman" w:hAnsi="Times New Roman"/>
          <w:color w:val="A6A6A6" w:themeColor="background1" w:themeShade="A6"/>
        </w:rPr>
        <w:t xml:space="preserve"> запроса списка полномочий Уполномоченного</w:t>
      </w:r>
      <w:bookmarkEnd w:id="67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032EB" w:rsidRPr="00550B78" w14:paraId="30FF4C32" w14:textId="77777777" w:rsidTr="00C032EB">
        <w:tc>
          <w:tcPr>
            <w:tcW w:w="9854" w:type="dxa"/>
          </w:tcPr>
          <w:p w14:paraId="42E1B515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>&lt;urn:representativeAuthorityListRequest xmlns:urn="urn:ru:fss:integration:types:pa:v01"&gt;</w:t>
            </w:r>
          </w:p>
          <w:p w14:paraId="67ECC45D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&lt;urn:owner&gt;</w:t>
            </w:r>
          </w:p>
          <w:p w14:paraId="0136068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&lt;!--You have a CHOICE of the next 3 items at this level--&gt;</w:t>
            </w:r>
          </w:p>
          <w:p w14:paraId="10A5C56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&lt;urn:legalOrganization&gt;</w:t>
            </w:r>
          </w:p>
          <w:p w14:paraId="4293087D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&lt;urn:fullName&gt;string&lt;/urn:fullName&gt;</w:t>
            </w:r>
          </w:p>
          <w:p w14:paraId="1DB9835C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&lt;urn:jurAddress&gt;string&lt;/urn:jurAddress&gt;</w:t>
            </w:r>
          </w:p>
          <w:p w14:paraId="70F1176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&lt;urn:inn&gt;string&lt;/urn:inn&gt;</w:t>
            </w:r>
          </w:p>
          <w:p w14:paraId="6C1C4A25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lastRenderedPageBreak/>
              <w:t xml:space="preserve">      &lt;!--Optional:--&gt;</w:t>
            </w:r>
          </w:p>
          <w:p w14:paraId="14556B6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&lt;urn:kpp&gt;string&lt;/urn:kpp&gt;</w:t>
            </w:r>
          </w:p>
          <w:p w14:paraId="2C05E89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&lt;!--You have a CHOICE of the next 2 items at this level--&gt;</w:t>
            </w:r>
          </w:p>
          <w:p w14:paraId="79B7EB9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&lt;urn:ogrn&gt;stringstrings&lt;/urn:ogrn&gt;</w:t>
            </w:r>
          </w:p>
          <w:p w14:paraId="1FD54BA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&lt;urn:foreign&gt;false&lt;/urn:foreign&gt;</w:t>
            </w:r>
          </w:p>
          <w:p w14:paraId="54C3489D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&lt;/urn:legalOrganization&gt;</w:t>
            </w:r>
          </w:p>
          <w:p w14:paraId="62C582CE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&lt;urn:legalPerson&gt;</w:t>
            </w:r>
          </w:p>
          <w:p w14:paraId="4E37F58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&lt;urn:firstName&gt;string&lt;/urn:firstName&gt;</w:t>
            </w:r>
          </w:p>
          <w:p w14:paraId="53D2E39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&lt;urn:lastName&gt;string&lt;/urn:lastName&gt;</w:t>
            </w:r>
          </w:p>
          <w:p w14:paraId="5C72878D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30C708AF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&lt;urn:middleName&gt;string&lt;/urn:middleName&gt;</w:t>
            </w:r>
          </w:p>
          <w:p w14:paraId="5EA500F5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&lt;urn:birthDate&gt;2007-10-26&lt;/urn:birthDate&gt;</w:t>
            </w:r>
          </w:p>
          <w:p w14:paraId="7B22999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&lt;urn:snils&gt;stringstrin&lt;/urn:snils&gt;</w:t>
            </w:r>
          </w:p>
          <w:p w14:paraId="796BD10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&lt;urn:inn&gt;string&lt;/urn:inn&gt;</w:t>
            </w:r>
          </w:p>
          <w:p w14:paraId="383E23C0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&lt;urn:ogrnip&gt;stringstringstr&lt;/urn:ogrnip&gt;</w:t>
            </w:r>
          </w:p>
          <w:p w14:paraId="42EE577D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&lt;/urn:legalPerson&gt;</w:t>
            </w:r>
          </w:p>
          <w:p w14:paraId="4C9F2EFA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&lt;urn:person&gt;</w:t>
            </w:r>
          </w:p>
          <w:p w14:paraId="11D9FB20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&lt;urn:personDocument&gt;</w:t>
            </w:r>
          </w:p>
          <w:p w14:paraId="7283A6F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&lt;urn:identityDocument&gt;09&lt;/urn:identityDocument&gt;</w:t>
            </w:r>
          </w:p>
          <w:p w14:paraId="3FA9D967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&lt;urn:series&gt;string&lt;/urn:series&gt;</w:t>
            </w:r>
          </w:p>
          <w:p w14:paraId="720625BF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&lt;urn:number&gt;string&lt;/urn:number&gt;</w:t>
            </w:r>
          </w:p>
          <w:p w14:paraId="70E30EB7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&lt;urn:issuedDate&gt;2014-06-09+04:00&lt;/urn:issuedDate&gt;</w:t>
            </w:r>
          </w:p>
          <w:p w14:paraId="51B865C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&lt;urn:issuedBy&gt;string&lt;/urn:issuedBy&gt;</w:t>
            </w:r>
          </w:p>
          <w:p w14:paraId="2A24B73E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&lt;/urn:personDocument&gt;</w:t>
            </w:r>
          </w:p>
          <w:p w14:paraId="5D96915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&lt;urn:firstName&gt;string&lt;/urn:firstName&gt;</w:t>
            </w:r>
          </w:p>
          <w:p w14:paraId="7452FCA3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&lt;urn:lastName&gt;string&lt;/urn:lastName&gt;</w:t>
            </w:r>
          </w:p>
          <w:p w14:paraId="2EB2FC57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23876A80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&lt;urn:middleName&gt;string&lt;/urn:middleName&gt;</w:t>
            </w:r>
          </w:p>
          <w:p w14:paraId="1D0D82A0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&lt;urn:birthDate&gt;2008-11-15&lt;/urn:birthDate&gt;</w:t>
            </w:r>
          </w:p>
          <w:p w14:paraId="2A58EA9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&lt;urn:snils&gt;stringstrin&lt;/urn:snils&gt;</w:t>
            </w:r>
          </w:p>
          <w:p w14:paraId="302CCB7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&lt;urn:inn&gt;string&lt;/urn:inn&gt;</w:t>
            </w:r>
          </w:p>
          <w:p w14:paraId="4185A26A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3EB499B8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&lt;urn:regNum&gt;string&lt;/urn:regNum&gt;</w:t>
            </w:r>
          </w:p>
          <w:p w14:paraId="317A002F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&lt;/urn:person&gt;</w:t>
            </w:r>
          </w:p>
          <w:p w14:paraId="3065EAD5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&lt;/urn:owner&gt;</w:t>
            </w:r>
          </w:p>
          <w:p w14:paraId="50EECC7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&lt;urn:representative&gt;</w:t>
            </w:r>
          </w:p>
          <w:p w14:paraId="7426B7F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&lt;!--You have a CHOICE of the next 4 items at this level--&gt;</w:t>
            </w:r>
          </w:p>
          <w:p w14:paraId="0C6C4431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&lt;urn:legalOrganization&gt;</w:t>
            </w:r>
          </w:p>
          <w:p w14:paraId="3080CDF7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&lt;urn:fullName&gt;string&lt;/urn:fullName&gt;</w:t>
            </w:r>
          </w:p>
          <w:p w14:paraId="586A3F1E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&lt;urn:jurAddress&gt;string&lt;/urn:jurAddress&gt;</w:t>
            </w:r>
          </w:p>
          <w:p w14:paraId="7F043930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&lt;urn:inn&gt;string&lt;/urn:inn&gt;</w:t>
            </w:r>
          </w:p>
          <w:p w14:paraId="6012D7BA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4DEAECFC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&lt;urn:kpp&gt;string&lt;/urn:kpp&gt;</w:t>
            </w:r>
          </w:p>
          <w:p w14:paraId="4892676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&lt;!--You have a CHOICE of the next 2 items at this level--&gt;</w:t>
            </w:r>
          </w:p>
          <w:p w14:paraId="33958474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&lt;urn:ogrn&gt;stringstrings&lt;/urn:ogrn&gt;</w:t>
            </w:r>
          </w:p>
          <w:p w14:paraId="0A072C2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&lt;urn:foreign&gt;true&lt;/urn:foreign&gt;</w:t>
            </w:r>
          </w:p>
          <w:p w14:paraId="5035E873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&lt;/urn:legalOrganization&gt;</w:t>
            </w:r>
          </w:p>
          <w:p w14:paraId="3F236F8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lastRenderedPageBreak/>
              <w:t xml:space="preserve">    &lt;urn:legalPerson&gt;</w:t>
            </w:r>
          </w:p>
          <w:p w14:paraId="4D7A492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&lt;urn:firstName&gt;string&lt;/urn:firstName&gt;</w:t>
            </w:r>
          </w:p>
          <w:p w14:paraId="67558FCC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&lt;urn:lastName&gt;string&lt;/urn:lastName&gt;</w:t>
            </w:r>
          </w:p>
          <w:p w14:paraId="587A6025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69C75FE1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&lt;urn:middleName&gt;string&lt;/urn:middleName&gt;</w:t>
            </w:r>
          </w:p>
          <w:p w14:paraId="20B61EE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&lt;urn:birthDate&gt;2003-08-09+04:00&lt;/urn:birthDate&gt;</w:t>
            </w:r>
          </w:p>
          <w:p w14:paraId="05CCF198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&lt;urn:snils&gt;stringstrin&lt;/urn:snils&gt;</w:t>
            </w:r>
          </w:p>
          <w:p w14:paraId="225D0DFE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&lt;urn:inn&gt;string&lt;/urn:inn&gt;</w:t>
            </w:r>
          </w:p>
          <w:p w14:paraId="66EE7E78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&lt;urn:ogrnip&gt;stringstringstr&lt;/urn:ogrnip&gt;</w:t>
            </w:r>
          </w:p>
          <w:p w14:paraId="6676C07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&lt;/urn:legalPerson&gt;</w:t>
            </w:r>
          </w:p>
          <w:p w14:paraId="74C1C31B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&lt;urn:person&gt;</w:t>
            </w:r>
          </w:p>
          <w:p w14:paraId="4866E003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&lt;urn:personDocument&gt;</w:t>
            </w:r>
          </w:p>
          <w:p w14:paraId="2DACC103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&lt;urn:identityDocument&gt;14&lt;/urn:identityDocument&gt;</w:t>
            </w:r>
          </w:p>
          <w:p w14:paraId="5775557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&lt;urn:series&gt;string&lt;/urn:series&gt;</w:t>
            </w:r>
          </w:p>
          <w:p w14:paraId="4B5CE470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&lt;urn:number&gt;string&lt;/urn:number&gt;</w:t>
            </w:r>
          </w:p>
          <w:p w14:paraId="45B48297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&lt;urn:issuedDate&gt;2002-06-24+04:00&lt;/urn:issuedDate&gt;</w:t>
            </w:r>
          </w:p>
          <w:p w14:paraId="3902B5E5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&lt;urn:issuedBy&gt;string&lt;/urn:issuedBy&gt;</w:t>
            </w:r>
          </w:p>
          <w:p w14:paraId="3808E044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&lt;/urn:personDocument&gt;</w:t>
            </w:r>
          </w:p>
          <w:p w14:paraId="479074E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&lt;urn:firstName&gt;string&lt;/urn:firstName&gt;</w:t>
            </w:r>
          </w:p>
          <w:p w14:paraId="0BE0D653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&lt;urn:lastName&gt;string&lt;/urn:lastName&gt;</w:t>
            </w:r>
          </w:p>
          <w:p w14:paraId="4B8AE7EC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2AF0244C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&lt;urn:middleName&gt;string&lt;/urn:middleName&gt;</w:t>
            </w:r>
          </w:p>
          <w:p w14:paraId="59AD5019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&lt;urn:birthDate&gt;2016-02-20+03:00&lt;/urn:birthDate&gt;</w:t>
            </w:r>
          </w:p>
          <w:p w14:paraId="68E6BCC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&lt;urn:snils&gt;stringstrin&lt;/urn:snils&gt;</w:t>
            </w:r>
          </w:p>
          <w:p w14:paraId="76E4F52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&lt;urn:inn&gt;string&lt;/urn:inn&gt;</w:t>
            </w:r>
          </w:p>
          <w:p w14:paraId="489D073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&lt;/urn:person&gt;</w:t>
            </w:r>
          </w:p>
          <w:p w14:paraId="4B29EDF1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&lt;urn:certificate&gt;string&lt;/urn:certificate&gt;</w:t>
            </w:r>
          </w:p>
          <w:p w14:paraId="229A1C28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&lt;urn:authorities&gt;</w:t>
            </w:r>
          </w:p>
          <w:p w14:paraId="0D36E9B3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&lt;!--1 or more repetitions:--&gt;</w:t>
            </w:r>
          </w:p>
          <w:p w14:paraId="0EB0303A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&lt;urn:authority&gt;</w:t>
            </w:r>
          </w:p>
          <w:p w14:paraId="1836DD64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  &lt;urn:mnemonic entrustment="true"&gt;string&lt;/urn:mnemonic&gt;</w:t>
            </w:r>
          </w:p>
          <w:p w14:paraId="0BD80146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  &lt;/urn:authority&gt;</w:t>
            </w:r>
          </w:p>
          <w:p w14:paraId="78B599E4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  &lt;/urn:authorities&gt;</w:t>
            </w:r>
          </w:p>
          <w:p w14:paraId="69DDBA42" w14:textId="77777777" w:rsidR="00BA64D1" w:rsidRPr="00BA64D1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 xml:space="preserve">  &lt;/urn:representative&gt;</w:t>
            </w:r>
          </w:p>
          <w:p w14:paraId="15B3E25A" w14:textId="10338182" w:rsidR="00C032EB" w:rsidRPr="00550B78" w:rsidRDefault="00BA64D1" w:rsidP="00BA64D1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BA64D1">
              <w:rPr>
                <w:color w:val="A6A6A6" w:themeColor="background1" w:themeShade="A6"/>
                <w:lang w:val="en-US"/>
              </w:rPr>
              <w:t>&lt;/urn:representativeAuthorityListRequest&gt;</w:t>
            </w:r>
          </w:p>
        </w:tc>
      </w:tr>
    </w:tbl>
    <w:p w14:paraId="28DAEA6A" w14:textId="77777777" w:rsidR="00106D77" w:rsidRPr="00550B78" w:rsidRDefault="00106D77" w:rsidP="00AD040D">
      <w:pPr>
        <w:ind w:left="0"/>
        <w:rPr>
          <w:color w:val="A6A6A6" w:themeColor="background1" w:themeShade="A6"/>
          <w:lang w:val="en-US"/>
        </w:rPr>
      </w:pPr>
    </w:p>
    <w:p w14:paraId="4A9B0B17" w14:textId="20BFADA1" w:rsidR="00CE5FB1" w:rsidRPr="00550B78" w:rsidRDefault="00390001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  <w:color w:val="A6A6A6" w:themeColor="background1" w:themeShade="A6"/>
        </w:rPr>
      </w:pPr>
      <w:bookmarkStart w:id="68" w:name="_Toc81991530"/>
      <w:r w:rsidRPr="00550B78">
        <w:rPr>
          <w:rStyle w:val="pt-a1-000032"/>
          <w:rFonts w:ascii="Times New Roman" w:hAnsi="Times New Roman"/>
          <w:color w:val="A6A6A6" w:themeColor="background1" w:themeShade="A6"/>
        </w:rPr>
        <w:t>Атрибутивный состав «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Ответ</w:t>
      </w:r>
      <w:r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на</w:t>
      </w:r>
      <w:r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запро</w:t>
      </w:r>
      <w:r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с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списка</w:t>
      </w:r>
      <w:r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полномочий</w:t>
      </w:r>
      <w:r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</w:t>
      </w:r>
      <w:r w:rsidR="00F11D08" w:rsidRPr="00550B78">
        <w:rPr>
          <w:rStyle w:val="pt-a1-000032"/>
          <w:rFonts w:ascii="Times New Roman" w:hAnsi="Times New Roman"/>
          <w:color w:val="A6A6A6" w:themeColor="background1" w:themeShade="A6"/>
        </w:rPr>
        <w:t>Уполномоченного</w:t>
      </w:r>
      <w:r w:rsidRPr="00550B78">
        <w:rPr>
          <w:rStyle w:val="pt-a1-000032"/>
          <w:rFonts w:ascii="Times New Roman" w:hAnsi="Times New Roman"/>
          <w:color w:val="A6A6A6" w:themeColor="background1" w:themeShade="A6"/>
        </w:rPr>
        <w:t>»</w:t>
      </w:r>
      <w:r w:rsidR="00106D77" w:rsidRPr="00550B78">
        <w:rPr>
          <w:rStyle w:val="pt-a1-000032"/>
          <w:rFonts w:ascii="Times New Roman" w:hAnsi="Times New Roman"/>
          <w:color w:val="A6A6A6" w:themeColor="background1" w:themeShade="A6"/>
        </w:rPr>
        <w:t xml:space="preserve"> (</w:t>
      </w:r>
      <w:r w:rsidR="00C032EB" w:rsidRPr="00550B78">
        <w:rPr>
          <w:rStyle w:val="pt-a1-000032"/>
          <w:rFonts w:ascii="Times New Roman" w:hAnsi="Times New Roman"/>
          <w:color w:val="A6A6A6" w:themeColor="background1" w:themeShade="A6"/>
        </w:rPr>
        <w:t>representativeAuthorityList</w:t>
      </w:r>
      <w:r w:rsidR="00106D77" w:rsidRPr="00550B78">
        <w:rPr>
          <w:rStyle w:val="pt-a1-000032"/>
          <w:rFonts w:ascii="Times New Roman" w:hAnsi="Times New Roman"/>
          <w:color w:val="A6A6A6" w:themeColor="background1" w:themeShade="A6"/>
        </w:rPr>
        <w:t>)</w:t>
      </w:r>
      <w:bookmarkEnd w:id="68"/>
    </w:p>
    <w:p w14:paraId="6FB01338" w14:textId="6EA5BE00" w:rsidR="003408B8" w:rsidRPr="00550B78" w:rsidRDefault="003408B8" w:rsidP="00AD040D">
      <w:pPr>
        <w:pStyle w:val="affe"/>
        <w:keepNext/>
        <w:spacing w:line="240" w:lineRule="auto"/>
        <w:jc w:val="right"/>
        <w:rPr>
          <w:color w:val="A6A6A6" w:themeColor="background1" w:themeShade="A6"/>
        </w:rPr>
      </w:pPr>
      <w:bookmarkStart w:id="69" w:name="_Ref77349329"/>
      <w:r w:rsidRPr="00550B78">
        <w:rPr>
          <w:color w:val="A6A6A6" w:themeColor="background1" w:themeShade="A6"/>
        </w:rPr>
        <w:t xml:space="preserve">Таблица </w:t>
      </w:r>
      <w:r w:rsidR="00650EEB" w:rsidRPr="00550B78">
        <w:rPr>
          <w:color w:val="A6A6A6" w:themeColor="background1" w:themeShade="A6"/>
        </w:rPr>
        <w:fldChar w:fldCharType="begin"/>
      </w:r>
      <w:r w:rsidR="00650EEB" w:rsidRPr="00550B78">
        <w:rPr>
          <w:color w:val="A6A6A6" w:themeColor="background1" w:themeShade="A6"/>
        </w:rPr>
        <w:instrText xml:space="preserve"> SEQ Таблица \* ARABIC </w:instrText>
      </w:r>
      <w:r w:rsidR="00650EEB" w:rsidRPr="00550B78">
        <w:rPr>
          <w:color w:val="A6A6A6" w:themeColor="background1" w:themeShade="A6"/>
        </w:rPr>
        <w:fldChar w:fldCharType="separate"/>
      </w:r>
      <w:r w:rsidR="00E33296">
        <w:rPr>
          <w:noProof/>
          <w:color w:val="A6A6A6" w:themeColor="background1" w:themeShade="A6"/>
        </w:rPr>
        <w:t>14</w:t>
      </w:r>
      <w:r w:rsidR="00650EEB" w:rsidRPr="00550B78">
        <w:rPr>
          <w:noProof/>
          <w:color w:val="A6A6A6" w:themeColor="background1" w:themeShade="A6"/>
        </w:rPr>
        <w:fldChar w:fldCharType="end"/>
      </w:r>
      <w:bookmarkEnd w:id="69"/>
      <w:r w:rsidRPr="00550B78">
        <w:rPr>
          <w:color w:val="A6A6A6" w:themeColor="background1" w:themeShade="A6"/>
          <w:lang w:val="ru-RU"/>
        </w:rPr>
        <w:t xml:space="preserve"> </w:t>
      </w:r>
      <w:r w:rsidRPr="00550B78">
        <w:rPr>
          <w:rStyle w:val="pt-a1-000032"/>
          <w:color w:val="A6A6A6" w:themeColor="background1" w:themeShade="A6"/>
        </w:rPr>
        <w:t>Ответ</w:t>
      </w:r>
      <w:r w:rsidRPr="00550B78">
        <w:rPr>
          <w:rStyle w:val="pt-a1-000032"/>
          <w:color w:val="A6A6A6" w:themeColor="background1" w:themeShade="A6"/>
          <w:lang w:val="ru-RU"/>
        </w:rPr>
        <w:t xml:space="preserve"> </w:t>
      </w:r>
      <w:r w:rsidRPr="00550B78">
        <w:rPr>
          <w:rStyle w:val="pt-a1-000032"/>
          <w:color w:val="A6A6A6" w:themeColor="background1" w:themeShade="A6"/>
        </w:rPr>
        <w:t>на</w:t>
      </w:r>
      <w:r w:rsidRPr="00550B78">
        <w:rPr>
          <w:rStyle w:val="pt-a1-000032"/>
          <w:color w:val="A6A6A6" w:themeColor="background1" w:themeShade="A6"/>
          <w:lang w:val="ru-RU"/>
        </w:rPr>
        <w:t xml:space="preserve"> </w:t>
      </w:r>
      <w:r w:rsidRPr="00550B78">
        <w:rPr>
          <w:rStyle w:val="pt-a1-000032"/>
          <w:color w:val="A6A6A6" w:themeColor="background1" w:themeShade="A6"/>
        </w:rPr>
        <w:t>запрос</w:t>
      </w:r>
      <w:r w:rsidRPr="00550B78">
        <w:rPr>
          <w:rStyle w:val="pt-a1-000032"/>
          <w:color w:val="A6A6A6" w:themeColor="background1" w:themeShade="A6"/>
          <w:lang w:val="ru-RU"/>
        </w:rPr>
        <w:t xml:space="preserve"> </w:t>
      </w:r>
      <w:r w:rsidRPr="00550B78">
        <w:rPr>
          <w:rStyle w:val="pt-a1-000032"/>
          <w:color w:val="A6A6A6" w:themeColor="background1" w:themeShade="A6"/>
        </w:rPr>
        <w:t>списка</w:t>
      </w:r>
      <w:r w:rsidRPr="00550B78">
        <w:rPr>
          <w:rStyle w:val="pt-a1-000032"/>
          <w:color w:val="A6A6A6" w:themeColor="background1" w:themeShade="A6"/>
          <w:lang w:val="ru-RU"/>
        </w:rPr>
        <w:t xml:space="preserve"> </w:t>
      </w:r>
      <w:r w:rsidRPr="00550B78">
        <w:rPr>
          <w:rStyle w:val="pt-a1-000032"/>
          <w:color w:val="A6A6A6" w:themeColor="background1" w:themeShade="A6"/>
        </w:rPr>
        <w:t>полномочий</w:t>
      </w:r>
      <w:r w:rsidRPr="00550B78">
        <w:rPr>
          <w:rStyle w:val="pt-a1-000032"/>
          <w:color w:val="A6A6A6" w:themeColor="background1" w:themeShade="A6"/>
          <w:lang w:val="ru-RU"/>
        </w:rPr>
        <w:t xml:space="preserve"> </w:t>
      </w:r>
      <w:r w:rsidRPr="00550B78">
        <w:rPr>
          <w:rStyle w:val="pt-a1-000032"/>
          <w:color w:val="A6A6A6" w:themeColor="background1" w:themeShade="A6"/>
        </w:rPr>
        <w:t>Уполномоченного</w:t>
      </w:r>
    </w:p>
    <w:tbl>
      <w:tblPr>
        <w:tblStyle w:val="affb"/>
        <w:tblW w:w="9888" w:type="dxa"/>
        <w:tblInd w:w="-34" w:type="dxa"/>
        <w:tblLook w:val="04A0" w:firstRow="1" w:lastRow="0" w:firstColumn="1" w:lastColumn="0" w:noHBand="0" w:noVBand="1"/>
      </w:tblPr>
      <w:tblGrid>
        <w:gridCol w:w="448"/>
        <w:gridCol w:w="1405"/>
        <w:gridCol w:w="1372"/>
        <w:gridCol w:w="1624"/>
        <w:gridCol w:w="1350"/>
        <w:gridCol w:w="2479"/>
        <w:gridCol w:w="1210"/>
      </w:tblGrid>
      <w:tr w:rsidR="00CF44BC" w:rsidRPr="00550B78" w14:paraId="2509F6C8" w14:textId="77777777" w:rsidTr="00AE7A81">
        <w:tc>
          <w:tcPr>
            <w:tcW w:w="459" w:type="dxa"/>
            <w:tcBorders>
              <w:bottom w:val="single" w:sz="4" w:space="0" w:color="auto"/>
            </w:tcBorders>
          </w:tcPr>
          <w:p w14:paraId="50DE2D46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п</w:t>
            </w:r>
            <w:proofErr w:type="gramEnd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767BBFDA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063" w:type="dxa"/>
            <w:tcBorders>
              <w:bottom w:val="single" w:sz="4" w:space="0" w:color="auto"/>
            </w:tcBorders>
          </w:tcPr>
          <w:p w14:paraId="5C51E981" w14:textId="6848891B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>
              <w:rPr>
                <w:color w:val="A6A6A6" w:themeColor="background1" w:themeShade="A6"/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684" w:type="dxa"/>
            <w:tcBorders>
              <w:bottom w:val="single" w:sz="4" w:space="0" w:color="auto"/>
            </w:tcBorders>
          </w:tcPr>
          <w:p w14:paraId="047BFDD8" w14:textId="6978DA0C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14:paraId="23C5ED4F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2576" w:type="dxa"/>
            <w:tcBorders>
              <w:bottom w:val="single" w:sz="4" w:space="0" w:color="auto"/>
            </w:tcBorders>
          </w:tcPr>
          <w:p w14:paraId="7F7C8937" w14:textId="4786793F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>
              <w:rPr>
                <w:color w:val="A6A6A6" w:themeColor="background1" w:themeShade="A6"/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7B2DBF1F" w14:textId="070C5744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550B78" w14:paraId="5FFAC456" w14:textId="77777777" w:rsidTr="00AE7A81">
        <w:tc>
          <w:tcPr>
            <w:tcW w:w="4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591920" w14:textId="77777777" w:rsidR="00CF44BC" w:rsidRPr="00550B78" w:rsidRDefault="00CF44BC" w:rsidP="009930DB">
            <w:pPr>
              <w:pStyle w:val="afa"/>
              <w:widowControl/>
              <w:numPr>
                <w:ilvl w:val="0"/>
                <w:numId w:val="14"/>
              </w:numPr>
              <w:spacing w:after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825BC30" w14:textId="435D7EB8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Результат запроса полномочий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D4B80AA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6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353647" w14:textId="4D77F053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1 из 2х:</w:t>
            </w:r>
          </w:p>
          <w:p w14:paraId="2670F164" w14:textId="77777777" w:rsidR="00CF44BC" w:rsidRPr="00550B78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 xml:space="preserve">Ответ со списком полномочий и 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lastRenderedPageBreak/>
              <w:t>номерами Доверенностей</w:t>
            </w:r>
          </w:p>
          <w:p w14:paraId="4AB155ED" w14:textId="113858C1" w:rsidR="00CF44BC" w:rsidRPr="00550B78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Ответ об ошибке запроса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3A52CC" w14:textId="7777777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25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AA6CB57" w14:textId="7777777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8870C97" w14:textId="67A9080D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0B0C931B" w14:textId="77777777" w:rsidTr="00AE7A81">
        <w:tc>
          <w:tcPr>
            <w:tcW w:w="459" w:type="dxa"/>
            <w:shd w:val="clear" w:color="auto" w:fill="FFFFFF" w:themeFill="background1"/>
          </w:tcPr>
          <w:p w14:paraId="5560674F" w14:textId="77777777" w:rsidR="00CF44BC" w:rsidRPr="00550B78" w:rsidRDefault="00CF44BC" w:rsidP="009930DB">
            <w:pPr>
              <w:pStyle w:val="afa"/>
              <w:widowControl/>
              <w:numPr>
                <w:ilvl w:val="1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6E6837EF" w14:textId="7C742981" w:rsidR="00CF44BC" w:rsidRPr="00550B78" w:rsidRDefault="00CF44BC" w:rsidP="00AD040D">
            <w:pPr>
              <w:spacing w:after="0"/>
              <w:ind w:left="318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Успешный результат</w:t>
            </w:r>
          </w:p>
        </w:tc>
        <w:tc>
          <w:tcPr>
            <w:tcW w:w="1063" w:type="dxa"/>
            <w:shd w:val="clear" w:color="auto" w:fill="FFFFFF" w:themeFill="background1"/>
          </w:tcPr>
          <w:p w14:paraId="5024AB92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684" w:type="dxa"/>
            <w:shd w:val="clear" w:color="auto" w:fill="FFFFFF" w:themeFill="background1"/>
          </w:tcPr>
          <w:p w14:paraId="2F36BDCB" w14:textId="2493AB70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621BD2DC" w14:textId="7777777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2576" w:type="dxa"/>
            <w:shd w:val="clear" w:color="auto" w:fill="FFFFFF" w:themeFill="background1"/>
          </w:tcPr>
          <w:p w14:paraId="111460B3" w14:textId="7777777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252" w:type="dxa"/>
            <w:shd w:val="clear" w:color="auto" w:fill="FFFFFF" w:themeFill="background1"/>
          </w:tcPr>
          <w:p w14:paraId="60753203" w14:textId="4BD3A2AB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02B98CBA" w14:textId="77777777" w:rsidTr="00AE7A81">
        <w:tc>
          <w:tcPr>
            <w:tcW w:w="459" w:type="dxa"/>
            <w:shd w:val="clear" w:color="auto" w:fill="FFFFFF" w:themeFill="background1"/>
          </w:tcPr>
          <w:p w14:paraId="5B537C45" w14:textId="55E93FF3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2CD33B69" w14:textId="7DD0BE6C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Идентификатор</w:t>
            </w:r>
          </w:p>
        </w:tc>
        <w:tc>
          <w:tcPr>
            <w:tcW w:w="1063" w:type="dxa"/>
            <w:shd w:val="clear" w:color="auto" w:fill="FFFFFF" w:themeFill="background1"/>
          </w:tcPr>
          <w:p w14:paraId="35B2F8E8" w14:textId="1355DE36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color w:val="A6A6A6" w:themeColor="background1" w:themeShade="A6"/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1684" w:type="dxa"/>
            <w:shd w:val="clear" w:color="auto" w:fill="FFFFFF" w:themeFill="background1"/>
          </w:tcPr>
          <w:p w14:paraId="4C2628EC" w14:textId="29D6EF9C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6EFCD0F4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  <w:p w14:paraId="73E91E11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val="en-US" w:eastAsia="ru-RU"/>
              </w:rPr>
              <w:t>UUID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-»</w:t>
            </w:r>
            <w:proofErr w:type="gramEnd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.</w:t>
            </w:r>
          </w:p>
          <w:p w14:paraId="3E9AE48A" w14:textId="513374ED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val="en-US"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По</w:t>
            </w:r>
            <w:r w:rsidRPr="00550B78">
              <w:rPr>
                <w:color w:val="A6A6A6" w:themeColor="background1" w:themeShade="A6"/>
                <w:sz w:val="21"/>
                <w:szCs w:val="21"/>
                <w:lang w:val="en-US" w:eastAsia="ru-RU"/>
              </w:rPr>
              <w:t xml:space="preserve"> 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маске</w:t>
            </w:r>
            <w:r w:rsidRPr="00550B78">
              <w:rPr>
                <w:color w:val="A6A6A6" w:themeColor="background1" w:themeShade="A6"/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398" w:type="dxa"/>
            <w:shd w:val="clear" w:color="auto" w:fill="FFFFFF" w:themeFill="background1"/>
          </w:tcPr>
          <w:p w14:paraId="573E6137" w14:textId="3E19809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6E13686F" w14:textId="2B29876F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252" w:type="dxa"/>
            <w:shd w:val="clear" w:color="auto" w:fill="FFFFFF" w:themeFill="background1"/>
          </w:tcPr>
          <w:p w14:paraId="0F246814" w14:textId="55CE800D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84</w:t>
            </w:r>
            <w:r w:rsidRPr="00550B78">
              <w:rPr>
                <w:i/>
                <w:color w:val="A6A6A6" w:themeColor="background1" w:themeShade="A6"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CF44BC" w:rsidRPr="00550B78" w14:paraId="59DA9C81" w14:textId="77777777" w:rsidTr="00AE7A81">
        <w:tc>
          <w:tcPr>
            <w:tcW w:w="459" w:type="dxa"/>
            <w:shd w:val="clear" w:color="auto" w:fill="FFFFFF" w:themeFill="background1"/>
          </w:tcPr>
          <w:p w14:paraId="608E370A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4AE26867" w14:textId="01E65809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Дата начала</w:t>
            </w:r>
          </w:p>
        </w:tc>
        <w:tc>
          <w:tcPr>
            <w:tcW w:w="1063" w:type="dxa"/>
            <w:shd w:val="clear" w:color="auto" w:fill="FFFFFF" w:themeFill="background1"/>
          </w:tcPr>
          <w:p w14:paraId="5E7D1FCC" w14:textId="1DAEAB78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color w:val="A6A6A6" w:themeColor="background1" w:themeShade="A6"/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1684" w:type="dxa"/>
            <w:shd w:val="clear" w:color="auto" w:fill="FFFFFF" w:themeFill="background1"/>
          </w:tcPr>
          <w:p w14:paraId="6ACC153A" w14:textId="2E03AFD4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Дата и время начала действия Эл.Доверенности</w:t>
            </w:r>
          </w:p>
        </w:tc>
        <w:tc>
          <w:tcPr>
            <w:tcW w:w="1398" w:type="dxa"/>
            <w:shd w:val="clear" w:color="auto" w:fill="FFFFFF" w:themeFill="background1"/>
          </w:tcPr>
          <w:p w14:paraId="32573BCC" w14:textId="0479C679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3043D944" w14:textId="2B4C7C89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252" w:type="dxa"/>
            <w:shd w:val="clear" w:color="auto" w:fill="FFFFFF" w:themeFill="background1"/>
          </w:tcPr>
          <w:p w14:paraId="579DBFF9" w14:textId="799A51DF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16E8F406" w14:textId="77777777" w:rsidTr="00AE7A81">
        <w:tc>
          <w:tcPr>
            <w:tcW w:w="459" w:type="dxa"/>
            <w:shd w:val="clear" w:color="auto" w:fill="FFFFFF" w:themeFill="background1"/>
          </w:tcPr>
          <w:p w14:paraId="32B2F407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1648915A" w14:textId="7CCBFA2D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Дата окончания</w:t>
            </w:r>
          </w:p>
        </w:tc>
        <w:tc>
          <w:tcPr>
            <w:tcW w:w="1063" w:type="dxa"/>
            <w:shd w:val="clear" w:color="auto" w:fill="FFFFFF" w:themeFill="background1"/>
          </w:tcPr>
          <w:p w14:paraId="1D0AB12D" w14:textId="383392E2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color w:val="A6A6A6" w:themeColor="background1" w:themeShade="A6"/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1684" w:type="dxa"/>
            <w:shd w:val="clear" w:color="auto" w:fill="FFFFFF" w:themeFill="background1"/>
          </w:tcPr>
          <w:p w14:paraId="78FCF73E" w14:textId="0139AF6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Дата и время окончания действия Эл.Доверенности</w:t>
            </w:r>
          </w:p>
        </w:tc>
        <w:tc>
          <w:tcPr>
            <w:tcW w:w="1398" w:type="dxa"/>
            <w:shd w:val="clear" w:color="auto" w:fill="FFFFFF" w:themeFill="background1"/>
          </w:tcPr>
          <w:p w14:paraId="1BA605A7" w14:textId="4EBFCE5F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3D9F9566" w14:textId="7BE827B2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252" w:type="dxa"/>
            <w:shd w:val="clear" w:color="auto" w:fill="FFFFFF" w:themeFill="background1"/>
          </w:tcPr>
          <w:p w14:paraId="4B33A25F" w14:textId="35F2C5EB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2858B81F" w14:textId="77777777" w:rsidTr="00AE7A81">
        <w:tc>
          <w:tcPr>
            <w:tcW w:w="459" w:type="dxa"/>
            <w:shd w:val="clear" w:color="auto" w:fill="FFFFFF" w:themeFill="background1"/>
          </w:tcPr>
          <w:p w14:paraId="23587DA9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14D977D1" w14:textId="50954A90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Код полномочия</w:t>
            </w:r>
          </w:p>
        </w:tc>
        <w:tc>
          <w:tcPr>
            <w:tcW w:w="1063" w:type="dxa"/>
            <w:shd w:val="clear" w:color="auto" w:fill="FFFFFF" w:themeFill="background1"/>
          </w:tcPr>
          <w:p w14:paraId="170E6B11" w14:textId="69F2256E" w:rsidR="00CF44BC" w:rsidRPr="00550B78" w:rsidRDefault="00AE7A81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color w:val="A6A6A6" w:themeColor="background1" w:themeShade="A6"/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684" w:type="dxa"/>
            <w:shd w:val="clear" w:color="auto" w:fill="FFFFFF" w:themeFill="background1"/>
          </w:tcPr>
          <w:p w14:paraId="75D658FA" w14:textId="3E3BCC03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3B2056AC" w14:textId="52D4632E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7E2E0BF7" w14:textId="7A7BD65B" w:rsidR="00CF44BC" w:rsidRPr="00550B78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252" w:type="dxa"/>
            <w:shd w:val="clear" w:color="auto" w:fill="FFFFFF" w:themeFill="background1"/>
          </w:tcPr>
          <w:p w14:paraId="62A9D4E1" w14:textId="2E333968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3F25EA34" w14:textId="77777777" w:rsidTr="00AE7A81">
        <w:tc>
          <w:tcPr>
            <w:tcW w:w="459" w:type="dxa"/>
            <w:shd w:val="clear" w:color="auto" w:fill="FFFFFF" w:themeFill="background1"/>
          </w:tcPr>
          <w:p w14:paraId="3CB55478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13764787" w14:textId="2C96AE00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Описание полномочия</w:t>
            </w:r>
          </w:p>
        </w:tc>
        <w:tc>
          <w:tcPr>
            <w:tcW w:w="1063" w:type="dxa"/>
            <w:shd w:val="clear" w:color="auto" w:fill="FFFFFF" w:themeFill="background1"/>
          </w:tcPr>
          <w:p w14:paraId="4A06DF8F" w14:textId="6B04E093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color w:val="A6A6A6" w:themeColor="background1" w:themeShade="A6"/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1684" w:type="dxa"/>
            <w:shd w:val="clear" w:color="auto" w:fill="FFFFFF" w:themeFill="background1"/>
          </w:tcPr>
          <w:p w14:paraId="3BA2C7E8" w14:textId="1F2E307D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6EDBDC28" w14:textId="7777777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2576" w:type="dxa"/>
            <w:shd w:val="clear" w:color="auto" w:fill="FFFFFF" w:themeFill="background1"/>
          </w:tcPr>
          <w:p w14:paraId="2E3B9AC3" w14:textId="0EAF31DF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252" w:type="dxa"/>
            <w:shd w:val="clear" w:color="auto" w:fill="FFFFFF" w:themeFill="background1"/>
          </w:tcPr>
          <w:p w14:paraId="0399D250" w14:textId="478E03FB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01C55475" w14:textId="77777777" w:rsidTr="00AE7A81">
        <w:tc>
          <w:tcPr>
            <w:tcW w:w="459" w:type="dxa"/>
            <w:shd w:val="clear" w:color="auto" w:fill="FFFFFF" w:themeFill="background1"/>
          </w:tcPr>
          <w:p w14:paraId="570D9553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3F267435" w14:textId="0A5A5B9F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Признак передоверия</w:t>
            </w:r>
          </w:p>
        </w:tc>
        <w:tc>
          <w:tcPr>
            <w:tcW w:w="1063" w:type="dxa"/>
            <w:shd w:val="clear" w:color="auto" w:fill="FFFFFF" w:themeFill="background1"/>
          </w:tcPr>
          <w:p w14:paraId="229DDD1F" w14:textId="2F390BF3" w:rsidR="00CF44BC" w:rsidRPr="00550B78" w:rsidRDefault="00AE7A81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color w:val="A6A6A6" w:themeColor="background1" w:themeShade="A6"/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1684" w:type="dxa"/>
            <w:shd w:val="clear" w:color="auto" w:fill="FFFFFF" w:themeFill="background1"/>
          </w:tcPr>
          <w:p w14:paraId="4144F40A" w14:textId="04BB5AFA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0D52F4DC" w14:textId="38EDBD7E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69ADCEFF" w14:textId="090F84E1" w:rsidR="00CF44BC" w:rsidRPr="00550B78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252" w:type="dxa"/>
            <w:shd w:val="clear" w:color="auto" w:fill="FFFFFF" w:themeFill="background1"/>
          </w:tcPr>
          <w:p w14:paraId="42884B80" w14:textId="3FACF7DE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7076403C" w14:textId="77777777" w:rsidTr="00AE7A81">
        <w:tc>
          <w:tcPr>
            <w:tcW w:w="459" w:type="dxa"/>
            <w:shd w:val="clear" w:color="auto" w:fill="FFFFFF" w:themeFill="background1"/>
          </w:tcPr>
          <w:p w14:paraId="7DFC595B" w14:textId="77777777" w:rsidR="00CF44BC" w:rsidRPr="00550B78" w:rsidRDefault="00CF44BC" w:rsidP="009930DB">
            <w:pPr>
              <w:pStyle w:val="afa"/>
              <w:widowControl/>
              <w:numPr>
                <w:ilvl w:val="1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54FD02FA" w14:textId="551DE81B" w:rsidR="00CF44BC" w:rsidRPr="00550B78" w:rsidRDefault="00CF44BC" w:rsidP="00AD040D">
            <w:pPr>
              <w:spacing w:after="0"/>
              <w:ind w:left="318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Результат об ошибке</w:t>
            </w:r>
          </w:p>
        </w:tc>
        <w:tc>
          <w:tcPr>
            <w:tcW w:w="1063" w:type="dxa"/>
            <w:shd w:val="clear" w:color="auto" w:fill="FFFFFF" w:themeFill="background1"/>
          </w:tcPr>
          <w:p w14:paraId="25252D58" w14:textId="512FABFB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color w:val="A6A6A6" w:themeColor="background1" w:themeShade="A6"/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1684" w:type="dxa"/>
            <w:shd w:val="clear" w:color="auto" w:fill="FFFFFF" w:themeFill="background1"/>
          </w:tcPr>
          <w:p w14:paraId="09680186" w14:textId="1D38BFDC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760F16D7" w14:textId="6D3FDF3F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0FA6B054" w14:textId="49759CD3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CF44BC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252" w:type="dxa"/>
            <w:shd w:val="clear" w:color="auto" w:fill="FFFFFF" w:themeFill="background1"/>
          </w:tcPr>
          <w:p w14:paraId="3BEC39E8" w14:textId="4BEAF430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60BEE35C" w14:textId="77777777" w:rsidTr="00AE7A81">
        <w:tc>
          <w:tcPr>
            <w:tcW w:w="459" w:type="dxa"/>
            <w:shd w:val="clear" w:color="auto" w:fill="FFFFFF" w:themeFill="background1"/>
          </w:tcPr>
          <w:p w14:paraId="0364E364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50742ED2" w14:textId="6D725C68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Идентификатор</w:t>
            </w:r>
          </w:p>
        </w:tc>
        <w:tc>
          <w:tcPr>
            <w:tcW w:w="1063" w:type="dxa"/>
            <w:shd w:val="clear" w:color="auto" w:fill="FFFFFF" w:themeFill="background1"/>
          </w:tcPr>
          <w:p w14:paraId="7F40FDCD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684" w:type="dxa"/>
            <w:shd w:val="clear" w:color="auto" w:fill="FFFFFF" w:themeFill="background1"/>
          </w:tcPr>
          <w:p w14:paraId="574FFA0A" w14:textId="1E495B51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32384001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  <w:p w14:paraId="32FC2F32" w14:textId="77777777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val="en-US" w:eastAsia="ru-RU"/>
              </w:rPr>
              <w:t>UUID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 xml:space="preserve"> 4я версия (случайный). 36 символов, разделенных 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lastRenderedPageBreak/>
              <w:t>на 4 блока дефисом «</w:t>
            </w:r>
            <w:proofErr w:type="gramStart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-»</w:t>
            </w:r>
            <w:proofErr w:type="gramEnd"/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.</w:t>
            </w:r>
          </w:p>
          <w:p w14:paraId="143510AC" w14:textId="0FAB59EC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val="en-US" w:eastAsia="ru-RU"/>
              </w:rPr>
            </w:pP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По</w:t>
            </w:r>
            <w:r w:rsidRPr="00550B78">
              <w:rPr>
                <w:color w:val="A6A6A6" w:themeColor="background1" w:themeShade="A6"/>
                <w:sz w:val="21"/>
                <w:szCs w:val="21"/>
                <w:lang w:val="en-US" w:eastAsia="ru-RU"/>
              </w:rPr>
              <w:t xml:space="preserve"> </w:t>
            </w:r>
            <w:r w:rsidRPr="00550B78">
              <w:rPr>
                <w:color w:val="A6A6A6" w:themeColor="background1" w:themeShade="A6"/>
                <w:sz w:val="21"/>
                <w:szCs w:val="21"/>
                <w:lang w:eastAsia="ru-RU"/>
              </w:rPr>
              <w:t>маске</w:t>
            </w:r>
            <w:r w:rsidRPr="00550B78">
              <w:rPr>
                <w:color w:val="A6A6A6" w:themeColor="background1" w:themeShade="A6"/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398" w:type="dxa"/>
            <w:shd w:val="clear" w:color="auto" w:fill="FFFFFF" w:themeFill="background1"/>
          </w:tcPr>
          <w:p w14:paraId="52CD5CEB" w14:textId="3BA57486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5FEE6116" w14:textId="77777777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252" w:type="dxa"/>
            <w:shd w:val="clear" w:color="auto" w:fill="FFFFFF" w:themeFill="background1"/>
          </w:tcPr>
          <w:p w14:paraId="2B727352" w14:textId="08C746A8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84</w:t>
            </w:r>
            <w:r w:rsidRPr="00550B78">
              <w:rPr>
                <w:i/>
                <w:color w:val="A6A6A6" w:themeColor="background1" w:themeShade="A6"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CF44BC" w:rsidRPr="00550B78" w14:paraId="05982F5B" w14:textId="77777777" w:rsidTr="00AE7A81">
        <w:tc>
          <w:tcPr>
            <w:tcW w:w="459" w:type="dxa"/>
            <w:shd w:val="clear" w:color="auto" w:fill="FFFFFF" w:themeFill="background1"/>
          </w:tcPr>
          <w:p w14:paraId="038B3E87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0FEA76C5" w14:textId="74B44161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Код ошибки</w:t>
            </w:r>
          </w:p>
        </w:tc>
        <w:tc>
          <w:tcPr>
            <w:tcW w:w="1063" w:type="dxa"/>
            <w:shd w:val="clear" w:color="auto" w:fill="FFFFFF" w:themeFill="background1"/>
          </w:tcPr>
          <w:p w14:paraId="1D9B8D72" w14:textId="05C1FA4A" w:rsidR="00CF44BC" w:rsidRPr="00550B78" w:rsidRDefault="00AE7A81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color w:val="A6A6A6" w:themeColor="background1" w:themeShade="A6"/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684" w:type="dxa"/>
            <w:shd w:val="clear" w:color="auto" w:fill="FFFFFF" w:themeFill="background1"/>
          </w:tcPr>
          <w:p w14:paraId="30DB201C" w14:textId="7B559755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616BA305" w14:textId="1E86A453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091ABFD5" w14:textId="49F44B0D" w:rsidR="00CF44BC" w:rsidRPr="00550B78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252" w:type="dxa"/>
            <w:shd w:val="clear" w:color="auto" w:fill="FFFFFF" w:themeFill="background1"/>
          </w:tcPr>
          <w:p w14:paraId="7959D047" w14:textId="570F82D3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CF44BC" w:rsidRPr="00550B78" w14:paraId="7C880D7E" w14:textId="77777777" w:rsidTr="00AE7A81">
        <w:tc>
          <w:tcPr>
            <w:tcW w:w="459" w:type="dxa"/>
            <w:shd w:val="clear" w:color="auto" w:fill="FFFFFF" w:themeFill="background1"/>
          </w:tcPr>
          <w:p w14:paraId="5660DBD8" w14:textId="77777777" w:rsidR="00CF44BC" w:rsidRPr="00550B78" w:rsidRDefault="00CF44BC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5CDEE128" w14:textId="0A7AA7DE" w:rsidR="00CF44BC" w:rsidRPr="00550B78" w:rsidRDefault="00CF44BC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550B78">
              <w:rPr>
                <w:b/>
                <w:color w:val="A6A6A6" w:themeColor="background1" w:themeShade="A6"/>
              </w:rPr>
              <w:t>Сообщение об ошибке</w:t>
            </w:r>
          </w:p>
        </w:tc>
        <w:tc>
          <w:tcPr>
            <w:tcW w:w="1063" w:type="dxa"/>
            <w:shd w:val="clear" w:color="auto" w:fill="FFFFFF" w:themeFill="background1"/>
          </w:tcPr>
          <w:p w14:paraId="29E599C3" w14:textId="63575191" w:rsidR="00CF44BC" w:rsidRPr="00550B78" w:rsidRDefault="00AE7A81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color w:val="A6A6A6" w:themeColor="background1" w:themeShade="A6"/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1684" w:type="dxa"/>
            <w:shd w:val="clear" w:color="auto" w:fill="FFFFFF" w:themeFill="background1"/>
          </w:tcPr>
          <w:p w14:paraId="6D70A6C0" w14:textId="738E01BD" w:rsidR="00CF44BC" w:rsidRPr="00550B78" w:rsidRDefault="00CF44BC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15BA112F" w14:textId="2E5AD23B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550B78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00895859" w14:textId="05FC1BE7" w:rsidR="00CF44BC" w:rsidRPr="00550B78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252" w:type="dxa"/>
            <w:shd w:val="clear" w:color="auto" w:fill="FFFFFF" w:themeFill="background1"/>
          </w:tcPr>
          <w:p w14:paraId="1E31EE1A" w14:textId="623E066C" w:rsidR="00CF44BC" w:rsidRPr="00550B78" w:rsidRDefault="00CF44BC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  <w:tr w:rsidR="00AE7A81" w:rsidRPr="00550B78" w14:paraId="33D82A29" w14:textId="77777777" w:rsidTr="00AE7A81">
        <w:tc>
          <w:tcPr>
            <w:tcW w:w="459" w:type="dxa"/>
            <w:shd w:val="clear" w:color="auto" w:fill="FFFFFF" w:themeFill="background1"/>
          </w:tcPr>
          <w:p w14:paraId="3CE84577" w14:textId="77777777" w:rsidR="00AE7A81" w:rsidRPr="00550B78" w:rsidRDefault="00AE7A81" w:rsidP="009930DB">
            <w:pPr>
              <w:pStyle w:val="afa"/>
              <w:widowControl/>
              <w:numPr>
                <w:ilvl w:val="2"/>
                <w:numId w:val="14"/>
              </w:numPr>
              <w:spacing w:after="0"/>
              <w:ind w:left="360" w:hanging="36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35BDC025" w14:textId="12895D46" w:rsidR="00AE7A81" w:rsidRPr="00AE7A81" w:rsidRDefault="00AE7A81" w:rsidP="00AD040D">
            <w:pPr>
              <w:spacing w:after="0"/>
              <w:ind w:left="0"/>
              <w:rPr>
                <w:b/>
                <w:color w:val="A6A6A6" w:themeColor="background1" w:themeShade="A6"/>
              </w:rPr>
            </w:pPr>
            <w:r w:rsidRPr="00AE7A81">
              <w:rPr>
                <w:b/>
                <w:color w:val="A6A6A6" w:themeColor="background1" w:themeShade="A6"/>
              </w:rPr>
              <w:t>Рекомендации</w:t>
            </w:r>
          </w:p>
        </w:tc>
        <w:tc>
          <w:tcPr>
            <w:tcW w:w="1063" w:type="dxa"/>
            <w:shd w:val="clear" w:color="auto" w:fill="FFFFFF" w:themeFill="background1"/>
          </w:tcPr>
          <w:p w14:paraId="4B812415" w14:textId="3ACBF9AE" w:rsidR="00AE7A81" w:rsidRPr="00AE7A81" w:rsidRDefault="00AE7A81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color w:val="A6A6A6" w:themeColor="background1" w:themeShade="A6"/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1684" w:type="dxa"/>
            <w:shd w:val="clear" w:color="auto" w:fill="FFFFFF" w:themeFill="background1"/>
          </w:tcPr>
          <w:p w14:paraId="34520EE6" w14:textId="77777777" w:rsidR="00AE7A81" w:rsidRPr="00AE7A81" w:rsidRDefault="00AE7A81" w:rsidP="00AD040D">
            <w:pPr>
              <w:widowControl/>
              <w:spacing w:after="0"/>
              <w:ind w:left="0"/>
              <w:rPr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14:paraId="4B125C27" w14:textId="3E366B57" w:rsidR="00AE7A81" w:rsidRPr="00AE7A81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2576" w:type="dxa"/>
            <w:shd w:val="clear" w:color="auto" w:fill="FFFFFF" w:themeFill="background1"/>
          </w:tcPr>
          <w:p w14:paraId="1A6632C4" w14:textId="48C0CE5C" w:rsidR="00AE7A81" w:rsidRPr="00AE7A81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  <w:r w:rsidRPr="00AE7A81"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252" w:type="dxa"/>
            <w:shd w:val="clear" w:color="auto" w:fill="FFFFFF" w:themeFill="background1"/>
          </w:tcPr>
          <w:p w14:paraId="5DB64093" w14:textId="77777777" w:rsidR="00AE7A81" w:rsidRPr="00550B78" w:rsidRDefault="00AE7A81" w:rsidP="00AD040D">
            <w:pPr>
              <w:widowControl/>
              <w:spacing w:after="0"/>
              <w:ind w:left="0"/>
              <w:rPr>
                <w:i/>
                <w:color w:val="A6A6A6" w:themeColor="background1" w:themeShade="A6"/>
                <w:sz w:val="21"/>
                <w:szCs w:val="21"/>
                <w:lang w:eastAsia="ru-RU"/>
              </w:rPr>
            </w:pPr>
          </w:p>
        </w:tc>
      </w:tr>
    </w:tbl>
    <w:p w14:paraId="7562F078" w14:textId="5D2838DE" w:rsidR="003408B8" w:rsidRPr="00550B78" w:rsidRDefault="00390001" w:rsidP="00AD040D">
      <w:pPr>
        <w:pStyle w:val="4"/>
        <w:rPr>
          <w:rFonts w:ascii="Times New Roman" w:hAnsi="Times New Roman"/>
          <w:color w:val="A6A6A6" w:themeColor="background1" w:themeShade="A6"/>
        </w:rPr>
      </w:pPr>
      <w:bookmarkStart w:id="70" w:name="_Toc81991531"/>
      <w:r w:rsidRPr="00550B78">
        <w:rPr>
          <w:rFonts w:ascii="Times New Roman" w:hAnsi="Times New Roman"/>
          <w:color w:val="A6A6A6" w:themeColor="background1" w:themeShade="A6"/>
        </w:rPr>
        <w:t>Пример</w:t>
      </w:r>
      <w:r w:rsidR="00106D77" w:rsidRPr="00550B78">
        <w:rPr>
          <w:rFonts w:ascii="Times New Roman" w:hAnsi="Times New Roman"/>
          <w:color w:val="A6A6A6" w:themeColor="background1" w:themeShade="A6"/>
        </w:rPr>
        <w:t xml:space="preserve"> ответа на запрос списка полномочий Уполномоченного</w:t>
      </w:r>
      <w:bookmarkEnd w:id="70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114205" w14:paraId="483E40A1" w14:textId="77777777" w:rsidTr="00106D77">
        <w:tc>
          <w:tcPr>
            <w:tcW w:w="9854" w:type="dxa"/>
          </w:tcPr>
          <w:p w14:paraId="70EFFBC5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>&lt;urn:representativeAuthorityList xmlns:urn="urn:ru:fss:integration:types:pa:v01"&gt;</w:t>
            </w:r>
          </w:p>
          <w:p w14:paraId="419A9F4D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&lt;!--1 or more repetitions:--&gt;</w:t>
            </w:r>
          </w:p>
          <w:p w14:paraId="63DE3040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&lt;urn:powerOfAttorney&gt;</w:t>
            </w:r>
          </w:p>
          <w:p w14:paraId="5DEDFAF0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&lt;urn:uuid&gt;string&lt;/urn:uuid&gt;</w:t>
            </w:r>
          </w:p>
          <w:p w14:paraId="0DC0B46A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&lt;urn:startDate&gt;2008-09-29T05:49:45&lt;/urn:startDate&gt;</w:t>
            </w:r>
          </w:p>
          <w:p w14:paraId="34D5F736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&lt;urn:endDate&gt;2014-09-19T03:18:33&lt;/urn:endDate&gt;</w:t>
            </w:r>
          </w:p>
          <w:p w14:paraId="0F79AF02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&lt;urn:authorities&gt;</w:t>
            </w:r>
          </w:p>
          <w:p w14:paraId="4A3B91C7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&lt;!--Zero or more repetitions:--&gt;</w:t>
            </w:r>
          </w:p>
          <w:p w14:paraId="6A546604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&lt;urn:authority&gt;</w:t>
            </w:r>
          </w:p>
          <w:p w14:paraId="42DAA8C8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  &lt;urn:mnemonic entrustment="true"&gt;string&lt;/urn:mnemonic&gt;</w:t>
            </w:r>
          </w:p>
          <w:p w14:paraId="5989C7C3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&lt;/urn:authority&gt;</w:t>
            </w:r>
          </w:p>
          <w:p w14:paraId="15C16C25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&lt;/urn:authorities&gt;</w:t>
            </w:r>
          </w:p>
          <w:p w14:paraId="385E74EC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&lt;/urn:powerOfAttorney&gt;</w:t>
            </w:r>
          </w:p>
          <w:p w14:paraId="1AB86564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&lt;!--Optional:--&gt;</w:t>
            </w:r>
          </w:p>
          <w:p w14:paraId="2F167722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&lt;urn:protocol&gt;</w:t>
            </w:r>
          </w:p>
          <w:p w14:paraId="0BE529F9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&lt;!--Zero or more repetitions:--&gt;</w:t>
            </w:r>
          </w:p>
          <w:p w14:paraId="7187E808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&lt;urn:message&gt;</w:t>
            </w:r>
          </w:p>
          <w:p w14:paraId="05DD6C0D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&lt;urn:mnemonic&gt;EXPIRED&lt;/urn:mnemonic&gt;</w:t>
            </w:r>
          </w:p>
          <w:p w14:paraId="1A86ECD7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&lt;urn:level&gt;WARN&lt;/urn:level&gt;</w:t>
            </w:r>
          </w:p>
          <w:p w14:paraId="4538BDD6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2CD78A64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&lt;urn:comment&gt;string&lt;/urn:comment&gt;</w:t>
            </w:r>
          </w:p>
          <w:p w14:paraId="63E4FB63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&lt;!--Optional:--&gt;</w:t>
            </w:r>
          </w:p>
          <w:p w14:paraId="628CF5BB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  &lt;urn:recommendation&gt;string&lt;/urn:recommendation&gt;</w:t>
            </w:r>
          </w:p>
          <w:p w14:paraId="54BBEEEF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  &lt;/urn:message&gt;</w:t>
            </w:r>
          </w:p>
          <w:p w14:paraId="48CA2529" w14:textId="77777777" w:rsidR="00817772" w:rsidRPr="00817772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 xml:space="preserve">  &lt;/urn:protocol&gt;</w:t>
            </w:r>
          </w:p>
          <w:p w14:paraId="5C01B309" w14:textId="0E0063AC" w:rsidR="00106D77" w:rsidRPr="00550B78" w:rsidRDefault="00817772" w:rsidP="00817772">
            <w:pPr>
              <w:ind w:left="0"/>
              <w:rPr>
                <w:color w:val="A6A6A6" w:themeColor="background1" w:themeShade="A6"/>
                <w:lang w:val="en-US"/>
              </w:rPr>
            </w:pPr>
            <w:r w:rsidRPr="00817772">
              <w:rPr>
                <w:color w:val="A6A6A6" w:themeColor="background1" w:themeShade="A6"/>
                <w:lang w:val="en-US"/>
              </w:rPr>
              <w:t>&lt;/urn:representativeAuthorityList&gt;</w:t>
            </w:r>
          </w:p>
        </w:tc>
      </w:tr>
    </w:tbl>
    <w:p w14:paraId="0DC98F15" w14:textId="77777777" w:rsidR="00390001" w:rsidRPr="00BF2143" w:rsidRDefault="00390001" w:rsidP="00106D77">
      <w:pPr>
        <w:ind w:left="0"/>
        <w:rPr>
          <w:lang w:val="en-US"/>
        </w:rPr>
      </w:pPr>
    </w:p>
    <w:p w14:paraId="0882CDC2" w14:textId="1D1C36A3" w:rsidR="00390001" w:rsidRPr="00BF2143" w:rsidRDefault="00390001">
      <w:pPr>
        <w:widowControl/>
        <w:spacing w:after="0"/>
        <w:ind w:left="0"/>
        <w:rPr>
          <w:lang w:val="en-US"/>
        </w:rPr>
      </w:pPr>
      <w:r w:rsidRPr="00BF2143">
        <w:rPr>
          <w:lang w:val="en-US"/>
        </w:rPr>
        <w:br w:type="page"/>
      </w:r>
    </w:p>
    <w:p w14:paraId="45516B54" w14:textId="209CC67A" w:rsidR="00CE5FB1" w:rsidRPr="00BF2143" w:rsidRDefault="00390001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71" w:name="_Toc81991532"/>
      <w:bookmarkStart w:id="72" w:name="_Toc82168547"/>
      <w:r w:rsidRPr="00BF2143">
        <w:rPr>
          <w:rStyle w:val="pt-a1-000032"/>
          <w:rFonts w:ascii="Times New Roman" w:hAnsi="Times New Roman"/>
        </w:rPr>
        <w:lastRenderedPageBreak/>
        <w:t xml:space="preserve">Описание процесса обмена «Запрос справочника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9D2CE4" w:rsidRPr="00BF2143">
        <w:rPr>
          <w:rStyle w:val="af1"/>
          <w:rFonts w:ascii="Times New Roman" w:hAnsi="Times New Roman"/>
        </w:rPr>
        <w:footnoteReference w:id="1"/>
      </w:r>
      <w:bookmarkEnd w:id="71"/>
      <w:bookmarkEnd w:id="72"/>
      <w:r w:rsidR="0041499C" w:rsidRPr="00BF2143">
        <w:rPr>
          <w:rStyle w:val="pt-a1-000032"/>
          <w:rFonts w:ascii="Times New Roman" w:hAnsi="Times New Roman"/>
        </w:rPr>
        <w:t xml:space="preserve"> </w:t>
      </w:r>
    </w:p>
    <w:p w14:paraId="130AA49C" w14:textId="05F0A823" w:rsidR="00DA6CF4" w:rsidRPr="00BF2143" w:rsidRDefault="007A1B1E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73" w:name="_Toc81991533"/>
      <w:bookmarkStart w:id="74" w:name="_GoBack"/>
      <w:bookmarkEnd w:id="74"/>
      <w:r w:rsidRPr="00BF2143">
        <w:rPr>
          <w:rFonts w:ascii="Times New Roman" w:hAnsi="Times New Roman"/>
        </w:rPr>
        <w:t>Атрибутивный</w:t>
      </w:r>
      <w:r w:rsidR="00390001" w:rsidRPr="00BF2143">
        <w:rPr>
          <w:rFonts w:ascii="Times New Roman" w:hAnsi="Times New Roman"/>
        </w:rPr>
        <w:t xml:space="preserve"> состав «Запрос справочника Полномочий» (</w:t>
      </w:r>
      <w:r w:rsidR="00266577" w:rsidRPr="00BF2143">
        <w:rPr>
          <w:rStyle w:val="pt-a1-000032"/>
          <w:rFonts w:ascii="Times New Roman" w:hAnsi="Times New Roman"/>
          <w:lang w:val="en-US"/>
        </w:rPr>
        <w:t>authorityListRequest</w:t>
      </w:r>
      <w:r w:rsidR="00390001" w:rsidRPr="00BF2143">
        <w:rPr>
          <w:rFonts w:ascii="Times New Roman" w:hAnsi="Times New Roman"/>
        </w:rPr>
        <w:t>)</w:t>
      </w:r>
      <w:bookmarkEnd w:id="73"/>
    </w:p>
    <w:p w14:paraId="6FC8779E" w14:textId="2A045A21" w:rsidR="003408B8" w:rsidRPr="00BF2143" w:rsidRDefault="003408B8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15</w:t>
      </w:r>
      <w:r w:rsidR="009930DB">
        <w:rPr>
          <w:noProof/>
        </w:rPr>
        <w:fldChar w:fldCharType="end"/>
      </w:r>
      <w:r w:rsidRPr="00BF2143">
        <w:rPr>
          <w:lang w:val="ru-RU"/>
        </w:rPr>
        <w:t xml:space="preserve"> Запрос справочника полномочий</w:t>
      </w:r>
    </w:p>
    <w:tbl>
      <w:tblPr>
        <w:tblStyle w:val="affb"/>
        <w:tblW w:w="9888" w:type="dxa"/>
        <w:tblInd w:w="-34" w:type="dxa"/>
        <w:tblLook w:val="04A0" w:firstRow="1" w:lastRow="0" w:firstColumn="1" w:lastColumn="0" w:noHBand="0" w:noVBand="1"/>
      </w:tblPr>
      <w:tblGrid>
        <w:gridCol w:w="590"/>
        <w:gridCol w:w="1683"/>
        <w:gridCol w:w="868"/>
        <w:gridCol w:w="2256"/>
        <w:gridCol w:w="1656"/>
        <w:gridCol w:w="1338"/>
        <w:gridCol w:w="1497"/>
      </w:tblGrid>
      <w:tr w:rsidR="00CF44BC" w:rsidRPr="00BF2143" w14:paraId="7A9C06D3" w14:textId="77777777" w:rsidTr="00CF44BC">
        <w:tc>
          <w:tcPr>
            <w:tcW w:w="590" w:type="dxa"/>
            <w:tcBorders>
              <w:bottom w:val="single" w:sz="4" w:space="0" w:color="auto"/>
            </w:tcBorders>
          </w:tcPr>
          <w:p w14:paraId="78A1DF28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74FAFDFC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7F86A345" w14:textId="032AF21D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5BEEA182" w14:textId="59DFF35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6CB6E6E5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D6BC31A" w14:textId="30C9868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3FC4C3E5" w14:textId="15B28A2E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2E7EBA8F" w14:textId="77777777" w:rsidTr="00CF44BC">
        <w:tc>
          <w:tcPr>
            <w:tcW w:w="590" w:type="dxa"/>
            <w:shd w:val="clear" w:color="auto" w:fill="D9D9D9" w:themeFill="background1" w:themeFillShade="D9"/>
          </w:tcPr>
          <w:p w14:paraId="3D41A946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1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83" w:type="dxa"/>
            <w:shd w:val="clear" w:color="auto" w:fill="D9D9D9" w:themeFill="background1" w:themeFillShade="D9"/>
          </w:tcPr>
          <w:p w14:paraId="1B07C9FC" w14:textId="1147E27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868" w:type="dxa"/>
            <w:shd w:val="clear" w:color="auto" w:fill="D9D9D9" w:themeFill="background1" w:themeFillShade="D9"/>
          </w:tcPr>
          <w:p w14:paraId="0E26D7A1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56" w:type="dxa"/>
            <w:shd w:val="clear" w:color="auto" w:fill="D9D9D9" w:themeFill="background1" w:themeFillShade="D9"/>
          </w:tcPr>
          <w:p w14:paraId="0DC86F7D" w14:textId="6B32926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69C9FA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DC7D13" w14:textId="7C745E6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56" w:type="dxa"/>
            <w:shd w:val="clear" w:color="auto" w:fill="D9D9D9" w:themeFill="background1" w:themeFillShade="D9"/>
          </w:tcPr>
          <w:p w14:paraId="69B7020A" w14:textId="3E76652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14:paraId="746A659F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97" w:type="dxa"/>
            <w:shd w:val="clear" w:color="auto" w:fill="D9D9D9" w:themeFill="background1" w:themeFillShade="D9"/>
          </w:tcPr>
          <w:p w14:paraId="2CD6260E" w14:textId="2A28A5B9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3A204853" w14:textId="06E4E665" w:rsidR="00390001" w:rsidRPr="00BF2143" w:rsidRDefault="00390001" w:rsidP="00AD040D">
      <w:pPr>
        <w:pStyle w:val="4"/>
        <w:rPr>
          <w:rStyle w:val="pt-a1-000032"/>
          <w:rFonts w:ascii="Times New Roman" w:hAnsi="Times New Roman"/>
        </w:rPr>
      </w:pPr>
      <w:bookmarkStart w:id="75" w:name="_Toc81991534"/>
      <w:r w:rsidRPr="00BF2143">
        <w:rPr>
          <w:rStyle w:val="pt-a1-000032"/>
          <w:rFonts w:ascii="Times New Roman" w:hAnsi="Times New Roman"/>
        </w:rPr>
        <w:t>Пример</w:t>
      </w:r>
      <w:bookmarkEnd w:id="75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032EB" w:rsidRPr="00114205" w14:paraId="02E1B2C8" w14:textId="77777777" w:rsidTr="00C032EB">
        <w:tc>
          <w:tcPr>
            <w:tcW w:w="9854" w:type="dxa"/>
          </w:tcPr>
          <w:p w14:paraId="3D58632E" w14:textId="05FCB8C7" w:rsidR="00C032EB" w:rsidRPr="00BF2143" w:rsidRDefault="00817772" w:rsidP="00AD04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rPr>
                <w:rFonts w:eastAsia="Times New Roman"/>
                <w:bdr w:val="none" w:sz="0" w:space="0" w:color="auto"/>
                <w:lang w:val="en-US"/>
              </w:rPr>
            </w:pPr>
            <w:r w:rsidRPr="00817772">
              <w:rPr>
                <w:lang w:val="en-US"/>
              </w:rPr>
              <w:t>&lt;urn:authorityListRequest xmlns:urn="urn:ru:fss:integration:types:pa:v01"/&gt;</w:t>
            </w:r>
          </w:p>
        </w:tc>
      </w:tr>
    </w:tbl>
    <w:p w14:paraId="0E180E22" w14:textId="77777777" w:rsidR="00C032EB" w:rsidRPr="00BF2143" w:rsidRDefault="00C032EB" w:rsidP="00AD040D">
      <w:pPr>
        <w:ind w:left="0"/>
        <w:rPr>
          <w:lang w:val="en-US"/>
        </w:rPr>
      </w:pPr>
    </w:p>
    <w:p w14:paraId="1470335B" w14:textId="78A5A9E2" w:rsidR="00F11D08" w:rsidRPr="00BF2143" w:rsidRDefault="00390001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76" w:name="_Toc81991535"/>
      <w:r w:rsidRPr="00BF2143">
        <w:rPr>
          <w:rStyle w:val="pt-a1-000032"/>
          <w:rFonts w:ascii="Times New Roman" w:hAnsi="Times New Roman"/>
        </w:rPr>
        <w:t xml:space="preserve">Атрибутивный состав «Справочник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BD18FC" w:rsidRPr="00BF2143">
        <w:rPr>
          <w:rStyle w:val="pt-a1-000032"/>
          <w:rFonts w:ascii="Times New Roman" w:hAnsi="Times New Roman"/>
        </w:rPr>
        <w:t xml:space="preserve"> (</w:t>
      </w:r>
      <w:r w:rsidR="00266577" w:rsidRPr="00BF2143">
        <w:rPr>
          <w:rFonts w:ascii="Times New Roman" w:hAnsi="Times New Roman"/>
          <w:lang w:val="en-US"/>
        </w:rPr>
        <w:t>authorityListResponse</w:t>
      </w:r>
      <w:r w:rsidR="00BD18FC" w:rsidRPr="00BF2143">
        <w:rPr>
          <w:rStyle w:val="pt-a1-000032"/>
          <w:rFonts w:ascii="Times New Roman" w:hAnsi="Times New Roman"/>
        </w:rPr>
        <w:t>)</w:t>
      </w:r>
      <w:bookmarkEnd w:id="76"/>
    </w:p>
    <w:p w14:paraId="4003DD4B" w14:textId="10699557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77" w:name="_Ref77339249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16</w:t>
      </w:r>
      <w:r w:rsidR="009930DB">
        <w:rPr>
          <w:noProof/>
        </w:rPr>
        <w:fldChar w:fldCharType="end"/>
      </w:r>
      <w:bookmarkEnd w:id="77"/>
      <w:r w:rsidRPr="00BF2143">
        <w:rPr>
          <w:lang w:val="ru-RU"/>
        </w:rPr>
        <w:t xml:space="preserve"> Ответ на запрос справочника полномочий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0"/>
        <w:gridCol w:w="1300"/>
        <w:gridCol w:w="1948"/>
        <w:gridCol w:w="1542"/>
        <w:gridCol w:w="1358"/>
        <w:gridCol w:w="1624"/>
        <w:gridCol w:w="1559"/>
      </w:tblGrid>
      <w:tr w:rsidR="00CF44BC" w:rsidRPr="00BF2143" w14:paraId="139E409A" w14:textId="77777777" w:rsidTr="00AE7A81">
        <w:tc>
          <w:tcPr>
            <w:tcW w:w="450" w:type="dxa"/>
            <w:tcBorders>
              <w:bottom w:val="single" w:sz="4" w:space="0" w:color="auto"/>
            </w:tcBorders>
          </w:tcPr>
          <w:p w14:paraId="0A0A796B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EE0AE59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1AD6E181" w14:textId="4FC4B30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14:paraId="1C8D7A2E" w14:textId="0CD9CE9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A94F51F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6E9121D5" w14:textId="7198E600" w:rsidR="00CF44BC" w:rsidRPr="00BF2143" w:rsidRDefault="00CF44BC" w:rsidP="00AD040D">
            <w:pPr>
              <w:widowControl/>
              <w:spacing w:after="0"/>
              <w:ind w:left="0" w:right="622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8CB23A" w14:textId="5A61A20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35CE8B4B" w14:textId="77777777" w:rsidTr="00AE7A81">
        <w:tc>
          <w:tcPr>
            <w:tcW w:w="4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210C24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3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BA3C2" w14:textId="621BA8B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 запроса справочника полномочий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167CE3" w14:textId="51D1217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authorities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262BC8" w14:textId="4095CE4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2х:</w:t>
            </w:r>
          </w:p>
          <w:p w14:paraId="3F6A7D7C" w14:textId="5A252896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со списком полномочий</w:t>
            </w:r>
          </w:p>
          <w:p w14:paraId="735CD21D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об ошибке запроса</w:t>
            </w: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F59B18" w14:textId="3DD0E5E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B32D" w14:textId="182BFB39" w:rsidR="00CF44BC" w:rsidRPr="00BF2143" w:rsidRDefault="0094340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94340C">
              <w:rPr>
                <w:i/>
                <w:sz w:val="21"/>
                <w:szCs w:val="21"/>
                <w:lang w:eastAsia="ru-RU"/>
              </w:rPr>
              <w:t>AuthorityListResponseType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4BCB99" w14:textId="50CBD2ED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4EDFFCAB" w14:textId="77777777" w:rsidTr="00AE7A81">
        <w:tc>
          <w:tcPr>
            <w:tcW w:w="450" w:type="dxa"/>
            <w:shd w:val="clear" w:color="auto" w:fill="FFFFFF" w:themeFill="background1"/>
          </w:tcPr>
          <w:p w14:paraId="4FC28680" w14:textId="77777777" w:rsidR="00CF44BC" w:rsidRPr="00BF2143" w:rsidRDefault="00CF44B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74AEB690" w14:textId="77777777" w:rsidR="00CF44BC" w:rsidRPr="00BF2143" w:rsidRDefault="00CF44BC" w:rsidP="00AD040D">
            <w:pPr>
              <w:spacing w:after="0"/>
              <w:ind w:left="318"/>
              <w:rPr>
                <w:b/>
              </w:rPr>
            </w:pPr>
            <w:r w:rsidRPr="00BF2143">
              <w:rPr>
                <w:b/>
              </w:rPr>
              <w:t>Успешный результат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4566D" w14:textId="3B7EC27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1542" w:type="dxa"/>
            <w:shd w:val="clear" w:color="auto" w:fill="FFFFFF" w:themeFill="background1"/>
          </w:tcPr>
          <w:p w14:paraId="6D9E98E3" w14:textId="4FC1F22C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85C2FED" w14:textId="1A941FBF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2D85A3EA" w14:textId="7026C658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F44BC">
              <w:rPr>
                <w:i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03A793DB" w14:textId="4351A076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6B76402" w14:textId="77777777" w:rsidTr="00AE7A81">
        <w:tc>
          <w:tcPr>
            <w:tcW w:w="450" w:type="dxa"/>
            <w:shd w:val="clear" w:color="auto" w:fill="FFFFFF" w:themeFill="background1"/>
          </w:tcPr>
          <w:p w14:paraId="13D933B7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EA1A2FD" w14:textId="5F786203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049AA46B" w14:textId="0693187F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542" w:type="dxa"/>
            <w:shd w:val="clear" w:color="auto" w:fill="FFFFFF" w:themeFill="background1"/>
          </w:tcPr>
          <w:p w14:paraId="69F68BE5" w14:textId="302488A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261C73C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17C42AFD" w14:textId="7DB7D114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6C251C31" w14:textId="7AEE01B3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3E83A63" w14:textId="77777777" w:rsidTr="00AE7A81">
        <w:tc>
          <w:tcPr>
            <w:tcW w:w="450" w:type="dxa"/>
            <w:shd w:val="clear" w:color="auto" w:fill="FFFFFF" w:themeFill="background1"/>
          </w:tcPr>
          <w:p w14:paraId="24848342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AAC4F59" w14:textId="77777777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Признак передоверия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5CE89864" w14:textId="34469ABC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1542" w:type="dxa"/>
            <w:shd w:val="clear" w:color="auto" w:fill="FFFFFF" w:themeFill="background1"/>
          </w:tcPr>
          <w:p w14:paraId="0F6CD10B" w14:textId="3BA2501F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5C9C3FF4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240E5B9" w14:textId="3E1D1481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559" w:type="dxa"/>
            <w:shd w:val="clear" w:color="auto" w:fill="FFFFFF" w:themeFill="background1"/>
          </w:tcPr>
          <w:p w14:paraId="714E4CE1" w14:textId="5BB1E23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748161C" w14:textId="77777777" w:rsidTr="00AE7A81">
        <w:tc>
          <w:tcPr>
            <w:tcW w:w="450" w:type="dxa"/>
            <w:shd w:val="clear" w:color="auto" w:fill="FFFFFF" w:themeFill="background1"/>
          </w:tcPr>
          <w:p w14:paraId="5F14E252" w14:textId="77777777" w:rsidR="00CF44BC" w:rsidRPr="00BF2143" w:rsidRDefault="00CF44B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F3B5561" w14:textId="77777777" w:rsidR="00CF44BC" w:rsidRPr="00BF2143" w:rsidRDefault="00CF44BC" w:rsidP="00AD040D">
            <w:pPr>
              <w:spacing w:after="0"/>
              <w:ind w:left="318"/>
              <w:rPr>
                <w:b/>
              </w:rPr>
            </w:pPr>
            <w:r w:rsidRPr="00BF2143">
              <w:rPr>
                <w:b/>
              </w:rPr>
              <w:t>Результат об ошибке</w:t>
            </w:r>
          </w:p>
        </w:tc>
        <w:tc>
          <w:tcPr>
            <w:tcW w:w="1948" w:type="dxa"/>
            <w:shd w:val="clear" w:color="auto" w:fill="FFFFFF" w:themeFill="background1"/>
          </w:tcPr>
          <w:p w14:paraId="2A9464BB" w14:textId="0A0D4CA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1542" w:type="dxa"/>
            <w:shd w:val="clear" w:color="auto" w:fill="FFFFFF" w:themeFill="background1"/>
          </w:tcPr>
          <w:p w14:paraId="62475229" w14:textId="622B1A14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6527EC9F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718D83D" w14:textId="6CABE05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F44BC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47AD8805" w14:textId="1EB9C07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9786412" w14:textId="77777777" w:rsidTr="00AE7A81">
        <w:tc>
          <w:tcPr>
            <w:tcW w:w="450" w:type="dxa"/>
            <w:shd w:val="clear" w:color="auto" w:fill="FFFFFF" w:themeFill="background1"/>
          </w:tcPr>
          <w:p w14:paraId="74405B6B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6400003F" w14:textId="77777777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ошибки</w:t>
            </w:r>
          </w:p>
        </w:tc>
        <w:tc>
          <w:tcPr>
            <w:tcW w:w="1948" w:type="dxa"/>
            <w:shd w:val="clear" w:color="auto" w:fill="FFFFFF" w:themeFill="background1"/>
          </w:tcPr>
          <w:p w14:paraId="21ECEAAF" w14:textId="15C8ABA9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542" w:type="dxa"/>
            <w:shd w:val="clear" w:color="auto" w:fill="FFFFFF" w:themeFill="background1"/>
          </w:tcPr>
          <w:p w14:paraId="6F164BC6" w14:textId="19E9304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4565D16E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188C661B" w14:textId="6A6B75D7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ProtocolMessageMnemonicType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6E205561" w14:textId="6F2C7B8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49E27027" w14:textId="77777777" w:rsidTr="00AE7A81">
        <w:tc>
          <w:tcPr>
            <w:tcW w:w="450" w:type="dxa"/>
            <w:shd w:val="clear" w:color="auto" w:fill="FFFFFF" w:themeFill="background1"/>
          </w:tcPr>
          <w:p w14:paraId="4AA3EDB7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DE363E5" w14:textId="77777777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Сообщение об ошибке</w:t>
            </w:r>
          </w:p>
        </w:tc>
        <w:tc>
          <w:tcPr>
            <w:tcW w:w="1948" w:type="dxa"/>
            <w:shd w:val="clear" w:color="auto" w:fill="FFFFFF" w:themeFill="background1"/>
          </w:tcPr>
          <w:p w14:paraId="615D34F0" w14:textId="2077ACC8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1542" w:type="dxa"/>
            <w:shd w:val="clear" w:color="auto" w:fill="FFFFFF" w:themeFill="background1"/>
          </w:tcPr>
          <w:p w14:paraId="677BF692" w14:textId="18F3F07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19AF2997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744AB89A" w14:textId="2C0B6143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6FDB4491" w14:textId="5D35CEC8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4125" w:rsidRPr="00BF2143" w14:paraId="29587F36" w14:textId="77777777" w:rsidTr="00AE7A81">
        <w:tc>
          <w:tcPr>
            <w:tcW w:w="450" w:type="dxa"/>
            <w:shd w:val="clear" w:color="auto" w:fill="FFFFFF" w:themeFill="background1"/>
          </w:tcPr>
          <w:p w14:paraId="4C13A704" w14:textId="77777777" w:rsidR="008B4125" w:rsidRPr="00BF2143" w:rsidRDefault="008B4125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28FB221D" w14:textId="35A1A6F9" w:rsidR="008B4125" w:rsidRPr="008B4125" w:rsidRDefault="008B4125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Рекомендации</w:t>
            </w:r>
          </w:p>
        </w:tc>
        <w:tc>
          <w:tcPr>
            <w:tcW w:w="1948" w:type="dxa"/>
            <w:shd w:val="clear" w:color="auto" w:fill="FFFFFF" w:themeFill="background1"/>
          </w:tcPr>
          <w:p w14:paraId="45588E53" w14:textId="0D8A64B4" w:rsidR="008B4125" w:rsidRPr="008B4125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1542" w:type="dxa"/>
            <w:shd w:val="clear" w:color="auto" w:fill="FFFFFF" w:themeFill="background1"/>
          </w:tcPr>
          <w:p w14:paraId="7158CD2F" w14:textId="77777777" w:rsidR="008B4125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6C46567" w14:textId="22FB01CD" w:rsidR="008B4125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67731ED2" w14:textId="000034EC" w:rsidR="008B4125" w:rsidRPr="008B4125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4672489D" w14:textId="77777777" w:rsidR="008B4125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BD29E29" w14:textId="77777777" w:rsidR="00732664" w:rsidRPr="00BF2143" w:rsidRDefault="00732664" w:rsidP="00AD040D">
      <w:pPr>
        <w:spacing w:after="0"/>
        <w:rPr>
          <w:lang w:eastAsia="ru-RU"/>
        </w:rPr>
      </w:pPr>
    </w:p>
    <w:p w14:paraId="6AE15C4C" w14:textId="08B9D031" w:rsidR="00B14066" w:rsidRPr="00BF2143" w:rsidRDefault="00390001" w:rsidP="00AD040D">
      <w:pPr>
        <w:pStyle w:val="4"/>
        <w:rPr>
          <w:rFonts w:ascii="Times New Roman" w:hAnsi="Times New Roman"/>
        </w:rPr>
      </w:pPr>
      <w:bookmarkStart w:id="78" w:name="_Toc81991536"/>
      <w:r w:rsidRPr="00BF2143">
        <w:rPr>
          <w:rFonts w:ascii="Times New Roman" w:hAnsi="Times New Roman"/>
        </w:rPr>
        <w:t>Пример</w:t>
      </w:r>
      <w:r w:rsidR="00732664" w:rsidRPr="00BF2143">
        <w:rPr>
          <w:rFonts w:ascii="Times New Roman" w:hAnsi="Times New Roman"/>
        </w:rPr>
        <w:t xml:space="preserve"> </w:t>
      </w:r>
      <w:r w:rsidR="00732664" w:rsidRPr="00BF2143">
        <w:rPr>
          <w:rFonts w:ascii="Times New Roman" w:hAnsi="Times New Roman"/>
          <w:lang w:val="en-US"/>
        </w:rPr>
        <w:t>XML</w:t>
      </w:r>
      <w:r w:rsidR="00732664" w:rsidRPr="00BF2143">
        <w:rPr>
          <w:rFonts w:ascii="Times New Roman" w:hAnsi="Times New Roman"/>
        </w:rPr>
        <w:t xml:space="preserve"> файла ответа на запрос справочника полномочий</w:t>
      </w:r>
      <w:bookmarkEnd w:id="78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BD18FC" w:rsidRPr="00114205" w14:paraId="2682885B" w14:textId="77777777" w:rsidTr="00BD18FC">
        <w:tc>
          <w:tcPr>
            <w:tcW w:w="9854" w:type="dxa"/>
          </w:tcPr>
          <w:p w14:paraId="4289328A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>&lt;urn:authorityListResponse xmlns:urn="urn:ru:fss:integration:types:pa:v01"&gt;</w:t>
            </w:r>
          </w:p>
          <w:p w14:paraId="2464BBB7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&lt;!--1 or more repetitions:--&gt;</w:t>
            </w:r>
          </w:p>
          <w:p w14:paraId="47821E51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&lt;urn:authorities&gt;</w:t>
            </w:r>
          </w:p>
          <w:p w14:paraId="65D1E429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&lt;urn:authority&gt;</w:t>
            </w:r>
          </w:p>
          <w:p w14:paraId="402AF7D3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lastRenderedPageBreak/>
              <w:t xml:space="preserve">      &lt;urn:mnemonic entrustment="false"&gt;string&lt;/urn:mnemonic&gt;</w:t>
            </w:r>
          </w:p>
          <w:p w14:paraId="4B7227F4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&lt;/urn:authority&gt;</w:t>
            </w:r>
          </w:p>
          <w:p w14:paraId="75738E5C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&lt;/urn:authorities&gt;</w:t>
            </w:r>
          </w:p>
          <w:p w14:paraId="6D294DA4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&lt;!--Optional:--&gt;</w:t>
            </w:r>
          </w:p>
          <w:p w14:paraId="64946DE8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&lt;urn:protocol&gt;</w:t>
            </w:r>
          </w:p>
          <w:p w14:paraId="2D495BB0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&lt;!--Zero or more repetitions:--&gt;</w:t>
            </w:r>
          </w:p>
          <w:p w14:paraId="724F32D2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&lt;urn:message&gt;</w:t>
            </w:r>
          </w:p>
          <w:p w14:paraId="635D91DB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&lt;urn:mnemonic&gt;NOT_FOUND&lt;/urn:mnemonic&gt;</w:t>
            </w:r>
          </w:p>
          <w:p w14:paraId="17B16A3C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&lt;urn:level&gt;WARN&lt;/urn:level&gt;</w:t>
            </w:r>
          </w:p>
          <w:p w14:paraId="0C4533F3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&lt;!--Optional:--&gt;</w:t>
            </w:r>
          </w:p>
          <w:p w14:paraId="55E6B4F0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&lt;urn:comment&gt;string&lt;/urn:comment&gt;</w:t>
            </w:r>
          </w:p>
          <w:p w14:paraId="0EB835DB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&lt;!--Optional:--&gt;</w:t>
            </w:r>
          </w:p>
          <w:p w14:paraId="4BF6BDCB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53DBE72B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  &lt;/urn:message&gt;</w:t>
            </w:r>
          </w:p>
          <w:p w14:paraId="36402EF8" w14:textId="77777777" w:rsidR="00817772" w:rsidRPr="00817772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 xml:space="preserve">  &lt;/urn:protocol&gt;</w:t>
            </w:r>
          </w:p>
          <w:p w14:paraId="49F3BC10" w14:textId="5756AB78" w:rsidR="00BD18FC" w:rsidRPr="00BF2143" w:rsidRDefault="00817772" w:rsidP="00817772">
            <w:pPr>
              <w:spacing w:after="0"/>
              <w:ind w:left="0"/>
              <w:rPr>
                <w:lang w:val="en-US" w:eastAsia="x-none"/>
              </w:rPr>
            </w:pPr>
            <w:r w:rsidRPr="00817772">
              <w:rPr>
                <w:lang w:val="en-US" w:eastAsia="x-none"/>
              </w:rPr>
              <w:t>&lt;/urn:authorityListResponse&gt;</w:t>
            </w:r>
          </w:p>
        </w:tc>
      </w:tr>
    </w:tbl>
    <w:p w14:paraId="21DD1A56" w14:textId="77777777" w:rsidR="00B14066" w:rsidRPr="00BF2143" w:rsidRDefault="00B14066" w:rsidP="00BD18FC">
      <w:pPr>
        <w:spacing w:after="0"/>
        <w:ind w:left="0"/>
        <w:rPr>
          <w:lang w:val="en-US" w:eastAsia="x-none"/>
        </w:rPr>
      </w:pPr>
    </w:p>
    <w:p w14:paraId="69A2610D" w14:textId="77777777" w:rsidR="009063D8" w:rsidRPr="00BF2143" w:rsidRDefault="009063D8" w:rsidP="00756B32">
      <w:pPr>
        <w:spacing w:after="0"/>
        <w:rPr>
          <w:lang w:val="en-US" w:eastAsia="ru-RU"/>
        </w:rPr>
      </w:pPr>
    </w:p>
    <w:p w14:paraId="2882BD61" w14:textId="77777777" w:rsidR="009063D8" w:rsidRPr="00BF2143" w:rsidRDefault="009063D8" w:rsidP="00756B32">
      <w:pPr>
        <w:pStyle w:val="afa"/>
        <w:spacing w:after="0"/>
        <w:ind w:left="1224"/>
        <w:rPr>
          <w:lang w:val="en-US"/>
        </w:rPr>
      </w:pPr>
    </w:p>
    <w:p w14:paraId="72A244E7" w14:textId="4D002356" w:rsidR="00D859C8" w:rsidRPr="00C5459E" w:rsidRDefault="0041499C" w:rsidP="00991A1A">
      <w:pPr>
        <w:widowControl/>
        <w:spacing w:after="0"/>
        <w:ind w:left="0"/>
        <w:rPr>
          <w:lang w:val="en-US"/>
        </w:rPr>
        <w:sectPr w:rsidR="00D859C8" w:rsidRPr="00C5459E">
          <w:pgSz w:w="11907" w:h="16840" w:code="9"/>
          <w:pgMar w:top="1418" w:right="851" w:bottom="851" w:left="1418" w:header="567" w:footer="567" w:gutter="0"/>
          <w:cols w:space="720"/>
        </w:sectPr>
      </w:pPr>
      <w:r w:rsidRPr="00BF2143">
        <w:rPr>
          <w:lang w:val="en-US"/>
        </w:rPr>
        <w:br w:type="page"/>
      </w:r>
      <w:bookmarkStart w:id="79" w:name="_Toc22539667"/>
    </w:p>
    <w:bookmarkEnd w:id="79"/>
    <w:p w14:paraId="10AED0E6" w14:textId="014DA619" w:rsidR="00D859C8" w:rsidRPr="00E33296" w:rsidRDefault="00D859C8" w:rsidP="00657D64">
      <w:pPr>
        <w:pStyle w:val="1"/>
        <w:numPr>
          <w:ilvl w:val="0"/>
          <w:numId w:val="0"/>
        </w:numPr>
        <w:rPr>
          <w:sz w:val="2"/>
          <w:szCs w:val="2"/>
          <w:lang w:val="en-US"/>
        </w:rPr>
      </w:pPr>
    </w:p>
    <w:p w14:paraId="5BB22273" w14:textId="6BBB87F1" w:rsidR="00657D64" w:rsidRPr="00D5227B" w:rsidRDefault="00657D64" w:rsidP="00AD040D">
      <w:pPr>
        <w:pStyle w:val="10"/>
        <w:rPr>
          <w:rFonts w:ascii="Times New Roman" w:hAnsi="Times New Roman"/>
          <w:szCs w:val="24"/>
        </w:rPr>
      </w:pPr>
      <w:bookmarkStart w:id="80" w:name="_Toc82168548"/>
      <w:r w:rsidRPr="00D5227B">
        <w:rPr>
          <w:rFonts w:ascii="Times New Roman" w:hAnsi="Times New Roman"/>
          <w:szCs w:val="24"/>
        </w:rPr>
        <w:t>3.Обеспечение юридической значимости электронной доверенности</w:t>
      </w:r>
      <w:bookmarkEnd w:id="80"/>
    </w:p>
    <w:p w14:paraId="1D90CDC4" w14:textId="655FC57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1" w:name="_Toc81991538"/>
      <w:bookmarkStart w:id="82" w:name="_Toc82168549"/>
      <w:r w:rsidRPr="00E12051">
        <w:rPr>
          <w:rFonts w:ascii="Times New Roman" w:hAnsi="Times New Roman"/>
          <w:sz w:val="24"/>
          <w:szCs w:val="24"/>
        </w:rPr>
        <w:t>Используемые стандарты, форматы и алгоритмы</w:t>
      </w:r>
      <w:bookmarkEnd w:id="81"/>
      <w:bookmarkEnd w:id="82"/>
    </w:p>
    <w:p w14:paraId="5732933F" w14:textId="77777777" w:rsidR="00D859C8" w:rsidRPr="00E12051" w:rsidRDefault="00D859C8" w:rsidP="00AD040D">
      <w:pPr>
        <w:pStyle w:val="afff6"/>
        <w:ind w:firstLine="540"/>
        <w:rPr>
          <w:szCs w:val="24"/>
        </w:rPr>
      </w:pPr>
      <w:r w:rsidRPr="00E12051">
        <w:rPr>
          <w:szCs w:val="24"/>
        </w:rPr>
        <w:t>Реализация механизма обеспечения юридической значимости электронной доверенности, основано на следующих стандартах:</w:t>
      </w:r>
    </w:p>
    <w:p w14:paraId="4A47B6D2" w14:textId="77777777" w:rsidR="00D859C8" w:rsidRPr="00E12051" w:rsidRDefault="00D859C8" w:rsidP="009930DB">
      <w:pPr>
        <w:pStyle w:val="afff6"/>
        <w:numPr>
          <w:ilvl w:val="0"/>
          <w:numId w:val="35"/>
        </w:numPr>
        <w:ind w:left="993"/>
        <w:rPr>
          <w:szCs w:val="24"/>
          <w:lang w:val="en-US"/>
        </w:rPr>
      </w:pPr>
      <w:r w:rsidRPr="00E12051">
        <w:rPr>
          <w:szCs w:val="24"/>
          <w:lang w:val="en-US"/>
        </w:rPr>
        <w:t>XML</w:t>
      </w:r>
      <w:r w:rsidRPr="00E33296">
        <w:rPr>
          <w:szCs w:val="24"/>
          <w:lang w:val="en-US"/>
        </w:rPr>
        <w:t xml:space="preserve"> </w:t>
      </w:r>
      <w:r w:rsidRPr="00E12051">
        <w:rPr>
          <w:szCs w:val="24"/>
          <w:lang w:val="en-US"/>
        </w:rPr>
        <w:t>Signature Syntax and Processing Version 1.1</w:t>
      </w:r>
    </w:p>
    <w:p w14:paraId="3C3D7573" w14:textId="77777777" w:rsidR="00D859C8" w:rsidRPr="00E12051" w:rsidRDefault="00D859C8" w:rsidP="009930DB">
      <w:pPr>
        <w:pStyle w:val="afff6"/>
        <w:numPr>
          <w:ilvl w:val="0"/>
          <w:numId w:val="35"/>
        </w:numPr>
        <w:ind w:left="993"/>
        <w:rPr>
          <w:szCs w:val="24"/>
          <w:lang w:val="en-US"/>
        </w:rPr>
      </w:pPr>
      <w:r w:rsidRPr="00E12051">
        <w:rPr>
          <w:bCs/>
          <w:szCs w:val="24"/>
          <w:lang w:val="en-US"/>
        </w:rPr>
        <w:t>CAdES</w:t>
      </w:r>
      <w:r w:rsidRPr="00E12051">
        <w:rPr>
          <w:szCs w:val="24"/>
          <w:lang w:val="en-US"/>
        </w:rPr>
        <w:t xml:space="preserve"> (</w:t>
      </w:r>
      <w:r w:rsidRPr="00E12051">
        <w:rPr>
          <w:i/>
          <w:iCs/>
          <w:szCs w:val="24"/>
          <w:lang w:val="en-US"/>
        </w:rPr>
        <w:t>CMS Advanced Electronic Signatures</w:t>
      </w:r>
      <w:r w:rsidRPr="00E12051">
        <w:rPr>
          <w:szCs w:val="24"/>
          <w:lang w:val="en-US"/>
        </w:rPr>
        <w:t xml:space="preserve">) </w:t>
      </w:r>
      <w:r w:rsidRPr="00E12051">
        <w:rPr>
          <w:szCs w:val="24"/>
          <w:lang w:val="en-US"/>
        </w:rPr>
        <w:tab/>
        <w:t xml:space="preserve">- </w:t>
      </w:r>
      <w:r w:rsidRPr="00E12051">
        <w:rPr>
          <w:szCs w:val="24"/>
        </w:rPr>
        <w:t>это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стандарт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подписи</w:t>
      </w:r>
      <w:r w:rsidRPr="00E12051">
        <w:rPr>
          <w:szCs w:val="24"/>
          <w:lang w:val="en-US"/>
        </w:rPr>
        <w:t xml:space="preserve">, </w:t>
      </w:r>
      <w:r w:rsidRPr="00E12051">
        <w:rPr>
          <w:szCs w:val="24"/>
        </w:rPr>
        <w:t>представляющий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собой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расширенную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версию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стандарта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подписи</w:t>
      </w:r>
      <w:r w:rsidRPr="00E12051">
        <w:rPr>
          <w:szCs w:val="24"/>
          <w:lang w:val="en-US"/>
        </w:rPr>
        <w:t xml:space="preserve"> CMS (Cryptographic Message Syntax)</w:t>
      </w:r>
    </w:p>
    <w:p w14:paraId="1CCF8A7B" w14:textId="77777777" w:rsidR="00D859C8" w:rsidRPr="00E12051" w:rsidRDefault="00D859C8" w:rsidP="009930DB">
      <w:pPr>
        <w:pStyle w:val="afff6"/>
        <w:numPr>
          <w:ilvl w:val="0"/>
          <w:numId w:val="34"/>
        </w:numPr>
        <w:ind w:left="993"/>
        <w:rPr>
          <w:szCs w:val="24"/>
          <w:lang w:val="en-US"/>
        </w:rPr>
      </w:pPr>
      <w:r w:rsidRPr="00E12051">
        <w:rPr>
          <w:szCs w:val="24"/>
        </w:rPr>
        <w:t>Формат</w:t>
      </w:r>
      <w:r w:rsidRPr="00E12051">
        <w:rPr>
          <w:szCs w:val="24"/>
          <w:lang w:val="en-US"/>
        </w:rPr>
        <w:t xml:space="preserve"> CAdES-T/XAdES-T</w:t>
      </w:r>
    </w:p>
    <w:p w14:paraId="61005205" w14:textId="77777777" w:rsidR="00D859C8" w:rsidRPr="00E12051" w:rsidRDefault="00D859C8" w:rsidP="009930DB">
      <w:pPr>
        <w:pStyle w:val="afff6"/>
        <w:numPr>
          <w:ilvl w:val="0"/>
          <w:numId w:val="34"/>
        </w:numPr>
        <w:ind w:left="993"/>
        <w:rPr>
          <w:szCs w:val="24"/>
        </w:rPr>
      </w:pPr>
      <w:r w:rsidRPr="00E12051">
        <w:rPr>
          <w:szCs w:val="24"/>
        </w:rPr>
        <w:t>Для каноникализации используется метод C14N;</w:t>
      </w:r>
    </w:p>
    <w:p w14:paraId="645772A4" w14:textId="77777777" w:rsidR="00D859C8" w:rsidRPr="00E12051" w:rsidRDefault="00D859C8" w:rsidP="009930DB">
      <w:pPr>
        <w:pStyle w:val="afff6"/>
        <w:numPr>
          <w:ilvl w:val="0"/>
          <w:numId w:val="34"/>
        </w:numPr>
        <w:ind w:left="993"/>
        <w:rPr>
          <w:szCs w:val="24"/>
        </w:rPr>
      </w:pPr>
      <w:r w:rsidRPr="00E12051">
        <w:rPr>
          <w:szCs w:val="24"/>
        </w:rPr>
        <w:t xml:space="preserve">Тип подписи </w:t>
      </w:r>
      <w:r w:rsidRPr="00E12051">
        <w:rPr>
          <w:szCs w:val="24"/>
          <w:lang w:val="en-US"/>
        </w:rPr>
        <w:t>Enveloped Signature</w:t>
      </w:r>
    </w:p>
    <w:p w14:paraId="09D5DBD7" w14:textId="14DD0E86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3" w:name="_Toc81991539"/>
      <w:bookmarkStart w:id="84" w:name="_Toc82168550"/>
      <w:r w:rsidRPr="00E12051">
        <w:rPr>
          <w:rFonts w:ascii="Times New Roman" w:hAnsi="Times New Roman"/>
          <w:sz w:val="24"/>
          <w:szCs w:val="24"/>
        </w:rPr>
        <w:t>Структура подписанной электронной доверенности</w:t>
      </w:r>
      <w:bookmarkEnd w:id="83"/>
      <w:bookmarkEnd w:id="84"/>
    </w:p>
    <w:p w14:paraId="6C5F8DE9" w14:textId="77777777" w:rsidR="00D859C8" w:rsidRPr="00AD040D" w:rsidRDefault="00D859C8" w:rsidP="00AD040D">
      <w:pPr>
        <w:pStyle w:val="afff6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114205" w14:paraId="6250FD35" w14:textId="77777777" w:rsidTr="00E12051">
        <w:tc>
          <w:tcPr>
            <w:tcW w:w="10676" w:type="dxa"/>
          </w:tcPr>
          <w:p w14:paraId="28D41670" w14:textId="77777777" w:rsidR="00D859C8" w:rsidRPr="00E33296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33296">
              <w:rPr>
                <w:szCs w:val="24"/>
                <w:lang w:val="en-US"/>
              </w:rPr>
              <w:t>&lt;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powerOfAttorney</w:t>
            </w:r>
            <w:r w:rsidRPr="00E33296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="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ru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fss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integration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types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mchd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>01"  ...&gt;</w:t>
            </w:r>
          </w:p>
          <w:p w14:paraId="6B6D84A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 xml:space="preserve">&lt;!-- Данные электронной доверенности в соответствии </w:t>
            </w:r>
            <w:proofErr w:type="gramStart"/>
            <w:r w:rsidRPr="00E12051">
              <w:rPr>
                <w:szCs w:val="24"/>
              </w:rPr>
              <w:t>с</w:t>
            </w:r>
            <w:proofErr w:type="gramEnd"/>
            <w:r w:rsidRPr="00E12051">
              <w:rPr>
                <w:szCs w:val="24"/>
              </w:rPr>
              <w:t xml:space="preserve"> спецификацией --&gt;</w:t>
            </w:r>
          </w:p>
          <w:p w14:paraId="6386DCD2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7D2628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6D1B4A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B11B8A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 xmlns:ds="http://www.w3.org/2000/09/xmldsig#" &gt;</w:t>
            </w:r>
          </w:p>
          <w:p w14:paraId="01E57CD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&lt;!-- </w:t>
            </w:r>
            <w:r w:rsidRPr="00E12051">
              <w:rPr>
                <w:szCs w:val="24"/>
                <w:lang w:val="en-US"/>
              </w:rPr>
              <w:t>Enveloped</w:t>
            </w:r>
            <w:r w:rsidRPr="00E12051">
              <w:rPr>
                <w:szCs w:val="24"/>
              </w:rPr>
              <w:t xml:space="preserve"> </w:t>
            </w:r>
            <w:r w:rsidRPr="00E12051">
              <w:rPr>
                <w:szCs w:val="24"/>
                <w:lang w:val="en-US"/>
              </w:rPr>
              <w:t>Signature</w:t>
            </w:r>
            <w:r w:rsidRPr="00E12051">
              <w:rPr>
                <w:szCs w:val="24"/>
              </w:rPr>
              <w:t>. Электронная подпись доверенности от лица доверителя</w:t>
            </w:r>
            <w:proofErr w:type="gramStart"/>
            <w:r w:rsidRPr="00E12051">
              <w:rPr>
                <w:szCs w:val="24"/>
              </w:rPr>
              <w:t xml:space="preserve"> --&gt;</w:t>
            </w:r>
            <w:proofErr w:type="gramEnd"/>
          </w:p>
          <w:p w14:paraId="5BF40BD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SignedInfo</w:t>
            </w:r>
            <w:r w:rsidRPr="00E12051">
              <w:rPr>
                <w:szCs w:val="24"/>
              </w:rPr>
              <w:t>&gt;</w:t>
            </w:r>
          </w:p>
          <w:p w14:paraId="3C7723F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&lt;!—Данные о подписанной информации, методах какноникализации, алгоритмах</w:t>
            </w:r>
            <w:proofErr w:type="gramStart"/>
            <w:r w:rsidRPr="00E12051">
              <w:rPr>
                <w:szCs w:val="24"/>
              </w:rPr>
              <w:t xml:space="preserve"> --&gt;</w:t>
            </w:r>
            <w:proofErr w:type="gramEnd"/>
          </w:p>
          <w:p w14:paraId="41AC1BB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02B10D6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5D5C3043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34B4603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&lt;/ds:SignedInfo&gt;</w:t>
            </w:r>
          </w:p>
          <w:p w14:paraId="06DD1C9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&lt;ds:SignatureValue&gt;</w:t>
            </w:r>
          </w:p>
          <w:p w14:paraId="6B9DABA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&lt;!—</w:t>
            </w:r>
            <w:r w:rsidRPr="00E12051">
              <w:rPr>
                <w:szCs w:val="24"/>
              </w:rPr>
              <w:t>Значение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подписи</w:t>
            </w:r>
            <w:r w:rsidRPr="00E12051">
              <w:rPr>
                <w:szCs w:val="24"/>
                <w:lang w:val="en-US"/>
              </w:rPr>
              <w:t xml:space="preserve"> --&gt;</w:t>
            </w:r>
          </w:p>
          <w:p w14:paraId="1AD03D9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&lt;/ds:SignatureValue&gt;</w:t>
            </w:r>
          </w:p>
          <w:p w14:paraId="41D72AE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&lt;ds:KeyInfo&gt;</w:t>
            </w:r>
          </w:p>
          <w:p w14:paraId="769605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&lt;ds:X509Data&gt;</w:t>
            </w:r>
          </w:p>
          <w:p w14:paraId="7469B5E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X</w:t>
            </w:r>
            <w:r w:rsidRPr="00E12051">
              <w:rPr>
                <w:szCs w:val="24"/>
              </w:rPr>
              <w:t>509</w:t>
            </w:r>
            <w:r w:rsidRPr="00E12051">
              <w:rPr>
                <w:szCs w:val="24"/>
                <w:lang w:val="en-US"/>
              </w:rPr>
              <w:t>Certificate</w:t>
            </w:r>
            <w:r w:rsidRPr="00E12051">
              <w:rPr>
                <w:szCs w:val="24"/>
              </w:rPr>
              <w:t>&gt;</w:t>
            </w:r>
          </w:p>
          <w:p w14:paraId="1673774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&lt;!—Содержимое публичного сертификата подписанта (доверителя</w:t>
            </w:r>
            <w:proofErr w:type="gramStart"/>
            <w:r w:rsidRPr="00E12051">
              <w:rPr>
                <w:szCs w:val="24"/>
              </w:rPr>
              <w:t>) --&gt;</w:t>
            </w:r>
            <w:proofErr w:type="gramEnd"/>
          </w:p>
          <w:p w14:paraId="66B44A24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</w:rPr>
              <w:t xml:space="preserve">                     </w:t>
            </w:r>
            <w:r w:rsidRPr="00E12051">
              <w:rPr>
                <w:szCs w:val="24"/>
                <w:lang w:val="en-US"/>
              </w:rPr>
              <w:t>&lt;/ds:X509Certificate&gt;</w:t>
            </w:r>
          </w:p>
          <w:p w14:paraId="2D8D3560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 xml:space="preserve">           &lt;/ds:X509Data&gt;</w:t>
            </w:r>
          </w:p>
          <w:p w14:paraId="1D4565BD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&lt;/ds:KeyInfo&gt;</w:t>
            </w:r>
          </w:p>
          <w:p w14:paraId="0A5CD08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&lt;ds:Object&gt;</w:t>
            </w:r>
          </w:p>
          <w:p w14:paraId="25B8FF8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&lt;QualifyingProperties xmlns="http://uri.etsi.org/01903/v1.3.2#" Target="#Signature1-5638004da-93e3-3241-17c5-5725377618f"&gt;</w:t>
            </w:r>
          </w:p>
          <w:p w14:paraId="4530674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lastRenderedPageBreak/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&lt;!—Данные о времени подписи (метка </w:t>
            </w:r>
            <w:proofErr w:type="gramStart"/>
            <w:r w:rsidRPr="00E12051">
              <w:rPr>
                <w:szCs w:val="24"/>
              </w:rPr>
              <w:t>времени</w:t>
            </w:r>
            <w:proofErr w:type="gramEnd"/>
            <w:r w:rsidRPr="00E12051">
              <w:rPr>
                <w:szCs w:val="24"/>
              </w:rPr>
              <w:t xml:space="preserve"> сформированная с помощью Службы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Штампов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времени</w:t>
            </w:r>
            <w:r w:rsidRPr="00E12051">
              <w:rPr>
                <w:szCs w:val="24"/>
                <w:lang w:val="en-US"/>
              </w:rPr>
              <w:t xml:space="preserve"> (</w:t>
            </w:r>
            <w:r w:rsidRPr="00E12051">
              <w:rPr>
                <w:rStyle w:val="afff8"/>
                <w:szCs w:val="24"/>
                <w:lang w:val="en-US"/>
              </w:rPr>
              <w:t>TSA</w:t>
            </w:r>
            <w:r w:rsidRPr="00E12051">
              <w:rPr>
                <w:szCs w:val="24"/>
                <w:lang w:val="en-US"/>
              </w:rPr>
              <w:t>)) --&gt;</w:t>
            </w:r>
          </w:p>
          <w:p w14:paraId="6CF75C0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&lt;/QualifyingProperties&gt;</w:t>
            </w:r>
          </w:p>
          <w:p w14:paraId="6892195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&lt;/ds:Object&gt;</w:t>
            </w:r>
          </w:p>
          <w:p w14:paraId="47E3CDB1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&lt;/ds:Signature&gt;</w:t>
            </w:r>
          </w:p>
          <w:p w14:paraId="0956CF07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&lt;/urn:powerOfAttorney&gt;</w:t>
            </w:r>
          </w:p>
        </w:tc>
      </w:tr>
    </w:tbl>
    <w:p w14:paraId="580EC6E6" w14:textId="77777777" w:rsidR="00D859C8" w:rsidRPr="00E12051" w:rsidRDefault="00D859C8" w:rsidP="00AD040D">
      <w:pPr>
        <w:rPr>
          <w:sz w:val="24"/>
          <w:szCs w:val="24"/>
          <w:lang w:val="en-US"/>
        </w:rPr>
      </w:pPr>
    </w:p>
    <w:p w14:paraId="49F14DEE" w14:textId="77777777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Корневой элемент электронной доверенности тег  {</w:t>
      </w:r>
      <w:r w:rsidRPr="00E12051">
        <w:rPr>
          <w:szCs w:val="24"/>
          <w:lang w:val="en-US"/>
        </w:rPr>
        <w:t>urn</w:t>
      </w:r>
      <w:r w:rsidRPr="00E12051">
        <w:rPr>
          <w:szCs w:val="24"/>
        </w:rPr>
        <w:t>:</w:t>
      </w:r>
      <w:r w:rsidRPr="00E12051">
        <w:rPr>
          <w:szCs w:val="24"/>
          <w:lang w:val="en-US"/>
        </w:rPr>
        <w:t>ru</w:t>
      </w:r>
      <w:r w:rsidRPr="00E12051">
        <w:rPr>
          <w:szCs w:val="24"/>
        </w:rPr>
        <w:t>:</w:t>
      </w:r>
      <w:r w:rsidRPr="00E12051">
        <w:rPr>
          <w:szCs w:val="24"/>
          <w:lang w:val="en-US"/>
        </w:rPr>
        <w:t>fss</w:t>
      </w:r>
      <w:r w:rsidRPr="00E12051">
        <w:rPr>
          <w:szCs w:val="24"/>
        </w:rPr>
        <w:t>:</w:t>
      </w:r>
      <w:r w:rsidRPr="00E12051">
        <w:rPr>
          <w:szCs w:val="24"/>
          <w:lang w:val="en-US"/>
        </w:rPr>
        <w:t>integration</w:t>
      </w:r>
      <w:r w:rsidRPr="00E12051">
        <w:rPr>
          <w:szCs w:val="24"/>
        </w:rPr>
        <w:t>:</w:t>
      </w:r>
      <w:r w:rsidRPr="00E12051">
        <w:rPr>
          <w:szCs w:val="24"/>
          <w:lang w:val="en-US"/>
        </w:rPr>
        <w:t>types</w:t>
      </w:r>
      <w:r w:rsidRPr="00E12051">
        <w:rPr>
          <w:szCs w:val="24"/>
        </w:rPr>
        <w:t>:</w:t>
      </w:r>
      <w:r w:rsidRPr="00E12051">
        <w:rPr>
          <w:szCs w:val="24"/>
          <w:lang w:val="en-US"/>
        </w:rPr>
        <w:t>mchd</w:t>
      </w:r>
      <w:r w:rsidRPr="00E12051">
        <w:rPr>
          <w:szCs w:val="24"/>
        </w:rPr>
        <w:t>:</w:t>
      </w:r>
      <w:r w:rsidRPr="00E12051">
        <w:rPr>
          <w:szCs w:val="24"/>
          <w:lang w:val="en-US"/>
        </w:rPr>
        <w:t>v</w:t>
      </w:r>
      <w:r w:rsidRPr="00E12051">
        <w:rPr>
          <w:szCs w:val="24"/>
        </w:rPr>
        <w:t>01}</w:t>
      </w:r>
      <w:r w:rsidRPr="00E12051">
        <w:rPr>
          <w:szCs w:val="24"/>
          <w:lang w:val="en-US"/>
        </w:rPr>
        <w:t>powerOfAttorney</w:t>
      </w:r>
      <w:r w:rsidRPr="00E12051">
        <w:rPr>
          <w:szCs w:val="24"/>
        </w:rPr>
        <w:t>, содержащий данные электронной доверенности, данные доверителя, данные уполномоченного и полномочия.</w:t>
      </w:r>
    </w:p>
    <w:p w14:paraId="49477E46" w14:textId="44D43AB2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 xml:space="preserve">Электронная доверенность должна содержать </w:t>
      </w:r>
      <w:r w:rsidRPr="00E12051">
        <w:rPr>
          <w:szCs w:val="24"/>
          <w:lang w:val="en-US"/>
        </w:rPr>
        <w:t>enveloped</w:t>
      </w:r>
      <w:r w:rsidRPr="00E12051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E12051">
        <w:rPr>
          <w:szCs w:val="24"/>
        </w:rPr>
        <w:t xml:space="preserve"> в формате </w:t>
      </w:r>
      <w:r w:rsidRPr="00E12051">
        <w:rPr>
          <w:szCs w:val="24"/>
          <w:lang w:val="en-US"/>
        </w:rPr>
        <w:t>XAdES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T</w:t>
      </w:r>
      <w:r w:rsidRPr="00E12051">
        <w:rPr>
          <w:szCs w:val="24"/>
        </w:rPr>
        <w:t xml:space="preserve"> соответствии с</w:t>
      </w:r>
      <w:r w:rsidR="00AF2763" w:rsidRPr="00E12051">
        <w:rPr>
          <w:szCs w:val="24"/>
        </w:rPr>
        <w:t>о</w:t>
      </w:r>
      <w:r w:rsidRPr="00E12051">
        <w:rPr>
          <w:szCs w:val="24"/>
        </w:rPr>
        <w:t xml:space="preserve"> спецификацией</w:t>
      </w:r>
      <w:r w:rsidR="00AF2763" w:rsidRPr="00E12051">
        <w:rPr>
          <w:szCs w:val="24"/>
        </w:rPr>
        <w:t xml:space="preserve"> (</w:t>
      </w:r>
      <w:r w:rsidR="00AF2763" w:rsidRPr="00E12051">
        <w:rPr>
          <w:szCs w:val="24"/>
        </w:rPr>
        <w:fldChar w:fldCharType="begin"/>
      </w:r>
      <w:r w:rsidR="00AF2763" w:rsidRPr="00E12051">
        <w:rPr>
          <w:szCs w:val="24"/>
        </w:rPr>
        <w:instrText xml:space="preserve"> REF _Ref81918980 \h </w:instrText>
      </w:r>
      <w:r w:rsidR="00E12051" w:rsidRPr="00E12051">
        <w:rPr>
          <w:szCs w:val="24"/>
        </w:rPr>
        <w:instrText xml:space="preserve"> \* MERGEFORMAT </w:instrText>
      </w:r>
      <w:r w:rsidR="00AF2763" w:rsidRPr="00E12051">
        <w:rPr>
          <w:szCs w:val="24"/>
        </w:rPr>
      </w:r>
      <w:r w:rsidR="00AF2763" w:rsidRPr="00E12051">
        <w:rPr>
          <w:szCs w:val="24"/>
        </w:rPr>
        <w:fldChar w:fldCharType="separate"/>
      </w:r>
      <w:r w:rsidR="00E33296" w:rsidRPr="00E33296">
        <w:rPr>
          <w:szCs w:val="24"/>
        </w:rPr>
        <w:t>Атрибутивный состав запроса «Электронная Доверенность» (powerOfAttorney)</w:t>
      </w:r>
      <w:r w:rsidR="00AF2763" w:rsidRPr="00E12051">
        <w:rPr>
          <w:szCs w:val="24"/>
        </w:rPr>
        <w:fldChar w:fldCharType="end"/>
      </w:r>
      <w:r w:rsidR="00AF2763" w:rsidRPr="00E12051">
        <w:rPr>
          <w:szCs w:val="24"/>
        </w:rPr>
        <w:t>)</w:t>
      </w:r>
      <w:r w:rsidRPr="00E12051">
        <w:rPr>
          <w:szCs w:val="24"/>
        </w:rPr>
        <w:t>.</w:t>
      </w:r>
    </w:p>
    <w:p w14:paraId="56C422F6" w14:textId="77777777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Рекомендуемый формат идентификаторов блоков</w:t>
      </w:r>
    </w:p>
    <w:p w14:paraId="3D7E27E9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Корневой блок (</w:t>
      </w:r>
      <w:r w:rsidRPr="00E12051">
        <w:rPr>
          <w:szCs w:val="24"/>
          <w:lang w:val="en-US"/>
        </w:rPr>
        <w:t>urn</w:t>
      </w:r>
      <w:r w:rsidRPr="00E12051">
        <w:rPr>
          <w:szCs w:val="24"/>
        </w:rPr>
        <w:t>:powerOfAttorney) «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 Пример 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9;</w:t>
      </w:r>
    </w:p>
    <w:p w14:paraId="2BCDE8BE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подписи (ds:Signature)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</w:t>
      </w:r>
      <w:proofErr w:type="gramEnd"/>
      <w:r w:rsidRPr="00E12051">
        <w:rPr>
          <w:szCs w:val="24"/>
        </w:rPr>
        <w:t xml:space="preserve"> Пример 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 xml:space="preserve"> 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</w:t>
      </w:r>
    </w:p>
    <w:p w14:paraId="1566855C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Блоки ссылок в подписи (ds:Reference)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</w:t>
      </w:r>
      <w:r w:rsidRPr="00E12051">
        <w:rPr>
          <w:szCs w:val="24"/>
          <w:lang w:val="en-US"/>
        </w:rPr>
        <w:t>ref</w:t>
      </w:r>
      <w:r w:rsidRPr="00E12051">
        <w:rPr>
          <w:szCs w:val="24"/>
        </w:rPr>
        <w:t>&lt;индекс ссылки&gt;».</w:t>
      </w:r>
      <w:proofErr w:type="gramEnd"/>
      <w:r w:rsidRPr="00E12051">
        <w:rPr>
          <w:szCs w:val="24"/>
        </w:rPr>
        <w:t xml:space="preserve"> Пример principal- d543dd42-e1e3-4d6b-93d2-7be28ddb16c9-ref0</w:t>
      </w:r>
    </w:p>
    <w:p w14:paraId="1916E714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значения подписи (ds:SignatureValue)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доверенности&gt;-sigvalue».</w:t>
      </w:r>
      <w:proofErr w:type="gramEnd"/>
      <w:r w:rsidRPr="00E12051">
        <w:rPr>
          <w:szCs w:val="24"/>
        </w:rPr>
        <w:t xml:space="preserve"> Пример principal-d543dd42-e1e3-4d6b-93d2-7be28ddb16c9-sigvalue</w:t>
      </w:r>
    </w:p>
    <w:p w14:paraId="1EAB96C7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подписываемых свойств (xades:SignedProperties)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доверенности&gt;-signedprops».</w:t>
      </w:r>
      <w:proofErr w:type="gramEnd"/>
      <w:r w:rsidRPr="00E12051">
        <w:rPr>
          <w:szCs w:val="24"/>
        </w:rPr>
        <w:t xml:space="preserve"> Пример: principal-d543dd42-e1e3-4d6b-93d2-7be28ddb16c9-signedprops</w:t>
      </w:r>
    </w:p>
    <w:p w14:paraId="37C3FFB9" w14:textId="77777777" w:rsidR="00D859C8" w:rsidRPr="00E12051" w:rsidRDefault="00D859C8" w:rsidP="00AD040D">
      <w:pPr>
        <w:pStyle w:val="afff6"/>
        <w:rPr>
          <w:szCs w:val="24"/>
        </w:rPr>
      </w:pPr>
    </w:p>
    <w:p w14:paraId="75363538" w14:textId="77777777" w:rsidR="00D859C8" w:rsidRPr="00E12051" w:rsidRDefault="00D859C8" w:rsidP="00AD040D">
      <w:pPr>
        <w:pStyle w:val="afff6"/>
        <w:rPr>
          <w:szCs w:val="24"/>
        </w:rPr>
      </w:pPr>
    </w:p>
    <w:p w14:paraId="3BA49D74" w14:textId="4A91425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5" w:name="_Toc81991540"/>
      <w:bookmarkStart w:id="86" w:name="_Toc82168551"/>
      <w:r w:rsidRPr="00E12051">
        <w:rPr>
          <w:rFonts w:ascii="Times New Roman" w:hAnsi="Times New Roman"/>
          <w:sz w:val="24"/>
          <w:szCs w:val="24"/>
        </w:rPr>
        <w:t>Пример подписанной электронной доверенности</w:t>
      </w:r>
      <w:bookmarkEnd w:id="85"/>
      <w:bookmarkEnd w:id="86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114205" w14:paraId="65ED5F4B" w14:textId="77777777" w:rsidTr="00E12051">
        <w:tc>
          <w:tcPr>
            <w:tcW w:w="10676" w:type="dxa"/>
          </w:tcPr>
          <w:p w14:paraId="35394B93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</w:rPr>
            </w:pPr>
          </w:p>
          <w:p w14:paraId="72151779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&lt;?</w:t>
            </w:r>
            <w:r w:rsidRPr="00E12051">
              <w:rPr>
                <w:szCs w:val="24"/>
                <w:lang w:val="en-US"/>
              </w:rPr>
              <w:t>xml</w:t>
            </w:r>
            <w:r w:rsidRPr="00E12051">
              <w:rPr>
                <w:szCs w:val="24"/>
              </w:rPr>
              <w:t xml:space="preserve"> </w:t>
            </w:r>
            <w:r w:rsidRPr="00E12051">
              <w:rPr>
                <w:szCs w:val="24"/>
                <w:lang w:val="en-US"/>
              </w:rPr>
              <w:t>version</w:t>
            </w:r>
            <w:r w:rsidRPr="00E12051">
              <w:rPr>
                <w:szCs w:val="24"/>
              </w:rPr>
              <w:t xml:space="preserve">="1.0" </w:t>
            </w:r>
            <w:r w:rsidRPr="00E12051">
              <w:rPr>
                <w:szCs w:val="24"/>
                <w:lang w:val="en-US"/>
              </w:rPr>
              <w:t>encoding</w:t>
            </w:r>
            <w:r w:rsidRPr="00E12051">
              <w:rPr>
                <w:szCs w:val="24"/>
              </w:rPr>
              <w:t>="</w:t>
            </w:r>
            <w:r w:rsidRPr="00E12051">
              <w:rPr>
                <w:szCs w:val="24"/>
                <w:lang w:val="en-US"/>
              </w:rPr>
              <w:t>UTF</w:t>
            </w:r>
            <w:r w:rsidRPr="00E12051">
              <w:rPr>
                <w:szCs w:val="24"/>
              </w:rPr>
              <w:t>-8"?&gt;</w:t>
            </w:r>
          </w:p>
          <w:p w14:paraId="2E326B5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33296">
              <w:rPr>
                <w:szCs w:val="24"/>
                <w:lang w:val="en-US"/>
              </w:rPr>
              <w:t>&lt;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powerOfAttorney</w:t>
            </w:r>
            <w:r w:rsidRPr="00E33296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="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ru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fss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integration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types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pa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 xml:space="preserve">01"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>01="</w:t>
            </w:r>
            <w:r w:rsidRPr="00E12051">
              <w:rPr>
                <w:szCs w:val="24"/>
                <w:lang w:val="en-US"/>
              </w:rPr>
              <w:t>http</w:t>
            </w:r>
            <w:r w:rsidRPr="00E33296">
              <w:rPr>
                <w:szCs w:val="24"/>
                <w:lang w:val="en-US"/>
              </w:rPr>
              <w:t>://</w:t>
            </w:r>
            <w:r w:rsidRPr="00E12051">
              <w:rPr>
                <w:szCs w:val="24"/>
                <w:lang w:val="en-US"/>
              </w:rPr>
              <w:t>www.fss.ru/integration/types/common/v01" Id="P_a1234567-bcf8-90de-f123-4567890abcde"&gt;  &lt;urn:systemInfo&gt;    &lt;v01:specVersion&gt;1&lt;/v01:specVersion&gt;    &lt;v01:software&gt;1&lt;/v01:software&gt;    &lt;v01:softwareVersion&gt;1&lt;/v01:softwareVersion&gt;  &lt;/urn:systemInfo&gt;  &lt;urn:generalInfo&gt;    &lt;urn:uuid&gt;07479b19-083f-4fbd-8a8b-</w:t>
            </w:r>
            <w:r w:rsidRPr="00E12051">
              <w:rPr>
                <w:szCs w:val="24"/>
                <w:lang w:val="en-US"/>
              </w:rPr>
              <w:lastRenderedPageBreak/>
              <w:t>9774cc2dad92&lt;/urn:uuid&gt;    &lt;urn:startDate&gt;2008-09-29T05:49:45&lt;/urn:startDate&gt;    &lt;urn:endDate&gt;2014-09-19T03:18:33&lt;/urn:endDate&gt;    &lt;urn:comment&gt;comment&lt;/urn:comment&gt;  &lt;/urn:generalInfo&gt;  &lt;urn:owner&gt;    &lt;urn:legalOrganization&gt;      &lt;urn:fullName&gt;legalOrganization&lt;/urn:fullName&gt;      &lt;urn:inn&gt;1231231231&lt;/urn:inn&gt;      &lt;urn:kpp&gt;123123123&lt;/urn:kpp&gt;      &lt;urn:ogrn&gt;1231231231231&lt;/urn:ogrn&gt;    &lt;/urn:legalOrganization&gt;  &lt;/urn:owner&gt;  &lt;urn:principal&gt;    &lt;urn:person&gt;      &lt;urn:firstName&gt;firstName&lt;/urn:firstName&gt;      &lt;urn:lastName&gt;lastName&lt;/urn:lastName&gt;      &lt;urn:middleName&gt;middleName&lt;/urn:middleName&gt;      &lt;urn:birthDate&gt;2002-11-05&lt;/urn:birthDate&gt;      &lt;urn:snils&gt;12312312312&lt;/urn:snils&gt;      &lt;urn:inn&gt;123123123&lt;/urn:inn&gt;    &lt;/urn:person&gt;  &lt;/urn:principal&gt;  &lt;urn:representative&gt;    &lt;urn:person&gt;      &lt;urn:firstName&gt;firstName&lt;/urn:firstName&gt;      &lt;urn:lastName&gt;lastName&lt;/urn:lastName&gt;      &lt;urn:middleName&gt;middleName&lt;/urn:middleName&gt;      &lt;urn:birthDate&gt;2012-01-07&lt;/urn:birthDate&gt;      &lt;urn:snils&gt;12312312311&lt;/urn:snils&gt;      &lt;urn:inn&gt;123123123&lt;/urn:inn&gt;    &lt;/urn:person&gt;    &lt;urn:authorities&gt;      &lt;urn:authority&gt;        &lt;urn:mnemonic entrustment="true"&gt;authority1&lt;/urn:mnemonic&gt;      &lt;/urn:authority&gt;      &lt;urn:authority&gt;        &lt;urn:mnemonic entrustment="true"&gt;authority2&lt;/urn:mnemonic&gt;      &lt;/urn:authority&gt;      &lt;urn:authority&gt;        &lt;urn:mnemonic entrustment="false"&gt;authority3&lt;/urn:mnemonic&gt;      &lt;/urn:authority&gt;    &lt;/urn:authorities&gt;  &lt;/urn:representative&gt;&lt;ds:Signature xmlns:ds="http://www.w3.org/2000/09/xmldsig#" Id="Signature1-5638004da-93e3-3241-17c5-5725377618f"&gt;</w:t>
            </w:r>
          </w:p>
          <w:p w14:paraId="5F4C3E6B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&lt;ds:SignedInfo&gt;</w:t>
            </w:r>
          </w:p>
          <w:p w14:paraId="0B0384F6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&lt;ds:CanonicalizationMethod Algorithm="http://www.w3.org/2001/10/xml-exc-c14n#"/&gt;</w:t>
            </w:r>
          </w:p>
          <w:p w14:paraId="21108F09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&lt;ds:SignatureMethod Algorithm="urn:ietf:params:xml:ns:cpxmlsec:algorithms:gostr34102012-gostr34112012-256"/&gt;</w:t>
            </w:r>
          </w:p>
          <w:p w14:paraId="134C128E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&lt;ds:Reference URI=""&gt;</w:t>
            </w:r>
          </w:p>
          <w:p w14:paraId="6870939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&lt;ds:Transforms&gt;</w:t>
            </w:r>
          </w:p>
          <w:p w14:paraId="41DB2F65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&lt;ds:Transform Algorithm="http://www.w3.org/2000/09/xmldsig#enveloped-signature"/&gt;</w:t>
            </w:r>
          </w:p>
          <w:p w14:paraId="10B6153A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&lt;ds:Transform Algorithm="http://www.w3.org/2001/10/xml-exc-c14n#"/&gt;</w:t>
            </w:r>
          </w:p>
          <w:p w14:paraId="34591C4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&lt;/ds:Transforms&gt;</w:t>
            </w:r>
          </w:p>
          <w:p w14:paraId="599D965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0D9D98A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&lt;ds:DigestValue&gt;Ll2QS1wOls8SU5MH21fe4r9wni683vaGiu9q7jb9XDM=&lt;/ds:DigestValue&gt;</w:t>
            </w:r>
          </w:p>
          <w:p w14:paraId="71F6A4C5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&lt;/ds:Reference&gt;</w:t>
            </w:r>
          </w:p>
          <w:p w14:paraId="1E1C12CE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&lt;ds:Reference Type="http://uri.etsi.org/01903#SignedProperties" URI="#SignedPropertiesReferenceId1-5638004da-93e3-3241-17c5-5725377618f"&gt;</w:t>
            </w:r>
          </w:p>
          <w:p w14:paraId="360A184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3C51C1B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&lt;ds:DigestValue&gt;6wrWMH1W5J8vUZQecjmMQ+CYHiREebZk/4EWNamZfDU=&lt;/ds:DigestValue&gt;</w:t>
            </w:r>
          </w:p>
          <w:p w14:paraId="2781819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&lt;/ds:Reference&gt;</w:t>
            </w:r>
          </w:p>
          <w:p w14:paraId="2E555E37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&lt;/ds:SignedInfo&gt;</w:t>
            </w:r>
          </w:p>
          <w:p w14:paraId="1C0C2E16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&lt;ds:SignatureValue&gt;DgzWpGf/CEInYcNXGrwuAIYfE2swBUQDRz6NPEZ8L5hT0UaRMqNeXe9z+KNf2vUm</w:t>
            </w:r>
          </w:p>
          <w:p w14:paraId="1A50CE1F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2JGKf3uqEq5sl8mViWGptA==&lt;/ds:SignatureValue&gt;</w:t>
            </w:r>
          </w:p>
          <w:p w14:paraId="290043B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&lt;ds:KeyInfo&gt;</w:t>
            </w:r>
          </w:p>
          <w:p w14:paraId="0A32B62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&lt;ds:X509Data&gt;</w:t>
            </w:r>
          </w:p>
          <w:p w14:paraId="568199A7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&lt;ds:X509Certificate&gt;MIIFkDCCBT2gAwIBAgITfAADn+ee85Pij9ClKAABAAOf5zAKBggqhQMHAQEDAjCC</w:t>
            </w:r>
          </w:p>
          <w:p w14:paraId="44F08611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lastRenderedPageBreak/>
              <w:t>AQoxGDAWBgUqhQNkARINMTIzNDU2Nzg5MDEyMzEaMBgGCCqFAwOBAwEBEgwwMDEy</w:t>
            </w:r>
          </w:p>
          <w:p w14:paraId="5A541151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MzQ1Njc4OTAxLzAtBgNVBAkMJtGD0LsuINCh0YPRidGR0LLRgdC60LjQuSDQstCw</w:t>
            </w:r>
          </w:p>
          <w:p w14:paraId="662933C7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0Lsg0LQuIDE4MQswCQYDVQQGEwJSVTEZMBcGA1UECAwQ0LMuINCc0L7RgdC60LLQ</w:t>
            </w:r>
          </w:p>
          <w:p w14:paraId="55B453F3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sDEVMBMGA1UEBwwM0JzQvtGB0LrQstCwMSUwIwYDVQQKDBzQntCe0J4gItCa0KDQ</w:t>
            </w:r>
          </w:p>
          <w:p w14:paraId="02057862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mNCf0KLQni3Qn9Cg0J4iMTswOQYDVQQDDDLQotC10YHRgtC+0LLRi9C5INCj0KYg</w:t>
            </w:r>
          </w:p>
          <w:p w14:paraId="26E7F8AE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0J7QntCeICLQmtCg0JjQn9Ci0J4t0J/QoNCeIjAeFw0yMTA4MjcwNjIyNDNaFw0y</w:t>
            </w:r>
          </w:p>
          <w:p w14:paraId="2C3C041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MTExMjcwNjMyNDNaMIIBDDEWMBQGBSqFA2QDEgswMDAwMDA2MDAwNDEYMBYGCCqF</w:t>
            </w:r>
          </w:p>
          <w:p w14:paraId="15754E15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AwOBDQEBDAozMTAzMjc1MjA1MRowGAYIKoUDA4EDAQESDDAwMzEyNzUwNjgzNzEY</w:t>
            </w:r>
          </w:p>
          <w:p w14:paraId="504134C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MBYGBSqFA2QBEg0xMDIzMTAyMjU3MDQ1MRkwFwYDVQQMDBDQlNC40YDQtdC60YLQ</w:t>
            </w:r>
          </w:p>
          <w:p w14:paraId="709366A6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vtGAMSgwJgYDVQQqDB/QntC70LXQsyDQkNC90LDRgtC+0LvRjNC10LLQuNGHMRMw</w:t>
            </w:r>
          </w:p>
          <w:p w14:paraId="61D5E7C3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EQYDVQQEDArQm9C10YnQtdCyMUgwRgYDVQQDDD/Qk9Cj0JHQmtCY0J3QodCa0JjQ</w:t>
            </w:r>
          </w:p>
          <w:p w14:paraId="66290E9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mSDQnNCV0KXQkNCd0JjQp9CV0KHQmtCY0Jkg0JfQkNCS0J7QlCDQntCe0J4wZjAf</w:t>
            </w:r>
          </w:p>
          <w:p w14:paraId="502270A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BggqhQMHAQEBATATBgcqhQMCAiQABggqhQMHAQECAgNDAARAKdghPCeFyEo3f+T0</w:t>
            </w:r>
          </w:p>
          <w:p w14:paraId="5448ABC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Cx6Ofd84wjdYKeg9qkMm0Ro9EDvnhEeP9afwYSI8kz1SrxFB6WRe8KuCo7e+4fDt</w:t>
            </w:r>
          </w:p>
          <w:p w14:paraId="02F2EDD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EWR646OCAm0wggJpMCcGA1UdJQQgMB4GCCsGAQUFBwMBBggrBgEFBQcDAgYIKwYB</w:t>
            </w:r>
          </w:p>
          <w:p w14:paraId="3C9A8D25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BQUHAwQwDgYDVR0PAQH/BAQDAgTwMB0GA1UdDgQWBBRSxD6AMSHRkxk2suawSr8a</w:t>
            </w:r>
          </w:p>
          <w:p w14:paraId="1025A7F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utVl3zAfBgNVHSMEGDAWgBSbhV77gdxNWQdRY8++39osf8lEPDCCAQ8GA1UdHwSC</w:t>
            </w:r>
          </w:p>
          <w:p w14:paraId="0FA8E827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AQYwggECMIH/oIH8oIH5hoG1aHR0cDovL3Rlc3Rnb3N0MjAxMi5jcnlwdG9wcm8u</w:t>
            </w:r>
          </w:p>
          <w:p w14:paraId="5DDECF99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cnUvQ2VydEVucm9sbC8hMDQyMiEwNDM1ITA0NDEhMDQ0MiEwNDNlITA0MzIhMDQ0</w:t>
            </w:r>
          </w:p>
          <w:p w14:paraId="47CEF999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YiEwNDM5JTIwITA0MjMhMDQyNiUyMCEwNDFlITA0MWUhMDQxZSUyMCEwMDIyITA0</w:t>
            </w:r>
          </w:p>
          <w:p w14:paraId="6A4A345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MWEhMDQyMCEwNDE4ITA0MWYhMDQyMiEwNDFlLSEwNDFmITA0MjAhMDQxZSEwMDIy</w:t>
            </w:r>
          </w:p>
          <w:p w14:paraId="3BC65AE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KDEpLmNybIY/aHR0cDovL3Rlc3Rnb3N0MjAxMi5jcnlwdG9wcm8ucnUvQ2VydEVu</w:t>
            </w:r>
          </w:p>
          <w:p w14:paraId="43990D7B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cm9sbC90ZXN0Z29zdDIwMTIoMSkuY3JsMIHaBggrBgEFBQcBAQSBzTCByjBEBggr</w:t>
            </w:r>
          </w:p>
          <w:p w14:paraId="61A6F3CF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BgEFBQcwAoY4aHR0cDovL3Rlc3Rnb3N0MjAxMi5jcnlwdG9wcm8ucnUvQ2VydEVu</w:t>
            </w:r>
          </w:p>
          <w:p w14:paraId="5CE43B0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cm9sbC9yb290MjAxOC5jcnQwPwYIKwYBBQUHMAGGM2h0dHA6Ly90ZXN0Z29zdDIw</w:t>
            </w:r>
          </w:p>
          <w:p w14:paraId="3AB8FB1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MTIuY3J5cHRvcHJvLnJ1L29jc3AyMDEyZy9vY3NwLnNyZjBBBggrBgEFBQcwAYY1</w:t>
            </w:r>
          </w:p>
          <w:p w14:paraId="65859E1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aHR0cDovL3Rlc3Rnb3N0MjAxMi5jcnlwdG9wcm8ucnUvb2NzcDIwMTJnc3Qvb2Nz</w:t>
            </w:r>
          </w:p>
          <w:p w14:paraId="520F8292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cC5zcmYwCgYIKoUDBwEBAwIDQQCUGaysTyAzlyX/BTZirb+aPEmjI2AGpIAtgJW5</w:t>
            </w:r>
          </w:p>
          <w:p w14:paraId="3810F22E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iG7TqYuyQ4LGhfsPI+4HFVixGYwofgOTG5prNwU3Fmycy4Et&lt;/ds:X509Certificate&gt;</w:t>
            </w:r>
          </w:p>
          <w:p w14:paraId="7D27B21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&lt;/ds:X509Data&gt;</w:t>
            </w:r>
          </w:p>
          <w:p w14:paraId="76E70A7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&lt;/ds:KeyInfo&gt;</w:t>
            </w:r>
          </w:p>
          <w:p w14:paraId="188984C6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&lt;ds:Object&gt;</w:t>
            </w:r>
          </w:p>
          <w:p w14:paraId="6EB7580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lastRenderedPageBreak/>
              <w:t>&lt;QualifyingProperties xmlns="http://uri.etsi.org/01903/v1.3.2#" Target="#Signature1-5638004da-93e3-3241-17c5-5725377618f"&gt;</w:t>
            </w:r>
          </w:p>
          <w:p w14:paraId="0AB9C67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&lt;SignedProperties Id="SignedPropertiesReferenceId1-5638004da-93e3-3241-17c5-5725377618f"&gt;</w:t>
            </w:r>
          </w:p>
          <w:p w14:paraId="13FE76C1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&lt;SignedSignatureProperties&gt;</w:t>
            </w:r>
          </w:p>
          <w:p w14:paraId="241E893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&lt;SigningTime&gt;2021-08-27T12:15:54.946Z&lt;/SigningTime&gt;</w:t>
            </w:r>
          </w:p>
          <w:p w14:paraId="4282677B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&lt;SigningCertificateV2&gt;</w:t>
            </w:r>
          </w:p>
          <w:p w14:paraId="1FC8C07D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&lt;Cert&gt;</w:t>
            </w:r>
          </w:p>
          <w:p w14:paraId="738D36FA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&lt;CertDigest&gt;</w:t>
            </w:r>
          </w:p>
          <w:p w14:paraId="0B82FE2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&lt;ds:DigestMethod xmlns:ds="http://www.w3.org/2000/09/xmldsig#" Algorithm="urn:ietf:params:xml:ns:cpxmlsec:algorithms:gostr34112012-256"/&gt;</w:t>
            </w:r>
          </w:p>
          <w:p w14:paraId="3B5DA04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&lt;ds:DigestValue xmlns:ds="http://www.w3.org/2000/09/xmldsig#"&gt;uvNfZtP90bx5nC7gMxIj7TcGHz0ggw090JM7wlhEh+o=&lt;/ds:DigestValue&gt;</w:t>
            </w:r>
          </w:p>
          <w:p w14:paraId="11DB53F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&lt;/CertDigest&gt;</w:t>
            </w:r>
          </w:p>
          <w:p w14:paraId="262FC6E0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IssuerSerialV2&gt;MIIBKzCCARKkggEOMIIBCjEYMBYGBSqFA2QBEg0xMjM0NTY3ODkwMTIzMRowGAYIKoUDA4EDAQESDDAwMTIzNDU2Nzg5MDEvMC0GA1UECQwm0YPQuy4g0KHRg9GJ0ZHQstGB0LrQuNC5INCy0LDQuyDQtC4gMTgxCzAJBgNVBAYTAlJVMRkwFwYDVQQIDBDQsy4g0JzQvtGB0LrQstCwMRUwEwYDVQQHDAzQnNC+0YHQutCy0LAxJTAjBgNVBAoMHNCe0J7QniAi0JrQoNCY0J/QotCeLdCf0KDQniIxOzA5BgNVBAMMMtCi0LXRgdGC0L7QstGL0Lkg0KPQpiDQntCe0J4gItCa0KDQmNCf0KLQni3Qn9Cg0J4iAhN8AAOf557zk+KP0KUoAAEAA5/n&lt;/IssuerSerialV2&gt;</w:t>
            </w:r>
          </w:p>
          <w:p w14:paraId="11ED4B0E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&lt;/Cert&gt;</w:t>
            </w:r>
          </w:p>
          <w:p w14:paraId="57651D1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&lt;/SigningCertificateV2&gt;</w:t>
            </w:r>
          </w:p>
          <w:p w14:paraId="5D1A06B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&lt;/SignedSignatureProperties&gt;</w:t>
            </w:r>
          </w:p>
          <w:p w14:paraId="4A80BB5A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&lt;/SignedProperties&gt;</w:t>
            </w:r>
          </w:p>
          <w:p w14:paraId="47A044D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&lt;UnsignedProperties&gt;</w:t>
            </w:r>
          </w:p>
          <w:p w14:paraId="6A7E8B9A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&lt;UnsignedSignatureProperties&gt;</w:t>
            </w:r>
          </w:p>
          <w:p w14:paraId="13BE916D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&lt;SignatureTimeStamp&gt;</w:t>
            </w:r>
          </w:p>
          <w:p w14:paraId="10DDCD74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&lt;ds:CanonicalizationMethod xmlns:ds="http://www.w3.org/2000/09/xmldsig#" Algorithm="http://www.w3.org/2001/10/xml-exc-c14n#"/&gt;</w:t>
            </w:r>
          </w:p>
          <w:p w14:paraId="281FA03A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EncapsulatedTimeStamp&gt;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</w:t>
            </w:r>
            <w:r w:rsidRPr="00E12051">
              <w:rPr>
                <w:szCs w:val="24"/>
                <w:lang w:val="en-US"/>
              </w:rPr>
              <w:lastRenderedPageBreak/>
              <w:t>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</w:t>
            </w:r>
            <w:r w:rsidRPr="00E12051">
              <w:rPr>
                <w:szCs w:val="24"/>
                <w:lang w:val="en-US"/>
              </w:rPr>
              <w:lastRenderedPageBreak/>
              <w:t>TNSsyvHyuBtygTWK7PXEf7Dw9SNvBsb83vDkqN4MHYwCwYDVR0PBAQDAgGGMA8GA1UdEwEB/wQFMAMBAf8wHQYDVR0OBBYEFE6DPhRp7+xdepUrXxH+NzIWSVUrMBIGCSsGAQQBgjcVAQQFAgMBAAEwIwYJKwYBBAGCNxUCBBYEFARiVSkLDrHN0Xl9mrjIH2meNofzMAgGBiqFAwICAwNBAMTFstWxO3+hKCqD7nNz8mrQ9miOHV8RdVp7dRFPA58W5e4+JVghUpw+7fxOBkPx9UFeKRlnAiS7I93krlhKWkg=&lt;/EncapsulatedTimeStamp&gt;</w:t>
            </w:r>
          </w:p>
          <w:p w14:paraId="605296AD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&lt;/SignatureTimeStamp&gt;</w:t>
            </w:r>
          </w:p>
          <w:p w14:paraId="5B6B613C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&lt;/UnsignedSignatureProperties&gt;</w:t>
            </w:r>
          </w:p>
          <w:p w14:paraId="417E1456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&lt;/UnsignedProperties&gt;</w:t>
            </w:r>
          </w:p>
          <w:p w14:paraId="1CDF0368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&lt;/QualifyingProperties&gt;</w:t>
            </w:r>
          </w:p>
          <w:p w14:paraId="3292704B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&lt;/ds:Object&gt;</w:t>
            </w:r>
          </w:p>
          <w:p w14:paraId="36EAB9F9" w14:textId="77777777" w:rsidR="00D859C8" w:rsidRPr="00E12051" w:rsidRDefault="00D859C8" w:rsidP="00E12051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&lt;/ds:Signature&gt;&lt;/urn:powerOfAttorney&gt;</w:t>
            </w:r>
          </w:p>
        </w:tc>
      </w:tr>
    </w:tbl>
    <w:p w14:paraId="5E6DB848" w14:textId="77777777" w:rsidR="00D859C8" w:rsidRPr="00991A1A" w:rsidRDefault="00D859C8" w:rsidP="00D859C8">
      <w:pPr>
        <w:pStyle w:val="afff0"/>
        <w:rPr>
          <w:lang w:val="en-US"/>
        </w:rPr>
      </w:pPr>
    </w:p>
    <w:p w14:paraId="6EE9E9B3" w14:textId="00277A33" w:rsidR="00D859C8" w:rsidRPr="00991A1A" w:rsidRDefault="00D859C8" w:rsidP="00D859C8">
      <w:pPr>
        <w:pStyle w:val="afff0"/>
        <w:rPr>
          <w:lang w:val="en-US"/>
        </w:rPr>
      </w:pPr>
      <w:r w:rsidRPr="00991A1A">
        <w:rPr>
          <w:lang w:val="en-US"/>
        </w:rPr>
        <w:br w:type="page"/>
      </w:r>
    </w:p>
    <w:p w14:paraId="76224AD9" w14:textId="6C2F6420" w:rsidR="00D859C8" w:rsidRPr="00E33296" w:rsidRDefault="00D859C8" w:rsidP="00657D64">
      <w:pPr>
        <w:pStyle w:val="1"/>
        <w:numPr>
          <w:ilvl w:val="0"/>
          <w:numId w:val="0"/>
        </w:numPr>
        <w:rPr>
          <w:sz w:val="2"/>
          <w:szCs w:val="2"/>
          <w:lang w:val="en-US"/>
        </w:rPr>
      </w:pPr>
    </w:p>
    <w:p w14:paraId="4779FF5B" w14:textId="5562748A" w:rsidR="00657D64" w:rsidRPr="00E33296" w:rsidRDefault="00657D64" w:rsidP="009930DB">
      <w:pPr>
        <w:pStyle w:val="10"/>
        <w:numPr>
          <w:ilvl w:val="0"/>
          <w:numId w:val="39"/>
        </w:numPr>
        <w:rPr>
          <w:rFonts w:ascii="Times New Roman" w:hAnsi="Times New Roman"/>
          <w:szCs w:val="24"/>
          <w:lang w:val="en-US"/>
        </w:rPr>
      </w:pPr>
      <w:bookmarkStart w:id="87" w:name="_Toc82168552"/>
      <w:bookmarkStart w:id="88" w:name="_Toc81991542"/>
      <w:r w:rsidRPr="00D5227B">
        <w:rPr>
          <w:rFonts w:ascii="Times New Roman" w:hAnsi="Times New Roman"/>
          <w:szCs w:val="24"/>
        </w:rPr>
        <w:t>Обеспечение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юридической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значимости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электронных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документов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при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использовании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машиночитаемых</w:t>
      </w:r>
      <w:r w:rsidRPr="00E33296">
        <w:rPr>
          <w:rFonts w:ascii="Times New Roman" w:hAnsi="Times New Roman"/>
          <w:szCs w:val="24"/>
          <w:lang w:val="en-US"/>
        </w:rPr>
        <w:t xml:space="preserve"> </w:t>
      </w:r>
      <w:r w:rsidRPr="00D5227B">
        <w:rPr>
          <w:rFonts w:ascii="Times New Roman" w:hAnsi="Times New Roman"/>
          <w:szCs w:val="24"/>
        </w:rPr>
        <w:t>доверенностей</w:t>
      </w:r>
      <w:bookmarkEnd w:id="87"/>
    </w:p>
    <w:p w14:paraId="1C9E4ED6" w14:textId="16FF285E" w:rsidR="00D859C8" w:rsidRPr="00E33296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  <w:lang w:val="en-US"/>
        </w:rPr>
      </w:pPr>
      <w:bookmarkStart w:id="89" w:name="_Toc82168553"/>
      <w:r w:rsidRPr="00E12051">
        <w:rPr>
          <w:rFonts w:ascii="Times New Roman" w:hAnsi="Times New Roman"/>
          <w:sz w:val="24"/>
          <w:szCs w:val="24"/>
        </w:rPr>
        <w:t>Используемые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стандарты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12051">
        <w:rPr>
          <w:rFonts w:ascii="Times New Roman" w:hAnsi="Times New Roman"/>
          <w:sz w:val="24"/>
          <w:szCs w:val="24"/>
        </w:rPr>
        <w:t>форматы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и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алгоритмы</w:t>
      </w:r>
      <w:bookmarkEnd w:id="88"/>
      <w:bookmarkEnd w:id="89"/>
    </w:p>
    <w:p w14:paraId="00431FB8" w14:textId="77777777" w:rsidR="00D859C8" w:rsidRPr="00C5459E" w:rsidRDefault="00D859C8" w:rsidP="00AD040D">
      <w:pPr>
        <w:pStyle w:val="afff6"/>
        <w:ind w:firstLine="540"/>
        <w:rPr>
          <w:szCs w:val="24"/>
          <w:lang w:val="en-US"/>
        </w:rPr>
      </w:pPr>
      <w:r w:rsidRPr="00E12051">
        <w:rPr>
          <w:szCs w:val="24"/>
        </w:rPr>
        <w:t>Реализация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механизма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обеспечения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юридической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значимости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электронной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доверенности</w:t>
      </w:r>
      <w:r w:rsidRPr="00C5459E">
        <w:rPr>
          <w:szCs w:val="24"/>
          <w:lang w:val="en-US"/>
        </w:rPr>
        <w:t xml:space="preserve">, </w:t>
      </w:r>
      <w:r w:rsidRPr="00E12051">
        <w:rPr>
          <w:szCs w:val="24"/>
        </w:rPr>
        <w:t>основано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на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следующих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стандартах</w:t>
      </w:r>
      <w:r w:rsidRPr="00C5459E">
        <w:rPr>
          <w:szCs w:val="24"/>
          <w:lang w:val="en-US"/>
        </w:rPr>
        <w:t>:</w:t>
      </w:r>
    </w:p>
    <w:p w14:paraId="2A247D42" w14:textId="77777777" w:rsidR="00D859C8" w:rsidRPr="00E12051" w:rsidRDefault="00D859C8" w:rsidP="009930DB">
      <w:pPr>
        <w:pStyle w:val="afff6"/>
        <w:numPr>
          <w:ilvl w:val="0"/>
          <w:numId w:val="35"/>
        </w:numPr>
        <w:ind w:left="993"/>
        <w:rPr>
          <w:szCs w:val="24"/>
          <w:lang w:val="en-US"/>
        </w:rPr>
      </w:pPr>
      <w:r w:rsidRPr="00E12051">
        <w:rPr>
          <w:szCs w:val="24"/>
          <w:lang w:val="en-US"/>
        </w:rPr>
        <w:t>XML Signature Syntax and Processing Version 1.1</w:t>
      </w:r>
    </w:p>
    <w:p w14:paraId="54E61548" w14:textId="77777777" w:rsidR="00D859C8" w:rsidRPr="00E12051" w:rsidRDefault="00D859C8" w:rsidP="009930DB">
      <w:pPr>
        <w:pStyle w:val="afff6"/>
        <w:numPr>
          <w:ilvl w:val="0"/>
          <w:numId w:val="35"/>
        </w:numPr>
        <w:ind w:left="993"/>
        <w:rPr>
          <w:szCs w:val="24"/>
          <w:lang w:val="en-US"/>
        </w:rPr>
      </w:pPr>
      <w:r w:rsidRPr="00E12051">
        <w:rPr>
          <w:bCs/>
          <w:szCs w:val="24"/>
          <w:lang w:val="en-US"/>
        </w:rPr>
        <w:t>CAdES</w:t>
      </w:r>
      <w:r w:rsidRPr="00E12051">
        <w:rPr>
          <w:szCs w:val="24"/>
          <w:lang w:val="en-US"/>
        </w:rPr>
        <w:t xml:space="preserve"> (</w:t>
      </w:r>
      <w:r w:rsidRPr="00E12051">
        <w:rPr>
          <w:i/>
          <w:iCs/>
          <w:szCs w:val="24"/>
          <w:lang w:val="en-US"/>
        </w:rPr>
        <w:t>CMS Advanced Electronic Signatures</w:t>
      </w:r>
      <w:r w:rsidRPr="00E12051">
        <w:rPr>
          <w:szCs w:val="24"/>
          <w:lang w:val="en-US"/>
        </w:rPr>
        <w:t xml:space="preserve">) </w:t>
      </w:r>
      <w:r w:rsidRPr="00E12051">
        <w:rPr>
          <w:szCs w:val="24"/>
          <w:lang w:val="en-US"/>
        </w:rPr>
        <w:tab/>
        <w:t xml:space="preserve">- </w:t>
      </w:r>
      <w:r w:rsidRPr="00E12051">
        <w:rPr>
          <w:szCs w:val="24"/>
        </w:rPr>
        <w:t>это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стандарт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подписи</w:t>
      </w:r>
      <w:r w:rsidRPr="00E12051">
        <w:rPr>
          <w:szCs w:val="24"/>
          <w:lang w:val="en-US"/>
        </w:rPr>
        <w:t xml:space="preserve">, </w:t>
      </w:r>
      <w:r w:rsidRPr="00E12051">
        <w:rPr>
          <w:szCs w:val="24"/>
        </w:rPr>
        <w:t>представляющий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собой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расширенную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версию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стандарта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электронной</w:t>
      </w:r>
      <w:r w:rsidRPr="00E12051">
        <w:rPr>
          <w:szCs w:val="24"/>
          <w:lang w:val="en-US"/>
        </w:rPr>
        <w:t xml:space="preserve"> </w:t>
      </w:r>
      <w:r w:rsidRPr="00E12051">
        <w:rPr>
          <w:szCs w:val="24"/>
        </w:rPr>
        <w:t>подписи</w:t>
      </w:r>
      <w:r w:rsidRPr="00E12051">
        <w:rPr>
          <w:szCs w:val="24"/>
          <w:lang w:val="en-US"/>
        </w:rPr>
        <w:t xml:space="preserve"> CMS (Cryptographic Message Syntax)</w:t>
      </w:r>
    </w:p>
    <w:p w14:paraId="19CB5E40" w14:textId="77777777" w:rsidR="00D859C8" w:rsidRPr="00E12051" w:rsidRDefault="00D859C8" w:rsidP="009930DB">
      <w:pPr>
        <w:pStyle w:val="afff6"/>
        <w:numPr>
          <w:ilvl w:val="0"/>
          <w:numId w:val="34"/>
        </w:numPr>
        <w:ind w:left="993"/>
        <w:rPr>
          <w:szCs w:val="24"/>
          <w:lang w:val="en-US"/>
        </w:rPr>
      </w:pPr>
      <w:r w:rsidRPr="00E12051">
        <w:rPr>
          <w:szCs w:val="24"/>
        </w:rPr>
        <w:t>Формат</w:t>
      </w:r>
      <w:r w:rsidRPr="00E12051">
        <w:rPr>
          <w:szCs w:val="24"/>
          <w:lang w:val="en-US"/>
        </w:rPr>
        <w:t xml:space="preserve"> CAdES-T/XAdES-T</w:t>
      </w:r>
    </w:p>
    <w:p w14:paraId="29EB70BA" w14:textId="77777777" w:rsidR="00D859C8" w:rsidRPr="00C5459E" w:rsidRDefault="00D859C8" w:rsidP="009930DB">
      <w:pPr>
        <w:pStyle w:val="afff6"/>
        <w:numPr>
          <w:ilvl w:val="0"/>
          <w:numId w:val="34"/>
        </w:numPr>
        <w:ind w:left="993"/>
        <w:rPr>
          <w:szCs w:val="24"/>
          <w:lang w:val="en-US"/>
        </w:rPr>
      </w:pPr>
      <w:r w:rsidRPr="00E12051">
        <w:rPr>
          <w:szCs w:val="24"/>
        </w:rPr>
        <w:t>Для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каноникализации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используется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метод</w:t>
      </w:r>
      <w:r w:rsidRPr="00C5459E">
        <w:rPr>
          <w:szCs w:val="24"/>
          <w:lang w:val="en-US"/>
        </w:rPr>
        <w:t xml:space="preserve"> </w:t>
      </w:r>
      <w:r w:rsidRPr="00991A1A">
        <w:rPr>
          <w:szCs w:val="24"/>
          <w:lang w:val="en-US"/>
        </w:rPr>
        <w:t>C</w:t>
      </w:r>
      <w:r w:rsidRPr="00C5459E">
        <w:rPr>
          <w:szCs w:val="24"/>
          <w:lang w:val="en-US"/>
        </w:rPr>
        <w:t>14</w:t>
      </w:r>
      <w:r w:rsidRPr="00991A1A">
        <w:rPr>
          <w:szCs w:val="24"/>
          <w:lang w:val="en-US"/>
        </w:rPr>
        <w:t>N</w:t>
      </w:r>
      <w:r w:rsidRPr="00C5459E">
        <w:rPr>
          <w:szCs w:val="24"/>
          <w:lang w:val="en-US"/>
        </w:rPr>
        <w:t>;</w:t>
      </w:r>
    </w:p>
    <w:p w14:paraId="4850613E" w14:textId="034F469B" w:rsidR="00D859C8" w:rsidRPr="00991A1A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  <w:lang w:val="en-US"/>
        </w:rPr>
      </w:pPr>
      <w:bookmarkStart w:id="90" w:name="_Toc81991543"/>
      <w:bookmarkStart w:id="91" w:name="_Toc82168554"/>
      <w:r w:rsidRPr="00E12051">
        <w:rPr>
          <w:rFonts w:ascii="Times New Roman" w:hAnsi="Times New Roman"/>
          <w:sz w:val="24"/>
          <w:szCs w:val="24"/>
        </w:rPr>
        <w:t>Структура</w:t>
      </w:r>
      <w:r w:rsidRPr="00991A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подписанного</w:t>
      </w:r>
      <w:r w:rsidRPr="00991A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электронного</w:t>
      </w:r>
      <w:r w:rsidRPr="00991A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документа</w:t>
      </w:r>
      <w:bookmarkEnd w:id="90"/>
      <w:bookmarkEnd w:id="91"/>
    </w:p>
    <w:p w14:paraId="4EAF60EA" w14:textId="7DB427E1" w:rsidR="00D859C8" w:rsidRPr="00C5459E" w:rsidRDefault="00D859C8" w:rsidP="00AD040D">
      <w:pPr>
        <w:pStyle w:val="afff6"/>
        <w:rPr>
          <w:szCs w:val="24"/>
          <w:lang w:val="en-US"/>
        </w:rPr>
      </w:pPr>
      <w:r w:rsidRPr="00E12051">
        <w:rPr>
          <w:szCs w:val="24"/>
        </w:rPr>
        <w:t>Структура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подписанного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электронного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документа</w:t>
      </w:r>
      <w:r w:rsidRPr="00C5459E">
        <w:rPr>
          <w:szCs w:val="24"/>
          <w:lang w:val="en-US"/>
        </w:rPr>
        <w:t xml:space="preserve">, </w:t>
      </w:r>
      <w:r w:rsidRPr="00E12051">
        <w:rPr>
          <w:szCs w:val="24"/>
        </w:rPr>
        <w:t>форматы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подписи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определяются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его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спецификацией</w:t>
      </w:r>
      <w:r w:rsidR="008A1687" w:rsidRPr="00C5459E">
        <w:rPr>
          <w:szCs w:val="24"/>
          <w:lang w:val="en-US"/>
        </w:rPr>
        <w:t>,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не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рассматрива</w:t>
      </w:r>
      <w:r w:rsidR="008A1687" w:rsidRPr="00E12051">
        <w:rPr>
          <w:szCs w:val="24"/>
        </w:rPr>
        <w:t>ю</w:t>
      </w:r>
      <w:r w:rsidRPr="00E12051">
        <w:rPr>
          <w:szCs w:val="24"/>
        </w:rPr>
        <w:t>тся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в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данном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документе</w:t>
      </w:r>
      <w:r w:rsidRPr="00C5459E">
        <w:rPr>
          <w:szCs w:val="24"/>
          <w:lang w:val="en-US"/>
        </w:rPr>
        <w:t>.</w:t>
      </w:r>
    </w:p>
    <w:p w14:paraId="3925BF3C" w14:textId="5A1076CE" w:rsidR="00D859C8" w:rsidRPr="00C5459E" w:rsidRDefault="00D859C8" w:rsidP="00AD040D">
      <w:pPr>
        <w:pStyle w:val="afff6"/>
        <w:ind w:firstLine="0"/>
        <w:rPr>
          <w:color w:val="000000" w:themeColor="text1"/>
          <w:szCs w:val="24"/>
          <w:lang w:val="en-US"/>
        </w:rPr>
      </w:pPr>
      <w:r w:rsidRPr="00C5459E">
        <w:rPr>
          <w:szCs w:val="24"/>
          <w:lang w:val="en-US"/>
        </w:rPr>
        <w:tab/>
      </w:r>
      <w:r w:rsidRPr="00E12051">
        <w:rPr>
          <w:szCs w:val="24"/>
        </w:rPr>
        <w:t>Данный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документ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описывает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принцип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обеспечения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значимости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элект</w:t>
      </w:r>
      <w:r w:rsidR="00AF2763" w:rsidRPr="00E12051">
        <w:rPr>
          <w:szCs w:val="24"/>
        </w:rPr>
        <w:t>р</w:t>
      </w:r>
      <w:r w:rsidRPr="00E12051">
        <w:rPr>
          <w:szCs w:val="24"/>
        </w:rPr>
        <w:t>онного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документа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в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соответствии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с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изменениями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в</w:t>
      </w:r>
      <w:r w:rsidR="008A1687" w:rsidRPr="00C5459E">
        <w:rPr>
          <w:szCs w:val="24"/>
          <w:lang w:val="en-US"/>
        </w:rPr>
        <w:t xml:space="preserve"> </w:t>
      </w:r>
      <w:r w:rsidR="008A1687" w:rsidRPr="00E12051">
        <w:rPr>
          <w:szCs w:val="24"/>
        </w:rPr>
        <w:t>ст</w:t>
      </w:r>
      <w:r w:rsidR="008A1687" w:rsidRPr="00C5459E">
        <w:rPr>
          <w:szCs w:val="24"/>
          <w:lang w:val="en-US"/>
        </w:rPr>
        <w:t xml:space="preserve">.17.2 </w:t>
      </w:r>
      <w:r w:rsidR="008A1687" w:rsidRPr="00E12051">
        <w:rPr>
          <w:szCs w:val="24"/>
        </w:rPr>
        <w:t>и</w:t>
      </w:r>
      <w:r w:rsidR="008A1687" w:rsidRPr="00C5459E">
        <w:rPr>
          <w:szCs w:val="24"/>
          <w:lang w:val="en-US"/>
        </w:rPr>
        <w:t xml:space="preserve"> </w:t>
      </w:r>
      <w:r w:rsidR="008A1687" w:rsidRPr="00E12051">
        <w:rPr>
          <w:szCs w:val="24"/>
        </w:rPr>
        <w:t>ст</w:t>
      </w:r>
      <w:r w:rsidR="008A1687" w:rsidRPr="00C5459E">
        <w:rPr>
          <w:szCs w:val="24"/>
          <w:lang w:val="en-US"/>
        </w:rPr>
        <w:t>.17.3</w:t>
      </w:r>
      <w:r w:rsidRPr="00C5459E">
        <w:rPr>
          <w:szCs w:val="24"/>
          <w:lang w:val="en-US"/>
        </w:rPr>
        <w:t xml:space="preserve"> 63</w:t>
      </w:r>
      <w:r w:rsidR="008A1687" w:rsidRPr="00C5459E">
        <w:rPr>
          <w:szCs w:val="24"/>
          <w:lang w:val="en-US"/>
        </w:rPr>
        <w:t>-</w:t>
      </w:r>
      <w:r w:rsidRPr="00E12051">
        <w:rPr>
          <w:szCs w:val="24"/>
        </w:rPr>
        <w:t>ФЗ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от</w:t>
      </w:r>
      <w:r w:rsidRPr="00C5459E">
        <w:rPr>
          <w:szCs w:val="24"/>
          <w:lang w:val="en-US"/>
        </w:rPr>
        <w:t xml:space="preserve"> </w:t>
      </w:r>
      <w:r w:rsidR="008A1687" w:rsidRPr="00C5459E">
        <w:rPr>
          <w:szCs w:val="24"/>
          <w:lang w:val="en-US"/>
        </w:rPr>
        <w:t xml:space="preserve">6 </w:t>
      </w:r>
      <w:r w:rsidR="008A1687" w:rsidRPr="00E12051">
        <w:rPr>
          <w:szCs w:val="24"/>
        </w:rPr>
        <w:t>апреля</w:t>
      </w:r>
      <w:r w:rsidR="008A1687" w:rsidRPr="00C5459E">
        <w:rPr>
          <w:szCs w:val="24"/>
          <w:lang w:val="en-US"/>
        </w:rPr>
        <w:t xml:space="preserve"> 2011 </w:t>
      </w:r>
      <w:r w:rsidR="008A1687" w:rsidRPr="00E12051">
        <w:rPr>
          <w:szCs w:val="24"/>
        </w:rPr>
        <w:t>года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в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части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встраивания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электронной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доверенности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в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электронный</w:t>
      </w:r>
      <w:r w:rsidRPr="00C5459E">
        <w:rPr>
          <w:szCs w:val="24"/>
          <w:lang w:val="en-US"/>
        </w:rPr>
        <w:t xml:space="preserve"> </w:t>
      </w:r>
      <w:r w:rsidRPr="00E12051">
        <w:rPr>
          <w:szCs w:val="24"/>
        </w:rPr>
        <w:t>документ</w:t>
      </w:r>
      <w:r w:rsidRPr="00C5459E">
        <w:rPr>
          <w:szCs w:val="24"/>
          <w:lang w:val="en-US"/>
        </w:rPr>
        <w:t>.</w:t>
      </w:r>
    </w:p>
    <w:p w14:paraId="78262C8C" w14:textId="4DE83D25" w:rsidR="00D859C8" w:rsidRPr="00E12051" w:rsidRDefault="00D859C8" w:rsidP="00AD040D">
      <w:pPr>
        <w:pStyle w:val="afff6"/>
        <w:ind w:firstLine="0"/>
        <w:rPr>
          <w:szCs w:val="24"/>
        </w:rPr>
      </w:pPr>
      <w:r w:rsidRPr="00C5459E">
        <w:rPr>
          <w:color w:val="000000" w:themeColor="text1"/>
          <w:szCs w:val="24"/>
          <w:lang w:val="en-US"/>
        </w:rPr>
        <w:tab/>
      </w:r>
      <w:r w:rsidRPr="00E12051">
        <w:rPr>
          <w:color w:val="000000" w:themeColor="text1"/>
          <w:szCs w:val="24"/>
        </w:rPr>
        <w:t>Для</w:t>
      </w:r>
      <w:r w:rsidRPr="00114205">
        <w:rPr>
          <w:color w:val="000000" w:themeColor="text1"/>
          <w:szCs w:val="24"/>
          <w:lang w:val="en-US"/>
        </w:rPr>
        <w:t xml:space="preserve"> </w:t>
      </w:r>
      <w:r w:rsidRPr="00E12051">
        <w:rPr>
          <w:color w:val="000000" w:themeColor="text1"/>
          <w:szCs w:val="24"/>
        </w:rPr>
        <w:t>обеспечения</w:t>
      </w:r>
      <w:r w:rsidRPr="00114205">
        <w:rPr>
          <w:color w:val="000000" w:themeColor="text1"/>
          <w:szCs w:val="24"/>
          <w:lang w:val="en-US"/>
        </w:rPr>
        <w:t xml:space="preserve"> </w:t>
      </w:r>
      <w:r w:rsidRPr="00E12051">
        <w:rPr>
          <w:color w:val="000000" w:themeColor="text1"/>
          <w:szCs w:val="24"/>
        </w:rPr>
        <w:t>значимости</w:t>
      </w:r>
      <w:r w:rsidRPr="00114205">
        <w:rPr>
          <w:color w:val="000000" w:themeColor="text1"/>
          <w:szCs w:val="24"/>
          <w:lang w:val="en-US"/>
        </w:rPr>
        <w:t xml:space="preserve"> </w:t>
      </w:r>
      <w:r w:rsidRPr="00E12051">
        <w:rPr>
          <w:color w:val="000000" w:themeColor="text1"/>
          <w:szCs w:val="24"/>
        </w:rPr>
        <w:t>электронного</w:t>
      </w:r>
      <w:r w:rsidRPr="00114205">
        <w:rPr>
          <w:color w:val="000000" w:themeColor="text1"/>
          <w:szCs w:val="24"/>
          <w:lang w:val="en-US"/>
        </w:rPr>
        <w:t xml:space="preserve"> </w:t>
      </w:r>
      <w:r w:rsidRPr="00E12051">
        <w:rPr>
          <w:color w:val="000000" w:themeColor="text1"/>
          <w:szCs w:val="24"/>
        </w:rPr>
        <w:t>документа</w:t>
      </w:r>
      <w:r w:rsidRPr="00114205">
        <w:rPr>
          <w:color w:val="000000" w:themeColor="text1"/>
          <w:szCs w:val="24"/>
          <w:lang w:val="en-US"/>
        </w:rPr>
        <w:t xml:space="preserve"> </w:t>
      </w:r>
      <w:r w:rsidRPr="00E12051">
        <w:rPr>
          <w:color w:val="000000" w:themeColor="text1"/>
          <w:szCs w:val="24"/>
        </w:rPr>
        <w:t>не</w:t>
      </w:r>
      <w:r w:rsidR="00AF2763" w:rsidRPr="00E12051">
        <w:rPr>
          <w:color w:val="000000" w:themeColor="text1"/>
          <w:szCs w:val="24"/>
        </w:rPr>
        <w:t>о</w:t>
      </w:r>
      <w:r w:rsidRPr="00E12051">
        <w:rPr>
          <w:color w:val="000000" w:themeColor="text1"/>
          <w:szCs w:val="24"/>
        </w:rPr>
        <w:t>бходимо</w:t>
      </w:r>
      <w:r w:rsidRPr="00114205">
        <w:rPr>
          <w:color w:val="000000" w:themeColor="text1"/>
          <w:szCs w:val="24"/>
          <w:lang w:val="en-US"/>
        </w:rPr>
        <w:t xml:space="preserve"> </w:t>
      </w:r>
      <w:r w:rsidRPr="00E12051">
        <w:rPr>
          <w:color w:val="000000" w:themeColor="text1"/>
          <w:szCs w:val="24"/>
        </w:rPr>
        <w:t>встраивать Электронную доверенность или ссылку на размещенную в целевой ИС электронную доверенность в блок подписи уполномоченного подписанта.</w:t>
      </w:r>
      <w:r w:rsidRPr="00E12051">
        <w:rPr>
          <w:szCs w:val="24"/>
        </w:rPr>
        <w:t xml:space="preserve"> Для встраивания МЧД в эле</w:t>
      </w:r>
      <w:r w:rsidR="00AF2763" w:rsidRPr="00E12051">
        <w:rPr>
          <w:szCs w:val="24"/>
        </w:rPr>
        <w:t>ктронный документ используется э</w:t>
      </w:r>
      <w:r w:rsidRPr="00E12051">
        <w:rPr>
          <w:szCs w:val="24"/>
        </w:rPr>
        <w:t>лемент {</w:t>
      </w:r>
      <w:r w:rsidRPr="00E12051">
        <w:rPr>
          <w:color w:val="000000" w:themeColor="text1"/>
          <w:szCs w:val="24"/>
          <w:lang w:val="en-US"/>
        </w:rPr>
        <w:t>urn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ru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fss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integration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types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signature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v</w:t>
      </w:r>
      <w:r w:rsidRPr="00E12051">
        <w:rPr>
          <w:color w:val="000000" w:themeColor="text1"/>
          <w:szCs w:val="24"/>
        </w:rPr>
        <w:t>01}</w:t>
      </w:r>
      <w:r w:rsidRPr="00E12051">
        <w:rPr>
          <w:color w:val="000000" w:themeColor="text1"/>
          <w:szCs w:val="24"/>
          <w:lang w:val="en-US"/>
        </w:rPr>
        <w:t>authorities</w:t>
      </w:r>
      <w:r w:rsidRPr="00E12051">
        <w:rPr>
          <w:color w:val="000000" w:themeColor="text1"/>
          <w:szCs w:val="24"/>
        </w:rPr>
        <w:t xml:space="preserve"> </w:t>
      </w:r>
      <w:r w:rsidRPr="00E12051">
        <w:rPr>
          <w:color w:val="FF0000"/>
          <w:szCs w:val="24"/>
        </w:rPr>
        <w:t xml:space="preserve">описанный в документе. </w:t>
      </w:r>
      <w:r w:rsidRPr="00E12051">
        <w:rPr>
          <w:szCs w:val="24"/>
        </w:rPr>
        <w:t>Структура элемента</w:t>
      </w:r>
      <w:r w:rsidRPr="00E12051">
        <w:rPr>
          <w:color w:val="FF0000"/>
          <w:szCs w:val="24"/>
        </w:rPr>
        <w:t xml:space="preserve"> </w:t>
      </w:r>
      <w:r w:rsidRPr="00E12051">
        <w:rPr>
          <w:szCs w:val="24"/>
        </w:rPr>
        <w:t>{</w:t>
      </w:r>
      <w:r w:rsidRPr="00E12051">
        <w:rPr>
          <w:color w:val="000000" w:themeColor="text1"/>
          <w:szCs w:val="24"/>
          <w:lang w:val="en-US"/>
        </w:rPr>
        <w:t>urn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ru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fss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integration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types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signature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v</w:t>
      </w:r>
      <w:r w:rsidRPr="00E12051">
        <w:rPr>
          <w:color w:val="000000" w:themeColor="text1"/>
          <w:szCs w:val="24"/>
        </w:rPr>
        <w:t>01}</w:t>
      </w:r>
      <w:r w:rsidRPr="00E12051">
        <w:rPr>
          <w:color w:val="000000" w:themeColor="text1"/>
          <w:szCs w:val="24"/>
          <w:lang w:val="en-US"/>
        </w:rPr>
        <w:t>authorities</w:t>
      </w:r>
      <w:r w:rsidRPr="00E12051">
        <w:rPr>
          <w:color w:val="000000" w:themeColor="text1"/>
          <w:szCs w:val="24"/>
        </w:rPr>
        <w:t xml:space="preserve"> позволяет указывать несколько МЧД для одной подписи, например это может </w:t>
      </w:r>
      <w:proofErr w:type="gramStart"/>
      <w:r w:rsidRPr="00E12051">
        <w:rPr>
          <w:color w:val="000000" w:themeColor="text1"/>
          <w:szCs w:val="24"/>
        </w:rPr>
        <w:t>понадобиться</w:t>
      </w:r>
      <w:proofErr w:type="gramEnd"/>
      <w:r w:rsidRPr="00E12051">
        <w:rPr>
          <w:color w:val="000000" w:themeColor="text1"/>
          <w:szCs w:val="24"/>
        </w:rPr>
        <w:t xml:space="preserve"> когда значение подписи сформировано для нескольких блоков электронного документа.</w:t>
      </w:r>
      <w:r w:rsidRPr="00E12051">
        <w:rPr>
          <w:color w:val="FF0000"/>
          <w:szCs w:val="24"/>
        </w:rPr>
        <w:t xml:space="preserve"> </w:t>
      </w:r>
      <w:r w:rsidRPr="00E12051">
        <w:rPr>
          <w:color w:val="000000" w:themeColor="text1"/>
          <w:szCs w:val="24"/>
        </w:rPr>
        <w:t xml:space="preserve"> </w:t>
      </w:r>
      <w:r w:rsidRPr="00E12051">
        <w:rPr>
          <w:szCs w:val="24"/>
        </w:rPr>
        <w:t>Существует 2 варианта встраивания МЧД (машиночитаемая доверенность) в электронный документ.</w:t>
      </w:r>
    </w:p>
    <w:p w14:paraId="6B87E933" w14:textId="2765F348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92" w:name="_Toc81991544"/>
      <w:bookmarkStart w:id="93" w:name="_Toc82168555"/>
      <w:r w:rsidRPr="00E12051">
        <w:rPr>
          <w:rFonts w:ascii="Times New Roman" w:hAnsi="Times New Roman"/>
          <w:sz w:val="24"/>
          <w:szCs w:val="24"/>
        </w:rPr>
        <w:t>Вариант 1 - в виде ссылки на МЧД зарегистрированной в системе</w:t>
      </w:r>
      <w:bookmarkEnd w:id="92"/>
      <w:bookmarkEnd w:id="93"/>
    </w:p>
    <w:p w14:paraId="580A2A69" w14:textId="77777777" w:rsidR="00D859C8" w:rsidRPr="00E12051" w:rsidRDefault="00D859C8" w:rsidP="00AD040D">
      <w:pPr>
        <w:pStyle w:val="afff6"/>
        <w:ind w:firstLine="0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E12051" w14:paraId="5BDE4021" w14:textId="77777777" w:rsidTr="00E12051">
        <w:tc>
          <w:tcPr>
            <w:tcW w:w="10676" w:type="dxa"/>
          </w:tcPr>
          <w:p w14:paraId="1909D2BE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&lt;Signature xmlns="http://www.w3.org/2000/09/xmldsig#"&gt;</w:t>
            </w:r>
          </w:p>
          <w:p w14:paraId="28E67946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&lt;SignedInfo&gt;</w:t>
            </w:r>
          </w:p>
          <w:p w14:paraId="2CC73963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&lt;CanonicalizationMethod …/&gt;</w:t>
            </w:r>
          </w:p>
          <w:p w14:paraId="71F16553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&lt;SignatureMethod …/&gt;</w:t>
            </w:r>
          </w:p>
          <w:p w14:paraId="54C9239A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lastRenderedPageBreak/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Id="Reference_1" URI="#Block_1"&gt;</w:t>
            </w:r>
          </w:p>
          <w:p w14:paraId="4367ADED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7B8834E9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3362CA5A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6FF9B456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598838AF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Id="Reference_2" URI="#Block_2"&gt;</w:t>
            </w:r>
          </w:p>
          <w:p w14:paraId="59F36B90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6A7252EB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3EE3F8E2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4ACFC513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1FC854FA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</w:t>
            </w:r>
          </w:p>
          <w:p w14:paraId="6370C3F3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&lt;SignatureValue&gt;YbitnfJTR7...&lt;/SignatureValue&gt;</w:t>
            </w:r>
          </w:p>
          <w:p w14:paraId="781A25E7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&lt;KeyInfo&gt;…&lt;/KeyInfo&gt;</w:t>
            </w:r>
          </w:p>
          <w:p w14:paraId="1E2D0CF3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&lt;Object&gt; </w:t>
            </w:r>
          </w:p>
          <w:p w14:paraId="41568DAF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&lt;urn:authorities xmlns:urn="urn:ru:fss:integration:types:signature:v01" </w:t>
            </w:r>
          </w:p>
          <w:p w14:paraId="30865063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   xmlns:urn1="urn:ru:fss:integration:types:mchd:v01"&gt;</w:t>
            </w:r>
          </w:p>
          <w:p w14:paraId="2BC6A954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7F5ABA4D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&lt;urn:referenceId&gt;Reference_1&lt;/urn:referenceId&gt;</w:t>
            </w:r>
          </w:p>
          <w:p w14:paraId="56AA246B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&lt;urn1:powerOfAttorneyLink&gt;</w:t>
            </w:r>
          </w:p>
          <w:p w14:paraId="5843EDDE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&lt;urn1:uuid&gt;7b0dcf82-8f51-4086-9abc-3b340d8da5ea&lt;/urn1:uuid&gt;</w:t>
            </w:r>
          </w:p>
          <w:p w14:paraId="4109450D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&lt;/urn1:powerOfAttorneyLink&gt;</w:t>
            </w:r>
          </w:p>
          <w:p w14:paraId="1BAAD0AD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0314453C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3BB0ADBE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&lt;urn:referenceId&gt;Reference_2&lt;/urn:referenceId&gt;</w:t>
            </w:r>
          </w:p>
          <w:p w14:paraId="04062C8B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&lt;urn1:powerOfAttorneyLink&gt;</w:t>
            </w:r>
          </w:p>
          <w:p w14:paraId="7BE784CB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&lt;urn1:uuid&gt;abe35021-0a31-444d-9853-e57acb6cc0fe&lt;/urn1:uuid&gt;</w:t>
            </w:r>
          </w:p>
          <w:p w14:paraId="7BDE57B4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&lt;/urn1:powerOfAttorneyLink&gt;</w:t>
            </w:r>
          </w:p>
          <w:p w14:paraId="1BD78D41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3752A9A4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&lt;/urn:authorities&gt;</w:t>
            </w:r>
          </w:p>
          <w:p w14:paraId="7942C6CD" w14:textId="77777777" w:rsidR="00D859C8" w:rsidRPr="00991A1A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&lt;/Object&gt; </w:t>
            </w:r>
          </w:p>
          <w:p w14:paraId="11D19897" w14:textId="77777777" w:rsidR="00D859C8" w:rsidRPr="00E12051" w:rsidRDefault="00D859C8" w:rsidP="00AD040D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</w:p>
          <w:p w14:paraId="30D7A4E9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&lt;/Signature&gt;</w:t>
            </w:r>
          </w:p>
        </w:tc>
      </w:tr>
    </w:tbl>
    <w:p w14:paraId="784F28BF" w14:textId="77777777" w:rsidR="00D859C8" w:rsidRPr="00E12051" w:rsidRDefault="00D859C8" w:rsidP="00AD040D">
      <w:pPr>
        <w:pStyle w:val="afff0"/>
      </w:pPr>
      <w:r w:rsidRPr="00E12051">
        <w:lastRenderedPageBreak/>
        <w:t xml:space="preserve"> </w:t>
      </w:r>
    </w:p>
    <w:p w14:paraId="0FDB23C5" w14:textId="71439A49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94" w:name="_Toc81991545"/>
      <w:bookmarkStart w:id="95" w:name="_Toc82168556"/>
      <w:r w:rsidRPr="00E12051">
        <w:rPr>
          <w:rFonts w:ascii="Times New Roman" w:hAnsi="Times New Roman"/>
          <w:sz w:val="24"/>
          <w:szCs w:val="24"/>
        </w:rPr>
        <w:t>Вариант 2 - в виде полного содержимого на МЧД</w:t>
      </w:r>
      <w:bookmarkEnd w:id="94"/>
      <w:bookmarkEnd w:id="95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E12051" w14:paraId="338FB2C3" w14:textId="77777777" w:rsidTr="00E12051">
        <w:tc>
          <w:tcPr>
            <w:tcW w:w="10676" w:type="dxa"/>
          </w:tcPr>
          <w:p w14:paraId="64F8041F" w14:textId="77777777" w:rsidR="00D859C8" w:rsidRPr="00E12051" w:rsidRDefault="00D859C8" w:rsidP="00E12051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&lt;Signature xmlns="http://www.w3.org/2000/09/xmldsig#"&gt;</w:t>
            </w:r>
          </w:p>
          <w:p w14:paraId="19C30503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&lt;SignedInfo&gt;</w:t>
            </w:r>
          </w:p>
          <w:p w14:paraId="69A3FF35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&lt;CanonicalizationMethod …/&gt;</w:t>
            </w:r>
          </w:p>
          <w:p w14:paraId="53827A28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&lt;SignatureMethod …/&gt;</w:t>
            </w:r>
          </w:p>
          <w:p w14:paraId="4F952B92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Id="Reference_1" URI="#Block_1"&gt;</w:t>
            </w:r>
          </w:p>
          <w:p w14:paraId="28B54E1E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4E8292B7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02434AB4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6A959528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07882177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Id="Reference_2" URI="#Block_2"&gt;</w:t>
            </w:r>
          </w:p>
          <w:p w14:paraId="0C787500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042D3F45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6E0EB5E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lastRenderedPageBreak/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0DB262EC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0F89AF2F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</w:t>
            </w:r>
          </w:p>
          <w:p w14:paraId="30126170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&lt;SignatureValue&gt;YbitnfJTR7...&lt;/SignatureValue&gt;</w:t>
            </w:r>
          </w:p>
          <w:p w14:paraId="4C30C47A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&lt;KeyInfo&gt;…&lt;/KeyInfo&gt;</w:t>
            </w:r>
          </w:p>
          <w:p w14:paraId="05EE5E68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&lt;Object&gt; </w:t>
            </w:r>
          </w:p>
          <w:p w14:paraId="24A86658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&lt;urn:authorities xmlns:urn="urn:ru:fss:integration:types:signature:v01" xmlns:urn1="urn:ru:fss:integration:types:mchd:v01" xmlns:</w:t>
            </w:r>
            <w:r w:rsidRPr="00991A1A">
              <w:rPr>
                <w:color w:val="000000" w:themeColor="text1"/>
                <w:szCs w:val="24"/>
              </w:rPr>
              <w:t>с</w:t>
            </w:r>
            <w:r w:rsidRPr="00991A1A">
              <w:rPr>
                <w:color w:val="000000" w:themeColor="text1"/>
                <w:szCs w:val="24"/>
                <w:lang w:val="en-US"/>
              </w:rPr>
              <w:t>="http://www.fss.ru/integration/types/common/v01"&gt;</w:t>
            </w:r>
          </w:p>
          <w:p w14:paraId="6B6AF809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&lt;!--1 or more repetitions:--&gt;</w:t>
            </w:r>
          </w:p>
          <w:p w14:paraId="01BA68B6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674FAFC2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&lt;!--1 or more repetitions:--&gt;</w:t>
            </w:r>
          </w:p>
          <w:p w14:paraId="771694AB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&lt;urn:referenceId&gt;Reference_1&lt;/urn:referenceId&gt;</w:t>
            </w:r>
          </w:p>
          <w:p w14:paraId="38526A3E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&lt;urn:referenceId&gt;Reference_2&lt;/urn:referenceId&gt;</w:t>
            </w:r>
          </w:p>
          <w:p w14:paraId="4CC2AB9B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</w:rPr>
              <w:t>&lt;</w:t>
            </w:r>
            <w:r w:rsidRPr="00991A1A">
              <w:rPr>
                <w:color w:val="000000" w:themeColor="text1"/>
                <w:szCs w:val="24"/>
                <w:lang w:val="en-US"/>
              </w:rPr>
              <w:t>urn</w:t>
            </w:r>
            <w:r w:rsidRPr="00991A1A">
              <w:rPr>
                <w:color w:val="000000" w:themeColor="text1"/>
                <w:szCs w:val="24"/>
              </w:rPr>
              <w:t>1:</w:t>
            </w:r>
            <w:r w:rsidRPr="00991A1A">
              <w:rPr>
                <w:color w:val="000000" w:themeColor="text1"/>
                <w:szCs w:val="24"/>
                <w:lang w:val="en-US"/>
              </w:rPr>
              <w:t>powerOfAttorney</w:t>
            </w:r>
            <w:r w:rsidRPr="00991A1A">
              <w:rPr>
                <w:color w:val="000000" w:themeColor="text1"/>
                <w:szCs w:val="24"/>
              </w:rPr>
              <w:t>&gt;</w:t>
            </w:r>
          </w:p>
          <w:p w14:paraId="633E4667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</w:rPr>
            </w:pP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  <w:t>&lt;!--Полное содержимое МЧД в соответствии со схемой</w:t>
            </w:r>
            <w:proofErr w:type="gramStart"/>
            <w:r w:rsidRPr="00991A1A">
              <w:rPr>
                <w:color w:val="000000" w:themeColor="text1"/>
                <w:szCs w:val="24"/>
              </w:rPr>
              <w:t>--&gt;</w:t>
            </w:r>
            <w:proofErr w:type="gramEnd"/>
          </w:p>
          <w:p w14:paraId="671FC93D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>&lt;/urn1:powerOfAttorney&gt;</w:t>
            </w:r>
          </w:p>
          <w:p w14:paraId="4978119C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1E486F75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&lt;/urn:authorities&gt;</w:t>
            </w:r>
          </w:p>
          <w:p w14:paraId="5BE8908D" w14:textId="77777777" w:rsidR="00D859C8" w:rsidRPr="00991A1A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&lt;/Object&gt; </w:t>
            </w:r>
          </w:p>
          <w:p w14:paraId="03FE6225" w14:textId="77777777" w:rsidR="00D859C8" w:rsidRPr="00E12051" w:rsidRDefault="00D859C8" w:rsidP="00E12051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&lt;/SignedInfo&gt;</w:t>
            </w:r>
          </w:p>
          <w:p w14:paraId="5107CEA7" w14:textId="77777777" w:rsidR="00D859C8" w:rsidRPr="00E12051" w:rsidRDefault="00D859C8" w:rsidP="00E12051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&lt;/Signature&gt;</w:t>
            </w:r>
          </w:p>
        </w:tc>
      </w:tr>
    </w:tbl>
    <w:p w14:paraId="2AC9B15E" w14:textId="77777777" w:rsidR="00D859C8" w:rsidRPr="00E12051" w:rsidRDefault="00D859C8" w:rsidP="00D859C8">
      <w:pPr>
        <w:pStyle w:val="afff6"/>
        <w:rPr>
          <w:szCs w:val="24"/>
          <w:lang w:val="en-US"/>
        </w:rPr>
      </w:pPr>
    </w:p>
    <w:p w14:paraId="4ED28A1E" w14:textId="527FD8A3" w:rsidR="00046AA2" w:rsidRPr="00E12051" w:rsidRDefault="00046AA2" w:rsidP="00B47D05">
      <w:pPr>
        <w:widowControl/>
        <w:spacing w:after="0"/>
        <w:ind w:left="0"/>
        <w:rPr>
          <w:sz w:val="24"/>
          <w:szCs w:val="24"/>
          <w:lang w:eastAsia="ru-RU"/>
        </w:rPr>
      </w:pPr>
    </w:p>
    <w:bookmarkEnd w:id="15"/>
    <w:p w14:paraId="5CEDFC4D" w14:textId="77777777" w:rsidR="00263EF1" w:rsidRDefault="00263EF1" w:rsidP="00756B32">
      <w:pPr>
        <w:spacing w:after="0"/>
        <w:ind w:firstLine="709"/>
      </w:pPr>
    </w:p>
    <w:p w14:paraId="4447F73F" w14:textId="77777777" w:rsidR="00991A1A" w:rsidRDefault="00991A1A" w:rsidP="00756B32">
      <w:pPr>
        <w:spacing w:after="0"/>
        <w:ind w:firstLine="709"/>
      </w:pPr>
    </w:p>
    <w:p w14:paraId="17E4F685" w14:textId="77777777" w:rsidR="00991A1A" w:rsidRDefault="00991A1A" w:rsidP="00756B32">
      <w:pPr>
        <w:spacing w:after="0"/>
        <w:ind w:firstLine="709"/>
      </w:pPr>
    </w:p>
    <w:p w14:paraId="45D1FC7F" w14:textId="0CEA0F13" w:rsidR="00991A1A" w:rsidRDefault="00991A1A" w:rsidP="00756B32">
      <w:pPr>
        <w:spacing w:after="0"/>
        <w:ind w:firstLine="709"/>
      </w:pPr>
      <w:r>
        <w:br w:type="page"/>
      </w:r>
    </w:p>
    <w:p w14:paraId="1A835052" w14:textId="3AE6CDEB" w:rsidR="00D5227B" w:rsidRPr="00D5227B" w:rsidRDefault="00D5227B" w:rsidP="00D5227B">
      <w:pPr>
        <w:pStyle w:val="1"/>
        <w:numPr>
          <w:ilvl w:val="0"/>
          <w:numId w:val="0"/>
        </w:numPr>
        <w:suppressAutoHyphens/>
        <w:jc w:val="both"/>
        <w:rPr>
          <w:sz w:val="2"/>
          <w:szCs w:val="2"/>
        </w:rPr>
      </w:pPr>
    </w:p>
    <w:p w14:paraId="1E949C57" w14:textId="49C32AD0" w:rsidR="00D5227B" w:rsidRPr="00D5227B" w:rsidRDefault="00D5227B" w:rsidP="00AD040D">
      <w:pPr>
        <w:pStyle w:val="10"/>
        <w:rPr>
          <w:rFonts w:ascii="Times New Roman" w:hAnsi="Times New Roman"/>
          <w:szCs w:val="24"/>
        </w:rPr>
      </w:pPr>
      <w:bookmarkStart w:id="96" w:name="_Toc82168557"/>
      <w:r w:rsidRPr="00D5227B">
        <w:rPr>
          <w:rFonts w:ascii="Times New Roman" w:hAnsi="Times New Roman"/>
          <w:szCs w:val="24"/>
        </w:rPr>
        <w:t>5.Общие требования к заполнению и проверке данных Документа Системой:</w:t>
      </w:r>
      <w:bookmarkEnd w:id="96"/>
    </w:p>
    <w:p w14:paraId="3AAD1F40" w14:textId="77777777" w:rsidR="00D5227B" w:rsidRDefault="00D5227B" w:rsidP="00D5227B">
      <w:pPr>
        <w:pStyle w:val="afa"/>
        <w:suppressAutoHyphens/>
        <w:spacing w:after="0"/>
        <w:ind w:left="1210"/>
        <w:jc w:val="both"/>
      </w:pPr>
    </w:p>
    <w:p w14:paraId="3E986338" w14:textId="700E5F55" w:rsidR="00683B3A" w:rsidRPr="00991A1A" w:rsidRDefault="00647156" w:rsidP="009930DB">
      <w:pPr>
        <w:pStyle w:val="afa"/>
        <w:numPr>
          <w:ilvl w:val="0"/>
          <w:numId w:val="16"/>
        </w:numPr>
        <w:suppressAutoHyphens/>
        <w:spacing w:after="0"/>
        <w:jc w:val="both"/>
      </w:pPr>
      <w:r w:rsidRPr="00BF2143">
        <w:t>Завершение</w:t>
      </w:r>
      <w:r w:rsidRPr="00991A1A">
        <w:t xml:space="preserve"> </w:t>
      </w:r>
      <w:r w:rsidRPr="00BF2143">
        <w:t>срока</w:t>
      </w:r>
      <w:r w:rsidRPr="00991A1A">
        <w:t xml:space="preserve"> </w:t>
      </w:r>
      <w:r w:rsidRPr="00BF2143">
        <w:t>действия</w:t>
      </w:r>
      <w:r w:rsidRPr="00991A1A">
        <w:t xml:space="preserve"> </w:t>
      </w:r>
      <w:r w:rsidRPr="00BF2143">
        <w:t>Эл</w:t>
      </w:r>
      <w:proofErr w:type="gramStart"/>
      <w:r w:rsidRPr="00991A1A">
        <w:t>.</w:t>
      </w:r>
      <w:r w:rsidRPr="00BF2143">
        <w:t>п</w:t>
      </w:r>
      <w:proofErr w:type="gramEnd"/>
      <w:r w:rsidRPr="00BF2143">
        <w:t>одписи</w:t>
      </w:r>
      <w:r w:rsidRPr="00991A1A">
        <w:t xml:space="preserve"> </w:t>
      </w:r>
      <w:r w:rsidRPr="00BF2143">
        <w:t>не</w:t>
      </w:r>
      <w:r w:rsidRPr="00991A1A">
        <w:t xml:space="preserve"> </w:t>
      </w:r>
      <w:r w:rsidRPr="00BF2143">
        <w:t>влияет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ранее</w:t>
      </w:r>
      <w:r w:rsidRPr="00991A1A">
        <w:t xml:space="preserve"> </w:t>
      </w:r>
      <w:r w:rsidRPr="00BF2143">
        <w:t>выданные</w:t>
      </w:r>
      <w:r w:rsidRPr="00991A1A">
        <w:t xml:space="preserve"> </w:t>
      </w:r>
      <w:r w:rsidRPr="00BF2143">
        <w:t>Доверенности</w:t>
      </w:r>
      <w:r w:rsidRPr="00991A1A">
        <w:t xml:space="preserve"> </w:t>
      </w:r>
      <w:r w:rsidRPr="00BF2143">
        <w:t>владельцем</w:t>
      </w:r>
      <w:r w:rsidRPr="00991A1A">
        <w:t xml:space="preserve"> </w:t>
      </w:r>
      <w:r w:rsidRPr="00BF2143">
        <w:t>ЭП</w:t>
      </w:r>
      <w:r w:rsidRPr="00991A1A">
        <w:t>.</w:t>
      </w:r>
    </w:p>
    <w:p w14:paraId="726C3CC8" w14:textId="3D64BD11" w:rsidR="00647156" w:rsidRPr="00991A1A" w:rsidRDefault="00647156" w:rsidP="009930DB">
      <w:pPr>
        <w:pStyle w:val="afa"/>
        <w:numPr>
          <w:ilvl w:val="0"/>
          <w:numId w:val="16"/>
        </w:numPr>
        <w:suppressAutoHyphens/>
        <w:spacing w:after="0"/>
        <w:jc w:val="both"/>
      </w:pPr>
      <w:r w:rsidRPr="00BF2143">
        <w:t>Доверенность</w:t>
      </w:r>
      <w:r w:rsidRPr="00991A1A">
        <w:t xml:space="preserve"> </w:t>
      </w:r>
      <w:r w:rsidRPr="00BF2143">
        <w:t>может</w:t>
      </w:r>
      <w:r w:rsidRPr="00991A1A">
        <w:t xml:space="preserve"> </w:t>
      </w:r>
      <w:r w:rsidRPr="00BF2143">
        <w:t>быть</w:t>
      </w:r>
      <w:r w:rsidRPr="00991A1A">
        <w:t xml:space="preserve"> </w:t>
      </w:r>
      <w:r w:rsidRPr="00BF2143">
        <w:t>подписана</w:t>
      </w:r>
      <w:r w:rsidRPr="00991A1A">
        <w:t xml:space="preserve"> </w:t>
      </w:r>
      <w:r w:rsidRPr="00BF2143">
        <w:t>только</w:t>
      </w:r>
      <w:r w:rsidRPr="00991A1A">
        <w:t xml:space="preserve"> </w:t>
      </w:r>
      <w:r w:rsidRPr="00BF2143">
        <w:t>действующей</w:t>
      </w:r>
      <w:r w:rsidRPr="00991A1A">
        <w:t xml:space="preserve"> </w:t>
      </w:r>
      <w:r w:rsidRPr="00BF2143">
        <w:t>Электронной</w:t>
      </w:r>
      <w:r w:rsidRPr="00991A1A">
        <w:t xml:space="preserve"> </w:t>
      </w:r>
      <w:r w:rsidRPr="00BF2143">
        <w:t>подписью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момент</w:t>
      </w:r>
      <w:r w:rsidRPr="00991A1A">
        <w:t xml:space="preserve"> </w:t>
      </w:r>
      <w:r w:rsidRPr="00BF2143">
        <w:t>подписания</w:t>
      </w:r>
      <w:r w:rsidRPr="00991A1A">
        <w:t>.</w:t>
      </w:r>
    </w:p>
    <w:p w14:paraId="6B8AC8B3" w14:textId="77777777" w:rsidR="00647156" w:rsidRPr="00991A1A" w:rsidRDefault="00647156" w:rsidP="009930DB">
      <w:pPr>
        <w:pStyle w:val="afa"/>
        <w:numPr>
          <w:ilvl w:val="0"/>
          <w:numId w:val="16"/>
        </w:numPr>
        <w:suppressAutoHyphens/>
        <w:spacing w:after="0"/>
        <w:jc w:val="both"/>
      </w:pPr>
      <w:r w:rsidRPr="00BF2143">
        <w:t>При</w:t>
      </w:r>
      <w:r w:rsidRPr="00991A1A">
        <w:t xml:space="preserve"> </w:t>
      </w:r>
      <w:r w:rsidRPr="00BF2143">
        <w:t>отзыве</w:t>
      </w:r>
      <w:r w:rsidRPr="00991A1A">
        <w:t xml:space="preserve"> </w:t>
      </w:r>
      <w:r w:rsidRPr="00BF2143">
        <w:t>Доверенности</w:t>
      </w:r>
      <w:r w:rsidRPr="00991A1A">
        <w:t xml:space="preserve">, </w:t>
      </w:r>
      <w:r w:rsidRPr="00BF2143">
        <w:t>должна</w:t>
      </w:r>
      <w:r w:rsidRPr="00991A1A">
        <w:t xml:space="preserve"> </w:t>
      </w:r>
      <w:r w:rsidRPr="00BF2143">
        <w:t>осуществляться</w:t>
      </w:r>
      <w:r w:rsidRPr="00991A1A">
        <w:t xml:space="preserve"> </w:t>
      </w:r>
      <w:r w:rsidRPr="00BF2143">
        <w:t>проверка</w:t>
      </w:r>
      <w:r w:rsidRPr="00991A1A">
        <w:t xml:space="preserve"> </w:t>
      </w:r>
      <w:r w:rsidRPr="00BF2143">
        <w:t>совпадения</w:t>
      </w:r>
      <w:r w:rsidRPr="00991A1A">
        <w:t xml:space="preserve"> </w:t>
      </w:r>
      <w:r w:rsidRPr="00BF2143">
        <w:t>с</w:t>
      </w:r>
      <w:r w:rsidRPr="00991A1A">
        <w:t xml:space="preserve"> </w:t>
      </w:r>
      <w:r w:rsidRPr="00BF2143">
        <w:t>Доверителем</w:t>
      </w:r>
      <w:r w:rsidRPr="00991A1A">
        <w:t xml:space="preserve"> </w:t>
      </w:r>
      <w:r w:rsidRPr="00BF2143">
        <w:t>текущего</w:t>
      </w:r>
      <w:r w:rsidRPr="00991A1A">
        <w:t xml:space="preserve"> </w:t>
      </w:r>
      <w:r w:rsidRPr="00BF2143">
        <w:t>документа</w:t>
      </w:r>
      <w:r w:rsidRPr="00991A1A">
        <w:t xml:space="preserve"> </w:t>
      </w:r>
      <w:r w:rsidRPr="00BF2143">
        <w:t>или</w:t>
      </w:r>
      <w:r w:rsidRPr="00991A1A">
        <w:t xml:space="preserve"> </w:t>
      </w:r>
      <w:r w:rsidRPr="00BF2143">
        <w:t>документов</w:t>
      </w:r>
      <w:r w:rsidRPr="00991A1A">
        <w:t xml:space="preserve"> </w:t>
      </w:r>
      <w:r w:rsidRPr="00BF2143">
        <w:t>уровнем</w:t>
      </w:r>
      <w:r w:rsidRPr="00991A1A">
        <w:t xml:space="preserve"> </w:t>
      </w:r>
      <w:r w:rsidRPr="00BF2143">
        <w:t>выше</w:t>
      </w:r>
      <w:r w:rsidRPr="00991A1A">
        <w:t>.</w:t>
      </w:r>
    </w:p>
    <w:p w14:paraId="5CEDFC7A" w14:textId="7A026F7E" w:rsidR="00A706E3" w:rsidRPr="00991A1A" w:rsidRDefault="004A6B6B" w:rsidP="00756B32">
      <w:pPr>
        <w:suppressAutoHyphens/>
        <w:spacing w:after="0"/>
        <w:ind w:firstLine="709"/>
        <w:jc w:val="both"/>
      </w:pPr>
      <w:r w:rsidRPr="00BF2143">
        <w:t>Согласно</w:t>
      </w:r>
      <w:r w:rsidRPr="00991A1A">
        <w:t xml:space="preserve"> </w:t>
      </w:r>
      <w:r w:rsidRPr="00BF2143">
        <w:t>вышеприведенной</w:t>
      </w:r>
      <w:r w:rsidRPr="00991A1A">
        <w:t xml:space="preserve"> </w:t>
      </w:r>
      <w:r w:rsidRPr="00BF2143">
        <w:t>логике</w:t>
      </w:r>
      <w:r w:rsidRPr="00991A1A">
        <w:t xml:space="preserve">, </w:t>
      </w:r>
      <w:r w:rsidRPr="00BF2143">
        <w:t>формируется</w:t>
      </w:r>
      <w:r w:rsidRPr="00991A1A">
        <w:t xml:space="preserve"> </w:t>
      </w:r>
      <w:r w:rsidRPr="00BF2143">
        <w:t>следующий</w:t>
      </w:r>
      <w:r w:rsidRPr="00991A1A">
        <w:t xml:space="preserve"> </w:t>
      </w:r>
      <w:r w:rsidRPr="00BF2143">
        <w:t>список</w:t>
      </w:r>
      <w:r w:rsidRPr="00991A1A">
        <w:t xml:space="preserve"> </w:t>
      </w:r>
      <w:r w:rsidRPr="00BF2143">
        <w:t>ошибок</w:t>
      </w:r>
      <w:r w:rsidRPr="00991A1A">
        <w:t>:</w:t>
      </w:r>
    </w:p>
    <w:p w14:paraId="0EBEA58C" w14:textId="7640E579" w:rsidR="004B4497" w:rsidRPr="00BF2143" w:rsidRDefault="004B4497" w:rsidP="00756B32">
      <w:pPr>
        <w:pStyle w:val="affe"/>
        <w:keepNext/>
        <w:spacing w:line="240" w:lineRule="auto"/>
        <w:jc w:val="right"/>
      </w:pPr>
      <w:bookmarkStart w:id="97" w:name="_Ref77679821"/>
      <w:r w:rsidRPr="00BF2143">
        <w:t xml:space="preserve">Таблица </w:t>
      </w:r>
      <w:r w:rsidR="009930DB">
        <w:fldChar w:fldCharType="begin"/>
      </w:r>
      <w:r w:rsidR="009930DB">
        <w:instrText xml:space="preserve"> SEQ Таблица \* ARABIC </w:instrText>
      </w:r>
      <w:r w:rsidR="009930DB">
        <w:fldChar w:fldCharType="separate"/>
      </w:r>
      <w:r w:rsidR="00E33296">
        <w:rPr>
          <w:noProof/>
        </w:rPr>
        <w:t>17</w:t>
      </w:r>
      <w:r w:rsidR="009930DB">
        <w:rPr>
          <w:noProof/>
        </w:rPr>
        <w:fldChar w:fldCharType="end"/>
      </w:r>
      <w:r w:rsidRPr="00E12051">
        <w:rPr>
          <w:lang w:val="ru-RU"/>
        </w:rPr>
        <w:t xml:space="preserve"> </w:t>
      </w:r>
      <w:r w:rsidR="00E12051">
        <w:rPr>
          <w:lang w:val="ru-RU"/>
        </w:rPr>
        <w:t>Примерный список Кодов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ошибок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проверки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получаемых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данных</w:t>
      </w:r>
      <w:bookmarkEnd w:id="97"/>
      <w:r w:rsidR="00E12051">
        <w:rPr>
          <w:lang w:val="ru-RU"/>
        </w:rPr>
        <w:t xml:space="preserve"> </w:t>
      </w:r>
      <w:r w:rsidR="00E12051" w:rsidRPr="00BF2143">
        <w:rPr>
          <w:lang w:val="ru-RU"/>
        </w:rPr>
        <w:t>Системой</w:t>
      </w:r>
    </w:p>
    <w:tbl>
      <w:tblPr>
        <w:tblStyle w:val="affb"/>
        <w:tblW w:w="9781" w:type="dxa"/>
        <w:tblInd w:w="-34" w:type="dxa"/>
        <w:tblLook w:val="04A0" w:firstRow="1" w:lastRow="0" w:firstColumn="1" w:lastColumn="0" w:noHBand="0" w:noVBand="1"/>
      </w:tblPr>
      <w:tblGrid>
        <w:gridCol w:w="1418"/>
        <w:gridCol w:w="4111"/>
        <w:gridCol w:w="4252"/>
      </w:tblGrid>
      <w:tr w:rsidR="00174F43" w:rsidRPr="00D859C8" w14:paraId="26D3CB0A" w14:textId="77777777" w:rsidTr="000312F8">
        <w:tc>
          <w:tcPr>
            <w:tcW w:w="1418" w:type="dxa"/>
          </w:tcPr>
          <w:p w14:paraId="31FD10BB" w14:textId="05641ADD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Код</w:t>
            </w:r>
          </w:p>
        </w:tc>
        <w:tc>
          <w:tcPr>
            <w:tcW w:w="4111" w:type="dxa"/>
          </w:tcPr>
          <w:p w14:paraId="5477A428" w14:textId="6A3AA905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Текст</w:t>
            </w:r>
            <w:r w:rsidRPr="00D859C8">
              <w:rPr>
                <w:snapToGrid w:val="0"/>
                <w:lang w:val="en-US"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ошибки</w:t>
            </w:r>
          </w:p>
        </w:tc>
        <w:tc>
          <w:tcPr>
            <w:tcW w:w="4252" w:type="dxa"/>
          </w:tcPr>
          <w:p w14:paraId="42AAA048" w14:textId="3F3CAC3A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Примечание</w:t>
            </w:r>
          </w:p>
        </w:tc>
      </w:tr>
      <w:tr w:rsidR="00174F43" w:rsidRPr="00D859C8" w14:paraId="5F363D48" w14:textId="77777777" w:rsidTr="000312F8">
        <w:tc>
          <w:tcPr>
            <w:tcW w:w="1418" w:type="dxa"/>
          </w:tcPr>
          <w:p w14:paraId="26211327" w14:textId="38F7E8E2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val="en-US" w:eastAsia="ru-RU"/>
              </w:rPr>
              <w:t>ERR_001</w:t>
            </w:r>
          </w:p>
        </w:tc>
        <w:tc>
          <w:tcPr>
            <w:tcW w:w="4111" w:type="dxa"/>
          </w:tcPr>
          <w:p w14:paraId="5DE894CF" w14:textId="35896143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начала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не</w:t>
            </w:r>
            <w:r w:rsidRPr="00991A1A">
              <w:t xml:space="preserve"> </w:t>
            </w:r>
            <w:r w:rsidRPr="00BF2143">
              <w:t>может</w:t>
            </w:r>
            <w:r w:rsidRPr="00991A1A">
              <w:t xml:space="preserve"> </w:t>
            </w:r>
            <w:r w:rsidRPr="00BF2143">
              <w:t>быть</w:t>
            </w:r>
            <w:r w:rsidRPr="00991A1A">
              <w:t xml:space="preserve"> </w:t>
            </w:r>
            <w:r w:rsidRPr="00BF2143">
              <w:t>меньше</w:t>
            </w:r>
            <w:r w:rsidRPr="00991A1A">
              <w:t xml:space="preserve"> </w:t>
            </w:r>
            <w:r w:rsidRPr="00BF2143">
              <w:t>даты</w:t>
            </w:r>
            <w:r w:rsidRPr="00991A1A">
              <w:t xml:space="preserve"> </w:t>
            </w:r>
            <w:r w:rsidRPr="00BF2143">
              <w:t>подписания</w:t>
            </w:r>
            <w:r w:rsidRPr="00991A1A">
              <w:t xml:space="preserve"> </w:t>
            </w:r>
            <w:r w:rsidRPr="00BF2143">
              <w:t>документа</w:t>
            </w:r>
          </w:p>
        </w:tc>
        <w:tc>
          <w:tcPr>
            <w:tcW w:w="4252" w:type="dxa"/>
          </w:tcPr>
          <w:p w14:paraId="5D81FF91" w14:textId="77777777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D859C8" w14:paraId="59CC6A01" w14:textId="77777777" w:rsidTr="000312F8">
        <w:tc>
          <w:tcPr>
            <w:tcW w:w="1418" w:type="dxa"/>
          </w:tcPr>
          <w:p w14:paraId="3ED9EAAB" w14:textId="2D21FDEB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val="en-US" w:eastAsia="ru-RU"/>
              </w:rPr>
              <w:t>ERR_002</w:t>
            </w:r>
          </w:p>
        </w:tc>
        <w:tc>
          <w:tcPr>
            <w:tcW w:w="4111" w:type="dxa"/>
          </w:tcPr>
          <w:p w14:paraId="490C7118" w14:textId="337CC0E1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Превышает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установленный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дата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окончания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>.</w:t>
            </w:r>
          </w:p>
        </w:tc>
        <w:tc>
          <w:tcPr>
            <w:tcW w:w="4252" w:type="dxa"/>
          </w:tcPr>
          <w:p w14:paraId="3CCE84E0" w14:textId="42E635D9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окончания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ограничивается</w:t>
            </w:r>
            <w:r w:rsidRPr="00991A1A">
              <w:t xml:space="preserve"> </w:t>
            </w:r>
            <w:r w:rsidRPr="00BF2143">
              <w:t>установленными</w:t>
            </w:r>
            <w:r w:rsidRPr="00991A1A">
              <w:t xml:space="preserve"> </w:t>
            </w:r>
            <w:r w:rsidRPr="00BF2143">
              <w:t>правилами</w:t>
            </w:r>
            <w:r w:rsidRPr="00991A1A">
              <w:t xml:space="preserve"> </w:t>
            </w:r>
            <w:r w:rsidRPr="00BF2143">
              <w:t>ФСС</w:t>
            </w:r>
            <w:r w:rsidRPr="00991A1A">
              <w:t xml:space="preserve"> </w:t>
            </w:r>
            <w:r w:rsidRPr="00BF2143">
              <w:t>РФ</w:t>
            </w:r>
          </w:p>
        </w:tc>
      </w:tr>
      <w:tr w:rsidR="00174F43" w:rsidRPr="00BF2143" w14:paraId="7D642172" w14:textId="77777777" w:rsidTr="000312F8">
        <w:tc>
          <w:tcPr>
            <w:tcW w:w="1418" w:type="dxa"/>
          </w:tcPr>
          <w:p w14:paraId="120B8008" w14:textId="54FFC851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val="en-US" w:eastAsia="ru-RU"/>
              </w:rPr>
              <w:t>ERR_00</w:t>
            </w:r>
            <w:r w:rsidRPr="00D859C8">
              <w:rPr>
                <w:snapToGrid w:val="0"/>
                <w:lang w:val="en-US" w:eastAsia="ru-RU"/>
              </w:rPr>
              <w:t>4</w:t>
            </w:r>
          </w:p>
        </w:tc>
        <w:tc>
          <w:tcPr>
            <w:tcW w:w="4111" w:type="dxa"/>
          </w:tcPr>
          <w:p w14:paraId="5E3B7A50" w14:textId="09D90212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Истек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или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документ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отозван</w:t>
            </w:r>
          </w:p>
        </w:tc>
        <w:tc>
          <w:tcPr>
            <w:tcW w:w="4252" w:type="dxa"/>
          </w:tcPr>
          <w:p w14:paraId="1A19BCF0" w14:textId="6DA71F51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При</w:t>
            </w:r>
            <w:r w:rsidRPr="00991A1A">
              <w:t xml:space="preserve"> </w:t>
            </w:r>
            <w:r w:rsidRPr="00BF2143">
              <w:t>установке</w:t>
            </w:r>
            <w:r w:rsidRPr="00991A1A">
              <w:t xml:space="preserve"> </w:t>
            </w:r>
            <w:r w:rsidRPr="00BF2143">
              <w:t>активности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следует</w:t>
            </w:r>
            <w:r w:rsidRPr="00991A1A">
              <w:t xml:space="preserve"> </w:t>
            </w:r>
            <w:r w:rsidRPr="00BF2143">
              <w:t>сравнивать</w:t>
            </w:r>
            <w:r w:rsidRPr="00991A1A">
              <w:t xml:space="preserve"> </w:t>
            </w:r>
            <w:r w:rsidRPr="00BF2143">
              <w:t>Дату</w:t>
            </w:r>
            <w:r w:rsidRPr="00991A1A">
              <w:t xml:space="preserve"> </w:t>
            </w:r>
            <w:r w:rsidRPr="00BF2143">
              <w:t>выдачи</w:t>
            </w:r>
            <w:r w:rsidRPr="00991A1A">
              <w:t xml:space="preserve"> (</w:t>
            </w:r>
            <w:r w:rsidRPr="00BF2143">
              <w:t>установки</w:t>
            </w:r>
            <w:r w:rsidRPr="00991A1A">
              <w:t xml:space="preserve"> </w:t>
            </w:r>
            <w:r w:rsidRPr="00BF2143">
              <w:t>Эл</w:t>
            </w:r>
            <w:proofErr w:type="gramStart"/>
            <w:r w:rsidRPr="00991A1A">
              <w:t>.</w:t>
            </w:r>
            <w:r w:rsidRPr="00BF2143">
              <w:t>п</w:t>
            </w:r>
            <w:proofErr w:type="gramEnd"/>
            <w:r w:rsidRPr="00BF2143">
              <w:t>одписи</w:t>
            </w:r>
            <w:r w:rsidRPr="00991A1A">
              <w:t xml:space="preserve"> </w:t>
            </w:r>
            <w:r w:rsidRPr="00BF2143">
              <w:t>Доверителем</w:t>
            </w:r>
            <w:r w:rsidRPr="00991A1A">
              <w:t xml:space="preserve">) </w:t>
            </w:r>
            <w:r w:rsidRPr="00BF2143">
              <w:t>со</w:t>
            </w:r>
            <w:r w:rsidRPr="00991A1A">
              <w:t xml:space="preserve"> </w:t>
            </w:r>
            <w:r w:rsidRPr="00BF2143">
              <w:t>сроком</w:t>
            </w:r>
            <w:r w:rsidRPr="00991A1A">
              <w:t xml:space="preserve"> </w:t>
            </w:r>
            <w:r w:rsidRPr="00BF2143">
              <w:t>действия</w:t>
            </w:r>
            <w:r w:rsidRPr="00991A1A">
              <w:t xml:space="preserve"> </w:t>
            </w:r>
            <w:r w:rsidRPr="00BF2143">
              <w:t>документа</w:t>
            </w:r>
            <w:r w:rsidRPr="00991A1A">
              <w:t xml:space="preserve">, </w:t>
            </w:r>
            <w:r w:rsidRPr="00BF2143">
              <w:t>с</w:t>
            </w:r>
            <w:r w:rsidRPr="00991A1A">
              <w:t xml:space="preserve"> </w:t>
            </w:r>
            <w:r w:rsidRPr="00BF2143">
              <w:t>учетом</w:t>
            </w:r>
            <w:r w:rsidRPr="00991A1A">
              <w:t xml:space="preserve"> </w:t>
            </w:r>
            <w:r w:rsidRPr="00BF2143">
              <w:t>наличия даты отзыва документа.</w:t>
            </w:r>
          </w:p>
          <w:p w14:paraId="0F5650BD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BF2143" w14:paraId="56935819" w14:textId="77777777" w:rsidTr="000312F8">
        <w:tc>
          <w:tcPr>
            <w:tcW w:w="1418" w:type="dxa"/>
          </w:tcPr>
          <w:p w14:paraId="16A602D3" w14:textId="27167D1A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ERR_00</w:t>
            </w:r>
            <w:r w:rsidRPr="00BF2143">
              <w:rPr>
                <w:snapToGrid w:val="0"/>
                <w:lang w:eastAsia="ru-RU"/>
              </w:rPr>
              <w:t>5</w:t>
            </w:r>
          </w:p>
        </w:tc>
        <w:tc>
          <w:tcPr>
            <w:tcW w:w="4111" w:type="dxa"/>
          </w:tcPr>
          <w:p w14:paraId="79C726B9" w14:textId="02F24E85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Электронная подпись недействительна</w:t>
            </w:r>
          </w:p>
        </w:tc>
        <w:tc>
          <w:tcPr>
            <w:tcW w:w="4252" w:type="dxa"/>
          </w:tcPr>
          <w:p w14:paraId="0455470C" w14:textId="0FAA3A8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proofErr w:type="gramStart"/>
            <w:r w:rsidRPr="00BF2143">
              <w:rPr>
                <w:snapToGrid w:val="0"/>
                <w:lang w:eastAsia="ru-RU"/>
              </w:rPr>
              <w:t>Проверка</w:t>
            </w:r>
            <w:proofErr w:type="gramEnd"/>
            <w:r w:rsidRPr="00BF2143">
              <w:rPr>
                <w:snapToGrid w:val="0"/>
                <w:lang w:eastAsia="ru-RU"/>
              </w:rPr>
              <w:t xml:space="preserve"> как при создании Доверенности, так и при ее отзыве.</w:t>
            </w:r>
          </w:p>
        </w:tc>
      </w:tr>
      <w:tr w:rsidR="00174F43" w:rsidRPr="00BF2143" w14:paraId="70D5A78F" w14:textId="77777777" w:rsidTr="000312F8">
        <w:tc>
          <w:tcPr>
            <w:tcW w:w="1418" w:type="dxa"/>
          </w:tcPr>
          <w:p w14:paraId="6DA78E85" w14:textId="318AB1E6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ERR_00</w:t>
            </w:r>
            <w:r w:rsidRPr="00BF2143">
              <w:rPr>
                <w:snapToGrid w:val="0"/>
                <w:lang w:eastAsia="ru-RU"/>
              </w:rPr>
              <w:t>6</w:t>
            </w:r>
          </w:p>
        </w:tc>
        <w:tc>
          <w:tcPr>
            <w:tcW w:w="4111" w:type="dxa"/>
          </w:tcPr>
          <w:p w14:paraId="5013838B" w14:textId="6139219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Действие невозможно. Превышен лимит передоверия полномочия</w:t>
            </w:r>
          </w:p>
        </w:tc>
        <w:tc>
          <w:tcPr>
            <w:tcW w:w="4252" w:type="dxa"/>
          </w:tcPr>
          <w:p w14:paraId="7CA569B8" w14:textId="6236892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4 уровня передоверия</w:t>
            </w:r>
          </w:p>
        </w:tc>
      </w:tr>
      <w:tr w:rsidR="00174F43" w:rsidRPr="00BF2143" w14:paraId="3C93D045" w14:textId="77777777" w:rsidTr="000312F8">
        <w:tc>
          <w:tcPr>
            <w:tcW w:w="1418" w:type="dxa"/>
          </w:tcPr>
          <w:p w14:paraId="4F8A128F" w14:textId="67CB92EC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val="en-US" w:eastAsia="ru-RU"/>
              </w:rPr>
              <w:t>ERR_007</w:t>
            </w:r>
          </w:p>
        </w:tc>
        <w:tc>
          <w:tcPr>
            <w:tcW w:w="4111" w:type="dxa"/>
          </w:tcPr>
          <w:p w14:paraId="7EF6CA4B" w14:textId="6BCAFCB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Дата отзыва не принадлежит периоду действия Доверенности</w:t>
            </w:r>
          </w:p>
        </w:tc>
        <w:tc>
          <w:tcPr>
            <w:tcW w:w="4252" w:type="dxa"/>
          </w:tcPr>
          <w:p w14:paraId="5DAC7C56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Дата отзыва документа должна входить в период действия Доверенности, но не ранее даты действия по отзыву.</w:t>
            </w:r>
          </w:p>
          <w:p w14:paraId="22B60969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</w:tbl>
    <w:p w14:paraId="6DF60FF1" w14:textId="77777777" w:rsidR="00831271" w:rsidRPr="00BF2143" w:rsidRDefault="00831271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442C8B55" w14:textId="09CE4E46" w:rsidR="00B61B7C" w:rsidRPr="00657D64" w:rsidRDefault="00B61B7C" w:rsidP="00E30D7B">
      <w:pPr>
        <w:pStyle w:val="26"/>
        <w:rPr>
          <w:sz w:val="2"/>
          <w:szCs w:val="2"/>
        </w:rPr>
      </w:pPr>
    </w:p>
    <w:p w14:paraId="712110D7" w14:textId="5B37207B" w:rsidR="00657D64" w:rsidRPr="00D5227B" w:rsidRDefault="00657D64" w:rsidP="00AD040D">
      <w:pPr>
        <w:pStyle w:val="10"/>
        <w:rPr>
          <w:rFonts w:ascii="Times New Roman" w:hAnsi="Times New Roman"/>
          <w:szCs w:val="24"/>
        </w:rPr>
      </w:pPr>
      <w:bookmarkStart w:id="98" w:name="_Toc82168558"/>
      <w:bookmarkStart w:id="99" w:name="_Toc81991547"/>
      <w:bookmarkStart w:id="100" w:name="_Ref77675740"/>
      <w:r w:rsidRPr="00D5227B">
        <w:rPr>
          <w:rFonts w:ascii="Times New Roman" w:hAnsi="Times New Roman"/>
          <w:szCs w:val="24"/>
        </w:rPr>
        <w:t>Справочники</w:t>
      </w:r>
      <w:bookmarkEnd w:id="98"/>
    </w:p>
    <w:p w14:paraId="54E30C63" w14:textId="4BFD93B0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101" w:name="_Toc82168559"/>
      <w:r w:rsidRPr="00BF2143">
        <w:rPr>
          <w:rFonts w:ascii="Times New Roman" w:hAnsi="Times New Roman"/>
        </w:rPr>
        <w:t>Справочник «Владелец процесса»</w:t>
      </w:r>
      <w:bookmarkEnd w:id="99"/>
      <w:bookmarkEnd w:id="101"/>
    </w:p>
    <w:p w14:paraId="3742E768" w14:textId="3BE46C90" w:rsidR="007D1CF6" w:rsidRPr="00BF2143" w:rsidRDefault="007D1CF6" w:rsidP="00AD040D">
      <w:pPr>
        <w:jc w:val="right"/>
      </w:pPr>
      <w:r w:rsidRPr="00BF2143">
        <w:t xml:space="preserve">Таблица </w:t>
      </w:r>
      <w:fldSimple w:instr=" SEQ Таблица \* ARABIC ">
        <w:r w:rsidR="00E33296">
          <w:rPr>
            <w:noProof/>
          </w:rPr>
          <w:t>18</w:t>
        </w:r>
      </w:fldSimple>
      <w:r w:rsidRPr="00BF2143">
        <w:t xml:space="preserve"> </w:t>
      </w:r>
      <w:bookmarkStart w:id="102" w:name="_Ref77332677"/>
      <w:r w:rsidR="00875287" w:rsidRPr="00BF2143">
        <w:t>Справочник «</w:t>
      </w:r>
      <w:r w:rsidRPr="00BF2143">
        <w:t>Владелец процесса</w:t>
      </w:r>
      <w:bookmarkEnd w:id="102"/>
      <w:r w:rsidR="00875287" w:rsidRPr="00BF2143">
        <w:t>»</w:t>
      </w:r>
      <w:bookmarkEnd w:id="100"/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103C34" w:rsidRPr="00BF2143" w14:paraId="3BA2ADB3" w14:textId="77777777" w:rsidTr="00174F43">
        <w:tc>
          <w:tcPr>
            <w:tcW w:w="675" w:type="dxa"/>
          </w:tcPr>
          <w:p w14:paraId="6A7824FC" w14:textId="53C23DD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3D5671A1" w14:textId="58E87FB5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3851F7F8" w14:textId="2D2E3DF0" w:rsidR="00103C34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03C34" w:rsidRPr="00BF2143" w14:paraId="2A77E9EB" w14:textId="77777777" w:rsidTr="00174F43">
        <w:tc>
          <w:tcPr>
            <w:tcW w:w="675" w:type="dxa"/>
          </w:tcPr>
          <w:p w14:paraId="27758BF9" w14:textId="11B569D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33297643" w14:textId="70E2413B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  <w:r w:rsidR="004D2BEB" w:rsidRPr="00BF2143">
              <w:rPr>
                <w:b/>
              </w:rPr>
              <w:t xml:space="preserve">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3C3912D6" w14:textId="711CFF77" w:rsidR="00682974" w:rsidRPr="00BF2143" w:rsidRDefault="00103C34" w:rsidP="00AD040D">
            <w:pPr>
              <w:spacing w:after="0"/>
              <w:ind w:left="0"/>
            </w:pPr>
            <w:r w:rsidRPr="00BF2143">
              <w:t>Наименование, ИНН, КПП ОГРН</w:t>
            </w:r>
            <w:r w:rsidR="004D2BEB" w:rsidRPr="00BF2143">
              <w:t xml:space="preserve"> (в случае Представительства ОГРН не указывается)</w:t>
            </w:r>
          </w:p>
          <w:p w14:paraId="58AAC5ED" w14:textId="112E0AA7" w:rsidR="00103C34" w:rsidRPr="00BF2143" w:rsidRDefault="00103C34" w:rsidP="00AD040D">
            <w:pPr>
              <w:spacing w:after="0"/>
              <w:ind w:left="0"/>
            </w:pPr>
          </w:p>
        </w:tc>
      </w:tr>
      <w:tr w:rsidR="00103C34" w:rsidRPr="00BF2143" w14:paraId="300768B4" w14:textId="77777777" w:rsidTr="00174F43">
        <w:tc>
          <w:tcPr>
            <w:tcW w:w="675" w:type="dxa"/>
          </w:tcPr>
          <w:p w14:paraId="6543081E" w14:textId="75FA1AC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5555A786" w14:textId="068E640D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</w:t>
            </w:r>
            <w:r w:rsidR="00171009" w:rsidRPr="00BF2143">
              <w:rPr>
                <w:b/>
              </w:rPr>
              <w:t xml:space="preserve"> (</w:t>
            </w:r>
            <w:r w:rsidR="00171009"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="00171009"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5208A0A3" w14:textId="692EDF59" w:rsidR="00103C34" w:rsidRPr="00BF2143" w:rsidRDefault="00103C34" w:rsidP="00AD040D">
            <w:pPr>
              <w:spacing w:after="0"/>
              <w:ind w:left="0"/>
            </w:pPr>
            <w:r w:rsidRPr="00BF2143">
              <w:t>ФИО, СНИЛС, ИНН, ОГРНИП, Дата рождения</w:t>
            </w:r>
          </w:p>
        </w:tc>
      </w:tr>
      <w:tr w:rsidR="00103C34" w:rsidRPr="00BF2143" w14:paraId="6FEE1355" w14:textId="77777777" w:rsidTr="00174F43">
        <w:tc>
          <w:tcPr>
            <w:tcW w:w="675" w:type="dxa"/>
          </w:tcPr>
          <w:p w14:paraId="7CD56463" w14:textId="16E31B64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274892EA" w14:textId="579B533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2638E676" w14:textId="6211657C" w:rsidR="00103C34" w:rsidRPr="00BF2143" w:rsidRDefault="004E512C" w:rsidP="00AD040D">
            <w:pPr>
              <w:spacing w:after="0"/>
              <w:ind w:left="0"/>
            </w:pPr>
            <w:r w:rsidRPr="00BF2143">
              <w:t>Рег</w:t>
            </w:r>
            <w:proofErr w:type="gramStart"/>
            <w:r w:rsidRPr="00BF2143">
              <w:t>.н</w:t>
            </w:r>
            <w:proofErr w:type="gramEnd"/>
            <w:r w:rsidRPr="00BF2143">
              <w:t xml:space="preserve">омер, </w:t>
            </w:r>
            <w:r w:rsidR="00103C34" w:rsidRPr="00BF2143">
              <w:t>ФИО, СНИЛС, ИНН, Дата рождения</w:t>
            </w:r>
          </w:p>
        </w:tc>
      </w:tr>
    </w:tbl>
    <w:p w14:paraId="5CEDFD07" w14:textId="77777777" w:rsidR="004B165A" w:rsidRPr="00BF2143" w:rsidRDefault="004B165A" w:rsidP="00AD040D">
      <w:pPr>
        <w:spacing w:after="0"/>
        <w:ind w:left="0"/>
      </w:pPr>
    </w:p>
    <w:p w14:paraId="69570541" w14:textId="3BD7FB9D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103" w:name="_Toc81991548"/>
      <w:bookmarkStart w:id="104" w:name="_Toc82168560"/>
      <w:r w:rsidRPr="00BF2143">
        <w:rPr>
          <w:rFonts w:ascii="Times New Roman" w:hAnsi="Times New Roman"/>
        </w:rPr>
        <w:t>Справочник «Доверитель»</w:t>
      </w:r>
      <w:bookmarkEnd w:id="103"/>
      <w:bookmarkEnd w:id="104"/>
    </w:p>
    <w:p w14:paraId="6C1B84CD" w14:textId="1F483056" w:rsidR="007D1CF6" w:rsidRPr="00BF2143" w:rsidRDefault="007D1CF6" w:rsidP="00AD040D">
      <w:pPr>
        <w:jc w:val="right"/>
      </w:pPr>
      <w:bookmarkStart w:id="105" w:name="_Ref77675764"/>
      <w:r w:rsidRPr="00BF2143">
        <w:t xml:space="preserve">Таблица </w:t>
      </w:r>
      <w:fldSimple w:instr=" SEQ Таблица \* ARABIC ">
        <w:r w:rsidR="00E33296">
          <w:rPr>
            <w:noProof/>
          </w:rPr>
          <w:t>19</w:t>
        </w:r>
      </w:fldSimple>
      <w:r w:rsidRPr="00BF2143">
        <w:t xml:space="preserve"> </w:t>
      </w:r>
      <w:bookmarkStart w:id="106" w:name="_Ref77334850"/>
      <w:r w:rsidR="00875287" w:rsidRPr="00BF2143">
        <w:t>Справочник «</w:t>
      </w:r>
      <w:r w:rsidRPr="00BF2143">
        <w:t>Доверитель</w:t>
      </w:r>
      <w:bookmarkEnd w:id="106"/>
      <w:r w:rsidR="00875287" w:rsidRPr="00BF2143">
        <w:t>»</w:t>
      </w:r>
      <w:bookmarkEnd w:id="105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4076"/>
      </w:tblGrid>
      <w:tr w:rsidR="00171009" w:rsidRPr="00BF2143" w14:paraId="79118311" w14:textId="77777777" w:rsidTr="00174F43">
        <w:tc>
          <w:tcPr>
            <w:tcW w:w="534" w:type="dxa"/>
          </w:tcPr>
          <w:p w14:paraId="690C1E60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10F63D18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51926AA1" w14:textId="30A4E20B" w:rsidR="00171009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71009" w:rsidRPr="00BF2143" w14:paraId="13B6915C" w14:textId="77777777" w:rsidTr="00174F43">
        <w:tc>
          <w:tcPr>
            <w:tcW w:w="534" w:type="dxa"/>
          </w:tcPr>
          <w:p w14:paraId="4376FD0D" w14:textId="144EB9A0" w:rsidR="00171009" w:rsidRPr="00BF2143" w:rsidRDefault="0032080D" w:rsidP="00AD040D">
            <w:pPr>
              <w:spacing w:after="0"/>
              <w:ind w:left="0"/>
            </w:pPr>
            <w:r w:rsidRPr="00BF2143">
              <w:t>1</w:t>
            </w:r>
          </w:p>
        </w:tc>
        <w:tc>
          <w:tcPr>
            <w:tcW w:w="5244" w:type="dxa"/>
          </w:tcPr>
          <w:p w14:paraId="46D6AFCB" w14:textId="18E1F76B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 или непосредственно Представитель Владельца процесса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3522D0F2" w14:textId="5CC69226" w:rsidR="00171009" w:rsidRPr="00BF2143" w:rsidRDefault="00171009" w:rsidP="00AD040D">
            <w:pPr>
              <w:spacing w:after="0"/>
              <w:ind w:left="0"/>
            </w:pPr>
            <w:r w:rsidRPr="00BF2143">
              <w:t xml:space="preserve">ФИО, </w:t>
            </w:r>
            <w:r w:rsidR="00FF0F4C">
              <w:t xml:space="preserve">Дата рождения, </w:t>
            </w:r>
            <w:r w:rsidRPr="00BF2143">
              <w:t>СНИЛС, ИНН</w:t>
            </w:r>
          </w:p>
        </w:tc>
      </w:tr>
    </w:tbl>
    <w:p w14:paraId="1FA1006B" w14:textId="77777777" w:rsidR="00171009" w:rsidRPr="00BF2143" w:rsidRDefault="00171009" w:rsidP="00AD040D">
      <w:pPr>
        <w:spacing w:after="0"/>
      </w:pPr>
    </w:p>
    <w:p w14:paraId="3293F4BF" w14:textId="2345AD6F" w:rsidR="0032080D" w:rsidRPr="00BF2143" w:rsidRDefault="0032080D" w:rsidP="00AD040D">
      <w:pPr>
        <w:pStyle w:val="2"/>
        <w:rPr>
          <w:rFonts w:ascii="Times New Roman" w:hAnsi="Times New Roman"/>
        </w:rPr>
      </w:pPr>
      <w:bookmarkStart w:id="107" w:name="_Toc81991549"/>
      <w:bookmarkStart w:id="108" w:name="_Toc82168561"/>
      <w:r w:rsidRPr="00BF2143">
        <w:rPr>
          <w:rFonts w:ascii="Times New Roman" w:hAnsi="Times New Roman"/>
        </w:rPr>
        <w:t>Справочник «</w:t>
      </w:r>
      <w:r w:rsidR="00AD13AD">
        <w:rPr>
          <w:rFonts w:ascii="Times New Roman" w:hAnsi="Times New Roman"/>
        </w:rPr>
        <w:t>Уполномоченный</w:t>
      </w:r>
      <w:r w:rsidRPr="00BF2143">
        <w:rPr>
          <w:rFonts w:ascii="Times New Roman" w:hAnsi="Times New Roman"/>
        </w:rPr>
        <w:t>»</w:t>
      </w:r>
      <w:bookmarkEnd w:id="107"/>
      <w:bookmarkEnd w:id="108"/>
    </w:p>
    <w:p w14:paraId="71211A9A" w14:textId="38D9B049" w:rsidR="0032080D" w:rsidRPr="00BF2143" w:rsidRDefault="0032080D" w:rsidP="00AD040D">
      <w:pPr>
        <w:jc w:val="right"/>
      </w:pPr>
      <w:r w:rsidRPr="00BF2143">
        <w:t xml:space="preserve">Таблица </w:t>
      </w:r>
      <w:fldSimple w:instr=" SEQ Таблица \* ARABIC ">
        <w:r w:rsidR="00E33296">
          <w:rPr>
            <w:noProof/>
          </w:rPr>
          <w:t>20</w:t>
        </w:r>
      </w:fldSimple>
      <w:r w:rsidRPr="00BF2143">
        <w:t xml:space="preserve"> Справочник «Уполномоченный»</w:t>
      </w:r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4E512C" w:rsidRPr="00BF2143" w14:paraId="5DC3201F" w14:textId="77777777" w:rsidTr="00DD5781">
        <w:tc>
          <w:tcPr>
            <w:tcW w:w="675" w:type="dxa"/>
          </w:tcPr>
          <w:p w14:paraId="24B4D7E2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48CAC5E7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26170FBA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4E512C" w:rsidRPr="00BF2143" w14:paraId="7684518D" w14:textId="77777777" w:rsidTr="00DD5781">
        <w:tc>
          <w:tcPr>
            <w:tcW w:w="675" w:type="dxa"/>
          </w:tcPr>
          <w:p w14:paraId="21B41F07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6171A40" w14:textId="77777777" w:rsidR="004E512C" w:rsidRPr="00AB163E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0F56C067" w14:textId="77777777" w:rsidR="004E512C" w:rsidRPr="00BF2143" w:rsidRDefault="004E512C" w:rsidP="00AD040D">
            <w:pPr>
              <w:spacing w:after="0"/>
              <w:ind w:left="0"/>
            </w:pPr>
            <w:r w:rsidRPr="00BF2143">
              <w:t>Наименование, ИНН, КПП ОГРН (в случае Представительства ОГРН не указывается)</w:t>
            </w:r>
          </w:p>
          <w:p w14:paraId="0E1FD6E9" w14:textId="77777777" w:rsidR="004E512C" w:rsidRPr="00BF2143" w:rsidRDefault="004E512C" w:rsidP="00AD040D">
            <w:pPr>
              <w:spacing w:after="0"/>
              <w:ind w:left="0"/>
            </w:pPr>
          </w:p>
        </w:tc>
      </w:tr>
      <w:tr w:rsidR="004E512C" w:rsidRPr="00BF2143" w14:paraId="6683C7DE" w14:textId="77777777" w:rsidTr="00DD5781">
        <w:tc>
          <w:tcPr>
            <w:tcW w:w="675" w:type="dxa"/>
          </w:tcPr>
          <w:p w14:paraId="4D39952B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351C71B5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 (</w:t>
            </w:r>
            <w:r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1F42F37D" w14:textId="77777777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ОГРНИП, Дата рождения</w:t>
            </w:r>
          </w:p>
        </w:tc>
      </w:tr>
      <w:tr w:rsidR="004E512C" w:rsidRPr="00BF2143" w14:paraId="7CB40A94" w14:textId="77777777" w:rsidTr="00DD5781">
        <w:tc>
          <w:tcPr>
            <w:tcW w:w="675" w:type="dxa"/>
          </w:tcPr>
          <w:p w14:paraId="68977819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5E738DE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627D51B2" w14:textId="13114393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Дата рождения</w:t>
            </w:r>
          </w:p>
        </w:tc>
      </w:tr>
      <w:tr w:rsidR="00550B78" w:rsidRPr="00BF2143" w14:paraId="27FD9402" w14:textId="77777777" w:rsidTr="00DD5781">
        <w:tc>
          <w:tcPr>
            <w:tcW w:w="675" w:type="dxa"/>
          </w:tcPr>
          <w:p w14:paraId="2BBD2C67" w14:textId="77777777" w:rsidR="00550B78" w:rsidRPr="00BF2143" w:rsidRDefault="00550B78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35D2843" w14:textId="4623E76B" w:rsidR="00550B78" w:rsidRPr="00BF2143" w:rsidRDefault="00550B78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Электронный Сертификат</w:t>
            </w:r>
          </w:p>
        </w:tc>
        <w:tc>
          <w:tcPr>
            <w:tcW w:w="4076" w:type="dxa"/>
          </w:tcPr>
          <w:p w14:paraId="77DE58B2" w14:textId="2BD66651" w:rsidR="00550B78" w:rsidRPr="00BF2143" w:rsidRDefault="00550B78" w:rsidP="00AD040D">
            <w:pPr>
              <w:spacing w:after="0"/>
              <w:ind w:left="0"/>
            </w:pPr>
            <w:r>
              <w:t>Идентификатор электронного сертификата</w:t>
            </w:r>
          </w:p>
        </w:tc>
      </w:tr>
    </w:tbl>
    <w:p w14:paraId="2E8EAD1D" w14:textId="77777777" w:rsidR="0032080D" w:rsidRPr="00BF2143" w:rsidRDefault="0032080D" w:rsidP="00AD040D">
      <w:pPr>
        <w:spacing w:after="0"/>
      </w:pPr>
    </w:p>
    <w:p w14:paraId="67DC7A98" w14:textId="31F827FC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109" w:name="_Toc81991550"/>
      <w:bookmarkStart w:id="110" w:name="_Toc82168562"/>
      <w:r w:rsidRPr="00BF2143">
        <w:rPr>
          <w:rFonts w:ascii="Times New Roman" w:hAnsi="Times New Roman"/>
        </w:rPr>
        <w:t>Справочник «Полномочия»</w:t>
      </w:r>
      <w:bookmarkEnd w:id="109"/>
      <w:bookmarkEnd w:id="110"/>
    </w:p>
    <w:p w14:paraId="6954A4DD" w14:textId="0F7746C6" w:rsidR="007D1CF6" w:rsidRPr="00BF2143" w:rsidRDefault="007D1CF6" w:rsidP="00042533">
      <w:pPr>
        <w:jc w:val="right"/>
      </w:pPr>
      <w:r w:rsidRPr="00BF2143">
        <w:t xml:space="preserve">Таблица </w:t>
      </w:r>
      <w:fldSimple w:instr=" SEQ Таблица \* ARABIC ">
        <w:r w:rsidR="00E33296">
          <w:rPr>
            <w:noProof/>
          </w:rPr>
          <w:t>21</w:t>
        </w:r>
      </w:fldSimple>
      <w:r w:rsidRPr="00BF2143">
        <w:t xml:space="preserve"> </w:t>
      </w:r>
      <w:r w:rsidR="00875287" w:rsidRPr="00BF2143">
        <w:t>Справочник «</w:t>
      </w:r>
      <w:r w:rsidRPr="00BF2143">
        <w:t>Полномочия</w:t>
      </w:r>
      <w:r w:rsidR="00875287" w:rsidRPr="00BF2143">
        <w:t>»</w: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1668"/>
        <w:gridCol w:w="4793"/>
        <w:gridCol w:w="1513"/>
        <w:gridCol w:w="1880"/>
      </w:tblGrid>
      <w:tr w:rsidR="00FF0F4C" w:rsidRPr="00BF2143" w14:paraId="621D0340" w14:textId="77777777" w:rsidTr="00E312C1">
        <w:tc>
          <w:tcPr>
            <w:tcW w:w="1668" w:type="dxa"/>
          </w:tcPr>
          <w:p w14:paraId="3C2013E6" w14:textId="77777777" w:rsidR="00FF0F4C" w:rsidRPr="00BF2143" w:rsidRDefault="00FF0F4C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Мнемоника</w:t>
            </w:r>
          </w:p>
        </w:tc>
        <w:tc>
          <w:tcPr>
            <w:tcW w:w="4793" w:type="dxa"/>
          </w:tcPr>
          <w:p w14:paraId="35A83A7E" w14:textId="77777777" w:rsidR="00FF0F4C" w:rsidRPr="00BF2143" w:rsidRDefault="00FF0F4C" w:rsidP="00E312C1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513" w:type="dxa"/>
          </w:tcPr>
          <w:p w14:paraId="11D8C8BF" w14:textId="77777777" w:rsidR="00FF0F4C" w:rsidRPr="00BF2143" w:rsidRDefault="00FF0F4C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начала</w:t>
            </w:r>
          </w:p>
        </w:tc>
        <w:tc>
          <w:tcPr>
            <w:tcW w:w="1880" w:type="dxa"/>
          </w:tcPr>
          <w:p w14:paraId="4499FA1D" w14:textId="77777777" w:rsidR="00FF0F4C" w:rsidRPr="00BF2143" w:rsidRDefault="00FF0F4C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</w:t>
            </w:r>
          </w:p>
        </w:tc>
      </w:tr>
      <w:tr w:rsidR="00FF0F4C" w:rsidRPr="00BF2143" w14:paraId="1CB47628" w14:textId="77777777" w:rsidTr="00E312C1">
        <w:tc>
          <w:tcPr>
            <w:tcW w:w="1668" w:type="dxa"/>
          </w:tcPr>
          <w:p w14:paraId="0E128A7D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rPr>
                <w:lang w:val="en-US"/>
              </w:rPr>
              <w:t>FSS</w:t>
            </w:r>
            <w:r w:rsidRPr="00BF2143">
              <w:t>_001</w:t>
            </w:r>
          </w:p>
        </w:tc>
        <w:tc>
          <w:tcPr>
            <w:tcW w:w="4793" w:type="dxa"/>
          </w:tcPr>
          <w:p w14:paraId="7857A7E3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Действие</w:t>
            </w:r>
          </w:p>
        </w:tc>
        <w:tc>
          <w:tcPr>
            <w:tcW w:w="1513" w:type="dxa"/>
          </w:tcPr>
          <w:p w14:paraId="55D09E6F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3F5AE29D" w14:textId="77777777" w:rsidR="00FF0F4C" w:rsidRPr="00BF2143" w:rsidRDefault="00FF0F4C" w:rsidP="00E312C1">
            <w:pPr>
              <w:spacing w:after="0"/>
              <w:ind w:left="0"/>
            </w:pPr>
          </w:p>
        </w:tc>
      </w:tr>
      <w:tr w:rsidR="00FF0F4C" w:rsidRPr="00BF2143" w14:paraId="0DC3BF47" w14:textId="77777777" w:rsidTr="00E312C1">
        <w:tc>
          <w:tcPr>
            <w:tcW w:w="1668" w:type="dxa"/>
          </w:tcPr>
          <w:p w14:paraId="52259D32" w14:textId="77777777" w:rsidR="00FF0F4C" w:rsidRPr="00BF2143" w:rsidRDefault="00FF0F4C" w:rsidP="00E312C1">
            <w:pPr>
              <w:spacing w:after="0"/>
              <w:ind w:left="0"/>
              <w:rPr>
                <w:lang w:val="en-US"/>
              </w:rPr>
            </w:pPr>
            <w:r w:rsidRPr="00BF2143">
              <w:rPr>
                <w:lang w:val="en-US"/>
              </w:rPr>
              <w:t>FSS_001_001</w:t>
            </w:r>
          </w:p>
        </w:tc>
        <w:tc>
          <w:tcPr>
            <w:tcW w:w="4793" w:type="dxa"/>
          </w:tcPr>
          <w:p w14:paraId="080C57A4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Создание/Передоверие</w:t>
            </w:r>
          </w:p>
        </w:tc>
        <w:tc>
          <w:tcPr>
            <w:tcW w:w="1513" w:type="dxa"/>
          </w:tcPr>
          <w:p w14:paraId="5C8AE533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5787BF53" w14:textId="77777777" w:rsidR="00FF0F4C" w:rsidRPr="00BF2143" w:rsidRDefault="00FF0F4C" w:rsidP="00E312C1">
            <w:pPr>
              <w:spacing w:after="0"/>
              <w:ind w:left="0"/>
            </w:pPr>
          </w:p>
        </w:tc>
      </w:tr>
      <w:tr w:rsidR="00FF0F4C" w:rsidRPr="00BF2143" w14:paraId="62A96953" w14:textId="77777777" w:rsidTr="00E312C1">
        <w:tc>
          <w:tcPr>
            <w:tcW w:w="1668" w:type="dxa"/>
          </w:tcPr>
          <w:p w14:paraId="298DBE64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rPr>
                <w:lang w:val="en-US"/>
              </w:rPr>
              <w:t>FSS_001_00</w:t>
            </w:r>
            <w:r w:rsidRPr="00BF2143">
              <w:t>2</w:t>
            </w:r>
          </w:p>
        </w:tc>
        <w:tc>
          <w:tcPr>
            <w:tcW w:w="4793" w:type="dxa"/>
          </w:tcPr>
          <w:p w14:paraId="3DCDD3A0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Отзыв</w:t>
            </w:r>
          </w:p>
        </w:tc>
        <w:tc>
          <w:tcPr>
            <w:tcW w:w="1513" w:type="dxa"/>
          </w:tcPr>
          <w:p w14:paraId="1C3C7E0A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57BC0219" w14:textId="77777777" w:rsidR="00FF0F4C" w:rsidRPr="00BF2143" w:rsidRDefault="00FF0F4C" w:rsidP="00E312C1">
            <w:pPr>
              <w:spacing w:after="0"/>
              <w:ind w:left="0"/>
            </w:pPr>
          </w:p>
        </w:tc>
      </w:tr>
      <w:tr w:rsidR="00FF0F4C" w:rsidRPr="00BF2143" w14:paraId="64DB2E83" w14:textId="77777777" w:rsidTr="00E312C1">
        <w:tc>
          <w:tcPr>
            <w:tcW w:w="1668" w:type="dxa"/>
          </w:tcPr>
          <w:p w14:paraId="183A72BE" w14:textId="77777777" w:rsidR="00FF0F4C" w:rsidRPr="00BF2143" w:rsidRDefault="00FF0F4C" w:rsidP="00E312C1">
            <w:pPr>
              <w:spacing w:after="0"/>
              <w:ind w:left="0"/>
              <w:rPr>
                <w:lang w:val="en-US"/>
              </w:rPr>
            </w:pPr>
            <w:r w:rsidRPr="00BF2143">
              <w:rPr>
                <w:lang w:val="en-US"/>
              </w:rPr>
              <w:t>FSS</w:t>
            </w:r>
            <w:r w:rsidRPr="00BF2143">
              <w:t>_002</w:t>
            </w:r>
          </w:p>
        </w:tc>
        <w:tc>
          <w:tcPr>
            <w:tcW w:w="4793" w:type="dxa"/>
          </w:tcPr>
          <w:p w14:paraId="1550917B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Исполняемые функции</w:t>
            </w:r>
          </w:p>
        </w:tc>
        <w:tc>
          <w:tcPr>
            <w:tcW w:w="1513" w:type="dxa"/>
          </w:tcPr>
          <w:p w14:paraId="4EE9E6D6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7E4980B2" w14:textId="77777777" w:rsidR="00FF0F4C" w:rsidRPr="00BF2143" w:rsidRDefault="00FF0F4C" w:rsidP="00E312C1">
            <w:pPr>
              <w:spacing w:after="0"/>
              <w:ind w:left="0"/>
            </w:pPr>
          </w:p>
        </w:tc>
      </w:tr>
      <w:tr w:rsidR="00FF0F4C" w:rsidRPr="00BF2143" w14:paraId="4D861DD7" w14:textId="77777777" w:rsidTr="00E312C1">
        <w:tc>
          <w:tcPr>
            <w:tcW w:w="1668" w:type="dxa"/>
          </w:tcPr>
          <w:p w14:paraId="47944F8D" w14:textId="77777777" w:rsidR="00FF0F4C" w:rsidRPr="00BF2143" w:rsidRDefault="00FF0F4C" w:rsidP="00E312C1">
            <w:pPr>
              <w:spacing w:after="0"/>
              <w:ind w:left="0"/>
              <w:rPr>
                <w:lang w:val="en-US"/>
              </w:rPr>
            </w:pPr>
            <w:r w:rsidRPr="00BF2143">
              <w:rPr>
                <w:lang w:val="en-US"/>
              </w:rPr>
              <w:t>FSS_00</w:t>
            </w:r>
            <w:r w:rsidRPr="00BF2143">
              <w:t>2</w:t>
            </w:r>
            <w:r w:rsidRPr="00BF2143">
              <w:rPr>
                <w:lang w:val="en-US"/>
              </w:rPr>
              <w:t>_001</w:t>
            </w:r>
          </w:p>
        </w:tc>
        <w:tc>
          <w:tcPr>
            <w:tcW w:w="4793" w:type="dxa"/>
          </w:tcPr>
          <w:p w14:paraId="1FBCA6A5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Подписание периода нетрудоспособности от имени персонала мед</w:t>
            </w:r>
            <w:proofErr w:type="gramStart"/>
            <w:r w:rsidRPr="00BF2143">
              <w:t>.о</w:t>
            </w:r>
            <w:proofErr w:type="gramEnd"/>
            <w:r w:rsidRPr="00BF2143">
              <w:t>рганизации</w:t>
            </w:r>
          </w:p>
        </w:tc>
        <w:tc>
          <w:tcPr>
            <w:tcW w:w="1513" w:type="dxa"/>
          </w:tcPr>
          <w:p w14:paraId="2351DA4A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16301443" w14:textId="77777777" w:rsidR="00FF0F4C" w:rsidRPr="00BF2143" w:rsidRDefault="00FF0F4C" w:rsidP="00E312C1">
            <w:pPr>
              <w:spacing w:after="0"/>
              <w:ind w:left="0"/>
            </w:pPr>
          </w:p>
        </w:tc>
      </w:tr>
      <w:tr w:rsidR="00FF0F4C" w:rsidRPr="00BF2143" w14:paraId="1E34DE81" w14:textId="77777777" w:rsidTr="00E312C1">
        <w:tc>
          <w:tcPr>
            <w:tcW w:w="1668" w:type="dxa"/>
          </w:tcPr>
          <w:p w14:paraId="2D33903B" w14:textId="77777777" w:rsidR="00FF0F4C" w:rsidRPr="00BF2143" w:rsidRDefault="00FF0F4C" w:rsidP="00E312C1">
            <w:pPr>
              <w:spacing w:after="0"/>
              <w:ind w:left="0"/>
              <w:rPr>
                <w:lang w:val="en-US"/>
              </w:rPr>
            </w:pPr>
            <w:r w:rsidRPr="00BF2143">
              <w:rPr>
                <w:lang w:val="en-US"/>
              </w:rPr>
              <w:t>FSS_00</w:t>
            </w:r>
            <w:r w:rsidRPr="00BF2143">
              <w:t>2</w:t>
            </w:r>
            <w:r w:rsidRPr="00BF2143">
              <w:rPr>
                <w:lang w:val="en-US"/>
              </w:rPr>
              <w:t>_00</w:t>
            </w:r>
            <w:r w:rsidRPr="00BF2143">
              <w:t>2</w:t>
            </w:r>
          </w:p>
        </w:tc>
        <w:tc>
          <w:tcPr>
            <w:tcW w:w="4793" w:type="dxa"/>
          </w:tcPr>
          <w:p w14:paraId="2E30FA15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Подписание от имени Председателя Комиссии</w:t>
            </w:r>
          </w:p>
        </w:tc>
        <w:tc>
          <w:tcPr>
            <w:tcW w:w="1513" w:type="dxa"/>
          </w:tcPr>
          <w:p w14:paraId="27F6B885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3F118555" w14:textId="77777777" w:rsidR="00FF0F4C" w:rsidRPr="00BF2143" w:rsidRDefault="00FF0F4C" w:rsidP="00E312C1">
            <w:pPr>
              <w:spacing w:after="0"/>
              <w:ind w:left="0"/>
            </w:pPr>
          </w:p>
        </w:tc>
      </w:tr>
      <w:tr w:rsidR="00FF0F4C" w:rsidRPr="00BF2143" w14:paraId="1C6F74DC" w14:textId="77777777" w:rsidTr="00E312C1">
        <w:tc>
          <w:tcPr>
            <w:tcW w:w="1668" w:type="dxa"/>
          </w:tcPr>
          <w:p w14:paraId="6D48BF6C" w14:textId="77777777" w:rsidR="00FF0F4C" w:rsidRPr="00BF2143" w:rsidRDefault="00FF0F4C" w:rsidP="00E312C1">
            <w:pPr>
              <w:spacing w:after="0"/>
              <w:ind w:left="0"/>
              <w:rPr>
                <w:lang w:val="en-US"/>
              </w:rPr>
            </w:pPr>
            <w:r w:rsidRPr="00BF2143">
              <w:rPr>
                <w:lang w:val="en-US"/>
              </w:rPr>
              <w:t>FSS_00</w:t>
            </w:r>
            <w:r w:rsidRPr="00BF2143">
              <w:t>2</w:t>
            </w:r>
            <w:r w:rsidRPr="00BF2143">
              <w:rPr>
                <w:lang w:val="en-US"/>
              </w:rPr>
              <w:t>_00</w:t>
            </w:r>
            <w:r w:rsidRPr="00BF2143">
              <w:t>3</w:t>
            </w:r>
          </w:p>
        </w:tc>
        <w:tc>
          <w:tcPr>
            <w:tcW w:w="4793" w:type="dxa"/>
          </w:tcPr>
          <w:p w14:paraId="1AE473CB" w14:textId="77777777" w:rsidR="00FF0F4C" w:rsidRPr="00BF2143" w:rsidRDefault="00FF0F4C" w:rsidP="00E312C1">
            <w:pPr>
              <w:spacing w:after="0"/>
              <w:ind w:left="0"/>
            </w:pPr>
            <w:r w:rsidRPr="00BF2143">
              <w:t>Подписание от имени всей организации</w:t>
            </w:r>
          </w:p>
        </w:tc>
        <w:tc>
          <w:tcPr>
            <w:tcW w:w="1513" w:type="dxa"/>
          </w:tcPr>
          <w:p w14:paraId="493AF941" w14:textId="77777777" w:rsidR="00FF0F4C" w:rsidRPr="00BF2143" w:rsidRDefault="00FF0F4C" w:rsidP="00E312C1">
            <w:pPr>
              <w:spacing w:after="0"/>
              <w:ind w:left="0"/>
            </w:pPr>
          </w:p>
        </w:tc>
        <w:tc>
          <w:tcPr>
            <w:tcW w:w="1880" w:type="dxa"/>
          </w:tcPr>
          <w:p w14:paraId="76790987" w14:textId="77777777" w:rsidR="00FF0F4C" w:rsidRPr="00BF2143" w:rsidRDefault="00FF0F4C" w:rsidP="00E312C1">
            <w:pPr>
              <w:spacing w:after="0"/>
              <w:ind w:left="0"/>
            </w:pPr>
          </w:p>
        </w:tc>
      </w:tr>
    </w:tbl>
    <w:p w14:paraId="7902B73D" w14:textId="5524E795" w:rsidR="00180519" w:rsidRPr="00657D64" w:rsidRDefault="00180519" w:rsidP="00756B32">
      <w:pPr>
        <w:pStyle w:val="13"/>
        <w:pBdr>
          <w:top w:val="single" w:sz="48" w:space="31" w:color="auto"/>
        </w:pBdr>
        <w:spacing w:before="0" w:after="0"/>
        <w:ind w:left="0"/>
        <w:rPr>
          <w:rFonts w:ascii="Times New Roman" w:hAnsi="Times New Roman"/>
          <w:sz w:val="2"/>
          <w:szCs w:val="2"/>
          <w:lang w:val="ru-RU"/>
        </w:rPr>
      </w:pPr>
    </w:p>
    <w:p w14:paraId="4971BFAB" w14:textId="77777777" w:rsidR="00D9032C" w:rsidRPr="00BF2143" w:rsidRDefault="00D9032C" w:rsidP="00756B32">
      <w:pPr>
        <w:spacing w:after="0"/>
        <w:ind w:left="0"/>
      </w:pPr>
    </w:p>
    <w:p w14:paraId="4A9D9943" w14:textId="7098183D" w:rsidR="00657D64" w:rsidRDefault="00657D64" w:rsidP="00AD040D">
      <w:pPr>
        <w:pStyle w:val="10"/>
      </w:pPr>
      <w:bookmarkStart w:id="111" w:name="_Toc82168563"/>
      <w:bookmarkStart w:id="112" w:name="_Toc81991551"/>
      <w:r>
        <w:t>Открытые и закрытые вопросы</w:t>
      </w:r>
      <w:bookmarkEnd w:id="111"/>
    </w:p>
    <w:p w14:paraId="5CEDFD09" w14:textId="77777777" w:rsidR="004B165A" w:rsidRPr="00BF2143" w:rsidRDefault="004B165A" w:rsidP="00AD040D">
      <w:pPr>
        <w:pStyle w:val="2"/>
        <w:rPr>
          <w:rFonts w:ascii="Times New Roman" w:hAnsi="Times New Roman"/>
        </w:rPr>
      </w:pPr>
      <w:bookmarkStart w:id="113" w:name="_Toc82168564"/>
      <w:r w:rsidRPr="00BF2143">
        <w:rPr>
          <w:rFonts w:ascii="Times New Roman" w:hAnsi="Times New Roman"/>
        </w:rPr>
        <w:t>Открытые вопросы</w:t>
      </w:r>
      <w:bookmarkEnd w:id="112"/>
      <w:bookmarkEnd w:id="113"/>
    </w:p>
    <w:tbl>
      <w:tblPr>
        <w:tblStyle w:val="aff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1"/>
        <w:gridCol w:w="2668"/>
        <w:gridCol w:w="3118"/>
        <w:gridCol w:w="1418"/>
        <w:gridCol w:w="992"/>
        <w:gridCol w:w="992"/>
      </w:tblGrid>
      <w:tr w:rsidR="004B165A" w:rsidRPr="00BF2143" w14:paraId="5CEDFD10" w14:textId="77777777" w:rsidTr="000818B0">
        <w:tc>
          <w:tcPr>
            <w:tcW w:w="451" w:type="dxa"/>
            <w:shd w:val="clear" w:color="auto" w:fill="D9D9D9" w:themeFill="background1" w:themeFillShade="D9"/>
          </w:tcPr>
          <w:p w14:paraId="5CEDFD0A" w14:textId="77777777" w:rsidR="004B165A" w:rsidRPr="00BF2143" w:rsidRDefault="004B165A" w:rsidP="00AD040D">
            <w:pPr>
              <w:spacing w:after="0"/>
              <w:ind w:left="0"/>
            </w:pPr>
            <w:r w:rsidRPr="00BF2143">
              <w:t>№</w:t>
            </w:r>
          </w:p>
        </w:tc>
        <w:tc>
          <w:tcPr>
            <w:tcW w:w="2668" w:type="dxa"/>
            <w:shd w:val="clear" w:color="auto" w:fill="D9D9D9" w:themeFill="background1" w:themeFillShade="D9"/>
          </w:tcPr>
          <w:p w14:paraId="5CEDFD0B" w14:textId="77777777" w:rsidR="004B165A" w:rsidRPr="00BF2143" w:rsidRDefault="004B165A" w:rsidP="00AD040D">
            <w:pPr>
              <w:spacing w:after="0"/>
              <w:ind w:left="0"/>
            </w:pPr>
            <w:r w:rsidRPr="00BF2143">
              <w:t>Вопрос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5CEDFD0C" w14:textId="77777777" w:rsidR="004B165A" w:rsidRPr="00BF2143" w:rsidRDefault="004B165A" w:rsidP="00AD040D">
            <w:pPr>
              <w:spacing w:after="0"/>
              <w:ind w:left="0"/>
            </w:pPr>
            <w:r w:rsidRPr="00BF2143">
              <w:t>Решение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5CEDFD0D" w14:textId="77777777" w:rsidR="004B165A" w:rsidRPr="00BF2143" w:rsidRDefault="004B165A" w:rsidP="00AD040D">
            <w:pPr>
              <w:spacing w:after="0"/>
              <w:ind w:left="0"/>
            </w:pPr>
            <w:r w:rsidRPr="00BF2143">
              <w:t>Ответственные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CEDFD0E" w14:textId="77777777" w:rsidR="004B165A" w:rsidRPr="00BF2143" w:rsidRDefault="004B165A" w:rsidP="00AD040D">
            <w:pPr>
              <w:spacing w:after="0"/>
              <w:ind w:left="0"/>
            </w:pPr>
            <w:r w:rsidRPr="00BF2143">
              <w:t>Целевая дата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CEDFD0F" w14:textId="77777777" w:rsidR="004B165A" w:rsidRPr="00BF2143" w:rsidRDefault="004B165A" w:rsidP="00AD040D">
            <w:pPr>
              <w:spacing w:after="0"/>
              <w:ind w:left="0"/>
            </w:pPr>
            <w:r w:rsidRPr="00BF2143">
              <w:t>Критическая дата</w:t>
            </w:r>
          </w:p>
        </w:tc>
      </w:tr>
      <w:tr w:rsidR="004B165A" w:rsidRPr="00BF2143" w14:paraId="5CEDFD17" w14:textId="77777777" w:rsidTr="000818B0">
        <w:tc>
          <w:tcPr>
            <w:tcW w:w="451" w:type="dxa"/>
          </w:tcPr>
          <w:p w14:paraId="5CEDFD11" w14:textId="77777777" w:rsidR="004B165A" w:rsidRPr="00BF2143" w:rsidRDefault="004B165A" w:rsidP="009930DB">
            <w:pPr>
              <w:pStyle w:val="afa"/>
              <w:numPr>
                <w:ilvl w:val="0"/>
                <w:numId w:val="15"/>
              </w:numPr>
              <w:spacing w:after="0"/>
            </w:pPr>
          </w:p>
        </w:tc>
        <w:tc>
          <w:tcPr>
            <w:tcW w:w="2668" w:type="dxa"/>
          </w:tcPr>
          <w:p w14:paraId="5CEDFD12" w14:textId="1D828A77" w:rsidR="004B165A" w:rsidRPr="00BF2143" w:rsidRDefault="009B6C79" w:rsidP="00AD040D">
            <w:pPr>
              <w:spacing w:after="0"/>
              <w:ind w:left="0"/>
            </w:pPr>
            <w:r w:rsidRPr="00BF2143">
              <w:t>Справочник-классификатор полномочий</w:t>
            </w:r>
          </w:p>
        </w:tc>
        <w:tc>
          <w:tcPr>
            <w:tcW w:w="3118" w:type="dxa"/>
          </w:tcPr>
          <w:p w14:paraId="5CEDFD13" w14:textId="77777777" w:rsidR="004B165A" w:rsidRPr="00BF2143" w:rsidRDefault="004B165A" w:rsidP="00AD040D">
            <w:pPr>
              <w:spacing w:after="0"/>
              <w:ind w:left="0"/>
            </w:pPr>
          </w:p>
        </w:tc>
        <w:tc>
          <w:tcPr>
            <w:tcW w:w="1418" w:type="dxa"/>
          </w:tcPr>
          <w:p w14:paraId="5CEDFD14" w14:textId="77777777" w:rsidR="004B165A" w:rsidRPr="00BF2143" w:rsidRDefault="004B165A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5CEDFD15" w14:textId="77777777" w:rsidR="004B165A" w:rsidRPr="00BF2143" w:rsidRDefault="004B165A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5CEDFD16" w14:textId="77777777" w:rsidR="004B165A" w:rsidRPr="00BF2143" w:rsidRDefault="004B165A" w:rsidP="00AD040D">
            <w:pPr>
              <w:spacing w:after="0"/>
              <w:ind w:left="0"/>
            </w:pPr>
          </w:p>
        </w:tc>
      </w:tr>
      <w:tr w:rsidR="006A0475" w:rsidRPr="00BF2143" w14:paraId="059F8664" w14:textId="77777777" w:rsidTr="000818B0">
        <w:tc>
          <w:tcPr>
            <w:tcW w:w="451" w:type="dxa"/>
          </w:tcPr>
          <w:p w14:paraId="1C76E967" w14:textId="77777777" w:rsidR="006A0475" w:rsidRPr="00BF2143" w:rsidRDefault="006A0475" w:rsidP="009930DB">
            <w:pPr>
              <w:pStyle w:val="afa"/>
              <w:numPr>
                <w:ilvl w:val="0"/>
                <w:numId w:val="15"/>
              </w:numPr>
              <w:spacing w:after="0"/>
            </w:pPr>
          </w:p>
        </w:tc>
        <w:tc>
          <w:tcPr>
            <w:tcW w:w="2668" w:type="dxa"/>
          </w:tcPr>
          <w:p w14:paraId="18E4E139" w14:textId="20D1B141" w:rsidR="006A0475" w:rsidRPr="00BF2143" w:rsidRDefault="006A0475" w:rsidP="00AD040D">
            <w:pPr>
              <w:spacing w:after="0"/>
              <w:ind w:left="0"/>
            </w:pPr>
            <w:r w:rsidRPr="00BF2143">
              <w:t>Регламент сроков действия Доверенности</w:t>
            </w:r>
          </w:p>
        </w:tc>
        <w:tc>
          <w:tcPr>
            <w:tcW w:w="3118" w:type="dxa"/>
          </w:tcPr>
          <w:p w14:paraId="1FA10227" w14:textId="77777777" w:rsidR="006A0475" w:rsidRPr="00BF2143" w:rsidRDefault="006A0475" w:rsidP="00AD040D">
            <w:pPr>
              <w:spacing w:after="0"/>
              <w:ind w:left="0"/>
            </w:pPr>
          </w:p>
        </w:tc>
        <w:tc>
          <w:tcPr>
            <w:tcW w:w="1418" w:type="dxa"/>
          </w:tcPr>
          <w:p w14:paraId="7EDC5FB7" w14:textId="77777777" w:rsidR="006A0475" w:rsidRPr="00BF2143" w:rsidRDefault="006A0475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6750EF9B" w14:textId="77777777" w:rsidR="006A0475" w:rsidRPr="00BF2143" w:rsidRDefault="006A0475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2704FE61" w14:textId="77777777" w:rsidR="006A0475" w:rsidRPr="00BF2143" w:rsidRDefault="006A0475" w:rsidP="00AD040D">
            <w:pPr>
              <w:spacing w:after="0"/>
              <w:ind w:left="0"/>
            </w:pPr>
          </w:p>
        </w:tc>
      </w:tr>
      <w:tr w:rsidR="006A0475" w:rsidRPr="00BF2143" w14:paraId="6B4FAA7F" w14:textId="77777777" w:rsidTr="000818B0">
        <w:tc>
          <w:tcPr>
            <w:tcW w:w="451" w:type="dxa"/>
          </w:tcPr>
          <w:p w14:paraId="154EC2F2" w14:textId="77777777" w:rsidR="006A0475" w:rsidRPr="00BF2143" w:rsidRDefault="006A0475" w:rsidP="009930DB">
            <w:pPr>
              <w:pStyle w:val="afa"/>
              <w:numPr>
                <w:ilvl w:val="0"/>
                <w:numId w:val="15"/>
              </w:numPr>
              <w:spacing w:after="0"/>
            </w:pPr>
          </w:p>
        </w:tc>
        <w:tc>
          <w:tcPr>
            <w:tcW w:w="2668" w:type="dxa"/>
          </w:tcPr>
          <w:p w14:paraId="09996973" w14:textId="2194E05D" w:rsidR="006A0475" w:rsidRPr="00BF2143" w:rsidRDefault="006A0475" w:rsidP="00AD040D">
            <w:pPr>
              <w:spacing w:after="0"/>
              <w:ind w:left="0"/>
            </w:pPr>
            <w:r w:rsidRPr="00BF2143">
              <w:t>Регламент сроков хранения Доверенности</w:t>
            </w:r>
          </w:p>
        </w:tc>
        <w:tc>
          <w:tcPr>
            <w:tcW w:w="3118" w:type="dxa"/>
          </w:tcPr>
          <w:p w14:paraId="5D6F28B5" w14:textId="77777777" w:rsidR="006A0475" w:rsidRPr="00BF2143" w:rsidRDefault="006A0475" w:rsidP="00AD040D">
            <w:pPr>
              <w:spacing w:after="0"/>
              <w:ind w:left="0"/>
            </w:pPr>
          </w:p>
        </w:tc>
        <w:tc>
          <w:tcPr>
            <w:tcW w:w="1418" w:type="dxa"/>
          </w:tcPr>
          <w:p w14:paraId="0C798FFC" w14:textId="77777777" w:rsidR="006A0475" w:rsidRPr="00BF2143" w:rsidRDefault="006A0475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2E955D10" w14:textId="77777777" w:rsidR="006A0475" w:rsidRPr="00BF2143" w:rsidRDefault="006A0475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331FF03A" w14:textId="77777777" w:rsidR="006A0475" w:rsidRPr="00BF2143" w:rsidRDefault="006A0475" w:rsidP="00AD040D">
            <w:pPr>
              <w:spacing w:after="0"/>
              <w:ind w:left="0"/>
            </w:pPr>
          </w:p>
        </w:tc>
      </w:tr>
      <w:tr w:rsidR="0056237B" w:rsidRPr="00BF2143" w14:paraId="34AF7703" w14:textId="77777777" w:rsidTr="000818B0">
        <w:tc>
          <w:tcPr>
            <w:tcW w:w="451" w:type="dxa"/>
          </w:tcPr>
          <w:p w14:paraId="7B982C1B" w14:textId="77777777" w:rsidR="0056237B" w:rsidRPr="00BF2143" w:rsidRDefault="0056237B" w:rsidP="009930DB">
            <w:pPr>
              <w:pStyle w:val="afa"/>
              <w:numPr>
                <w:ilvl w:val="0"/>
                <w:numId w:val="15"/>
              </w:numPr>
              <w:spacing w:after="0"/>
            </w:pPr>
          </w:p>
        </w:tc>
        <w:tc>
          <w:tcPr>
            <w:tcW w:w="2668" w:type="dxa"/>
          </w:tcPr>
          <w:p w14:paraId="17E101B8" w14:textId="5CAB36B4" w:rsidR="0056237B" w:rsidRPr="00BF2143" w:rsidRDefault="00BF0223" w:rsidP="00AD040D">
            <w:pPr>
              <w:spacing w:after="0"/>
              <w:ind w:left="0"/>
            </w:pPr>
            <w:r>
              <w:t xml:space="preserve">Срок хранения Эл.Доверенности </w:t>
            </w:r>
          </w:p>
        </w:tc>
        <w:tc>
          <w:tcPr>
            <w:tcW w:w="3118" w:type="dxa"/>
          </w:tcPr>
          <w:p w14:paraId="2E0BB7B4" w14:textId="3BEE737D" w:rsidR="007A1B1E" w:rsidRPr="00BF2143" w:rsidRDefault="007A1B1E" w:rsidP="00AD040D">
            <w:pPr>
              <w:spacing w:after="0"/>
              <w:ind w:left="0"/>
            </w:pPr>
          </w:p>
        </w:tc>
        <w:tc>
          <w:tcPr>
            <w:tcW w:w="1418" w:type="dxa"/>
          </w:tcPr>
          <w:p w14:paraId="12932F4A" w14:textId="77777777" w:rsidR="0056237B" w:rsidRPr="00BF2143" w:rsidRDefault="0056237B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3389D485" w14:textId="77777777" w:rsidR="0056237B" w:rsidRPr="00BF2143" w:rsidRDefault="0056237B" w:rsidP="00AD040D">
            <w:pPr>
              <w:spacing w:after="0"/>
              <w:ind w:left="0"/>
            </w:pPr>
          </w:p>
        </w:tc>
        <w:tc>
          <w:tcPr>
            <w:tcW w:w="992" w:type="dxa"/>
          </w:tcPr>
          <w:p w14:paraId="49AAB35B" w14:textId="77777777" w:rsidR="0056237B" w:rsidRPr="00BF2143" w:rsidRDefault="0056237B" w:rsidP="00AD040D">
            <w:pPr>
              <w:spacing w:after="0"/>
              <w:ind w:left="0"/>
            </w:pPr>
          </w:p>
        </w:tc>
      </w:tr>
    </w:tbl>
    <w:p w14:paraId="5CEDFD18" w14:textId="095F014A" w:rsidR="004B165A" w:rsidRPr="00BF2143" w:rsidRDefault="004B165A" w:rsidP="00AD040D">
      <w:pPr>
        <w:spacing w:after="0"/>
      </w:pPr>
    </w:p>
    <w:p w14:paraId="5CEDFD19" w14:textId="77777777" w:rsidR="004B165A" w:rsidRPr="00BF2143" w:rsidRDefault="004B165A" w:rsidP="00AD040D">
      <w:pPr>
        <w:pStyle w:val="2"/>
        <w:rPr>
          <w:rFonts w:ascii="Times New Roman" w:hAnsi="Times New Roman"/>
        </w:rPr>
      </w:pPr>
      <w:bookmarkStart w:id="114" w:name="_Toc81991552"/>
      <w:bookmarkStart w:id="115" w:name="_Toc82168565"/>
      <w:r w:rsidRPr="00BF2143">
        <w:rPr>
          <w:rFonts w:ascii="Times New Roman" w:hAnsi="Times New Roman"/>
        </w:rPr>
        <w:t>Закрытые вопросы</w:t>
      </w:r>
      <w:bookmarkEnd w:id="114"/>
      <w:bookmarkEnd w:id="115"/>
    </w:p>
    <w:tbl>
      <w:tblPr>
        <w:tblStyle w:val="affb"/>
        <w:tblW w:w="97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468"/>
        <w:gridCol w:w="4336"/>
        <w:gridCol w:w="1559"/>
        <w:gridCol w:w="936"/>
      </w:tblGrid>
      <w:tr w:rsidR="007B30C0" w:rsidRPr="00BF2143" w14:paraId="5CEDFD20" w14:textId="77777777" w:rsidTr="006A1058">
        <w:tc>
          <w:tcPr>
            <w:tcW w:w="426" w:type="dxa"/>
            <w:shd w:val="clear" w:color="auto" w:fill="D9D9D9" w:themeFill="background1" w:themeFillShade="D9"/>
          </w:tcPr>
          <w:p w14:paraId="5CEDFD1A" w14:textId="77777777" w:rsidR="007B30C0" w:rsidRPr="00BF2143" w:rsidRDefault="007B30C0" w:rsidP="00756B32">
            <w:pPr>
              <w:spacing w:after="0"/>
              <w:ind w:left="0"/>
            </w:pPr>
            <w:r w:rsidRPr="00BF2143">
              <w:t>№</w:t>
            </w:r>
          </w:p>
        </w:tc>
        <w:tc>
          <w:tcPr>
            <w:tcW w:w="2468" w:type="dxa"/>
            <w:shd w:val="clear" w:color="auto" w:fill="D9D9D9" w:themeFill="background1" w:themeFillShade="D9"/>
          </w:tcPr>
          <w:p w14:paraId="5CEDFD1B" w14:textId="77777777" w:rsidR="007B30C0" w:rsidRPr="00BF2143" w:rsidRDefault="007B30C0" w:rsidP="00756B32">
            <w:pPr>
              <w:spacing w:after="0"/>
              <w:ind w:left="0"/>
            </w:pPr>
            <w:r w:rsidRPr="00BF2143">
              <w:t>Вопрос</w:t>
            </w:r>
          </w:p>
        </w:tc>
        <w:tc>
          <w:tcPr>
            <w:tcW w:w="4336" w:type="dxa"/>
            <w:shd w:val="clear" w:color="auto" w:fill="D9D9D9" w:themeFill="background1" w:themeFillShade="D9"/>
          </w:tcPr>
          <w:p w14:paraId="5CEDFD1C" w14:textId="77777777" w:rsidR="007B30C0" w:rsidRPr="00BF2143" w:rsidRDefault="007B30C0" w:rsidP="00756B32">
            <w:pPr>
              <w:spacing w:after="0"/>
              <w:ind w:left="0"/>
            </w:pPr>
            <w:r w:rsidRPr="00BF2143">
              <w:t>Решение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CEDFD1D" w14:textId="77777777" w:rsidR="007B30C0" w:rsidRPr="00BF2143" w:rsidRDefault="007B30C0" w:rsidP="00756B32">
            <w:pPr>
              <w:spacing w:after="0"/>
              <w:ind w:left="0"/>
            </w:pPr>
            <w:r w:rsidRPr="00BF2143">
              <w:t>Ответственные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5CEDFD1E" w14:textId="60CB2892" w:rsidR="007B30C0" w:rsidRPr="00BF2143" w:rsidRDefault="007B30C0" w:rsidP="00756B32">
            <w:pPr>
              <w:spacing w:after="0"/>
              <w:ind w:left="0"/>
            </w:pPr>
            <w:r w:rsidRPr="00BF2143">
              <w:t>Дата</w:t>
            </w:r>
          </w:p>
        </w:tc>
      </w:tr>
      <w:tr w:rsidR="007B30C0" w:rsidRPr="00BF2143" w14:paraId="5CEDFD27" w14:textId="77777777" w:rsidTr="006A1058">
        <w:tc>
          <w:tcPr>
            <w:tcW w:w="426" w:type="dxa"/>
          </w:tcPr>
          <w:p w14:paraId="5CEDFD21" w14:textId="77777777" w:rsidR="007B30C0" w:rsidRPr="00BF2143" w:rsidRDefault="007B30C0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5CEDFD22" w14:textId="6EAD28D1" w:rsidR="007B30C0" w:rsidRPr="00BF2143" w:rsidRDefault="007B30C0" w:rsidP="00756B32">
            <w:pPr>
              <w:spacing w:after="0"/>
              <w:ind w:left="0"/>
            </w:pPr>
            <w:r w:rsidRPr="00BF2143">
              <w:t>Справочник гражданства</w:t>
            </w:r>
          </w:p>
        </w:tc>
        <w:tc>
          <w:tcPr>
            <w:tcW w:w="4336" w:type="dxa"/>
          </w:tcPr>
          <w:p w14:paraId="5CEDFD23" w14:textId="0403BC03" w:rsidR="007B30C0" w:rsidRPr="00BF2143" w:rsidRDefault="007B30C0" w:rsidP="00756B32">
            <w:pPr>
              <w:spacing w:after="0"/>
              <w:ind w:left="0"/>
            </w:pPr>
            <w:r w:rsidRPr="00BF2143">
              <w:t>Тег исключен</w:t>
            </w:r>
          </w:p>
        </w:tc>
        <w:tc>
          <w:tcPr>
            <w:tcW w:w="1559" w:type="dxa"/>
          </w:tcPr>
          <w:p w14:paraId="5CEDFD24" w14:textId="77777777" w:rsidR="007B30C0" w:rsidRPr="00BF2143" w:rsidRDefault="007B30C0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5CEDFD25" w14:textId="77777777" w:rsidR="007B30C0" w:rsidRPr="00BF2143" w:rsidRDefault="007B30C0" w:rsidP="00756B32">
            <w:pPr>
              <w:spacing w:after="0"/>
              <w:ind w:left="0"/>
            </w:pPr>
          </w:p>
        </w:tc>
      </w:tr>
      <w:tr w:rsidR="007B30C0" w:rsidRPr="00BF2143" w14:paraId="58562816" w14:textId="77777777" w:rsidTr="006A1058">
        <w:tc>
          <w:tcPr>
            <w:tcW w:w="426" w:type="dxa"/>
          </w:tcPr>
          <w:p w14:paraId="3415E3AB" w14:textId="77777777" w:rsidR="007B30C0" w:rsidRPr="00BF2143" w:rsidRDefault="007B30C0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46CBEF16" w14:textId="1A220373" w:rsidR="007B30C0" w:rsidRPr="00BF2143" w:rsidRDefault="007B30C0" w:rsidP="00756B32">
            <w:pPr>
              <w:spacing w:after="0"/>
              <w:ind w:left="0"/>
            </w:pPr>
            <w:r w:rsidRPr="00BF2143">
              <w:t>Владелец и Доверитель должны включать иностранную организацию (на текущий момент числятся только Представительства)</w:t>
            </w:r>
          </w:p>
        </w:tc>
        <w:tc>
          <w:tcPr>
            <w:tcW w:w="4336" w:type="dxa"/>
          </w:tcPr>
          <w:p w14:paraId="18A00246" w14:textId="25EB10AC" w:rsidR="007B30C0" w:rsidRPr="00BF2143" w:rsidRDefault="007B30C0" w:rsidP="00756B32">
            <w:pPr>
              <w:spacing w:after="0"/>
              <w:ind w:left="0"/>
            </w:pPr>
            <w:r w:rsidRPr="00BF2143">
              <w:rPr>
                <w:shd w:val="clear" w:color="auto" w:fill="FFFFFF"/>
              </w:rPr>
              <w:t>Федеральный закон от 09.07.1999 № 160-ФЗ «Об </w:t>
            </w:r>
            <w:r w:rsidRPr="00BF2143">
              <w:rPr>
                <w:b/>
                <w:bCs/>
                <w:shd w:val="clear" w:color="auto" w:fill="FFFFFF"/>
              </w:rPr>
              <w:t>иностранных</w:t>
            </w:r>
            <w:r w:rsidRPr="00BF2143">
              <w:rPr>
                <w:shd w:val="clear" w:color="auto" w:fill="FFFFFF"/>
              </w:rPr>
              <w:t> инвестициях в </w:t>
            </w:r>
            <w:r w:rsidRPr="00BF2143">
              <w:rPr>
                <w:b/>
                <w:bCs/>
                <w:shd w:val="clear" w:color="auto" w:fill="FFFFFF"/>
              </w:rPr>
              <w:t>Российской Федерации</w:t>
            </w:r>
            <w:r w:rsidRPr="00BF2143">
              <w:rPr>
                <w:shd w:val="clear" w:color="auto" w:fill="FFFFFF"/>
              </w:rPr>
              <w:t>» предусматривает, что иностранное юридическое лицо, цель создания или </w:t>
            </w:r>
            <w:r w:rsidRPr="00BF2143">
              <w:rPr>
                <w:b/>
                <w:bCs/>
                <w:shd w:val="clear" w:color="auto" w:fill="FFFFFF"/>
              </w:rPr>
              <w:t>деятельность</w:t>
            </w:r>
            <w:r w:rsidRPr="00BF2143">
              <w:rPr>
                <w:shd w:val="clear" w:color="auto" w:fill="FFFFFF"/>
              </w:rPr>
              <w:t> которого имеют коммерческий характер, может работать в </w:t>
            </w:r>
            <w:r w:rsidRPr="00BF2143">
              <w:rPr>
                <w:b/>
                <w:bCs/>
                <w:shd w:val="clear" w:color="auto" w:fill="FFFFFF"/>
              </w:rPr>
              <w:t>России</w:t>
            </w:r>
            <w:r w:rsidRPr="00BF2143">
              <w:rPr>
                <w:shd w:val="clear" w:color="auto" w:fill="FFFFFF"/>
              </w:rPr>
              <w:t> через филиал или представительство со дня их аккредитации.</w:t>
            </w:r>
          </w:p>
        </w:tc>
        <w:tc>
          <w:tcPr>
            <w:tcW w:w="1559" w:type="dxa"/>
          </w:tcPr>
          <w:p w14:paraId="4D8404C1" w14:textId="45EB4B4F" w:rsidR="007B30C0" w:rsidRPr="00BF2143" w:rsidRDefault="007B30C0" w:rsidP="00756B32">
            <w:pPr>
              <w:spacing w:after="0"/>
              <w:ind w:left="0"/>
            </w:pPr>
            <w:r w:rsidRPr="00BF2143">
              <w:t>Мухина О.А</w:t>
            </w:r>
          </w:p>
        </w:tc>
        <w:tc>
          <w:tcPr>
            <w:tcW w:w="936" w:type="dxa"/>
          </w:tcPr>
          <w:p w14:paraId="5CB74B56" w14:textId="6EB4F1B5" w:rsidR="007B30C0" w:rsidRPr="00BF2143" w:rsidRDefault="007B30C0" w:rsidP="00756B32">
            <w:pPr>
              <w:spacing w:after="0"/>
              <w:ind w:left="0"/>
            </w:pPr>
            <w:r w:rsidRPr="00BF2143">
              <w:t>20.07.2021</w:t>
            </w:r>
          </w:p>
        </w:tc>
      </w:tr>
      <w:tr w:rsidR="007B30C0" w:rsidRPr="00BF2143" w14:paraId="49A00EAE" w14:textId="77777777" w:rsidTr="006A1058">
        <w:tc>
          <w:tcPr>
            <w:tcW w:w="426" w:type="dxa"/>
          </w:tcPr>
          <w:p w14:paraId="0E5BC743" w14:textId="77777777" w:rsidR="007B30C0" w:rsidRPr="00BF2143" w:rsidRDefault="007B30C0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71F80DFC" w14:textId="157F8475" w:rsidR="007B30C0" w:rsidRPr="00BF2143" w:rsidRDefault="007B30C0" w:rsidP="00756B32">
            <w:pPr>
              <w:spacing w:after="0"/>
              <w:ind w:left="0"/>
            </w:pPr>
            <w:r w:rsidRPr="00BF2143">
              <w:t xml:space="preserve">Формат Уведомления о </w:t>
            </w:r>
            <w:proofErr w:type="gramStart"/>
            <w:r w:rsidRPr="00BF2143">
              <w:t>Действиях</w:t>
            </w:r>
            <w:proofErr w:type="gramEnd"/>
            <w:r w:rsidRPr="00BF2143">
              <w:t xml:space="preserve"> с полномочиями и сроке Доверенности</w:t>
            </w:r>
          </w:p>
        </w:tc>
        <w:tc>
          <w:tcPr>
            <w:tcW w:w="4336" w:type="dxa"/>
          </w:tcPr>
          <w:p w14:paraId="58092EC8" w14:textId="77777777" w:rsidR="007B30C0" w:rsidRPr="00BF2143" w:rsidRDefault="007B30C0" w:rsidP="009506DF">
            <w:pPr>
              <w:spacing w:after="0"/>
              <w:ind w:left="0"/>
            </w:pPr>
            <w:r w:rsidRPr="00BF2143">
              <w:t>Идентификатор, Дата истечения,</w:t>
            </w:r>
          </w:p>
          <w:p w14:paraId="543D62AC" w14:textId="735483EC" w:rsidR="007B30C0" w:rsidRPr="00BF2143" w:rsidRDefault="007B30C0" w:rsidP="00756B32">
            <w:pPr>
              <w:spacing w:after="0"/>
              <w:ind w:left="0"/>
              <w:rPr>
                <w:shd w:val="clear" w:color="auto" w:fill="FFFFFF"/>
              </w:rPr>
            </w:pPr>
            <w:r w:rsidRPr="00BF2143">
              <w:t>Полномочия</w:t>
            </w:r>
          </w:p>
        </w:tc>
        <w:tc>
          <w:tcPr>
            <w:tcW w:w="1559" w:type="dxa"/>
          </w:tcPr>
          <w:p w14:paraId="51FF5080" w14:textId="77777777" w:rsidR="007B30C0" w:rsidRPr="00BF2143" w:rsidRDefault="007B30C0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4AC02D8B" w14:textId="272AE5F7" w:rsidR="007B30C0" w:rsidRPr="00BF2143" w:rsidRDefault="00E37808" w:rsidP="00756B32">
            <w:pPr>
              <w:spacing w:after="0"/>
              <w:ind w:left="0"/>
            </w:pPr>
            <w:r w:rsidRPr="00BF2143">
              <w:t>21.07.2021</w:t>
            </w:r>
          </w:p>
        </w:tc>
      </w:tr>
      <w:tr w:rsidR="007B30C0" w:rsidRPr="00BF2143" w14:paraId="37975E67" w14:textId="77777777" w:rsidTr="006A1058">
        <w:tc>
          <w:tcPr>
            <w:tcW w:w="426" w:type="dxa"/>
          </w:tcPr>
          <w:p w14:paraId="6EA59A98" w14:textId="77777777" w:rsidR="007B30C0" w:rsidRPr="00BF2143" w:rsidRDefault="007B30C0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62289F7E" w14:textId="3317DCB7" w:rsidR="007B30C0" w:rsidRPr="00BF2143" w:rsidRDefault="007B30C0" w:rsidP="00756B32">
            <w:pPr>
              <w:spacing w:after="0"/>
              <w:ind w:left="0"/>
            </w:pPr>
            <w:r w:rsidRPr="00BF2143">
              <w:t>Для Уполномоченного если обезличенная ЭП достаточно раздела Юр</w:t>
            </w:r>
            <w:proofErr w:type="gramStart"/>
            <w:r w:rsidRPr="00BF2143">
              <w:t>.л</w:t>
            </w:r>
            <w:proofErr w:type="gramEnd"/>
            <w:r w:rsidRPr="00BF2143">
              <w:t>ицо?</w:t>
            </w:r>
          </w:p>
        </w:tc>
        <w:tc>
          <w:tcPr>
            <w:tcW w:w="4336" w:type="dxa"/>
          </w:tcPr>
          <w:p w14:paraId="357B26EE" w14:textId="77777777" w:rsidR="007B30C0" w:rsidRPr="00BF2143" w:rsidRDefault="007B30C0" w:rsidP="009506DF">
            <w:pPr>
              <w:spacing w:after="0"/>
              <w:ind w:left="0"/>
            </w:pPr>
            <w:r w:rsidRPr="00BF2143">
              <w:t>В случае использования Уполномоченным Обезличенной Электронной подписи следует приложить Эл</w:t>
            </w:r>
            <w:proofErr w:type="gramStart"/>
            <w:r w:rsidRPr="00BF2143">
              <w:t>.Д</w:t>
            </w:r>
            <w:proofErr w:type="gramEnd"/>
            <w:r w:rsidRPr="00BF2143">
              <w:t>оверенность в которой указана какая организация уполномочена. Данные ЭП и уполномоченный организации должны совпадать.</w:t>
            </w:r>
          </w:p>
          <w:p w14:paraId="4B7BA2BA" w14:textId="5091591E" w:rsidR="007B30C0" w:rsidRPr="00BF2143" w:rsidRDefault="007B30C0" w:rsidP="009506DF">
            <w:pPr>
              <w:spacing w:after="0"/>
              <w:ind w:left="0"/>
            </w:pPr>
            <w:r w:rsidRPr="00BF2143">
              <w:t>Уполномоченный должен содержать: Юр</w:t>
            </w:r>
            <w:proofErr w:type="gramStart"/>
            <w:r w:rsidRPr="00BF2143">
              <w:t>.л</w:t>
            </w:r>
            <w:proofErr w:type="gramEnd"/>
            <w:r w:rsidRPr="00BF2143">
              <w:t>ицо или ИП для использования обезличенных ЭП</w:t>
            </w:r>
          </w:p>
        </w:tc>
        <w:tc>
          <w:tcPr>
            <w:tcW w:w="1559" w:type="dxa"/>
          </w:tcPr>
          <w:p w14:paraId="611EA05F" w14:textId="77777777" w:rsidR="007B30C0" w:rsidRPr="00BF2143" w:rsidRDefault="007B30C0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6EFB3E71" w14:textId="33C505E1" w:rsidR="007B30C0" w:rsidRPr="00BF2143" w:rsidRDefault="00E37808" w:rsidP="00756B32">
            <w:pPr>
              <w:spacing w:after="0"/>
              <w:ind w:left="0"/>
            </w:pPr>
            <w:r w:rsidRPr="00BF2143">
              <w:t>22.07.2021</w:t>
            </w:r>
          </w:p>
        </w:tc>
      </w:tr>
      <w:tr w:rsidR="008409FD" w:rsidRPr="00BF2143" w14:paraId="3BB26007" w14:textId="77777777" w:rsidTr="006A1058">
        <w:tc>
          <w:tcPr>
            <w:tcW w:w="426" w:type="dxa"/>
          </w:tcPr>
          <w:p w14:paraId="0C935E82" w14:textId="77777777" w:rsidR="008409FD" w:rsidRPr="00BF2143" w:rsidRDefault="008409FD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0C9D5C80" w14:textId="451ABDEA" w:rsidR="008409FD" w:rsidRPr="00BF2143" w:rsidRDefault="008409FD" w:rsidP="00756B32">
            <w:pPr>
              <w:spacing w:after="0"/>
              <w:ind w:left="0"/>
            </w:pPr>
            <w:r>
              <w:t>Время ответа 12 часов</w:t>
            </w:r>
          </w:p>
        </w:tc>
        <w:tc>
          <w:tcPr>
            <w:tcW w:w="4336" w:type="dxa"/>
          </w:tcPr>
          <w:p w14:paraId="0BF2419E" w14:textId="444E0D4E" w:rsidR="008409FD" w:rsidRPr="00BF2143" w:rsidRDefault="008409FD" w:rsidP="009506DF">
            <w:pPr>
              <w:spacing w:after="0"/>
              <w:ind w:left="0"/>
            </w:pPr>
            <w:r>
              <w:t>Время ответа на запрос о регистрации Эл.Доверенности или ее Отзыва в Системе Фонда. Поддержка 24/7</w:t>
            </w:r>
          </w:p>
        </w:tc>
        <w:tc>
          <w:tcPr>
            <w:tcW w:w="1559" w:type="dxa"/>
          </w:tcPr>
          <w:p w14:paraId="67CBF6D4" w14:textId="77777777" w:rsidR="008409FD" w:rsidRPr="00BF2143" w:rsidRDefault="008409FD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16C91835" w14:textId="1054C8E8" w:rsidR="008409FD" w:rsidRPr="00BF2143" w:rsidRDefault="008409FD" w:rsidP="00756B32">
            <w:pPr>
              <w:spacing w:after="0"/>
              <w:ind w:left="0"/>
            </w:pPr>
            <w:r>
              <w:t>23.07.2021</w:t>
            </w:r>
          </w:p>
        </w:tc>
      </w:tr>
      <w:tr w:rsidR="00BF0223" w:rsidRPr="00BF2143" w14:paraId="24C4DE25" w14:textId="77777777" w:rsidTr="006A1058">
        <w:tc>
          <w:tcPr>
            <w:tcW w:w="426" w:type="dxa"/>
          </w:tcPr>
          <w:p w14:paraId="08F713AF" w14:textId="77777777" w:rsidR="00BF0223" w:rsidRPr="00BF2143" w:rsidRDefault="00BF0223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09BAE74F" w14:textId="5A4FBF0C" w:rsidR="00BF0223" w:rsidRDefault="00BF0223" w:rsidP="00756B32">
            <w:pPr>
              <w:spacing w:after="0"/>
              <w:ind w:left="0"/>
            </w:pPr>
            <w:r>
              <w:t>Какой процесс если у одной из сторон Доверенности изменились реквизиты</w:t>
            </w:r>
          </w:p>
        </w:tc>
        <w:tc>
          <w:tcPr>
            <w:tcW w:w="4336" w:type="dxa"/>
          </w:tcPr>
          <w:p w14:paraId="62488728" w14:textId="18FCCCF4" w:rsidR="00BF0223" w:rsidRDefault="00BF0223" w:rsidP="009506DF">
            <w:pPr>
              <w:spacing w:after="0"/>
              <w:ind w:left="0"/>
            </w:pPr>
            <w:r>
              <w:t>Следует отозвать невалидную Доверенность. При необходимости создать новую Эл</w:t>
            </w:r>
            <w:proofErr w:type="gramStart"/>
            <w:r>
              <w:t>.Д</w:t>
            </w:r>
            <w:proofErr w:type="gramEnd"/>
            <w:r>
              <w:t>оверенность</w:t>
            </w:r>
          </w:p>
        </w:tc>
        <w:tc>
          <w:tcPr>
            <w:tcW w:w="1559" w:type="dxa"/>
          </w:tcPr>
          <w:p w14:paraId="1375F1FC" w14:textId="77777777" w:rsidR="00BF0223" w:rsidRPr="00BF2143" w:rsidRDefault="00BF0223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2ED10BF7" w14:textId="77777777" w:rsidR="00BF0223" w:rsidRDefault="00BF0223" w:rsidP="00756B32">
            <w:pPr>
              <w:spacing w:after="0"/>
              <w:ind w:left="0"/>
            </w:pPr>
          </w:p>
        </w:tc>
      </w:tr>
      <w:tr w:rsidR="00BF0223" w:rsidRPr="00BF2143" w14:paraId="42436E0B" w14:textId="77777777" w:rsidTr="006A1058">
        <w:tc>
          <w:tcPr>
            <w:tcW w:w="426" w:type="dxa"/>
          </w:tcPr>
          <w:p w14:paraId="2F8AFBFF" w14:textId="77777777" w:rsidR="00BF0223" w:rsidRPr="00BF2143" w:rsidRDefault="00BF0223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01F23537" w14:textId="09A63858" w:rsidR="00BF0223" w:rsidRDefault="00BF0223" w:rsidP="00756B32">
            <w:pPr>
              <w:spacing w:after="0"/>
              <w:ind w:left="0"/>
            </w:pPr>
            <w:r>
              <w:t>Формат времени срока действия Доверенности</w:t>
            </w:r>
          </w:p>
        </w:tc>
        <w:tc>
          <w:tcPr>
            <w:tcW w:w="4336" w:type="dxa"/>
          </w:tcPr>
          <w:p w14:paraId="43F02EB6" w14:textId="62836EFA" w:rsidR="00BF0223" w:rsidRPr="007647AA" w:rsidRDefault="00BF0223" w:rsidP="009506DF">
            <w:pPr>
              <w:spacing w:after="0"/>
              <w:ind w:left="0"/>
            </w:pPr>
            <w:r>
              <w:t xml:space="preserve">С учетом времени </w:t>
            </w:r>
            <w:r>
              <w:rPr>
                <w:lang w:val="en-US"/>
              </w:rPr>
              <w:t>HH</w:t>
            </w:r>
            <w:r w:rsidRPr="00BF0223">
              <w:t>:</w:t>
            </w:r>
            <w:r>
              <w:rPr>
                <w:lang w:val="en-US"/>
              </w:rPr>
              <w:t>MM</w:t>
            </w:r>
            <w:r w:rsidRPr="00BF0223">
              <w:t>:</w:t>
            </w:r>
            <w:r>
              <w:rPr>
                <w:lang w:val="en-US"/>
              </w:rPr>
              <w:t>SS</w:t>
            </w:r>
          </w:p>
        </w:tc>
        <w:tc>
          <w:tcPr>
            <w:tcW w:w="1559" w:type="dxa"/>
          </w:tcPr>
          <w:p w14:paraId="703CCAA4" w14:textId="77777777" w:rsidR="00BF0223" w:rsidRPr="00BF2143" w:rsidRDefault="00BF0223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6736F434" w14:textId="77777777" w:rsidR="00BF0223" w:rsidRDefault="00BF0223" w:rsidP="00756B32">
            <w:pPr>
              <w:spacing w:after="0"/>
              <w:ind w:left="0"/>
            </w:pPr>
          </w:p>
        </w:tc>
      </w:tr>
      <w:tr w:rsidR="00BF0223" w:rsidRPr="00BF2143" w14:paraId="0B01DF6E" w14:textId="77777777" w:rsidTr="006A1058">
        <w:tc>
          <w:tcPr>
            <w:tcW w:w="426" w:type="dxa"/>
          </w:tcPr>
          <w:p w14:paraId="2FE17F34" w14:textId="77777777" w:rsidR="00BF0223" w:rsidRPr="00BF2143" w:rsidRDefault="00BF0223" w:rsidP="009930DB">
            <w:pPr>
              <w:pStyle w:val="afa"/>
              <w:numPr>
                <w:ilvl w:val="0"/>
                <w:numId w:val="22"/>
              </w:numPr>
              <w:tabs>
                <w:tab w:val="left" w:pos="42"/>
              </w:tabs>
              <w:spacing w:after="0"/>
              <w:ind w:hanging="686"/>
            </w:pPr>
          </w:p>
        </w:tc>
        <w:tc>
          <w:tcPr>
            <w:tcW w:w="2468" w:type="dxa"/>
          </w:tcPr>
          <w:p w14:paraId="78D9B43F" w14:textId="41F3F8AD" w:rsidR="00BF0223" w:rsidRDefault="00BF0223" w:rsidP="00756B32">
            <w:pPr>
              <w:spacing w:after="0"/>
              <w:ind w:left="0"/>
            </w:pPr>
            <w:r>
              <w:t>Ограничение срока Доверенности</w:t>
            </w:r>
          </w:p>
        </w:tc>
        <w:tc>
          <w:tcPr>
            <w:tcW w:w="4336" w:type="dxa"/>
          </w:tcPr>
          <w:p w14:paraId="52E4C43B" w14:textId="4797DDCA" w:rsidR="00BF0223" w:rsidRDefault="00BF0223" w:rsidP="009506DF">
            <w:pPr>
              <w:spacing w:after="0"/>
              <w:ind w:left="0"/>
            </w:pPr>
            <w:r>
              <w:t>Сделать настраиваемым. Нормативные документы пока в разработке</w:t>
            </w:r>
          </w:p>
        </w:tc>
        <w:tc>
          <w:tcPr>
            <w:tcW w:w="1559" w:type="dxa"/>
          </w:tcPr>
          <w:p w14:paraId="2D48E221" w14:textId="77777777" w:rsidR="00BF0223" w:rsidRPr="00BF2143" w:rsidRDefault="00BF0223" w:rsidP="00756B32">
            <w:pPr>
              <w:spacing w:after="0"/>
              <w:ind w:left="0"/>
            </w:pPr>
          </w:p>
        </w:tc>
        <w:tc>
          <w:tcPr>
            <w:tcW w:w="936" w:type="dxa"/>
          </w:tcPr>
          <w:p w14:paraId="6017C588" w14:textId="77777777" w:rsidR="00BF0223" w:rsidRDefault="00BF0223" w:rsidP="00756B32">
            <w:pPr>
              <w:spacing w:after="0"/>
              <w:ind w:left="0"/>
            </w:pPr>
          </w:p>
        </w:tc>
      </w:tr>
    </w:tbl>
    <w:p w14:paraId="5CEDFD28" w14:textId="2B2CA17D" w:rsidR="00C8671E" w:rsidRPr="00BF2143" w:rsidRDefault="00C8671E" w:rsidP="00550B78">
      <w:pPr>
        <w:spacing w:after="0"/>
        <w:ind w:left="0"/>
      </w:pPr>
    </w:p>
    <w:sectPr w:rsidR="00C8671E" w:rsidRPr="00BF2143">
      <w:pgSz w:w="11907" w:h="16840" w:code="9"/>
      <w:pgMar w:top="1418" w:right="851" w:bottom="851" w:left="1418" w:header="567" w:footer="567" w:gutter="0"/>
      <w:cols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3" w:author="Мухина Ольга Александровна" w:date="2021-09-10T12:10:00Z" w:initials="МОА">
    <w:p w14:paraId="00866E2E" w14:textId="0F24BA14" w:rsidR="00114205" w:rsidRDefault="00114205">
      <w:pPr>
        <w:pStyle w:val="aff7"/>
      </w:pPr>
      <w:r>
        <w:rPr>
          <w:rStyle w:val="aff6"/>
        </w:rPr>
        <w:annotationRef/>
      </w:r>
      <w:r>
        <w:t>10.09.2021</w:t>
      </w:r>
    </w:p>
  </w:comment>
  <w:comment w:id="24" w:author="Мухина Ольга Александровна" w:date="2021-09-10T12:29:00Z" w:initials="МОА">
    <w:p w14:paraId="74A84C7E" w14:textId="77777777" w:rsidR="00114205" w:rsidRDefault="00114205" w:rsidP="006F1BA4">
      <w:pPr>
        <w:pStyle w:val="aff7"/>
      </w:pPr>
      <w:r>
        <w:rPr>
          <w:rStyle w:val="aff6"/>
        </w:rPr>
        <w:annotationRef/>
      </w:r>
      <w:r>
        <w:t>10.09.2021</w:t>
      </w:r>
    </w:p>
  </w:comment>
  <w:comment w:id="27" w:author="Мухина Ольга Александровна" w:date="2021-09-10T12:10:00Z" w:initials="МОА">
    <w:p w14:paraId="4AFC6A52" w14:textId="77777777" w:rsidR="00114205" w:rsidRDefault="00114205" w:rsidP="00E33296">
      <w:pPr>
        <w:pStyle w:val="aff7"/>
      </w:pPr>
      <w:r>
        <w:rPr>
          <w:rStyle w:val="aff6"/>
        </w:rPr>
        <w:annotationRef/>
      </w:r>
      <w:r>
        <w:t>10.09.2021</w:t>
      </w:r>
    </w:p>
  </w:comment>
  <w:comment w:id="28" w:author="Мухина Ольга Александровна" w:date="2021-09-10T12:16:00Z" w:initials="МОА">
    <w:p w14:paraId="00B654D9" w14:textId="073E7D2C" w:rsidR="00114205" w:rsidRDefault="00114205">
      <w:pPr>
        <w:pStyle w:val="aff7"/>
      </w:pPr>
      <w:r>
        <w:rPr>
          <w:rStyle w:val="aff6"/>
        </w:rPr>
        <w:annotationRef/>
      </w:r>
      <w:r>
        <w:t>10.09.2021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637B5E" w14:textId="77777777" w:rsidR="005C3BB1" w:rsidRDefault="005C3BB1">
      <w:r>
        <w:separator/>
      </w:r>
    </w:p>
  </w:endnote>
  <w:endnote w:type="continuationSeparator" w:id="0">
    <w:p w14:paraId="69935CB9" w14:textId="77777777" w:rsidR="005C3BB1" w:rsidRDefault="005C3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114205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114205" w:rsidRDefault="00114205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114205" w:rsidRDefault="00114205">
          <w:pPr>
            <w:spacing w:after="0"/>
            <w:ind w:left="0"/>
            <w:jc w:val="center"/>
          </w:pPr>
          <w:r>
            <w:sym w:font="Symbol" w:char="F0D3"/>
          </w:r>
          <w:fldSimple w:instr=" DOCPROPERTY &quot;Company&quot;  \* MERGEFORMAT ">
            <w:r>
              <w:t>ФОНД СОЦИАЛЬНОГО СТРАХОВАНИЯ РОССИЙСКОЙ ФЕДЕРАЦИИ</w:t>
            </w:r>
          </w:fldSimple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>
            <w:rPr>
              <w:noProof/>
            </w:rPr>
            <w:t>2021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114205" w:rsidRDefault="00114205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BA64D1">
            <w:rPr>
              <w:rStyle w:val="ad"/>
              <w:noProof/>
            </w:rPr>
            <w:t>9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114205" w:rsidRDefault="00114205">
    <w:pPr>
      <w:pStyle w:val="ab"/>
      <w:spacing w:after="0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F8B343" w14:textId="77777777" w:rsidR="005C3BB1" w:rsidRDefault="005C3BB1">
      <w:r>
        <w:separator/>
      </w:r>
    </w:p>
  </w:footnote>
  <w:footnote w:type="continuationSeparator" w:id="0">
    <w:p w14:paraId="055204C7" w14:textId="77777777" w:rsidR="005C3BB1" w:rsidRDefault="005C3BB1">
      <w:r>
        <w:continuationSeparator/>
      </w:r>
    </w:p>
  </w:footnote>
  <w:footnote w:id="1">
    <w:p w14:paraId="609B67E1" w14:textId="5D080A25" w:rsidR="00114205" w:rsidRDefault="00114205" w:rsidP="00266577">
      <w:pPr>
        <w:pStyle w:val="af2"/>
        <w:pBdr>
          <w:bottom w:val="single" w:sz="6" w:space="1" w:color="000000"/>
        </w:pBdr>
      </w:pPr>
      <w:r>
        <w:rPr>
          <w:rStyle w:val="af1"/>
        </w:rPr>
        <w:footnoteRef/>
      </w:r>
      <w:r>
        <w:t xml:space="preserve"> Общий справочник полномочий ведется в ЕСИА (Единая система идентификац</w:t>
      </w:r>
      <w:proofErr w:type="gramStart"/>
      <w:r>
        <w:t>ии и ау</w:t>
      </w:r>
      <w:proofErr w:type="gramEnd"/>
      <w:r>
        <w:t xml:space="preserve">тентификации) и согласуется с Министерством цифрового развития, связи и массовых коммуникаций Российской Федерации согласно утвержденного регламента. </w:t>
      </w:r>
      <w:r w:rsidRPr="00266577">
        <w:rPr>
          <w:highlight w:val="yellow"/>
        </w:rPr>
        <w:t>На период отсутствия четкого классификатора ведение справочника осуществляется локально.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114205" w14:paraId="5CEDFD57" w14:textId="77777777" w:rsidTr="00E322F4">
      <w:tc>
        <w:tcPr>
          <w:tcW w:w="6912" w:type="dxa"/>
        </w:tcPr>
        <w:p w14:paraId="5CEDFD55" w14:textId="77777777" w:rsidR="00114205" w:rsidRDefault="00114205">
          <w:pPr>
            <w:spacing w:after="0"/>
            <w:ind w:left="0"/>
          </w:pPr>
          <w:fldSimple w:instr=" SUBJECT  \* MERGEFORMAT ">
            <w:r>
              <w:t>Реализация в Системе обновлений ФЗ-63</w:t>
            </w:r>
          </w:fldSimple>
        </w:p>
      </w:tc>
      <w:tc>
        <w:tcPr>
          <w:tcW w:w="2835" w:type="dxa"/>
        </w:tcPr>
        <w:p w14:paraId="5CEDFD56" w14:textId="77777777" w:rsidR="00114205" w:rsidRDefault="00114205" w:rsidP="00F03E5F">
          <w:pPr>
            <w:tabs>
              <w:tab w:val="left" w:pos="1135"/>
            </w:tabs>
            <w:spacing w:before="40" w:after="0"/>
            <w:ind w:left="0" w:right="68"/>
          </w:pPr>
          <w:r>
            <w:t xml:space="preserve">  Версия:   1.0</w:t>
          </w:r>
        </w:p>
      </w:tc>
    </w:tr>
    <w:tr w:rsidR="00114205" w14:paraId="5CEDFD5A" w14:textId="77777777" w:rsidTr="00E322F4">
      <w:tc>
        <w:tcPr>
          <w:tcW w:w="6912" w:type="dxa"/>
        </w:tcPr>
        <w:p w14:paraId="5CEDFD58" w14:textId="77777777" w:rsidR="00114205" w:rsidRDefault="00114205">
          <w:pPr>
            <w:spacing w:after="0"/>
            <w:ind w:left="0"/>
          </w:pPr>
          <w:fldSimple w:instr=" TITLE  \* MERGEFORMAT ">
            <w:r>
              <w:t>Спецификация функциональных требований к структуре XML схемы</w:t>
            </w:r>
          </w:fldSimple>
        </w:p>
      </w:tc>
      <w:tc>
        <w:tcPr>
          <w:tcW w:w="2835" w:type="dxa"/>
        </w:tcPr>
        <w:p w14:paraId="5CEDFD59" w14:textId="77777777" w:rsidR="00114205" w:rsidRDefault="00114205">
          <w:pPr>
            <w:spacing w:after="0"/>
            <w:ind w:left="0"/>
          </w:pPr>
          <w:r>
            <w:t xml:space="preserve">  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>
            <w:rPr>
              <w:noProof/>
            </w:rPr>
            <w:t>10.09.2021</w:t>
          </w:r>
          <w:r w:rsidRPr="00B525B0">
            <w:fldChar w:fldCharType="end"/>
          </w:r>
        </w:p>
      </w:tc>
    </w:tr>
    <w:tr w:rsidR="00114205" w14:paraId="5CEDFD5C" w14:textId="77777777">
      <w:tc>
        <w:tcPr>
          <w:tcW w:w="9747" w:type="dxa"/>
          <w:gridSpan w:val="2"/>
        </w:tcPr>
        <w:p w14:paraId="5CEDFD5B" w14:textId="3669FC17" w:rsidR="00114205" w:rsidRDefault="00114205">
          <w:pPr>
            <w:spacing w:after="0"/>
            <w:ind w:left="0"/>
          </w:pPr>
        </w:p>
      </w:tc>
    </w:tr>
  </w:tbl>
  <w:p w14:paraId="5CEDFD5D" w14:textId="77777777" w:rsidR="00114205" w:rsidRDefault="0011420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7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8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2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28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37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38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6"/>
  </w:num>
  <w:num w:numId="5">
    <w:abstractNumId w:val="37"/>
  </w:num>
  <w:num w:numId="6">
    <w:abstractNumId w:val="16"/>
  </w:num>
  <w:num w:numId="7">
    <w:abstractNumId w:val="32"/>
  </w:num>
  <w:num w:numId="8">
    <w:abstractNumId w:val="18"/>
  </w:num>
  <w:num w:numId="9">
    <w:abstractNumId w:val="0"/>
  </w:num>
  <w:num w:numId="10">
    <w:abstractNumId w:val="17"/>
  </w:num>
  <w:num w:numId="11">
    <w:abstractNumId w:val="19"/>
  </w:num>
  <w:num w:numId="12">
    <w:abstractNumId w:val="25"/>
  </w:num>
  <w:num w:numId="13">
    <w:abstractNumId w:val="23"/>
  </w:num>
  <w:num w:numId="14">
    <w:abstractNumId w:val="3"/>
  </w:num>
  <w:num w:numId="15">
    <w:abstractNumId w:val="2"/>
  </w:num>
  <w:num w:numId="16">
    <w:abstractNumId w:val="39"/>
  </w:num>
  <w:num w:numId="17">
    <w:abstractNumId w:val="8"/>
  </w:num>
  <w:num w:numId="18">
    <w:abstractNumId w:val="15"/>
  </w:num>
  <w:num w:numId="19">
    <w:abstractNumId w:val="31"/>
  </w:num>
  <w:num w:numId="20">
    <w:abstractNumId w:val="11"/>
  </w:num>
  <w:num w:numId="21">
    <w:abstractNumId w:val="10"/>
  </w:num>
  <w:num w:numId="22">
    <w:abstractNumId w:val="35"/>
  </w:num>
  <w:num w:numId="23">
    <w:abstractNumId w:val="26"/>
  </w:num>
  <w:num w:numId="24">
    <w:abstractNumId w:val="27"/>
  </w:num>
  <w:num w:numId="25">
    <w:abstractNumId w:val="9"/>
  </w:num>
  <w:num w:numId="26">
    <w:abstractNumId w:val="33"/>
  </w:num>
  <w:num w:numId="27">
    <w:abstractNumId w:val="30"/>
  </w:num>
  <w:num w:numId="28">
    <w:abstractNumId w:val="24"/>
  </w:num>
  <w:num w:numId="29">
    <w:abstractNumId w:val="13"/>
  </w:num>
  <w:num w:numId="30">
    <w:abstractNumId w:val="4"/>
  </w:num>
  <w:num w:numId="31">
    <w:abstractNumId w:val="12"/>
  </w:num>
  <w:num w:numId="32">
    <w:abstractNumId w:val="22"/>
  </w:num>
  <w:num w:numId="33">
    <w:abstractNumId w:val="34"/>
  </w:num>
  <w:num w:numId="34">
    <w:abstractNumId w:val="5"/>
  </w:num>
  <w:num w:numId="35">
    <w:abstractNumId w:val="38"/>
  </w:num>
  <w:num w:numId="36">
    <w:abstractNumId w:val="20"/>
  </w:num>
  <w:num w:numId="37">
    <w:abstractNumId w:val="28"/>
  </w:num>
  <w:num w:numId="38">
    <w:abstractNumId w:val="21"/>
  </w:num>
  <w:num w:numId="39">
    <w:abstractNumId w:val="14"/>
  </w:num>
  <w:num w:numId="40">
    <w:abstractNumId w:val="29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activeWritingStyle w:appName="MSWord" w:lang="en-US" w:vendorID="8" w:dllVersion="513" w:checkStyle="1"/>
  <w:activeWritingStyle w:appName="MSWord" w:lang="ru-RU" w:vendorID="1" w:dllVersion="512" w:checkStyle="1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AD"/>
    <w:rsid w:val="0001290E"/>
    <w:rsid w:val="000129D1"/>
    <w:rsid w:val="00015245"/>
    <w:rsid w:val="00015D6A"/>
    <w:rsid w:val="00017CD6"/>
    <w:rsid w:val="0002584C"/>
    <w:rsid w:val="000312F8"/>
    <w:rsid w:val="00042533"/>
    <w:rsid w:val="0004536D"/>
    <w:rsid w:val="00046AA2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42AD"/>
    <w:rsid w:val="00084E12"/>
    <w:rsid w:val="000855AE"/>
    <w:rsid w:val="00093E55"/>
    <w:rsid w:val="00096204"/>
    <w:rsid w:val="000A506E"/>
    <w:rsid w:val="000B348D"/>
    <w:rsid w:val="000C5061"/>
    <w:rsid w:val="000C6732"/>
    <w:rsid w:val="000D2201"/>
    <w:rsid w:val="000E10E2"/>
    <w:rsid w:val="000E12FC"/>
    <w:rsid w:val="000E4065"/>
    <w:rsid w:val="000E4D92"/>
    <w:rsid w:val="000E58EF"/>
    <w:rsid w:val="000E7EFA"/>
    <w:rsid w:val="000F47E0"/>
    <w:rsid w:val="00103C34"/>
    <w:rsid w:val="0010558B"/>
    <w:rsid w:val="001059B3"/>
    <w:rsid w:val="00106D77"/>
    <w:rsid w:val="0011166E"/>
    <w:rsid w:val="00114205"/>
    <w:rsid w:val="00116B9D"/>
    <w:rsid w:val="00121012"/>
    <w:rsid w:val="00123188"/>
    <w:rsid w:val="0012363F"/>
    <w:rsid w:val="00133234"/>
    <w:rsid w:val="00136745"/>
    <w:rsid w:val="001376A9"/>
    <w:rsid w:val="0015035B"/>
    <w:rsid w:val="00153AEE"/>
    <w:rsid w:val="00171009"/>
    <w:rsid w:val="00172A89"/>
    <w:rsid w:val="00174F43"/>
    <w:rsid w:val="001754CD"/>
    <w:rsid w:val="0017710C"/>
    <w:rsid w:val="00180519"/>
    <w:rsid w:val="001852C7"/>
    <w:rsid w:val="0019799B"/>
    <w:rsid w:val="001A08AE"/>
    <w:rsid w:val="001A6790"/>
    <w:rsid w:val="001B6C18"/>
    <w:rsid w:val="001C3ABF"/>
    <w:rsid w:val="001C5641"/>
    <w:rsid w:val="001C6244"/>
    <w:rsid w:val="001D34B9"/>
    <w:rsid w:val="001D5281"/>
    <w:rsid w:val="001D6AA5"/>
    <w:rsid w:val="001F4990"/>
    <w:rsid w:val="00203CAD"/>
    <w:rsid w:val="00217CAB"/>
    <w:rsid w:val="002225B9"/>
    <w:rsid w:val="002229CA"/>
    <w:rsid w:val="00225C14"/>
    <w:rsid w:val="0022689E"/>
    <w:rsid w:val="00230CB3"/>
    <w:rsid w:val="002466D8"/>
    <w:rsid w:val="00246B60"/>
    <w:rsid w:val="0026051F"/>
    <w:rsid w:val="00263EF1"/>
    <w:rsid w:val="00266577"/>
    <w:rsid w:val="00286341"/>
    <w:rsid w:val="002A605E"/>
    <w:rsid w:val="002A6276"/>
    <w:rsid w:val="002B3BCE"/>
    <w:rsid w:val="002B3DF0"/>
    <w:rsid w:val="002B3E20"/>
    <w:rsid w:val="002F2262"/>
    <w:rsid w:val="002F4376"/>
    <w:rsid w:val="0030732F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50D05"/>
    <w:rsid w:val="00351D74"/>
    <w:rsid w:val="00354854"/>
    <w:rsid w:val="00375C16"/>
    <w:rsid w:val="00383A2E"/>
    <w:rsid w:val="0038548C"/>
    <w:rsid w:val="00390001"/>
    <w:rsid w:val="003A102A"/>
    <w:rsid w:val="003A473D"/>
    <w:rsid w:val="003F472F"/>
    <w:rsid w:val="00403EE9"/>
    <w:rsid w:val="004122B6"/>
    <w:rsid w:val="0041499C"/>
    <w:rsid w:val="00424DD6"/>
    <w:rsid w:val="004312F7"/>
    <w:rsid w:val="00434881"/>
    <w:rsid w:val="00441ADB"/>
    <w:rsid w:val="00456E00"/>
    <w:rsid w:val="00463146"/>
    <w:rsid w:val="004645AA"/>
    <w:rsid w:val="0048314A"/>
    <w:rsid w:val="0048371D"/>
    <w:rsid w:val="00490BF5"/>
    <w:rsid w:val="004917DE"/>
    <w:rsid w:val="004A4E8F"/>
    <w:rsid w:val="004A6B6B"/>
    <w:rsid w:val="004A79F3"/>
    <w:rsid w:val="004B0A15"/>
    <w:rsid w:val="004B165A"/>
    <w:rsid w:val="004B3575"/>
    <w:rsid w:val="004B4497"/>
    <w:rsid w:val="004B5CB7"/>
    <w:rsid w:val="004C0153"/>
    <w:rsid w:val="004C2B09"/>
    <w:rsid w:val="004D2BEB"/>
    <w:rsid w:val="004D7BE5"/>
    <w:rsid w:val="004E512C"/>
    <w:rsid w:val="005110B2"/>
    <w:rsid w:val="0052003E"/>
    <w:rsid w:val="00522F98"/>
    <w:rsid w:val="00523894"/>
    <w:rsid w:val="005249EC"/>
    <w:rsid w:val="00532191"/>
    <w:rsid w:val="0054303C"/>
    <w:rsid w:val="00545CAE"/>
    <w:rsid w:val="00550B78"/>
    <w:rsid w:val="0055714E"/>
    <w:rsid w:val="005615B6"/>
    <w:rsid w:val="0056237B"/>
    <w:rsid w:val="005667F5"/>
    <w:rsid w:val="00571A5A"/>
    <w:rsid w:val="00574FDD"/>
    <w:rsid w:val="00590514"/>
    <w:rsid w:val="00591630"/>
    <w:rsid w:val="005B0CA8"/>
    <w:rsid w:val="005B4217"/>
    <w:rsid w:val="005C0629"/>
    <w:rsid w:val="005C3BB1"/>
    <w:rsid w:val="005D0925"/>
    <w:rsid w:val="005D4CC7"/>
    <w:rsid w:val="005D5C8E"/>
    <w:rsid w:val="005D6ECA"/>
    <w:rsid w:val="005F0571"/>
    <w:rsid w:val="005F2855"/>
    <w:rsid w:val="005F3310"/>
    <w:rsid w:val="005F4632"/>
    <w:rsid w:val="0060526C"/>
    <w:rsid w:val="00605C94"/>
    <w:rsid w:val="00612878"/>
    <w:rsid w:val="00625EE8"/>
    <w:rsid w:val="0063312C"/>
    <w:rsid w:val="00635472"/>
    <w:rsid w:val="00636D09"/>
    <w:rsid w:val="006402C3"/>
    <w:rsid w:val="00644AC5"/>
    <w:rsid w:val="00647156"/>
    <w:rsid w:val="006500FE"/>
    <w:rsid w:val="00650EEB"/>
    <w:rsid w:val="00651D46"/>
    <w:rsid w:val="006525DF"/>
    <w:rsid w:val="00657D64"/>
    <w:rsid w:val="00661572"/>
    <w:rsid w:val="006632FC"/>
    <w:rsid w:val="00664048"/>
    <w:rsid w:val="0066422C"/>
    <w:rsid w:val="006665BA"/>
    <w:rsid w:val="006702A0"/>
    <w:rsid w:val="00673E91"/>
    <w:rsid w:val="006746B5"/>
    <w:rsid w:val="006752B4"/>
    <w:rsid w:val="00675492"/>
    <w:rsid w:val="00682974"/>
    <w:rsid w:val="00683B3A"/>
    <w:rsid w:val="00697122"/>
    <w:rsid w:val="006A0475"/>
    <w:rsid w:val="006A1058"/>
    <w:rsid w:val="006A4C7E"/>
    <w:rsid w:val="006A53FB"/>
    <w:rsid w:val="006C2A4C"/>
    <w:rsid w:val="006C3506"/>
    <w:rsid w:val="006C44D2"/>
    <w:rsid w:val="006D4B69"/>
    <w:rsid w:val="006D5388"/>
    <w:rsid w:val="006D749B"/>
    <w:rsid w:val="006F1BA4"/>
    <w:rsid w:val="006F4055"/>
    <w:rsid w:val="006F4979"/>
    <w:rsid w:val="00703FA1"/>
    <w:rsid w:val="00705958"/>
    <w:rsid w:val="007109BB"/>
    <w:rsid w:val="00711321"/>
    <w:rsid w:val="00720184"/>
    <w:rsid w:val="00721A3D"/>
    <w:rsid w:val="00726154"/>
    <w:rsid w:val="007304AA"/>
    <w:rsid w:val="0073092E"/>
    <w:rsid w:val="00732664"/>
    <w:rsid w:val="00734A14"/>
    <w:rsid w:val="00735DE9"/>
    <w:rsid w:val="00736C81"/>
    <w:rsid w:val="00740048"/>
    <w:rsid w:val="00747B8B"/>
    <w:rsid w:val="00756B32"/>
    <w:rsid w:val="007604D4"/>
    <w:rsid w:val="007647AA"/>
    <w:rsid w:val="0077031F"/>
    <w:rsid w:val="00774EA2"/>
    <w:rsid w:val="0078367A"/>
    <w:rsid w:val="007868FA"/>
    <w:rsid w:val="00796492"/>
    <w:rsid w:val="007A1737"/>
    <w:rsid w:val="007A1B1E"/>
    <w:rsid w:val="007A2879"/>
    <w:rsid w:val="007B017D"/>
    <w:rsid w:val="007B30C0"/>
    <w:rsid w:val="007C07DA"/>
    <w:rsid w:val="007D139C"/>
    <w:rsid w:val="007D1CF6"/>
    <w:rsid w:val="007D32DD"/>
    <w:rsid w:val="007D57D2"/>
    <w:rsid w:val="007D5DC9"/>
    <w:rsid w:val="007E2C68"/>
    <w:rsid w:val="007E4B69"/>
    <w:rsid w:val="007F7122"/>
    <w:rsid w:val="007F7C34"/>
    <w:rsid w:val="00802BB9"/>
    <w:rsid w:val="00810DC7"/>
    <w:rsid w:val="00814174"/>
    <w:rsid w:val="00817772"/>
    <w:rsid w:val="008208AC"/>
    <w:rsid w:val="008223E9"/>
    <w:rsid w:val="00822960"/>
    <w:rsid w:val="00824EC3"/>
    <w:rsid w:val="00825D48"/>
    <w:rsid w:val="00831271"/>
    <w:rsid w:val="00834762"/>
    <w:rsid w:val="008409FD"/>
    <w:rsid w:val="00843E0E"/>
    <w:rsid w:val="00847C76"/>
    <w:rsid w:val="008515D4"/>
    <w:rsid w:val="00851F28"/>
    <w:rsid w:val="0086645B"/>
    <w:rsid w:val="00867BD0"/>
    <w:rsid w:val="00875287"/>
    <w:rsid w:val="00882907"/>
    <w:rsid w:val="008833B5"/>
    <w:rsid w:val="00884D99"/>
    <w:rsid w:val="00885A24"/>
    <w:rsid w:val="008946E3"/>
    <w:rsid w:val="00896FEF"/>
    <w:rsid w:val="00897083"/>
    <w:rsid w:val="008A119B"/>
    <w:rsid w:val="008A1687"/>
    <w:rsid w:val="008A3DE2"/>
    <w:rsid w:val="008A6FC4"/>
    <w:rsid w:val="008A7D1B"/>
    <w:rsid w:val="008B2849"/>
    <w:rsid w:val="008B4125"/>
    <w:rsid w:val="008B474F"/>
    <w:rsid w:val="008B4AEB"/>
    <w:rsid w:val="008C16AE"/>
    <w:rsid w:val="008C35D8"/>
    <w:rsid w:val="008E316D"/>
    <w:rsid w:val="008F2287"/>
    <w:rsid w:val="008F545F"/>
    <w:rsid w:val="008F5685"/>
    <w:rsid w:val="008F6296"/>
    <w:rsid w:val="00901F4D"/>
    <w:rsid w:val="009063D8"/>
    <w:rsid w:val="00906F91"/>
    <w:rsid w:val="009070BE"/>
    <w:rsid w:val="00907E40"/>
    <w:rsid w:val="00914571"/>
    <w:rsid w:val="009168B2"/>
    <w:rsid w:val="00937832"/>
    <w:rsid w:val="0094340C"/>
    <w:rsid w:val="00943456"/>
    <w:rsid w:val="009506DF"/>
    <w:rsid w:val="009533E9"/>
    <w:rsid w:val="00960068"/>
    <w:rsid w:val="00964D22"/>
    <w:rsid w:val="00974D33"/>
    <w:rsid w:val="00977986"/>
    <w:rsid w:val="00991A1A"/>
    <w:rsid w:val="009930DB"/>
    <w:rsid w:val="00995515"/>
    <w:rsid w:val="009A1EB5"/>
    <w:rsid w:val="009A2F77"/>
    <w:rsid w:val="009B15F6"/>
    <w:rsid w:val="009B6C79"/>
    <w:rsid w:val="009C40BA"/>
    <w:rsid w:val="009C6B75"/>
    <w:rsid w:val="009C797F"/>
    <w:rsid w:val="009D2CE4"/>
    <w:rsid w:val="009D63D3"/>
    <w:rsid w:val="009D6667"/>
    <w:rsid w:val="00A1037C"/>
    <w:rsid w:val="00A1444E"/>
    <w:rsid w:val="00A22F44"/>
    <w:rsid w:val="00A41E2F"/>
    <w:rsid w:val="00A50548"/>
    <w:rsid w:val="00A535ED"/>
    <w:rsid w:val="00A56381"/>
    <w:rsid w:val="00A706E3"/>
    <w:rsid w:val="00A7100F"/>
    <w:rsid w:val="00A769E8"/>
    <w:rsid w:val="00A86911"/>
    <w:rsid w:val="00A92E9B"/>
    <w:rsid w:val="00A93023"/>
    <w:rsid w:val="00A971EA"/>
    <w:rsid w:val="00AA32C7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B11BBF"/>
    <w:rsid w:val="00B12968"/>
    <w:rsid w:val="00B14066"/>
    <w:rsid w:val="00B30DC5"/>
    <w:rsid w:val="00B43B30"/>
    <w:rsid w:val="00B43FED"/>
    <w:rsid w:val="00B445E3"/>
    <w:rsid w:val="00B47D05"/>
    <w:rsid w:val="00B47D44"/>
    <w:rsid w:val="00B51CE6"/>
    <w:rsid w:val="00B61B7C"/>
    <w:rsid w:val="00B80883"/>
    <w:rsid w:val="00B81114"/>
    <w:rsid w:val="00B82D13"/>
    <w:rsid w:val="00B93A64"/>
    <w:rsid w:val="00BA3AF7"/>
    <w:rsid w:val="00BA64D1"/>
    <w:rsid w:val="00BB415B"/>
    <w:rsid w:val="00BC05B3"/>
    <w:rsid w:val="00BC2A39"/>
    <w:rsid w:val="00BC5D3A"/>
    <w:rsid w:val="00BD18FC"/>
    <w:rsid w:val="00BE4D05"/>
    <w:rsid w:val="00BF0223"/>
    <w:rsid w:val="00BF2143"/>
    <w:rsid w:val="00BF220C"/>
    <w:rsid w:val="00BF7247"/>
    <w:rsid w:val="00C00F77"/>
    <w:rsid w:val="00C02DB6"/>
    <w:rsid w:val="00C032EB"/>
    <w:rsid w:val="00C11660"/>
    <w:rsid w:val="00C21A86"/>
    <w:rsid w:val="00C27051"/>
    <w:rsid w:val="00C30CC5"/>
    <w:rsid w:val="00C36703"/>
    <w:rsid w:val="00C40758"/>
    <w:rsid w:val="00C44C41"/>
    <w:rsid w:val="00C5459E"/>
    <w:rsid w:val="00C6462A"/>
    <w:rsid w:val="00C75080"/>
    <w:rsid w:val="00C81ED5"/>
    <w:rsid w:val="00C82E82"/>
    <w:rsid w:val="00C8671E"/>
    <w:rsid w:val="00C95B1A"/>
    <w:rsid w:val="00CA0060"/>
    <w:rsid w:val="00CA56F9"/>
    <w:rsid w:val="00CB65C1"/>
    <w:rsid w:val="00CC0E77"/>
    <w:rsid w:val="00CC1530"/>
    <w:rsid w:val="00CD2714"/>
    <w:rsid w:val="00CE3D8E"/>
    <w:rsid w:val="00CE47DC"/>
    <w:rsid w:val="00CE5FB1"/>
    <w:rsid w:val="00CF24BC"/>
    <w:rsid w:val="00CF3928"/>
    <w:rsid w:val="00CF44BC"/>
    <w:rsid w:val="00CF463C"/>
    <w:rsid w:val="00CF5F82"/>
    <w:rsid w:val="00D0377D"/>
    <w:rsid w:val="00D169E0"/>
    <w:rsid w:val="00D25EDB"/>
    <w:rsid w:val="00D30B54"/>
    <w:rsid w:val="00D32129"/>
    <w:rsid w:val="00D4167F"/>
    <w:rsid w:val="00D442CA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59C8"/>
    <w:rsid w:val="00D9032C"/>
    <w:rsid w:val="00D9698C"/>
    <w:rsid w:val="00DA2A0E"/>
    <w:rsid w:val="00DA49EE"/>
    <w:rsid w:val="00DA57C9"/>
    <w:rsid w:val="00DA6CF4"/>
    <w:rsid w:val="00DA7804"/>
    <w:rsid w:val="00DB26BF"/>
    <w:rsid w:val="00DC0D00"/>
    <w:rsid w:val="00DC14DD"/>
    <w:rsid w:val="00DD5781"/>
    <w:rsid w:val="00DD583A"/>
    <w:rsid w:val="00DE28E9"/>
    <w:rsid w:val="00DE60B7"/>
    <w:rsid w:val="00E03DEB"/>
    <w:rsid w:val="00E12051"/>
    <w:rsid w:val="00E27C91"/>
    <w:rsid w:val="00E30D7B"/>
    <w:rsid w:val="00E312C1"/>
    <w:rsid w:val="00E322F4"/>
    <w:rsid w:val="00E33296"/>
    <w:rsid w:val="00E3751B"/>
    <w:rsid w:val="00E37808"/>
    <w:rsid w:val="00E4102D"/>
    <w:rsid w:val="00E451F6"/>
    <w:rsid w:val="00E47E01"/>
    <w:rsid w:val="00E542DD"/>
    <w:rsid w:val="00E54B28"/>
    <w:rsid w:val="00E55E18"/>
    <w:rsid w:val="00E57337"/>
    <w:rsid w:val="00E61563"/>
    <w:rsid w:val="00E62BD5"/>
    <w:rsid w:val="00E63180"/>
    <w:rsid w:val="00E64ADC"/>
    <w:rsid w:val="00E76141"/>
    <w:rsid w:val="00E96783"/>
    <w:rsid w:val="00EB3B8D"/>
    <w:rsid w:val="00EB3EDE"/>
    <w:rsid w:val="00EC00DD"/>
    <w:rsid w:val="00EC36D3"/>
    <w:rsid w:val="00EC3EA3"/>
    <w:rsid w:val="00EC5B58"/>
    <w:rsid w:val="00ED1CCF"/>
    <w:rsid w:val="00ED3666"/>
    <w:rsid w:val="00EF46E9"/>
    <w:rsid w:val="00EF6989"/>
    <w:rsid w:val="00F03E5F"/>
    <w:rsid w:val="00F11877"/>
    <w:rsid w:val="00F11D08"/>
    <w:rsid w:val="00F17AAD"/>
    <w:rsid w:val="00F23594"/>
    <w:rsid w:val="00F2377C"/>
    <w:rsid w:val="00F2414D"/>
    <w:rsid w:val="00F268F8"/>
    <w:rsid w:val="00F33D67"/>
    <w:rsid w:val="00F41F97"/>
    <w:rsid w:val="00F479BB"/>
    <w:rsid w:val="00F5747B"/>
    <w:rsid w:val="00F76E14"/>
    <w:rsid w:val="00F91DA9"/>
    <w:rsid w:val="00FA0E79"/>
    <w:rsid w:val="00FA34A9"/>
    <w:rsid w:val="00FA5D3B"/>
    <w:rsid w:val="00FB3FD7"/>
    <w:rsid w:val="00FB569C"/>
    <w:rsid w:val="00FC0D10"/>
    <w:rsid w:val="00FC4FFD"/>
    <w:rsid w:val="00FC6ADB"/>
    <w:rsid w:val="00FD47C1"/>
    <w:rsid w:val="00FD7E1F"/>
    <w:rsid w:val="00FD7F35"/>
    <w:rsid w:val="00FE4805"/>
    <w:rsid w:val="00FE49A5"/>
    <w:rsid w:val="00FF0F4C"/>
    <w:rsid w:val="00FF1F5F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comments" Target="comments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yperlink" Target="https://ru.wikipedia.org/w/index.php?title=Open_Software_Foundation&amp;action=edit&amp;redlink=1" TargetMode="External"/><Relationship Id="rId25" Type="http://schemas.openxmlformats.org/officeDocument/2006/relationships/oleObject" Target="embeddings/oleObject3.bin"/><Relationship Id="rId2" Type="http://schemas.openxmlformats.org/officeDocument/2006/relationships/customXml" Target="../customXml/item2.xml"/><Relationship Id="rId16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20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24" Type="http://schemas.openxmlformats.org/officeDocument/2006/relationships/image" Target="media/image3.emf"/><Relationship Id="rId5" Type="http://schemas.openxmlformats.org/officeDocument/2006/relationships/customXml" Target="../customXml/item5.xml"/><Relationship Id="rId15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23" Type="http://schemas.openxmlformats.org/officeDocument/2006/relationships/oleObject" Target="embeddings/oleObject2.bin"/><Relationship Id="rId10" Type="http://schemas.openxmlformats.org/officeDocument/2006/relationships/webSettings" Target="webSettings.xml"/><Relationship Id="rId19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2.emf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H5QFR5MR6HVR-173660057-3919</_dlc_DocId>
    <_dlc_DocIdUrl xmlns="be20594f-2eea-40fe-a544-651162df1661">
      <Url>http://hq-ib-spp-01:33033/8612/_layouts/DocIdRedir.aspx?ID=H5QFR5MR6HVR-173660057-3919</Url>
      <Description>H5QFR5MR6HVR-173660057-3919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96EFE-DC1A-4F23-8C27-0F124DCC12A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343C59EB-A56F-4091-B4B8-0121064B9BC6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79F36C10-6FD4-400C-80D3-804938627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2CDA36-56E1-46D6-AC55-A84C99405E0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1E6A69D-0A27-45CB-A1C0-E89D7CD24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ФЗ63.dot</Template>
  <TotalTime>172</TotalTime>
  <Pages>49</Pages>
  <Words>11981</Words>
  <Characters>68298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80119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Мухина Ольга Александровна</cp:lastModifiedBy>
  <cp:revision>6</cp:revision>
  <cp:lastPrinted>1900-12-31T21:00:00Z</cp:lastPrinted>
  <dcterms:created xsi:type="dcterms:W3CDTF">2021-09-07T12:13:00Z</dcterms:created>
  <dcterms:modified xsi:type="dcterms:W3CDTF">2021-09-10T11:30:00Z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c541b766-0f1d-4697-929f-5d04e20349c0</vt:lpwstr>
  </property>
  <property fmtid="{D5CDD505-2E9C-101B-9397-08002B2CF9AE}" pid="3" name="ContentTypeId">
    <vt:lpwstr>0x01010033FD9C39BB000F439D010E413689B8B5</vt:lpwstr>
  </property>
</Properties>
</file>